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59740" w14:textId="52C6987E" w:rsidR="00A451ED" w:rsidRPr="0005655D" w:rsidRDefault="00376C91" w:rsidP="00A451ED">
      <w:pPr>
        <w:pStyle w:val="TitleMIRB"/>
        <w:rPr>
          <w:color w:val="122030" w:themeColor="text2" w:themeShade="80"/>
        </w:rPr>
      </w:pPr>
      <w:r>
        <w:rPr>
          <w:color w:val="122030" w:themeColor="text2" w:themeShade="80"/>
        </w:rPr>
        <w:t>Data Package Download Links</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71574BEC" w:rsidR="00A451ED" w:rsidRPr="0005655D" w:rsidRDefault="00376C91" w:rsidP="00A451ED">
      <w:pPr>
        <w:pStyle w:val="DataClassTitleMIRB"/>
        <w:rPr>
          <w:color w:val="122030" w:themeColor="text2" w:themeShade="80"/>
        </w:rPr>
      </w:pPr>
      <w:r>
        <w:rPr>
          <w:color w:val="122030" w:themeColor="text2" w:themeShade="80"/>
        </w:rPr>
        <w:t xml:space="preserve">Ontario </w:t>
      </w:r>
      <w:r w:rsidR="00DB69F6">
        <w:rPr>
          <w:color w:val="122030" w:themeColor="text2" w:themeShade="80"/>
        </w:rPr>
        <w:t>Digital Surface Model</w:t>
      </w:r>
      <w:r>
        <w:rPr>
          <w:color w:val="122030" w:themeColor="text2" w:themeShade="80"/>
        </w:rPr>
        <w:t xml:space="preserve"> (Imagery-Derived)</w:t>
      </w:r>
    </w:p>
    <w:p w14:paraId="6B57A7AE" w14:textId="5FF49F3E" w:rsidR="00A451ED" w:rsidRDefault="00A451ED" w:rsidP="00A451ED">
      <w:pPr>
        <w:pStyle w:val="TitlePageSubtitleMIRB"/>
      </w:pPr>
      <w:r w:rsidRPr="0005655D">
        <w:rPr>
          <w:color w:val="122030" w:themeColor="text2" w:themeShade="80"/>
        </w:rPr>
        <w:t>L</w:t>
      </w:r>
      <w:r w:rsidR="009A3FAB" w:rsidRPr="0005655D">
        <w:rPr>
          <w:color w:val="122030" w:themeColor="text2" w:themeShade="80"/>
        </w:rPr>
        <w:t>and Information Ontario</w:t>
      </w:r>
      <w:r w:rsidRPr="0005655D">
        <w:rPr>
          <w:color w:val="122030" w:themeColor="text2" w:themeShade="80"/>
        </w:rPr>
        <w:t xml:space="preserve"> Data</w:t>
      </w:r>
      <w:r w:rsidR="00376C91">
        <w:rPr>
          <w:color w:val="122030" w:themeColor="text2" w:themeShade="80"/>
        </w:rPr>
        <w:t>set</w:t>
      </w:r>
    </w:p>
    <w:p w14:paraId="1CC8ACCF" w14:textId="34C3EAE0" w:rsidR="00A451ED" w:rsidRDefault="00A451ED" w:rsidP="00A451ED">
      <w:pPr>
        <w:pStyle w:val="TitlePageInfoSubtitleMIRB"/>
      </w:pPr>
      <w:r>
        <w:t>Provincial Mapping</w:t>
      </w:r>
    </w:p>
    <w:p w14:paraId="599A3892" w14:textId="77777777" w:rsidR="00A451ED" w:rsidRDefault="00A451ED" w:rsidP="00A451ED">
      <w:pPr>
        <w:pStyle w:val="TitlePageInfoSubtitleMIRB"/>
      </w:pPr>
      <w:r>
        <w:t>Mapping and Information Resources Branch</w:t>
      </w:r>
    </w:p>
    <w:p w14:paraId="0C791BCC" w14:textId="77777777" w:rsidR="00A451ED" w:rsidRDefault="00A451ED" w:rsidP="00A451ED">
      <w:pPr>
        <w:pStyle w:val="TitlePageInfoSubtitleMIRB"/>
      </w:pPr>
      <w:r>
        <w:t>Corporate Management and Information Division</w:t>
      </w:r>
    </w:p>
    <w:p w14:paraId="1D2C2406" w14:textId="5B165B14" w:rsidR="009A3FAB" w:rsidRDefault="009A3FAB" w:rsidP="009A3FAB">
      <w:pPr>
        <w:pStyle w:val="TitlePageInfoSubtitleMIRB"/>
      </w:pPr>
      <w:r>
        <w:t>Ministry of Natural Resources and Forestry</w:t>
      </w:r>
    </w:p>
    <w:p w14:paraId="416EB586" w14:textId="7C5D77DF" w:rsidR="00A451ED" w:rsidRPr="003A760E" w:rsidRDefault="00376C91" w:rsidP="00A451ED">
      <w:pPr>
        <w:pStyle w:val="BodyAccessibleTextMIRB"/>
        <w:spacing w:before="960"/>
        <w:jc w:val="center"/>
        <w:sectPr w:rsidR="00A451ED" w:rsidRPr="003A760E" w:rsidSect="001E404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432" w:footer="288" w:gutter="0"/>
          <w:cols w:space="720"/>
          <w:docGrid w:linePitch="360"/>
        </w:sectPr>
      </w:pPr>
      <w:r>
        <w:t>2023-10-24</w:t>
      </w:r>
    </w:p>
    <w:p w14:paraId="4F36AA20" w14:textId="77777777" w:rsidR="00A451ED" w:rsidRPr="0005655D" w:rsidRDefault="00A451ED" w:rsidP="00A451ED">
      <w:pPr>
        <w:pStyle w:val="Heading1MIRBMidPage"/>
        <w:rPr>
          <w:color w:val="122030" w:themeColor="text2" w:themeShade="80"/>
        </w:rPr>
      </w:pPr>
      <w:bookmarkStart w:id="0" w:name="_Toc149144580"/>
      <w:r w:rsidRPr="0005655D">
        <w:rPr>
          <w:color w:val="122030" w:themeColor="text2" w:themeShade="80"/>
        </w:rPr>
        <w:lastRenderedPageBreak/>
        <w:t>Disclaimer</w:t>
      </w:r>
      <w:bookmarkEnd w:id="0"/>
    </w:p>
    <w:p w14:paraId="7F295C4C" w14:textId="6EDE9895" w:rsidR="00A451ED" w:rsidRDefault="00A451ED" w:rsidP="00A451ED">
      <w:pPr>
        <w:pStyle w:val="BodyAccessibleTextMIRB"/>
      </w:pPr>
      <w:r w:rsidRPr="008546B2">
        <w:t>This technical documentation has been prepared by H</w:t>
      </w:r>
      <w:r w:rsidR="004B0DD5">
        <w:t>is</w:t>
      </w:r>
      <w:r w:rsidRPr="008546B2">
        <w:t xml:space="preserve"> Majesty the </w:t>
      </w:r>
      <w:r w:rsidR="004B0DD5">
        <w:t>King</w:t>
      </w:r>
      <w:r w:rsidRPr="008546B2">
        <w:t xml:space="preserve"> in right of Ontario as represented by the Ministry of Natural Resources and Forestry (the “Ministry”). No warranties or representations, express or implied, </w:t>
      </w:r>
      <w:proofErr w:type="gramStart"/>
      <w:r w:rsidRPr="008546B2">
        <w:t>statutory</w:t>
      </w:r>
      <w:proofErr w:type="gramEnd"/>
      <w:r w:rsidRPr="008546B2">
        <w:t xml:space="preserve">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w:t>
      </w:r>
      <w:proofErr w:type="gramStart"/>
      <w:r w:rsidRPr="008546B2">
        <w:t>duty</w:t>
      </w:r>
      <w:proofErr w:type="gramEnd"/>
      <w:r w:rsidRPr="008546B2">
        <w:t xml:space="preserve"> or liability whatsoever in contract, tort or otherwise, including any liability or negligence. The limitations, exclusions and disclaimers expressed above shall apply irrespective of the nature of any cause of action, </w:t>
      </w:r>
      <w:proofErr w:type="gramStart"/>
      <w:r w:rsidRPr="008546B2">
        <w:t>demand</w:t>
      </w:r>
      <w:proofErr w:type="gramEnd"/>
      <w:r w:rsidRPr="008546B2">
        <w:t xml:space="preserve"> or action, including but not limited to breach of contract, negligence, strict liability, tort or any other legal theory, and shall survive any fundamental breach or breaches.</w:t>
      </w:r>
    </w:p>
    <w:p w14:paraId="70C6C52B" w14:textId="77777777" w:rsidR="00A451ED" w:rsidRDefault="00A451ED" w:rsidP="00A451ED">
      <w:pPr>
        <w:pStyle w:val="BodyAccessibleTextMIRB"/>
        <w:rPr>
          <w:lang w:val="fr-CA"/>
        </w:rPr>
      </w:pPr>
      <w:r w:rsidRPr="00F42DEE">
        <w:rPr>
          <w:lang w:val="fr-CA"/>
        </w:rPr>
        <w:t>Cette publication spécialisée n’est disponible qu’en anglais</w:t>
      </w:r>
      <w:r>
        <w:rPr>
          <w:lang w:val="fr-CA"/>
        </w:rPr>
        <w:t>.</w:t>
      </w:r>
    </w:p>
    <w:p w14:paraId="148702AD" w14:textId="77777777" w:rsidR="00A451ED" w:rsidRPr="0005655D" w:rsidRDefault="00A451ED" w:rsidP="00A451ED">
      <w:pPr>
        <w:pStyle w:val="Heading1MIRBMidPage"/>
        <w:rPr>
          <w:color w:val="122030" w:themeColor="text2" w:themeShade="80"/>
        </w:rPr>
      </w:pPr>
      <w:bookmarkStart w:id="1" w:name="_Toc149144581"/>
      <w:r w:rsidRPr="0005655D">
        <w:rPr>
          <w:color w:val="122030" w:themeColor="text2" w:themeShade="80"/>
        </w:rPr>
        <w:t>Additional Information</w:t>
      </w:r>
      <w:bookmarkEnd w:id="1"/>
    </w:p>
    <w:p w14:paraId="1A7E6AA9" w14:textId="74DC3FB8" w:rsidR="00A451ED" w:rsidRDefault="00A451ED" w:rsidP="00A451ED">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at </w:t>
      </w:r>
      <w:hyperlink r:id="rId18" w:history="1">
        <w:r w:rsidRPr="0005655D">
          <w:rPr>
            <w:rStyle w:val="HyperlinkMIRBChar"/>
            <w:color w:val="07111E" w:themeColor="accent1" w:themeShade="80"/>
          </w:rPr>
          <w:t>pmu@ontario.ca</w:t>
        </w:r>
      </w:hyperlink>
      <w:r>
        <w:t>.</w:t>
      </w:r>
    </w:p>
    <w:p w14:paraId="7ECE97A1" w14:textId="6036DFCC" w:rsidR="00A451ED" w:rsidRDefault="00A451ED" w:rsidP="00A451ED">
      <w:pPr>
        <w:pStyle w:val="BodyAccessibleTextMIRB"/>
        <w:sectPr w:rsidR="00A451ED" w:rsidSect="001E404A">
          <w:headerReference w:type="default" r:id="rId19"/>
          <w:footerReference w:type="default" r:id="rId20"/>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at </w:t>
      </w:r>
      <w:hyperlink r:id="rId21" w:history="1">
        <w:r w:rsidRPr="0005655D">
          <w:rPr>
            <w:rStyle w:val="HyperlinkMIRBChar"/>
            <w:color w:val="122030" w:themeColor="text2" w:themeShade="80"/>
          </w:rPr>
          <w:t>pmu@ontario.ca</w:t>
        </w:r>
      </w:hyperlink>
      <w:r>
        <w:t>.</w:t>
      </w:r>
    </w:p>
    <w:p w14:paraId="569BEB35" w14:textId="77777777" w:rsidR="00A451ED" w:rsidRDefault="00A451ED" w:rsidP="00A451ED">
      <w:pPr>
        <w:pStyle w:val="Heading1MIRBMidPage"/>
      </w:pPr>
      <w:bookmarkStart w:id="2" w:name="_Toc149144582"/>
      <w:r>
        <w:lastRenderedPageBreak/>
        <w:t>Executive Summary</w:t>
      </w:r>
      <w:bookmarkEnd w:id="2"/>
    </w:p>
    <w:p w14:paraId="369B2380" w14:textId="5D4E9027" w:rsidR="00A451ED" w:rsidRDefault="00A451ED" w:rsidP="00A451ED">
      <w:pPr>
        <w:pStyle w:val="Heading2NoNumbersMIRB"/>
      </w:pPr>
      <w:bookmarkStart w:id="3" w:name="_Toc149144583"/>
      <w:r>
        <w:t>Key Words</w:t>
      </w:r>
      <w:bookmarkEnd w:id="3"/>
    </w:p>
    <w:p w14:paraId="796ABDEA" w14:textId="77777777" w:rsidR="002F18DA" w:rsidRDefault="002F18DA" w:rsidP="002F18DA">
      <w:pPr>
        <w:pStyle w:val="BodyAccessibleTextMIRB"/>
        <w:rPr>
          <w:b/>
          <w:color w:val="FF0000"/>
        </w:rPr>
      </w:pPr>
      <w:r w:rsidRPr="00CE313B">
        <w:t>Digital Surface Model (DSM), Provincial Mapping, Elevation, South Central Ontario Orthophotography Project, SCOOP, Digital Raster Acquisition Project Eastern Ontario, DRAPE, Southwestern Ontario Orthophotography Project, SWOOP, Central Ontario Orthophotography Project, COOP, Northwestern Ontario Orthophotography Project, NWOOP.</w:t>
      </w:r>
    </w:p>
    <w:p w14:paraId="3B6FEB57" w14:textId="77777777" w:rsidR="00A451ED" w:rsidRDefault="00A451ED" w:rsidP="00A451ED">
      <w:pPr>
        <w:pStyle w:val="Heading2NoNumbersMIRB"/>
      </w:pPr>
      <w:bookmarkStart w:id="4" w:name="_Toc149144584"/>
      <w:r>
        <w:t>Abstract</w:t>
      </w:r>
      <w:bookmarkEnd w:id="4"/>
    </w:p>
    <w:p w14:paraId="4FA43C4D" w14:textId="41FC54A7" w:rsidR="00A451ED" w:rsidRDefault="00A451ED" w:rsidP="00A451ED">
      <w:pPr>
        <w:pStyle w:val="BodyAccessibleTextMIRB"/>
        <w:rPr>
          <w:b/>
          <w:color w:val="FF0000"/>
        </w:rPr>
        <w:sectPr w:rsidR="00A451ED" w:rsidSect="001E404A">
          <w:footerReference w:type="default" r:id="rId22"/>
          <w:pgSz w:w="12240" w:h="15840"/>
          <w:pgMar w:top="1440" w:right="1440" w:bottom="1440" w:left="1440" w:header="432" w:footer="720" w:gutter="0"/>
          <w:cols w:space="720"/>
          <w:docGrid w:linePitch="360"/>
        </w:sectPr>
      </w:pPr>
      <w:r>
        <w:t xml:space="preserve">This </w:t>
      </w:r>
      <w:r w:rsidR="00DB69F6">
        <w:t xml:space="preserve">document provides download links for the data packages containing the Ontario Digital Surface Model (Lidar-Derived) </w:t>
      </w:r>
      <w:r>
        <w:t>Land Information Ontario (LIO) Data</w:t>
      </w:r>
      <w:r w:rsidR="00DB69F6">
        <w:t>set</w:t>
      </w:r>
      <w:r>
        <w:t>.</w:t>
      </w:r>
      <w:r w:rsidR="002F18DA">
        <w:t xml:space="preserve"> More information about this data can be found in the </w:t>
      </w:r>
      <w:hyperlink r:id="rId23" w:history="1">
        <w:r w:rsidR="002F18DA" w:rsidRPr="002F18DA">
          <w:rPr>
            <w:rStyle w:val="Hyperlink"/>
          </w:rPr>
          <w:t>Ontario GeoHub record</w:t>
        </w:r>
      </w:hyperlink>
      <w:r w:rsidR="002F18DA">
        <w:t xml:space="preserve"> for the dataset (</w:t>
      </w:r>
      <w:r w:rsidR="002F18DA" w:rsidRPr="002F18DA">
        <w:t>https://geohub.lio.gov.on.ca/maps/mnrf::ontario-digital-surface-model-imagery-derived/about</w:t>
      </w:r>
      <w:r w:rsidR="002F18DA">
        <w:t>).</w:t>
      </w:r>
      <w:r>
        <w:t xml:space="preserve"> </w:t>
      </w:r>
    </w:p>
    <w:p w14:paraId="6AAA2BB0" w14:textId="77777777" w:rsidR="00A451ED" w:rsidRDefault="00A451ED" w:rsidP="00A451ED">
      <w:pPr>
        <w:pStyle w:val="Heading1MIRBMidPage"/>
      </w:pPr>
      <w:bookmarkStart w:id="5" w:name="_Toc149144585"/>
      <w:r>
        <w:lastRenderedPageBreak/>
        <w:t>Table of Contents</w:t>
      </w:r>
      <w:bookmarkEnd w:id="5"/>
    </w:p>
    <w:p w14:paraId="2008E938" w14:textId="6A9D0A69" w:rsidR="003921AA" w:rsidRDefault="00A451ED">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49144580" w:history="1">
        <w:r w:rsidR="003921AA" w:rsidRPr="00C61E6E">
          <w:rPr>
            <w:rStyle w:val="Hyperlink"/>
            <w:rFonts w:eastAsiaTheme="majorEastAsia"/>
            <w:noProof/>
          </w:rPr>
          <w:t>Disclaimer</w:t>
        </w:r>
        <w:r w:rsidR="003921AA">
          <w:rPr>
            <w:noProof/>
            <w:webHidden/>
          </w:rPr>
          <w:tab/>
        </w:r>
        <w:r w:rsidR="003921AA">
          <w:rPr>
            <w:noProof/>
            <w:webHidden/>
          </w:rPr>
          <w:fldChar w:fldCharType="begin"/>
        </w:r>
        <w:r w:rsidR="003921AA">
          <w:rPr>
            <w:noProof/>
            <w:webHidden/>
          </w:rPr>
          <w:instrText xml:space="preserve"> PAGEREF _Toc149144580 \h </w:instrText>
        </w:r>
        <w:r w:rsidR="003921AA">
          <w:rPr>
            <w:noProof/>
            <w:webHidden/>
          </w:rPr>
        </w:r>
        <w:r w:rsidR="003921AA">
          <w:rPr>
            <w:noProof/>
            <w:webHidden/>
          </w:rPr>
          <w:fldChar w:fldCharType="separate"/>
        </w:r>
        <w:r w:rsidR="003921AA">
          <w:rPr>
            <w:noProof/>
            <w:webHidden/>
          </w:rPr>
          <w:t>2</w:t>
        </w:r>
        <w:r w:rsidR="003921AA">
          <w:rPr>
            <w:noProof/>
            <w:webHidden/>
          </w:rPr>
          <w:fldChar w:fldCharType="end"/>
        </w:r>
      </w:hyperlink>
    </w:p>
    <w:p w14:paraId="10E7D0AE" w14:textId="056B3090" w:rsidR="003921AA" w:rsidRDefault="003921AA">
      <w:pPr>
        <w:pStyle w:val="TOC1"/>
        <w:tabs>
          <w:tab w:val="right" w:leader="dot" w:pos="9350"/>
        </w:tabs>
        <w:rPr>
          <w:rFonts w:asciiTheme="minorHAnsi" w:eastAsiaTheme="minorEastAsia" w:hAnsiTheme="minorHAnsi" w:cstheme="minorBidi"/>
          <w:noProof/>
          <w:sz w:val="22"/>
          <w:szCs w:val="22"/>
        </w:rPr>
      </w:pPr>
      <w:hyperlink w:anchor="_Toc149144581" w:history="1">
        <w:r w:rsidRPr="00C61E6E">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_Toc149144581 \h </w:instrText>
        </w:r>
        <w:r>
          <w:rPr>
            <w:noProof/>
            <w:webHidden/>
          </w:rPr>
        </w:r>
        <w:r>
          <w:rPr>
            <w:noProof/>
            <w:webHidden/>
          </w:rPr>
          <w:fldChar w:fldCharType="separate"/>
        </w:r>
        <w:r>
          <w:rPr>
            <w:noProof/>
            <w:webHidden/>
          </w:rPr>
          <w:t>2</w:t>
        </w:r>
        <w:r>
          <w:rPr>
            <w:noProof/>
            <w:webHidden/>
          </w:rPr>
          <w:fldChar w:fldCharType="end"/>
        </w:r>
      </w:hyperlink>
    </w:p>
    <w:p w14:paraId="283D53B1" w14:textId="3D86B591" w:rsidR="003921AA" w:rsidRDefault="003921AA">
      <w:pPr>
        <w:pStyle w:val="TOC1"/>
        <w:tabs>
          <w:tab w:val="right" w:leader="dot" w:pos="9350"/>
        </w:tabs>
        <w:rPr>
          <w:rFonts w:asciiTheme="minorHAnsi" w:eastAsiaTheme="minorEastAsia" w:hAnsiTheme="minorHAnsi" w:cstheme="minorBidi"/>
          <w:noProof/>
          <w:sz w:val="22"/>
          <w:szCs w:val="22"/>
        </w:rPr>
      </w:pPr>
      <w:hyperlink w:anchor="_Toc149144582" w:history="1">
        <w:r w:rsidRPr="00C61E6E">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_Toc149144582 \h </w:instrText>
        </w:r>
        <w:r>
          <w:rPr>
            <w:noProof/>
            <w:webHidden/>
          </w:rPr>
        </w:r>
        <w:r>
          <w:rPr>
            <w:noProof/>
            <w:webHidden/>
          </w:rPr>
          <w:fldChar w:fldCharType="separate"/>
        </w:r>
        <w:r>
          <w:rPr>
            <w:noProof/>
            <w:webHidden/>
          </w:rPr>
          <w:t>3</w:t>
        </w:r>
        <w:r>
          <w:rPr>
            <w:noProof/>
            <w:webHidden/>
          </w:rPr>
          <w:fldChar w:fldCharType="end"/>
        </w:r>
      </w:hyperlink>
    </w:p>
    <w:p w14:paraId="53C074C8" w14:textId="5B791D72" w:rsidR="003921AA" w:rsidRDefault="003921AA">
      <w:pPr>
        <w:pStyle w:val="TOC2"/>
        <w:tabs>
          <w:tab w:val="right" w:leader="dot" w:pos="9350"/>
        </w:tabs>
        <w:rPr>
          <w:rFonts w:asciiTheme="minorHAnsi" w:eastAsiaTheme="minorEastAsia" w:hAnsiTheme="minorHAnsi" w:cstheme="minorBidi"/>
          <w:noProof/>
          <w:sz w:val="22"/>
          <w:szCs w:val="22"/>
        </w:rPr>
      </w:pPr>
      <w:hyperlink w:anchor="_Toc149144583" w:history="1">
        <w:r w:rsidRPr="00C61E6E">
          <w:rPr>
            <w:rStyle w:val="Hyperlink"/>
            <w:rFonts w:eastAsiaTheme="majorEastAsia"/>
            <w:noProof/>
          </w:rPr>
          <w:t>Key Words</w:t>
        </w:r>
        <w:r>
          <w:rPr>
            <w:noProof/>
            <w:webHidden/>
          </w:rPr>
          <w:tab/>
        </w:r>
        <w:r>
          <w:rPr>
            <w:noProof/>
            <w:webHidden/>
          </w:rPr>
          <w:fldChar w:fldCharType="begin"/>
        </w:r>
        <w:r>
          <w:rPr>
            <w:noProof/>
            <w:webHidden/>
          </w:rPr>
          <w:instrText xml:space="preserve"> PAGEREF _Toc149144583 \h </w:instrText>
        </w:r>
        <w:r>
          <w:rPr>
            <w:noProof/>
            <w:webHidden/>
          </w:rPr>
        </w:r>
        <w:r>
          <w:rPr>
            <w:noProof/>
            <w:webHidden/>
          </w:rPr>
          <w:fldChar w:fldCharType="separate"/>
        </w:r>
        <w:r>
          <w:rPr>
            <w:noProof/>
            <w:webHidden/>
          </w:rPr>
          <w:t>3</w:t>
        </w:r>
        <w:r>
          <w:rPr>
            <w:noProof/>
            <w:webHidden/>
          </w:rPr>
          <w:fldChar w:fldCharType="end"/>
        </w:r>
      </w:hyperlink>
    </w:p>
    <w:p w14:paraId="194D0170" w14:textId="09E1EF01" w:rsidR="003921AA" w:rsidRDefault="003921AA">
      <w:pPr>
        <w:pStyle w:val="TOC2"/>
        <w:tabs>
          <w:tab w:val="right" w:leader="dot" w:pos="9350"/>
        </w:tabs>
        <w:rPr>
          <w:rFonts w:asciiTheme="minorHAnsi" w:eastAsiaTheme="minorEastAsia" w:hAnsiTheme="minorHAnsi" w:cstheme="minorBidi"/>
          <w:noProof/>
          <w:sz w:val="22"/>
          <w:szCs w:val="22"/>
        </w:rPr>
      </w:pPr>
      <w:hyperlink w:anchor="_Toc149144584" w:history="1">
        <w:r w:rsidRPr="00C61E6E">
          <w:rPr>
            <w:rStyle w:val="Hyperlink"/>
            <w:rFonts w:eastAsiaTheme="majorEastAsia"/>
            <w:noProof/>
          </w:rPr>
          <w:t>Abstract</w:t>
        </w:r>
        <w:r>
          <w:rPr>
            <w:noProof/>
            <w:webHidden/>
          </w:rPr>
          <w:tab/>
        </w:r>
        <w:r>
          <w:rPr>
            <w:noProof/>
            <w:webHidden/>
          </w:rPr>
          <w:fldChar w:fldCharType="begin"/>
        </w:r>
        <w:r>
          <w:rPr>
            <w:noProof/>
            <w:webHidden/>
          </w:rPr>
          <w:instrText xml:space="preserve"> PAGEREF _Toc149144584 \h </w:instrText>
        </w:r>
        <w:r>
          <w:rPr>
            <w:noProof/>
            <w:webHidden/>
          </w:rPr>
        </w:r>
        <w:r>
          <w:rPr>
            <w:noProof/>
            <w:webHidden/>
          </w:rPr>
          <w:fldChar w:fldCharType="separate"/>
        </w:r>
        <w:r>
          <w:rPr>
            <w:noProof/>
            <w:webHidden/>
          </w:rPr>
          <w:t>3</w:t>
        </w:r>
        <w:r>
          <w:rPr>
            <w:noProof/>
            <w:webHidden/>
          </w:rPr>
          <w:fldChar w:fldCharType="end"/>
        </w:r>
      </w:hyperlink>
    </w:p>
    <w:p w14:paraId="3A3CE4ED" w14:textId="34256A08" w:rsidR="003921AA" w:rsidRDefault="003921AA">
      <w:pPr>
        <w:pStyle w:val="TOC1"/>
        <w:tabs>
          <w:tab w:val="right" w:leader="dot" w:pos="9350"/>
        </w:tabs>
        <w:rPr>
          <w:rFonts w:asciiTheme="minorHAnsi" w:eastAsiaTheme="minorEastAsia" w:hAnsiTheme="minorHAnsi" w:cstheme="minorBidi"/>
          <w:noProof/>
          <w:sz w:val="22"/>
          <w:szCs w:val="22"/>
        </w:rPr>
      </w:pPr>
      <w:hyperlink w:anchor="_Toc149144585" w:history="1">
        <w:r w:rsidRPr="00C61E6E">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_Toc149144585 \h </w:instrText>
        </w:r>
        <w:r>
          <w:rPr>
            <w:noProof/>
            <w:webHidden/>
          </w:rPr>
        </w:r>
        <w:r>
          <w:rPr>
            <w:noProof/>
            <w:webHidden/>
          </w:rPr>
          <w:fldChar w:fldCharType="separate"/>
        </w:r>
        <w:r>
          <w:rPr>
            <w:noProof/>
            <w:webHidden/>
          </w:rPr>
          <w:t>4</w:t>
        </w:r>
        <w:r>
          <w:rPr>
            <w:noProof/>
            <w:webHidden/>
          </w:rPr>
          <w:fldChar w:fldCharType="end"/>
        </w:r>
      </w:hyperlink>
    </w:p>
    <w:p w14:paraId="4D273DA0" w14:textId="1924E183" w:rsidR="003921AA" w:rsidRDefault="003921AA">
      <w:pPr>
        <w:pStyle w:val="TOC1"/>
        <w:tabs>
          <w:tab w:val="right" w:leader="dot" w:pos="9350"/>
        </w:tabs>
        <w:rPr>
          <w:rFonts w:asciiTheme="minorHAnsi" w:eastAsiaTheme="minorEastAsia" w:hAnsiTheme="minorHAnsi" w:cstheme="minorBidi"/>
          <w:noProof/>
          <w:sz w:val="22"/>
          <w:szCs w:val="22"/>
        </w:rPr>
      </w:pPr>
      <w:hyperlink w:anchor="_Toc149144586" w:history="1">
        <w:r w:rsidRPr="00C61E6E">
          <w:rPr>
            <w:rStyle w:val="Hyperlink"/>
            <w:rFonts w:eastAsiaTheme="majorEastAsia"/>
            <w:noProof/>
          </w:rPr>
          <w:t>List of Tables</w:t>
        </w:r>
        <w:r>
          <w:rPr>
            <w:noProof/>
            <w:webHidden/>
          </w:rPr>
          <w:tab/>
        </w:r>
        <w:r>
          <w:rPr>
            <w:noProof/>
            <w:webHidden/>
          </w:rPr>
          <w:fldChar w:fldCharType="begin"/>
        </w:r>
        <w:r>
          <w:rPr>
            <w:noProof/>
            <w:webHidden/>
          </w:rPr>
          <w:instrText xml:space="preserve"> PAGEREF _Toc149144586 \h </w:instrText>
        </w:r>
        <w:r>
          <w:rPr>
            <w:noProof/>
            <w:webHidden/>
          </w:rPr>
        </w:r>
        <w:r>
          <w:rPr>
            <w:noProof/>
            <w:webHidden/>
          </w:rPr>
          <w:fldChar w:fldCharType="separate"/>
        </w:r>
        <w:r>
          <w:rPr>
            <w:noProof/>
            <w:webHidden/>
          </w:rPr>
          <w:t>5</w:t>
        </w:r>
        <w:r>
          <w:rPr>
            <w:noProof/>
            <w:webHidden/>
          </w:rPr>
          <w:fldChar w:fldCharType="end"/>
        </w:r>
      </w:hyperlink>
    </w:p>
    <w:p w14:paraId="757401AE" w14:textId="4C86288C" w:rsidR="003921AA" w:rsidRDefault="003921AA">
      <w:pPr>
        <w:pStyle w:val="TOC1"/>
        <w:tabs>
          <w:tab w:val="right" w:leader="dot" w:pos="9350"/>
        </w:tabs>
        <w:rPr>
          <w:rFonts w:asciiTheme="minorHAnsi" w:eastAsiaTheme="minorEastAsia" w:hAnsiTheme="minorHAnsi" w:cstheme="minorBidi"/>
          <w:noProof/>
          <w:sz w:val="22"/>
          <w:szCs w:val="22"/>
        </w:rPr>
      </w:pPr>
      <w:hyperlink w:anchor="_Toc149144587" w:history="1">
        <w:r w:rsidRPr="00C61E6E">
          <w:rPr>
            <w:rStyle w:val="Hyperlink"/>
            <w:rFonts w:eastAsiaTheme="majorEastAsia"/>
            <w:noProof/>
          </w:rPr>
          <w:t>List of Acronyms</w:t>
        </w:r>
        <w:r>
          <w:rPr>
            <w:noProof/>
            <w:webHidden/>
          </w:rPr>
          <w:tab/>
        </w:r>
        <w:r>
          <w:rPr>
            <w:noProof/>
            <w:webHidden/>
          </w:rPr>
          <w:fldChar w:fldCharType="begin"/>
        </w:r>
        <w:r>
          <w:rPr>
            <w:noProof/>
            <w:webHidden/>
          </w:rPr>
          <w:instrText xml:space="preserve"> PAGEREF _Toc149144587 \h </w:instrText>
        </w:r>
        <w:r>
          <w:rPr>
            <w:noProof/>
            <w:webHidden/>
          </w:rPr>
        </w:r>
        <w:r>
          <w:rPr>
            <w:noProof/>
            <w:webHidden/>
          </w:rPr>
          <w:fldChar w:fldCharType="separate"/>
        </w:r>
        <w:r>
          <w:rPr>
            <w:noProof/>
            <w:webHidden/>
          </w:rPr>
          <w:t>5</w:t>
        </w:r>
        <w:r>
          <w:rPr>
            <w:noProof/>
            <w:webHidden/>
          </w:rPr>
          <w:fldChar w:fldCharType="end"/>
        </w:r>
      </w:hyperlink>
    </w:p>
    <w:p w14:paraId="7E717940" w14:textId="605463F0" w:rsidR="003921AA" w:rsidRDefault="003921AA">
      <w:pPr>
        <w:pStyle w:val="TOC1"/>
        <w:tabs>
          <w:tab w:val="right" w:leader="dot" w:pos="9350"/>
        </w:tabs>
        <w:rPr>
          <w:rFonts w:asciiTheme="minorHAnsi" w:eastAsiaTheme="minorEastAsia" w:hAnsiTheme="minorHAnsi" w:cstheme="minorBidi"/>
          <w:noProof/>
          <w:sz w:val="22"/>
          <w:szCs w:val="22"/>
        </w:rPr>
      </w:pPr>
      <w:hyperlink w:anchor="_Toc149144588" w:history="1">
        <w:r w:rsidRPr="00C61E6E">
          <w:rPr>
            <w:rStyle w:val="Hyperlink"/>
            <w:rFonts w:eastAsiaTheme="majorEastAsia"/>
            <w:noProof/>
          </w:rPr>
          <w:t>Data Package Links</w:t>
        </w:r>
        <w:r>
          <w:rPr>
            <w:noProof/>
            <w:webHidden/>
          </w:rPr>
          <w:tab/>
        </w:r>
        <w:r>
          <w:rPr>
            <w:noProof/>
            <w:webHidden/>
          </w:rPr>
          <w:fldChar w:fldCharType="begin"/>
        </w:r>
        <w:r>
          <w:rPr>
            <w:noProof/>
            <w:webHidden/>
          </w:rPr>
          <w:instrText xml:space="preserve"> PAGEREF _Toc149144588 \h </w:instrText>
        </w:r>
        <w:r>
          <w:rPr>
            <w:noProof/>
            <w:webHidden/>
          </w:rPr>
        </w:r>
        <w:r>
          <w:rPr>
            <w:noProof/>
            <w:webHidden/>
          </w:rPr>
          <w:fldChar w:fldCharType="separate"/>
        </w:r>
        <w:r>
          <w:rPr>
            <w:noProof/>
            <w:webHidden/>
          </w:rPr>
          <w:t>6</w:t>
        </w:r>
        <w:r>
          <w:rPr>
            <w:noProof/>
            <w:webHidden/>
          </w:rPr>
          <w:fldChar w:fldCharType="end"/>
        </w:r>
      </w:hyperlink>
    </w:p>
    <w:p w14:paraId="557A95AE" w14:textId="624594FE" w:rsidR="00A451ED" w:rsidRDefault="00A451ED" w:rsidP="00A451ED">
      <w:pPr>
        <w:pStyle w:val="BodyAccessibleTextMIRB"/>
        <w:rPr>
          <w:lang w:eastAsia="en-CA"/>
        </w:rPr>
        <w:sectPr w:rsidR="00A451ED" w:rsidSect="001E404A">
          <w:pgSz w:w="12240" w:h="15840"/>
          <w:pgMar w:top="1440" w:right="1440" w:bottom="1440" w:left="1440" w:header="432" w:footer="720" w:gutter="0"/>
          <w:cols w:space="720"/>
          <w:docGrid w:linePitch="360"/>
        </w:sectPr>
      </w:pPr>
      <w:r>
        <w:rPr>
          <w:rFonts w:eastAsia="Times New Roman" w:cs="Times New Roman"/>
          <w:szCs w:val="20"/>
          <w:lang w:eastAsia="en-CA"/>
        </w:rPr>
        <w:fldChar w:fldCharType="end"/>
      </w:r>
    </w:p>
    <w:p w14:paraId="082EEF5E" w14:textId="1944F330" w:rsidR="00A451ED" w:rsidRDefault="00A451ED" w:rsidP="002E3710">
      <w:pPr>
        <w:pStyle w:val="Heading1MIRBMidPage"/>
        <w:spacing w:before="240"/>
      </w:pPr>
      <w:bookmarkStart w:id="6" w:name="_Toc149144586"/>
      <w:r>
        <w:lastRenderedPageBreak/>
        <w:t>List of Tables</w:t>
      </w:r>
      <w:bookmarkEnd w:id="6"/>
    </w:p>
    <w:p w14:paraId="7A26B38E" w14:textId="50516876" w:rsidR="00EB4B18" w:rsidRDefault="00DF3D64">
      <w:pPr>
        <w:pStyle w:val="TableofFigures"/>
        <w:tabs>
          <w:tab w:val="right" w:leader="dot" w:pos="9350"/>
        </w:tabs>
        <w:rPr>
          <w:rFonts w:asciiTheme="minorHAnsi" w:eastAsiaTheme="minorEastAsia" w:hAnsiTheme="minorHAnsi" w:cstheme="minorBidi"/>
          <w:noProof/>
          <w:sz w:val="22"/>
          <w:szCs w:val="22"/>
        </w:rPr>
      </w:pPr>
      <w:r>
        <w:fldChar w:fldCharType="begin"/>
      </w:r>
      <w:r>
        <w:instrText>TOC \h \z \c "Table"</w:instrText>
      </w:r>
      <w:r>
        <w:fldChar w:fldCharType="separate"/>
      </w:r>
      <w:hyperlink w:anchor="_Toc149136574" w:history="1">
        <w:r w:rsidR="00EB4B18" w:rsidRPr="00B35EB7">
          <w:rPr>
            <w:rStyle w:val="Hyperlink"/>
            <w:rFonts w:eastAsiaTheme="minorEastAsia"/>
            <w:noProof/>
          </w:rPr>
          <w:t>Table 1: Data packages for the Ontario DSM (Imagery-Derived) with download links</w:t>
        </w:r>
        <w:r w:rsidR="00EB4B18">
          <w:rPr>
            <w:noProof/>
            <w:webHidden/>
          </w:rPr>
          <w:tab/>
        </w:r>
        <w:r w:rsidR="00EB4B18">
          <w:rPr>
            <w:noProof/>
            <w:webHidden/>
          </w:rPr>
          <w:fldChar w:fldCharType="begin"/>
        </w:r>
        <w:r w:rsidR="00EB4B18">
          <w:rPr>
            <w:noProof/>
            <w:webHidden/>
          </w:rPr>
          <w:instrText xml:space="preserve"> PAGEREF _Toc149136574 \h </w:instrText>
        </w:r>
        <w:r w:rsidR="00EB4B18">
          <w:rPr>
            <w:noProof/>
            <w:webHidden/>
          </w:rPr>
        </w:r>
        <w:r w:rsidR="00EB4B18">
          <w:rPr>
            <w:noProof/>
            <w:webHidden/>
          </w:rPr>
          <w:fldChar w:fldCharType="separate"/>
        </w:r>
        <w:r w:rsidR="003921AA">
          <w:rPr>
            <w:noProof/>
            <w:webHidden/>
          </w:rPr>
          <w:t>6</w:t>
        </w:r>
        <w:r w:rsidR="00EB4B18">
          <w:rPr>
            <w:noProof/>
            <w:webHidden/>
          </w:rPr>
          <w:fldChar w:fldCharType="end"/>
        </w:r>
      </w:hyperlink>
    </w:p>
    <w:p w14:paraId="438B5731" w14:textId="77777777" w:rsidR="00EB4B18" w:rsidRDefault="00DF3D64" w:rsidP="00EB4B18">
      <w:pPr>
        <w:pStyle w:val="BodyAccessibleTextMIRB"/>
      </w:pPr>
      <w:r>
        <w:fldChar w:fldCharType="end"/>
      </w:r>
    </w:p>
    <w:p w14:paraId="5501F544" w14:textId="7FFDB811" w:rsidR="00A451ED" w:rsidRDefault="00A451ED" w:rsidP="00EB4B18">
      <w:pPr>
        <w:pStyle w:val="Heading1MIRBMidPage"/>
      </w:pPr>
      <w:bookmarkStart w:id="7" w:name="_Toc149144587"/>
      <w:r>
        <w:t>List of Acronyms</w:t>
      </w:r>
      <w:bookmarkEnd w:id="7"/>
    </w:p>
    <w:p w14:paraId="0E2BD85B" w14:textId="45CFB025" w:rsidR="00DB69F6" w:rsidRDefault="00DB69F6" w:rsidP="00A451ED">
      <w:pPr>
        <w:pStyle w:val="BodyAccessibleTextMIRB"/>
      </w:pPr>
      <w:r>
        <w:t>DSM: Digital Surface Model</w:t>
      </w:r>
    </w:p>
    <w:p w14:paraId="730A2CD8" w14:textId="77777777" w:rsidR="00A451ED" w:rsidRDefault="00A451ED" w:rsidP="00A451ED">
      <w:pPr>
        <w:pStyle w:val="BodyAccessibleTextMIRB"/>
      </w:pPr>
      <w:r>
        <w:t>LIO: Land Information Ontario</w:t>
      </w:r>
    </w:p>
    <w:p w14:paraId="68673D26" w14:textId="77777777" w:rsidR="00A451ED" w:rsidRDefault="00A451ED" w:rsidP="00A451ED">
      <w:pPr>
        <w:pStyle w:val="BodyAccessibleTextMIRB"/>
      </w:pPr>
      <w:r>
        <w:t>MNRF: Ontario Ministry of Natural Resources and Forestry</w:t>
      </w:r>
    </w:p>
    <w:p w14:paraId="459F5AF6" w14:textId="43892942" w:rsidR="00A451ED" w:rsidRPr="00DB69F6" w:rsidRDefault="00A451ED" w:rsidP="00A451ED">
      <w:pPr>
        <w:pStyle w:val="BodyAccessibleTextMIRB"/>
      </w:pPr>
      <w:r>
        <w:t>PM: Provincial Mapping</w:t>
      </w:r>
    </w:p>
    <w:p w14:paraId="5C16A2F7" w14:textId="77777777" w:rsidR="00A451ED" w:rsidRDefault="00A451ED" w:rsidP="00A451ED">
      <w:pPr>
        <w:pStyle w:val="BodyAccessibleTextMIRB"/>
      </w:pPr>
    </w:p>
    <w:p w14:paraId="0D7161F1" w14:textId="08486350" w:rsidR="002F18DA" w:rsidRDefault="002F18DA" w:rsidP="00A451ED">
      <w:pPr>
        <w:pStyle w:val="BodyAccessibleTextMIRB"/>
        <w:sectPr w:rsidR="002F18DA" w:rsidSect="001E404A">
          <w:pgSz w:w="12240" w:h="15840"/>
          <w:pgMar w:top="1440" w:right="1440" w:bottom="1440" w:left="1440" w:header="432" w:footer="720" w:gutter="0"/>
          <w:cols w:space="720"/>
          <w:docGrid w:linePitch="360"/>
        </w:sectPr>
      </w:pPr>
    </w:p>
    <w:p w14:paraId="51C71478" w14:textId="0C1EBF4E" w:rsidR="00A451ED" w:rsidRDefault="002368CC" w:rsidP="00A451ED">
      <w:pPr>
        <w:pStyle w:val="Heading1MIRBMidPage"/>
      </w:pPr>
      <w:bookmarkStart w:id="8" w:name="_Toc149144588"/>
      <w:r>
        <w:lastRenderedPageBreak/>
        <w:t>Data Package Links</w:t>
      </w:r>
      <w:bookmarkEnd w:id="8"/>
    </w:p>
    <w:p w14:paraId="399E6B15" w14:textId="6BDD14E8" w:rsidR="000E6059" w:rsidRDefault="000E6059" w:rsidP="000E6059">
      <w:pPr>
        <w:pStyle w:val="Caption"/>
        <w:keepNext/>
      </w:pPr>
      <w:bookmarkStart w:id="9" w:name="_Toc149136574"/>
      <w:r>
        <w:t xml:space="preserve">Table </w:t>
      </w:r>
      <w:r>
        <w:fldChar w:fldCharType="begin"/>
      </w:r>
      <w:r>
        <w:instrText xml:space="preserve"> SEQ Table \* ARABIC </w:instrText>
      </w:r>
      <w:r>
        <w:fldChar w:fldCharType="separate"/>
      </w:r>
      <w:r>
        <w:rPr>
          <w:noProof/>
        </w:rPr>
        <w:t>1</w:t>
      </w:r>
      <w:r>
        <w:fldChar w:fldCharType="end"/>
      </w:r>
      <w:r>
        <w:t xml:space="preserve">: Data packages for the Ontario DSM (Imagery-Derived) with </w:t>
      </w:r>
      <w:r w:rsidR="00EB4B18">
        <w:t>download links</w:t>
      </w:r>
      <w:bookmarkEnd w:id="9"/>
    </w:p>
    <w:tbl>
      <w:tblPr>
        <w:tblStyle w:val="TableGrid"/>
        <w:tblW w:w="13701" w:type="dxa"/>
        <w:tblLook w:val="04A0" w:firstRow="1" w:lastRow="0" w:firstColumn="1" w:lastColumn="0" w:noHBand="0" w:noVBand="1"/>
        <w:tblCaption w:val="Ontario DSM (Imagery-Derived) Data Package Links"/>
        <w:tblDescription w:val="A table containing data package names, file sizes, resolution of tiles and download links."/>
      </w:tblPr>
      <w:tblGrid>
        <w:gridCol w:w="2494"/>
        <w:gridCol w:w="697"/>
        <w:gridCol w:w="1456"/>
        <w:gridCol w:w="9071"/>
      </w:tblGrid>
      <w:tr w:rsidR="003921AA" w14:paraId="6F32D190" w14:textId="77777777" w:rsidTr="003921AA">
        <w:trPr>
          <w:tblHeader/>
        </w:trPr>
        <w:tc>
          <w:tcPr>
            <w:tcW w:w="2494" w:type="dxa"/>
          </w:tcPr>
          <w:p w14:paraId="672F1BDE" w14:textId="18448871" w:rsidR="000E6059" w:rsidRDefault="000E6059" w:rsidP="000E6059">
            <w:pPr>
              <w:pStyle w:val="TableHeaderRowTextMIRB"/>
            </w:pPr>
            <w:r>
              <w:t>Package</w:t>
            </w:r>
          </w:p>
        </w:tc>
        <w:tc>
          <w:tcPr>
            <w:tcW w:w="680" w:type="dxa"/>
          </w:tcPr>
          <w:p w14:paraId="154D0E02" w14:textId="706A133D" w:rsidR="000E6059" w:rsidRDefault="000E6059" w:rsidP="000E6059">
            <w:pPr>
              <w:pStyle w:val="TableHeaderRowTextMIRB"/>
            </w:pPr>
            <w:r>
              <w:t>Size</w:t>
            </w:r>
          </w:p>
        </w:tc>
        <w:tc>
          <w:tcPr>
            <w:tcW w:w="1456" w:type="dxa"/>
          </w:tcPr>
          <w:p w14:paraId="04373DD3" w14:textId="179C8F32" w:rsidR="000E6059" w:rsidRDefault="000E6059" w:rsidP="000E6059">
            <w:pPr>
              <w:pStyle w:val="TableHeaderRowTextMIRB"/>
            </w:pPr>
            <w:r>
              <w:t>Resolution (m)</w:t>
            </w:r>
          </w:p>
        </w:tc>
        <w:tc>
          <w:tcPr>
            <w:tcW w:w="9071" w:type="dxa"/>
          </w:tcPr>
          <w:p w14:paraId="481F2DF4" w14:textId="248B0478" w:rsidR="000E6059" w:rsidRDefault="000E6059" w:rsidP="000E6059">
            <w:pPr>
              <w:pStyle w:val="TableHeaderRowTextMIRB"/>
            </w:pPr>
            <w:r>
              <w:t>Download Link</w:t>
            </w:r>
          </w:p>
        </w:tc>
      </w:tr>
      <w:tr w:rsidR="008D599B" w:rsidRPr="008D599B" w14:paraId="0DF61051" w14:textId="77777777" w:rsidTr="003921AA">
        <w:trPr>
          <w:trHeight w:val="300"/>
        </w:trPr>
        <w:tc>
          <w:tcPr>
            <w:tcW w:w="2494" w:type="dxa"/>
            <w:noWrap/>
            <w:hideMark/>
          </w:tcPr>
          <w:p w14:paraId="465AB185" w14:textId="77777777" w:rsidR="008D599B" w:rsidRPr="003921AA" w:rsidRDefault="008D599B" w:rsidP="008D599B">
            <w:pPr>
              <w:pStyle w:val="TableBodyTextMIRB"/>
              <w:rPr>
                <w:sz w:val="22"/>
              </w:rPr>
            </w:pPr>
            <w:r w:rsidRPr="003921AA">
              <w:rPr>
                <w:sz w:val="22"/>
              </w:rPr>
              <w:t>SWOOP 2015 DSM A</w:t>
            </w:r>
          </w:p>
        </w:tc>
        <w:tc>
          <w:tcPr>
            <w:tcW w:w="680" w:type="dxa"/>
            <w:noWrap/>
            <w:hideMark/>
          </w:tcPr>
          <w:p w14:paraId="20591349" w14:textId="77777777" w:rsidR="008D599B" w:rsidRPr="003921AA" w:rsidRDefault="008D599B" w:rsidP="008D599B">
            <w:pPr>
              <w:pStyle w:val="TableBodyTextMIRB"/>
              <w:rPr>
                <w:sz w:val="22"/>
              </w:rPr>
            </w:pPr>
            <w:r w:rsidRPr="003921AA">
              <w:rPr>
                <w:sz w:val="22"/>
              </w:rPr>
              <w:t>3.18</w:t>
            </w:r>
          </w:p>
        </w:tc>
        <w:tc>
          <w:tcPr>
            <w:tcW w:w="1456" w:type="dxa"/>
            <w:noWrap/>
            <w:hideMark/>
          </w:tcPr>
          <w:p w14:paraId="14459470" w14:textId="77777777" w:rsidR="008D599B" w:rsidRPr="003921AA" w:rsidRDefault="008D599B" w:rsidP="008D599B">
            <w:pPr>
              <w:pStyle w:val="TableBodyTextMIRB"/>
              <w:rPr>
                <w:sz w:val="22"/>
              </w:rPr>
            </w:pPr>
            <w:r w:rsidRPr="003921AA">
              <w:rPr>
                <w:sz w:val="22"/>
              </w:rPr>
              <w:t>2</w:t>
            </w:r>
          </w:p>
        </w:tc>
        <w:tc>
          <w:tcPr>
            <w:tcW w:w="9071" w:type="dxa"/>
            <w:noWrap/>
            <w:hideMark/>
          </w:tcPr>
          <w:p w14:paraId="4C5C5A03" w14:textId="565C7940" w:rsidR="008D599B" w:rsidRPr="003921AA" w:rsidRDefault="008D599B" w:rsidP="008D599B">
            <w:pPr>
              <w:pStyle w:val="TableBodyTextMIRB"/>
              <w:rPr>
                <w:sz w:val="22"/>
              </w:rPr>
            </w:pPr>
            <w:hyperlink r:id="rId24" w:history="1">
              <w:r w:rsidRPr="003921AA">
                <w:rPr>
                  <w:rStyle w:val="Hyperlink"/>
                  <w:sz w:val="22"/>
                </w:rPr>
                <w:t>https://ws.gisetl.lrc.gov.on.ca/fmedatadownload/Packages/SWOOP-2015-DSM-A.zip</w:t>
              </w:r>
            </w:hyperlink>
            <w:r w:rsidRPr="003921AA">
              <w:rPr>
                <w:sz w:val="22"/>
              </w:rPr>
              <w:t xml:space="preserve"> </w:t>
            </w:r>
          </w:p>
        </w:tc>
      </w:tr>
      <w:tr w:rsidR="008D599B" w:rsidRPr="008D599B" w14:paraId="41C061A3" w14:textId="77777777" w:rsidTr="003921AA">
        <w:trPr>
          <w:trHeight w:val="300"/>
        </w:trPr>
        <w:tc>
          <w:tcPr>
            <w:tcW w:w="2494" w:type="dxa"/>
            <w:noWrap/>
            <w:hideMark/>
          </w:tcPr>
          <w:p w14:paraId="33DCA421" w14:textId="77777777" w:rsidR="008D599B" w:rsidRPr="003921AA" w:rsidRDefault="008D599B" w:rsidP="008D599B">
            <w:pPr>
              <w:pStyle w:val="TableBodyTextMIRB"/>
              <w:rPr>
                <w:sz w:val="22"/>
              </w:rPr>
            </w:pPr>
            <w:r w:rsidRPr="003921AA">
              <w:rPr>
                <w:sz w:val="22"/>
              </w:rPr>
              <w:t>SWOOP 2015 DSM B</w:t>
            </w:r>
          </w:p>
        </w:tc>
        <w:tc>
          <w:tcPr>
            <w:tcW w:w="680" w:type="dxa"/>
            <w:noWrap/>
            <w:hideMark/>
          </w:tcPr>
          <w:p w14:paraId="32916260" w14:textId="77777777" w:rsidR="008D599B" w:rsidRPr="003921AA" w:rsidRDefault="008D599B" w:rsidP="008D599B">
            <w:pPr>
              <w:pStyle w:val="TableBodyTextMIRB"/>
              <w:rPr>
                <w:sz w:val="22"/>
              </w:rPr>
            </w:pPr>
            <w:r w:rsidRPr="003921AA">
              <w:rPr>
                <w:sz w:val="22"/>
              </w:rPr>
              <w:t>2.96</w:t>
            </w:r>
          </w:p>
        </w:tc>
        <w:tc>
          <w:tcPr>
            <w:tcW w:w="1456" w:type="dxa"/>
            <w:noWrap/>
            <w:hideMark/>
          </w:tcPr>
          <w:p w14:paraId="0E77D54B" w14:textId="77777777" w:rsidR="008D599B" w:rsidRPr="003921AA" w:rsidRDefault="008D599B" w:rsidP="008D599B">
            <w:pPr>
              <w:pStyle w:val="TableBodyTextMIRB"/>
              <w:rPr>
                <w:sz w:val="22"/>
              </w:rPr>
            </w:pPr>
            <w:r w:rsidRPr="003921AA">
              <w:rPr>
                <w:sz w:val="22"/>
              </w:rPr>
              <w:t>2</w:t>
            </w:r>
          </w:p>
        </w:tc>
        <w:tc>
          <w:tcPr>
            <w:tcW w:w="9071" w:type="dxa"/>
            <w:noWrap/>
            <w:hideMark/>
          </w:tcPr>
          <w:p w14:paraId="263E5E9D" w14:textId="1DDB5BBC" w:rsidR="008D599B" w:rsidRPr="003921AA" w:rsidRDefault="008D599B" w:rsidP="008D599B">
            <w:pPr>
              <w:pStyle w:val="TableBodyTextMIRB"/>
              <w:rPr>
                <w:sz w:val="22"/>
              </w:rPr>
            </w:pPr>
            <w:hyperlink r:id="rId25" w:history="1">
              <w:r w:rsidRPr="003921AA">
                <w:rPr>
                  <w:rStyle w:val="Hyperlink"/>
                  <w:sz w:val="22"/>
                </w:rPr>
                <w:t>https://ws.gisetl.lrc.gov.on.ca/fmedatadownload/Packages/SWOOP-2015-DSM-B.zip</w:t>
              </w:r>
            </w:hyperlink>
            <w:r w:rsidRPr="003921AA">
              <w:rPr>
                <w:sz w:val="22"/>
              </w:rPr>
              <w:t xml:space="preserve"> </w:t>
            </w:r>
          </w:p>
        </w:tc>
      </w:tr>
      <w:tr w:rsidR="008D599B" w:rsidRPr="008D599B" w14:paraId="1D5D6DE2" w14:textId="77777777" w:rsidTr="003921AA">
        <w:trPr>
          <w:trHeight w:val="300"/>
        </w:trPr>
        <w:tc>
          <w:tcPr>
            <w:tcW w:w="2494" w:type="dxa"/>
            <w:noWrap/>
            <w:hideMark/>
          </w:tcPr>
          <w:p w14:paraId="0C6E7153" w14:textId="77777777" w:rsidR="008D599B" w:rsidRPr="003921AA" w:rsidRDefault="008D599B" w:rsidP="008D599B">
            <w:pPr>
              <w:pStyle w:val="TableBodyTextMIRB"/>
              <w:rPr>
                <w:sz w:val="22"/>
              </w:rPr>
            </w:pPr>
            <w:r w:rsidRPr="003921AA">
              <w:rPr>
                <w:sz w:val="22"/>
              </w:rPr>
              <w:t>SWOOP 2015 DSM C</w:t>
            </w:r>
          </w:p>
        </w:tc>
        <w:tc>
          <w:tcPr>
            <w:tcW w:w="680" w:type="dxa"/>
            <w:noWrap/>
            <w:hideMark/>
          </w:tcPr>
          <w:p w14:paraId="03FE3F18" w14:textId="77777777" w:rsidR="008D599B" w:rsidRPr="003921AA" w:rsidRDefault="008D599B" w:rsidP="008D599B">
            <w:pPr>
              <w:pStyle w:val="TableBodyTextMIRB"/>
              <w:rPr>
                <w:sz w:val="22"/>
              </w:rPr>
            </w:pPr>
            <w:r w:rsidRPr="003921AA">
              <w:rPr>
                <w:sz w:val="22"/>
              </w:rPr>
              <w:t>2.95</w:t>
            </w:r>
          </w:p>
        </w:tc>
        <w:tc>
          <w:tcPr>
            <w:tcW w:w="1456" w:type="dxa"/>
            <w:noWrap/>
            <w:hideMark/>
          </w:tcPr>
          <w:p w14:paraId="4BC72933" w14:textId="77777777" w:rsidR="008D599B" w:rsidRPr="003921AA" w:rsidRDefault="008D599B" w:rsidP="008D599B">
            <w:pPr>
              <w:pStyle w:val="TableBodyTextMIRB"/>
              <w:rPr>
                <w:sz w:val="22"/>
              </w:rPr>
            </w:pPr>
            <w:r w:rsidRPr="003921AA">
              <w:rPr>
                <w:sz w:val="22"/>
              </w:rPr>
              <w:t>2</w:t>
            </w:r>
          </w:p>
        </w:tc>
        <w:tc>
          <w:tcPr>
            <w:tcW w:w="9071" w:type="dxa"/>
            <w:noWrap/>
            <w:hideMark/>
          </w:tcPr>
          <w:p w14:paraId="32846D2F" w14:textId="66EB8DBA" w:rsidR="008D599B" w:rsidRPr="003921AA" w:rsidRDefault="008D599B" w:rsidP="008D599B">
            <w:pPr>
              <w:pStyle w:val="TableBodyTextMIRB"/>
              <w:rPr>
                <w:sz w:val="22"/>
              </w:rPr>
            </w:pPr>
            <w:hyperlink r:id="rId26" w:history="1">
              <w:r w:rsidRPr="003921AA">
                <w:rPr>
                  <w:rStyle w:val="Hyperlink"/>
                  <w:sz w:val="22"/>
                </w:rPr>
                <w:t>https://ws.gisetl.lrc.gov.on.ca/fmedatadownload/Packages/SWOOP-2015-DSM-C.zip</w:t>
              </w:r>
            </w:hyperlink>
            <w:r w:rsidRPr="003921AA">
              <w:rPr>
                <w:sz w:val="22"/>
              </w:rPr>
              <w:t xml:space="preserve"> </w:t>
            </w:r>
          </w:p>
        </w:tc>
      </w:tr>
      <w:tr w:rsidR="008D599B" w:rsidRPr="008D599B" w14:paraId="2EF170BC" w14:textId="77777777" w:rsidTr="003921AA">
        <w:trPr>
          <w:trHeight w:val="300"/>
        </w:trPr>
        <w:tc>
          <w:tcPr>
            <w:tcW w:w="2494" w:type="dxa"/>
            <w:noWrap/>
            <w:hideMark/>
          </w:tcPr>
          <w:p w14:paraId="244D275B" w14:textId="77777777" w:rsidR="008D599B" w:rsidRPr="003921AA" w:rsidRDefault="008D599B" w:rsidP="008D599B">
            <w:pPr>
              <w:pStyle w:val="TableBodyTextMIRB"/>
              <w:rPr>
                <w:sz w:val="22"/>
              </w:rPr>
            </w:pPr>
            <w:r w:rsidRPr="003921AA">
              <w:rPr>
                <w:sz w:val="22"/>
              </w:rPr>
              <w:t>SWOOP 2015 DSM D</w:t>
            </w:r>
          </w:p>
        </w:tc>
        <w:tc>
          <w:tcPr>
            <w:tcW w:w="680" w:type="dxa"/>
            <w:noWrap/>
            <w:hideMark/>
          </w:tcPr>
          <w:p w14:paraId="3EEBA700" w14:textId="77777777" w:rsidR="008D599B" w:rsidRPr="003921AA" w:rsidRDefault="008D599B" w:rsidP="008D599B">
            <w:pPr>
              <w:pStyle w:val="TableBodyTextMIRB"/>
              <w:rPr>
                <w:sz w:val="22"/>
              </w:rPr>
            </w:pPr>
            <w:r w:rsidRPr="003921AA">
              <w:rPr>
                <w:sz w:val="22"/>
              </w:rPr>
              <w:t>2.98</w:t>
            </w:r>
          </w:p>
        </w:tc>
        <w:tc>
          <w:tcPr>
            <w:tcW w:w="1456" w:type="dxa"/>
            <w:noWrap/>
            <w:hideMark/>
          </w:tcPr>
          <w:p w14:paraId="717275C7" w14:textId="77777777" w:rsidR="008D599B" w:rsidRPr="003921AA" w:rsidRDefault="008D599B" w:rsidP="008D599B">
            <w:pPr>
              <w:pStyle w:val="TableBodyTextMIRB"/>
              <w:rPr>
                <w:sz w:val="22"/>
              </w:rPr>
            </w:pPr>
            <w:r w:rsidRPr="003921AA">
              <w:rPr>
                <w:sz w:val="22"/>
              </w:rPr>
              <w:t>2</w:t>
            </w:r>
          </w:p>
        </w:tc>
        <w:tc>
          <w:tcPr>
            <w:tcW w:w="9071" w:type="dxa"/>
            <w:noWrap/>
            <w:hideMark/>
          </w:tcPr>
          <w:p w14:paraId="4F1D37C5" w14:textId="74BA7381" w:rsidR="008D599B" w:rsidRPr="003921AA" w:rsidRDefault="008D599B" w:rsidP="008D599B">
            <w:pPr>
              <w:pStyle w:val="TableBodyTextMIRB"/>
              <w:rPr>
                <w:sz w:val="22"/>
              </w:rPr>
            </w:pPr>
            <w:hyperlink r:id="rId27" w:history="1">
              <w:r w:rsidRPr="003921AA">
                <w:rPr>
                  <w:rStyle w:val="Hyperlink"/>
                  <w:sz w:val="22"/>
                </w:rPr>
                <w:t>https://ws.gisetl.lrc.gov.on.ca/fmedatadownload/Packages/SWOOP-2015-DSM-D.zip</w:t>
              </w:r>
            </w:hyperlink>
            <w:r w:rsidRPr="003921AA">
              <w:rPr>
                <w:sz w:val="22"/>
              </w:rPr>
              <w:t xml:space="preserve"> </w:t>
            </w:r>
          </w:p>
        </w:tc>
      </w:tr>
      <w:tr w:rsidR="008D599B" w:rsidRPr="008D599B" w14:paraId="2131534C" w14:textId="77777777" w:rsidTr="003921AA">
        <w:trPr>
          <w:trHeight w:val="300"/>
        </w:trPr>
        <w:tc>
          <w:tcPr>
            <w:tcW w:w="2494" w:type="dxa"/>
            <w:noWrap/>
            <w:hideMark/>
          </w:tcPr>
          <w:p w14:paraId="7F7EB2E9" w14:textId="77777777" w:rsidR="008D599B" w:rsidRPr="003921AA" w:rsidRDefault="008D599B" w:rsidP="008D599B">
            <w:pPr>
              <w:pStyle w:val="TableBodyTextMIRB"/>
              <w:rPr>
                <w:sz w:val="22"/>
              </w:rPr>
            </w:pPr>
            <w:r w:rsidRPr="003921AA">
              <w:rPr>
                <w:sz w:val="22"/>
              </w:rPr>
              <w:t>SWOOP 2015 DSM E</w:t>
            </w:r>
          </w:p>
        </w:tc>
        <w:tc>
          <w:tcPr>
            <w:tcW w:w="680" w:type="dxa"/>
            <w:noWrap/>
            <w:hideMark/>
          </w:tcPr>
          <w:p w14:paraId="3AA293F3" w14:textId="77777777" w:rsidR="008D599B" w:rsidRPr="003921AA" w:rsidRDefault="008D599B" w:rsidP="008D599B">
            <w:pPr>
              <w:pStyle w:val="TableBodyTextMIRB"/>
              <w:rPr>
                <w:sz w:val="22"/>
              </w:rPr>
            </w:pPr>
            <w:r w:rsidRPr="003921AA">
              <w:rPr>
                <w:sz w:val="22"/>
              </w:rPr>
              <w:t>2.96</w:t>
            </w:r>
          </w:p>
        </w:tc>
        <w:tc>
          <w:tcPr>
            <w:tcW w:w="1456" w:type="dxa"/>
            <w:noWrap/>
            <w:hideMark/>
          </w:tcPr>
          <w:p w14:paraId="0A129C22" w14:textId="77777777" w:rsidR="008D599B" w:rsidRPr="003921AA" w:rsidRDefault="008D599B" w:rsidP="008D599B">
            <w:pPr>
              <w:pStyle w:val="TableBodyTextMIRB"/>
              <w:rPr>
                <w:sz w:val="22"/>
              </w:rPr>
            </w:pPr>
            <w:r w:rsidRPr="003921AA">
              <w:rPr>
                <w:sz w:val="22"/>
              </w:rPr>
              <w:t>2</w:t>
            </w:r>
          </w:p>
        </w:tc>
        <w:tc>
          <w:tcPr>
            <w:tcW w:w="9071" w:type="dxa"/>
            <w:noWrap/>
            <w:hideMark/>
          </w:tcPr>
          <w:p w14:paraId="06FC8970" w14:textId="1F4187B4" w:rsidR="008D599B" w:rsidRPr="003921AA" w:rsidRDefault="008D599B" w:rsidP="008D599B">
            <w:pPr>
              <w:pStyle w:val="TableBodyTextMIRB"/>
              <w:rPr>
                <w:sz w:val="22"/>
              </w:rPr>
            </w:pPr>
            <w:hyperlink r:id="rId28" w:history="1">
              <w:r w:rsidRPr="003921AA">
                <w:rPr>
                  <w:rStyle w:val="Hyperlink"/>
                  <w:sz w:val="22"/>
                </w:rPr>
                <w:t>https://ws.gisetl.lrc.gov.on.ca/fmedatadownload/Packages/SWOOP-2015-DSM-E.zip</w:t>
              </w:r>
            </w:hyperlink>
            <w:r w:rsidRPr="003921AA">
              <w:rPr>
                <w:sz w:val="22"/>
              </w:rPr>
              <w:t xml:space="preserve"> </w:t>
            </w:r>
          </w:p>
        </w:tc>
      </w:tr>
      <w:tr w:rsidR="008D599B" w:rsidRPr="008D599B" w14:paraId="1750AA03" w14:textId="77777777" w:rsidTr="003921AA">
        <w:trPr>
          <w:trHeight w:val="300"/>
        </w:trPr>
        <w:tc>
          <w:tcPr>
            <w:tcW w:w="2494" w:type="dxa"/>
            <w:noWrap/>
            <w:hideMark/>
          </w:tcPr>
          <w:p w14:paraId="7C555AA1" w14:textId="77777777" w:rsidR="008D599B" w:rsidRPr="003921AA" w:rsidRDefault="008D599B" w:rsidP="008D599B">
            <w:pPr>
              <w:pStyle w:val="TableBodyTextMIRB"/>
              <w:rPr>
                <w:sz w:val="22"/>
              </w:rPr>
            </w:pPr>
            <w:r w:rsidRPr="003921AA">
              <w:rPr>
                <w:sz w:val="22"/>
              </w:rPr>
              <w:t>SWOOP 2015 DSM F</w:t>
            </w:r>
          </w:p>
        </w:tc>
        <w:tc>
          <w:tcPr>
            <w:tcW w:w="680" w:type="dxa"/>
            <w:noWrap/>
            <w:hideMark/>
          </w:tcPr>
          <w:p w14:paraId="7182D263" w14:textId="77777777" w:rsidR="008D599B" w:rsidRPr="003921AA" w:rsidRDefault="008D599B" w:rsidP="008D599B">
            <w:pPr>
              <w:pStyle w:val="TableBodyTextMIRB"/>
              <w:rPr>
                <w:sz w:val="22"/>
              </w:rPr>
            </w:pPr>
            <w:r w:rsidRPr="003921AA">
              <w:rPr>
                <w:sz w:val="22"/>
              </w:rPr>
              <w:t>2.88</w:t>
            </w:r>
          </w:p>
        </w:tc>
        <w:tc>
          <w:tcPr>
            <w:tcW w:w="1456" w:type="dxa"/>
            <w:noWrap/>
            <w:hideMark/>
          </w:tcPr>
          <w:p w14:paraId="42CE2291" w14:textId="77777777" w:rsidR="008D599B" w:rsidRPr="003921AA" w:rsidRDefault="008D599B" w:rsidP="008D599B">
            <w:pPr>
              <w:pStyle w:val="TableBodyTextMIRB"/>
              <w:rPr>
                <w:sz w:val="22"/>
              </w:rPr>
            </w:pPr>
            <w:r w:rsidRPr="003921AA">
              <w:rPr>
                <w:sz w:val="22"/>
              </w:rPr>
              <w:t>2</w:t>
            </w:r>
          </w:p>
        </w:tc>
        <w:tc>
          <w:tcPr>
            <w:tcW w:w="9071" w:type="dxa"/>
            <w:noWrap/>
            <w:hideMark/>
          </w:tcPr>
          <w:p w14:paraId="7910DF3A" w14:textId="2DDE7C04" w:rsidR="008D599B" w:rsidRPr="003921AA" w:rsidRDefault="008D599B" w:rsidP="008D599B">
            <w:pPr>
              <w:pStyle w:val="TableBodyTextMIRB"/>
              <w:rPr>
                <w:sz w:val="22"/>
              </w:rPr>
            </w:pPr>
            <w:hyperlink r:id="rId29" w:history="1">
              <w:r w:rsidRPr="003921AA">
                <w:rPr>
                  <w:rStyle w:val="Hyperlink"/>
                  <w:sz w:val="22"/>
                </w:rPr>
                <w:t>https://ws.gisetl.lrc.gov.on.ca/fmedatadownload/Packages/SWOOP-2015-DSM-F.zip</w:t>
              </w:r>
            </w:hyperlink>
            <w:r w:rsidRPr="003921AA">
              <w:rPr>
                <w:sz w:val="22"/>
              </w:rPr>
              <w:t xml:space="preserve"> </w:t>
            </w:r>
          </w:p>
        </w:tc>
      </w:tr>
      <w:tr w:rsidR="008D599B" w:rsidRPr="008D599B" w14:paraId="5392225D" w14:textId="77777777" w:rsidTr="003921AA">
        <w:trPr>
          <w:trHeight w:val="300"/>
        </w:trPr>
        <w:tc>
          <w:tcPr>
            <w:tcW w:w="2494" w:type="dxa"/>
            <w:noWrap/>
            <w:hideMark/>
          </w:tcPr>
          <w:p w14:paraId="0C96E4F9" w14:textId="77777777" w:rsidR="008D599B" w:rsidRPr="003921AA" w:rsidRDefault="008D599B" w:rsidP="008D599B">
            <w:pPr>
              <w:pStyle w:val="TableBodyTextMIRB"/>
              <w:rPr>
                <w:sz w:val="22"/>
              </w:rPr>
            </w:pPr>
            <w:r w:rsidRPr="003921AA">
              <w:rPr>
                <w:sz w:val="22"/>
              </w:rPr>
              <w:t>SWOOP 2015 DSM G</w:t>
            </w:r>
          </w:p>
        </w:tc>
        <w:tc>
          <w:tcPr>
            <w:tcW w:w="680" w:type="dxa"/>
            <w:noWrap/>
            <w:hideMark/>
          </w:tcPr>
          <w:p w14:paraId="13DADA8F" w14:textId="77777777" w:rsidR="008D599B" w:rsidRPr="003921AA" w:rsidRDefault="008D599B" w:rsidP="008D599B">
            <w:pPr>
              <w:pStyle w:val="TableBodyTextMIRB"/>
              <w:rPr>
                <w:sz w:val="22"/>
              </w:rPr>
            </w:pPr>
            <w:r w:rsidRPr="003921AA">
              <w:rPr>
                <w:sz w:val="22"/>
              </w:rPr>
              <w:t>3.02</w:t>
            </w:r>
          </w:p>
        </w:tc>
        <w:tc>
          <w:tcPr>
            <w:tcW w:w="1456" w:type="dxa"/>
            <w:noWrap/>
            <w:hideMark/>
          </w:tcPr>
          <w:p w14:paraId="4DFF58F8" w14:textId="77777777" w:rsidR="008D599B" w:rsidRPr="003921AA" w:rsidRDefault="008D599B" w:rsidP="008D599B">
            <w:pPr>
              <w:pStyle w:val="TableBodyTextMIRB"/>
              <w:rPr>
                <w:sz w:val="22"/>
              </w:rPr>
            </w:pPr>
            <w:r w:rsidRPr="003921AA">
              <w:rPr>
                <w:sz w:val="22"/>
              </w:rPr>
              <w:t>2</w:t>
            </w:r>
          </w:p>
        </w:tc>
        <w:tc>
          <w:tcPr>
            <w:tcW w:w="9071" w:type="dxa"/>
            <w:noWrap/>
            <w:hideMark/>
          </w:tcPr>
          <w:p w14:paraId="580504B3" w14:textId="5DD72D16" w:rsidR="008D599B" w:rsidRPr="003921AA" w:rsidRDefault="008D599B" w:rsidP="008D599B">
            <w:pPr>
              <w:pStyle w:val="TableBodyTextMIRB"/>
              <w:rPr>
                <w:sz w:val="22"/>
              </w:rPr>
            </w:pPr>
            <w:hyperlink r:id="rId30" w:history="1">
              <w:r w:rsidRPr="003921AA">
                <w:rPr>
                  <w:rStyle w:val="Hyperlink"/>
                  <w:sz w:val="22"/>
                </w:rPr>
                <w:t>https://ws.gisetl.lrc.gov.on.ca/fmedatadownload/Packages/SWOOP-2015-DSM-G.zip</w:t>
              </w:r>
            </w:hyperlink>
            <w:r w:rsidRPr="003921AA">
              <w:rPr>
                <w:sz w:val="22"/>
              </w:rPr>
              <w:t xml:space="preserve"> </w:t>
            </w:r>
          </w:p>
        </w:tc>
      </w:tr>
      <w:tr w:rsidR="008D599B" w:rsidRPr="008D599B" w14:paraId="68A8A4A8" w14:textId="77777777" w:rsidTr="003921AA">
        <w:trPr>
          <w:trHeight w:val="300"/>
        </w:trPr>
        <w:tc>
          <w:tcPr>
            <w:tcW w:w="2494" w:type="dxa"/>
            <w:noWrap/>
            <w:hideMark/>
          </w:tcPr>
          <w:p w14:paraId="283D33BC" w14:textId="77777777" w:rsidR="008D599B" w:rsidRPr="003921AA" w:rsidRDefault="008D599B" w:rsidP="008D599B">
            <w:pPr>
              <w:pStyle w:val="TableBodyTextMIRB"/>
              <w:rPr>
                <w:sz w:val="22"/>
              </w:rPr>
            </w:pPr>
            <w:r w:rsidRPr="003921AA">
              <w:rPr>
                <w:sz w:val="22"/>
              </w:rPr>
              <w:t>SWOOP 2015 DSM H</w:t>
            </w:r>
          </w:p>
        </w:tc>
        <w:tc>
          <w:tcPr>
            <w:tcW w:w="680" w:type="dxa"/>
            <w:noWrap/>
            <w:hideMark/>
          </w:tcPr>
          <w:p w14:paraId="4EF686FE" w14:textId="77777777" w:rsidR="008D599B" w:rsidRPr="003921AA" w:rsidRDefault="008D599B" w:rsidP="008D599B">
            <w:pPr>
              <w:pStyle w:val="TableBodyTextMIRB"/>
              <w:rPr>
                <w:sz w:val="22"/>
              </w:rPr>
            </w:pPr>
            <w:r w:rsidRPr="003921AA">
              <w:rPr>
                <w:sz w:val="22"/>
              </w:rPr>
              <w:t>3.09</w:t>
            </w:r>
          </w:p>
        </w:tc>
        <w:tc>
          <w:tcPr>
            <w:tcW w:w="1456" w:type="dxa"/>
            <w:noWrap/>
            <w:hideMark/>
          </w:tcPr>
          <w:p w14:paraId="62A593FD" w14:textId="77777777" w:rsidR="008D599B" w:rsidRPr="003921AA" w:rsidRDefault="008D599B" w:rsidP="008D599B">
            <w:pPr>
              <w:pStyle w:val="TableBodyTextMIRB"/>
              <w:rPr>
                <w:sz w:val="22"/>
              </w:rPr>
            </w:pPr>
            <w:r w:rsidRPr="003921AA">
              <w:rPr>
                <w:sz w:val="22"/>
              </w:rPr>
              <w:t>2</w:t>
            </w:r>
          </w:p>
        </w:tc>
        <w:tc>
          <w:tcPr>
            <w:tcW w:w="9071" w:type="dxa"/>
            <w:noWrap/>
            <w:hideMark/>
          </w:tcPr>
          <w:p w14:paraId="052B4953" w14:textId="40B23A4B" w:rsidR="008D599B" w:rsidRPr="003921AA" w:rsidRDefault="008D599B" w:rsidP="008D599B">
            <w:pPr>
              <w:pStyle w:val="TableBodyTextMIRB"/>
              <w:rPr>
                <w:sz w:val="22"/>
              </w:rPr>
            </w:pPr>
            <w:hyperlink r:id="rId31" w:history="1">
              <w:r w:rsidRPr="003921AA">
                <w:rPr>
                  <w:rStyle w:val="Hyperlink"/>
                  <w:sz w:val="22"/>
                </w:rPr>
                <w:t>https://ws.gisetl.lrc.gov.on.ca/fmedatadownload/Packages/SWOOP-2015-DSM-H.zip</w:t>
              </w:r>
            </w:hyperlink>
            <w:r w:rsidRPr="003921AA">
              <w:rPr>
                <w:sz w:val="22"/>
              </w:rPr>
              <w:t xml:space="preserve"> </w:t>
            </w:r>
          </w:p>
        </w:tc>
      </w:tr>
      <w:tr w:rsidR="008D599B" w:rsidRPr="008D599B" w14:paraId="1E98742B" w14:textId="77777777" w:rsidTr="003921AA">
        <w:trPr>
          <w:trHeight w:val="300"/>
        </w:trPr>
        <w:tc>
          <w:tcPr>
            <w:tcW w:w="2494" w:type="dxa"/>
            <w:noWrap/>
            <w:hideMark/>
          </w:tcPr>
          <w:p w14:paraId="28C1A104" w14:textId="77777777" w:rsidR="008D599B" w:rsidRPr="003921AA" w:rsidRDefault="008D599B" w:rsidP="008D599B">
            <w:pPr>
              <w:pStyle w:val="TableBodyTextMIRB"/>
              <w:rPr>
                <w:sz w:val="22"/>
              </w:rPr>
            </w:pPr>
            <w:r w:rsidRPr="003921AA">
              <w:rPr>
                <w:sz w:val="22"/>
              </w:rPr>
              <w:t>DRAPE 2014 DSM A</w:t>
            </w:r>
          </w:p>
        </w:tc>
        <w:tc>
          <w:tcPr>
            <w:tcW w:w="680" w:type="dxa"/>
            <w:noWrap/>
            <w:hideMark/>
          </w:tcPr>
          <w:p w14:paraId="274AE415" w14:textId="77777777" w:rsidR="008D599B" w:rsidRPr="003921AA" w:rsidRDefault="008D599B" w:rsidP="008D599B">
            <w:pPr>
              <w:pStyle w:val="TableBodyTextMIRB"/>
              <w:rPr>
                <w:sz w:val="22"/>
              </w:rPr>
            </w:pPr>
            <w:r w:rsidRPr="003921AA">
              <w:rPr>
                <w:sz w:val="22"/>
              </w:rPr>
              <w:t>2.89</w:t>
            </w:r>
          </w:p>
        </w:tc>
        <w:tc>
          <w:tcPr>
            <w:tcW w:w="1456" w:type="dxa"/>
            <w:noWrap/>
            <w:hideMark/>
          </w:tcPr>
          <w:p w14:paraId="7F1CB3FF" w14:textId="77777777" w:rsidR="008D599B" w:rsidRPr="003921AA" w:rsidRDefault="008D599B" w:rsidP="008D599B">
            <w:pPr>
              <w:pStyle w:val="TableBodyTextMIRB"/>
              <w:rPr>
                <w:sz w:val="22"/>
              </w:rPr>
            </w:pPr>
            <w:r w:rsidRPr="003921AA">
              <w:rPr>
                <w:sz w:val="22"/>
              </w:rPr>
              <w:t>2</w:t>
            </w:r>
          </w:p>
        </w:tc>
        <w:tc>
          <w:tcPr>
            <w:tcW w:w="9071" w:type="dxa"/>
            <w:noWrap/>
            <w:hideMark/>
          </w:tcPr>
          <w:p w14:paraId="0B322A96" w14:textId="457737DF" w:rsidR="008D599B" w:rsidRPr="003921AA" w:rsidRDefault="008D599B" w:rsidP="008D599B">
            <w:pPr>
              <w:pStyle w:val="TableBodyTextMIRB"/>
              <w:rPr>
                <w:sz w:val="22"/>
              </w:rPr>
            </w:pPr>
            <w:hyperlink r:id="rId32" w:history="1">
              <w:r w:rsidRPr="003921AA">
                <w:rPr>
                  <w:rStyle w:val="Hyperlink"/>
                  <w:sz w:val="22"/>
                </w:rPr>
                <w:t>https://ws.gisetl.lrc.gov.on.ca/fmedatadownload/Packages/DRAPE2014DSM-A.zip</w:t>
              </w:r>
            </w:hyperlink>
            <w:r w:rsidRPr="003921AA">
              <w:rPr>
                <w:sz w:val="22"/>
              </w:rPr>
              <w:t xml:space="preserve"> </w:t>
            </w:r>
          </w:p>
        </w:tc>
      </w:tr>
      <w:tr w:rsidR="008D599B" w:rsidRPr="008D599B" w14:paraId="0BA4605D" w14:textId="77777777" w:rsidTr="003921AA">
        <w:trPr>
          <w:trHeight w:val="300"/>
        </w:trPr>
        <w:tc>
          <w:tcPr>
            <w:tcW w:w="2494" w:type="dxa"/>
            <w:noWrap/>
            <w:hideMark/>
          </w:tcPr>
          <w:p w14:paraId="59AD4786" w14:textId="77777777" w:rsidR="008D599B" w:rsidRPr="003921AA" w:rsidRDefault="008D599B" w:rsidP="008D599B">
            <w:pPr>
              <w:pStyle w:val="TableBodyTextMIRB"/>
              <w:rPr>
                <w:sz w:val="22"/>
              </w:rPr>
            </w:pPr>
            <w:r w:rsidRPr="003921AA">
              <w:rPr>
                <w:sz w:val="22"/>
              </w:rPr>
              <w:t>DRAPE 2014 DSM B</w:t>
            </w:r>
          </w:p>
        </w:tc>
        <w:tc>
          <w:tcPr>
            <w:tcW w:w="680" w:type="dxa"/>
            <w:noWrap/>
            <w:hideMark/>
          </w:tcPr>
          <w:p w14:paraId="679DB878" w14:textId="77777777" w:rsidR="008D599B" w:rsidRPr="003921AA" w:rsidRDefault="008D599B" w:rsidP="008D599B">
            <w:pPr>
              <w:pStyle w:val="TableBodyTextMIRB"/>
              <w:rPr>
                <w:sz w:val="22"/>
              </w:rPr>
            </w:pPr>
            <w:r w:rsidRPr="003921AA">
              <w:rPr>
                <w:sz w:val="22"/>
              </w:rPr>
              <w:t>2.57</w:t>
            </w:r>
          </w:p>
        </w:tc>
        <w:tc>
          <w:tcPr>
            <w:tcW w:w="1456" w:type="dxa"/>
            <w:noWrap/>
            <w:hideMark/>
          </w:tcPr>
          <w:p w14:paraId="28BAB6CD" w14:textId="77777777" w:rsidR="008D599B" w:rsidRPr="003921AA" w:rsidRDefault="008D599B" w:rsidP="008D599B">
            <w:pPr>
              <w:pStyle w:val="TableBodyTextMIRB"/>
              <w:rPr>
                <w:sz w:val="22"/>
              </w:rPr>
            </w:pPr>
            <w:r w:rsidRPr="003921AA">
              <w:rPr>
                <w:sz w:val="22"/>
              </w:rPr>
              <w:t>2</w:t>
            </w:r>
          </w:p>
        </w:tc>
        <w:tc>
          <w:tcPr>
            <w:tcW w:w="9071" w:type="dxa"/>
            <w:noWrap/>
            <w:hideMark/>
          </w:tcPr>
          <w:p w14:paraId="1E039CD5" w14:textId="7A02B53A" w:rsidR="008D599B" w:rsidRPr="003921AA" w:rsidRDefault="008D599B" w:rsidP="008D599B">
            <w:pPr>
              <w:pStyle w:val="TableBodyTextMIRB"/>
              <w:rPr>
                <w:sz w:val="22"/>
              </w:rPr>
            </w:pPr>
            <w:hyperlink r:id="rId33" w:history="1">
              <w:r w:rsidRPr="003921AA">
                <w:rPr>
                  <w:rStyle w:val="Hyperlink"/>
                  <w:sz w:val="22"/>
                </w:rPr>
                <w:t>https://ws.gisetl.lrc.gov.on.ca/fmedatadownload/Packages/DRAPE2014DSM-B.zip</w:t>
              </w:r>
            </w:hyperlink>
            <w:r w:rsidRPr="003921AA">
              <w:rPr>
                <w:sz w:val="22"/>
              </w:rPr>
              <w:t xml:space="preserve"> </w:t>
            </w:r>
          </w:p>
        </w:tc>
      </w:tr>
      <w:tr w:rsidR="008D599B" w:rsidRPr="008D599B" w14:paraId="71ED17E6" w14:textId="77777777" w:rsidTr="003921AA">
        <w:trPr>
          <w:trHeight w:val="300"/>
        </w:trPr>
        <w:tc>
          <w:tcPr>
            <w:tcW w:w="2494" w:type="dxa"/>
            <w:noWrap/>
            <w:hideMark/>
          </w:tcPr>
          <w:p w14:paraId="3C11801D" w14:textId="77777777" w:rsidR="008D599B" w:rsidRPr="003921AA" w:rsidRDefault="008D599B" w:rsidP="008D599B">
            <w:pPr>
              <w:pStyle w:val="TableBodyTextMIRB"/>
              <w:rPr>
                <w:sz w:val="22"/>
              </w:rPr>
            </w:pPr>
            <w:r w:rsidRPr="003921AA">
              <w:rPr>
                <w:sz w:val="22"/>
              </w:rPr>
              <w:t>DRAPE 2014 DSM C</w:t>
            </w:r>
          </w:p>
        </w:tc>
        <w:tc>
          <w:tcPr>
            <w:tcW w:w="680" w:type="dxa"/>
            <w:noWrap/>
            <w:hideMark/>
          </w:tcPr>
          <w:p w14:paraId="066CB872" w14:textId="77777777" w:rsidR="008D599B" w:rsidRPr="003921AA" w:rsidRDefault="008D599B" w:rsidP="008D599B">
            <w:pPr>
              <w:pStyle w:val="TableBodyTextMIRB"/>
              <w:rPr>
                <w:sz w:val="22"/>
              </w:rPr>
            </w:pPr>
            <w:r w:rsidRPr="003921AA">
              <w:rPr>
                <w:sz w:val="22"/>
              </w:rPr>
              <w:t>2.39</w:t>
            </w:r>
          </w:p>
        </w:tc>
        <w:tc>
          <w:tcPr>
            <w:tcW w:w="1456" w:type="dxa"/>
            <w:noWrap/>
            <w:hideMark/>
          </w:tcPr>
          <w:p w14:paraId="13ECB413" w14:textId="77777777" w:rsidR="008D599B" w:rsidRPr="003921AA" w:rsidRDefault="008D599B" w:rsidP="008D599B">
            <w:pPr>
              <w:pStyle w:val="TableBodyTextMIRB"/>
              <w:rPr>
                <w:sz w:val="22"/>
              </w:rPr>
            </w:pPr>
            <w:r w:rsidRPr="003921AA">
              <w:rPr>
                <w:sz w:val="22"/>
              </w:rPr>
              <w:t>2</w:t>
            </w:r>
          </w:p>
        </w:tc>
        <w:tc>
          <w:tcPr>
            <w:tcW w:w="9071" w:type="dxa"/>
            <w:noWrap/>
            <w:hideMark/>
          </w:tcPr>
          <w:p w14:paraId="7AC4FB64" w14:textId="3519DE12" w:rsidR="008D599B" w:rsidRPr="003921AA" w:rsidRDefault="008D599B" w:rsidP="008D599B">
            <w:pPr>
              <w:pStyle w:val="TableBodyTextMIRB"/>
              <w:rPr>
                <w:sz w:val="22"/>
              </w:rPr>
            </w:pPr>
            <w:hyperlink r:id="rId34" w:history="1">
              <w:r w:rsidRPr="003921AA">
                <w:rPr>
                  <w:rStyle w:val="Hyperlink"/>
                  <w:sz w:val="22"/>
                </w:rPr>
                <w:t>https://ws.gisetl.lrc.gov.on.ca/fmedatadownload/Packages/DRAPE2014DSM-C.zip</w:t>
              </w:r>
            </w:hyperlink>
            <w:r w:rsidRPr="003921AA">
              <w:rPr>
                <w:sz w:val="22"/>
              </w:rPr>
              <w:t xml:space="preserve"> </w:t>
            </w:r>
          </w:p>
        </w:tc>
      </w:tr>
      <w:tr w:rsidR="008D599B" w:rsidRPr="008D599B" w14:paraId="1199D000" w14:textId="77777777" w:rsidTr="003921AA">
        <w:trPr>
          <w:trHeight w:val="300"/>
        </w:trPr>
        <w:tc>
          <w:tcPr>
            <w:tcW w:w="2494" w:type="dxa"/>
            <w:noWrap/>
            <w:hideMark/>
          </w:tcPr>
          <w:p w14:paraId="2FBAB40A" w14:textId="77777777" w:rsidR="008D599B" w:rsidRPr="003921AA" w:rsidRDefault="008D599B" w:rsidP="008D599B">
            <w:pPr>
              <w:pStyle w:val="TableBodyTextMIRB"/>
              <w:rPr>
                <w:sz w:val="22"/>
              </w:rPr>
            </w:pPr>
            <w:r w:rsidRPr="003921AA">
              <w:rPr>
                <w:sz w:val="22"/>
              </w:rPr>
              <w:t>DRAPE 2014 DSM D</w:t>
            </w:r>
          </w:p>
        </w:tc>
        <w:tc>
          <w:tcPr>
            <w:tcW w:w="680" w:type="dxa"/>
            <w:noWrap/>
            <w:hideMark/>
          </w:tcPr>
          <w:p w14:paraId="2899A340" w14:textId="77777777" w:rsidR="008D599B" w:rsidRPr="003921AA" w:rsidRDefault="008D599B" w:rsidP="008D599B">
            <w:pPr>
              <w:pStyle w:val="TableBodyTextMIRB"/>
              <w:rPr>
                <w:sz w:val="22"/>
              </w:rPr>
            </w:pPr>
            <w:r w:rsidRPr="003921AA">
              <w:rPr>
                <w:sz w:val="22"/>
              </w:rPr>
              <w:t>2.50</w:t>
            </w:r>
          </w:p>
        </w:tc>
        <w:tc>
          <w:tcPr>
            <w:tcW w:w="1456" w:type="dxa"/>
            <w:noWrap/>
            <w:hideMark/>
          </w:tcPr>
          <w:p w14:paraId="291889E5" w14:textId="77777777" w:rsidR="008D599B" w:rsidRPr="003921AA" w:rsidRDefault="008D599B" w:rsidP="008D599B">
            <w:pPr>
              <w:pStyle w:val="TableBodyTextMIRB"/>
              <w:rPr>
                <w:sz w:val="22"/>
              </w:rPr>
            </w:pPr>
            <w:r w:rsidRPr="003921AA">
              <w:rPr>
                <w:sz w:val="22"/>
              </w:rPr>
              <w:t>2</w:t>
            </w:r>
          </w:p>
        </w:tc>
        <w:tc>
          <w:tcPr>
            <w:tcW w:w="9071" w:type="dxa"/>
            <w:noWrap/>
            <w:hideMark/>
          </w:tcPr>
          <w:p w14:paraId="2D6EE026" w14:textId="5A121955" w:rsidR="008D599B" w:rsidRPr="003921AA" w:rsidRDefault="008D599B" w:rsidP="008D599B">
            <w:pPr>
              <w:pStyle w:val="TableBodyTextMIRB"/>
              <w:rPr>
                <w:sz w:val="22"/>
              </w:rPr>
            </w:pPr>
            <w:hyperlink r:id="rId35" w:history="1">
              <w:r w:rsidRPr="003921AA">
                <w:rPr>
                  <w:rStyle w:val="Hyperlink"/>
                  <w:sz w:val="22"/>
                </w:rPr>
                <w:t>https://ws.gisetl.lrc.gov.on.ca/fmedatadownload/Packages/DRAPE2014DSM-D.zip</w:t>
              </w:r>
            </w:hyperlink>
            <w:r w:rsidRPr="003921AA">
              <w:rPr>
                <w:sz w:val="22"/>
              </w:rPr>
              <w:t xml:space="preserve"> </w:t>
            </w:r>
          </w:p>
        </w:tc>
      </w:tr>
      <w:tr w:rsidR="008D599B" w:rsidRPr="008D599B" w14:paraId="65A7D848" w14:textId="77777777" w:rsidTr="003921AA">
        <w:trPr>
          <w:trHeight w:val="300"/>
        </w:trPr>
        <w:tc>
          <w:tcPr>
            <w:tcW w:w="2494" w:type="dxa"/>
            <w:noWrap/>
            <w:hideMark/>
          </w:tcPr>
          <w:p w14:paraId="54CD3A55" w14:textId="77777777" w:rsidR="008D599B" w:rsidRPr="003921AA" w:rsidRDefault="008D599B" w:rsidP="008D599B">
            <w:pPr>
              <w:pStyle w:val="TableBodyTextMIRB"/>
              <w:rPr>
                <w:sz w:val="22"/>
              </w:rPr>
            </w:pPr>
            <w:r w:rsidRPr="003921AA">
              <w:rPr>
                <w:sz w:val="22"/>
              </w:rPr>
              <w:t>DRAPE 2014 DSM E</w:t>
            </w:r>
          </w:p>
        </w:tc>
        <w:tc>
          <w:tcPr>
            <w:tcW w:w="680" w:type="dxa"/>
            <w:noWrap/>
            <w:hideMark/>
          </w:tcPr>
          <w:p w14:paraId="6043C0C5" w14:textId="77777777" w:rsidR="008D599B" w:rsidRPr="003921AA" w:rsidRDefault="008D599B" w:rsidP="008D599B">
            <w:pPr>
              <w:pStyle w:val="TableBodyTextMIRB"/>
              <w:rPr>
                <w:sz w:val="22"/>
              </w:rPr>
            </w:pPr>
            <w:r w:rsidRPr="003921AA">
              <w:rPr>
                <w:sz w:val="22"/>
              </w:rPr>
              <w:t>2.71</w:t>
            </w:r>
          </w:p>
        </w:tc>
        <w:tc>
          <w:tcPr>
            <w:tcW w:w="1456" w:type="dxa"/>
            <w:noWrap/>
            <w:hideMark/>
          </w:tcPr>
          <w:p w14:paraId="22472301" w14:textId="77777777" w:rsidR="008D599B" w:rsidRPr="003921AA" w:rsidRDefault="008D599B" w:rsidP="008D599B">
            <w:pPr>
              <w:pStyle w:val="TableBodyTextMIRB"/>
              <w:rPr>
                <w:sz w:val="22"/>
              </w:rPr>
            </w:pPr>
            <w:r w:rsidRPr="003921AA">
              <w:rPr>
                <w:sz w:val="22"/>
              </w:rPr>
              <w:t>2</w:t>
            </w:r>
          </w:p>
        </w:tc>
        <w:tc>
          <w:tcPr>
            <w:tcW w:w="9071" w:type="dxa"/>
            <w:noWrap/>
            <w:hideMark/>
          </w:tcPr>
          <w:p w14:paraId="1E16A43F" w14:textId="2CBE72E5" w:rsidR="008D599B" w:rsidRPr="003921AA" w:rsidRDefault="008D599B" w:rsidP="008D599B">
            <w:pPr>
              <w:pStyle w:val="TableBodyTextMIRB"/>
              <w:rPr>
                <w:sz w:val="22"/>
              </w:rPr>
            </w:pPr>
            <w:hyperlink r:id="rId36" w:history="1">
              <w:r w:rsidRPr="003921AA">
                <w:rPr>
                  <w:rStyle w:val="Hyperlink"/>
                  <w:sz w:val="22"/>
                </w:rPr>
                <w:t>https://ws.gisetl.lrc.gov.on.ca/fmedatadownload/Packages/DRAPE2014DSM-E.zip</w:t>
              </w:r>
            </w:hyperlink>
            <w:r w:rsidRPr="003921AA">
              <w:rPr>
                <w:sz w:val="22"/>
              </w:rPr>
              <w:t xml:space="preserve"> </w:t>
            </w:r>
          </w:p>
        </w:tc>
      </w:tr>
      <w:tr w:rsidR="008D599B" w:rsidRPr="008D599B" w14:paraId="79ADAF22" w14:textId="77777777" w:rsidTr="003921AA">
        <w:trPr>
          <w:trHeight w:val="300"/>
        </w:trPr>
        <w:tc>
          <w:tcPr>
            <w:tcW w:w="2494" w:type="dxa"/>
            <w:noWrap/>
            <w:hideMark/>
          </w:tcPr>
          <w:p w14:paraId="7321225D" w14:textId="77777777" w:rsidR="008D599B" w:rsidRPr="003921AA" w:rsidRDefault="008D599B" w:rsidP="008D599B">
            <w:pPr>
              <w:pStyle w:val="TableBodyTextMIRB"/>
              <w:rPr>
                <w:sz w:val="22"/>
              </w:rPr>
            </w:pPr>
            <w:r w:rsidRPr="003921AA">
              <w:rPr>
                <w:sz w:val="22"/>
              </w:rPr>
              <w:t>DRAPE 2014 DSM F</w:t>
            </w:r>
          </w:p>
        </w:tc>
        <w:tc>
          <w:tcPr>
            <w:tcW w:w="680" w:type="dxa"/>
            <w:noWrap/>
            <w:hideMark/>
          </w:tcPr>
          <w:p w14:paraId="59302C51" w14:textId="77777777" w:rsidR="008D599B" w:rsidRPr="003921AA" w:rsidRDefault="008D599B" w:rsidP="008D599B">
            <w:pPr>
              <w:pStyle w:val="TableBodyTextMIRB"/>
              <w:rPr>
                <w:sz w:val="22"/>
              </w:rPr>
            </w:pPr>
            <w:r w:rsidRPr="003921AA">
              <w:rPr>
                <w:sz w:val="22"/>
              </w:rPr>
              <w:t>2.47</w:t>
            </w:r>
          </w:p>
        </w:tc>
        <w:tc>
          <w:tcPr>
            <w:tcW w:w="1456" w:type="dxa"/>
            <w:noWrap/>
            <w:hideMark/>
          </w:tcPr>
          <w:p w14:paraId="2820F3DF" w14:textId="77777777" w:rsidR="008D599B" w:rsidRPr="003921AA" w:rsidRDefault="008D599B" w:rsidP="008D599B">
            <w:pPr>
              <w:pStyle w:val="TableBodyTextMIRB"/>
              <w:rPr>
                <w:sz w:val="22"/>
              </w:rPr>
            </w:pPr>
            <w:r w:rsidRPr="003921AA">
              <w:rPr>
                <w:sz w:val="22"/>
              </w:rPr>
              <w:t>2</w:t>
            </w:r>
          </w:p>
        </w:tc>
        <w:tc>
          <w:tcPr>
            <w:tcW w:w="9071" w:type="dxa"/>
            <w:noWrap/>
            <w:hideMark/>
          </w:tcPr>
          <w:p w14:paraId="133880B1" w14:textId="2CA254F3" w:rsidR="008D599B" w:rsidRPr="003921AA" w:rsidRDefault="008D599B" w:rsidP="008D599B">
            <w:pPr>
              <w:pStyle w:val="TableBodyTextMIRB"/>
              <w:rPr>
                <w:sz w:val="22"/>
              </w:rPr>
            </w:pPr>
            <w:hyperlink r:id="rId37" w:history="1">
              <w:r w:rsidRPr="003921AA">
                <w:rPr>
                  <w:rStyle w:val="Hyperlink"/>
                  <w:sz w:val="22"/>
                </w:rPr>
                <w:t>https://ws.gisetl.lrc.gov.on.ca/fmedatadownload/Packages/DRAPE2014DSM-F.zip</w:t>
              </w:r>
            </w:hyperlink>
            <w:r w:rsidRPr="003921AA">
              <w:rPr>
                <w:sz w:val="22"/>
              </w:rPr>
              <w:t xml:space="preserve"> </w:t>
            </w:r>
          </w:p>
        </w:tc>
      </w:tr>
      <w:tr w:rsidR="008D599B" w:rsidRPr="008D599B" w14:paraId="3B2DB943" w14:textId="77777777" w:rsidTr="003921AA">
        <w:trPr>
          <w:trHeight w:val="300"/>
        </w:trPr>
        <w:tc>
          <w:tcPr>
            <w:tcW w:w="2494" w:type="dxa"/>
            <w:noWrap/>
            <w:hideMark/>
          </w:tcPr>
          <w:p w14:paraId="1724AB55" w14:textId="77777777" w:rsidR="008D599B" w:rsidRPr="003921AA" w:rsidRDefault="008D599B" w:rsidP="008D599B">
            <w:pPr>
              <w:pStyle w:val="TableBodyTextMIRB"/>
              <w:rPr>
                <w:sz w:val="22"/>
              </w:rPr>
            </w:pPr>
            <w:r w:rsidRPr="003921AA">
              <w:rPr>
                <w:sz w:val="22"/>
              </w:rPr>
              <w:t>DRAPE 2014 DSM G</w:t>
            </w:r>
          </w:p>
        </w:tc>
        <w:tc>
          <w:tcPr>
            <w:tcW w:w="680" w:type="dxa"/>
            <w:noWrap/>
            <w:hideMark/>
          </w:tcPr>
          <w:p w14:paraId="74CD98A5" w14:textId="77777777" w:rsidR="008D599B" w:rsidRPr="003921AA" w:rsidRDefault="008D599B" w:rsidP="008D599B">
            <w:pPr>
              <w:pStyle w:val="TableBodyTextMIRB"/>
              <w:rPr>
                <w:sz w:val="22"/>
              </w:rPr>
            </w:pPr>
            <w:r w:rsidRPr="003921AA">
              <w:rPr>
                <w:sz w:val="22"/>
              </w:rPr>
              <w:t>2.33</w:t>
            </w:r>
          </w:p>
        </w:tc>
        <w:tc>
          <w:tcPr>
            <w:tcW w:w="1456" w:type="dxa"/>
            <w:noWrap/>
            <w:hideMark/>
          </w:tcPr>
          <w:p w14:paraId="0E65D7B3" w14:textId="77777777" w:rsidR="008D599B" w:rsidRPr="003921AA" w:rsidRDefault="008D599B" w:rsidP="008D599B">
            <w:pPr>
              <w:pStyle w:val="TableBodyTextMIRB"/>
              <w:rPr>
                <w:sz w:val="22"/>
              </w:rPr>
            </w:pPr>
            <w:r w:rsidRPr="003921AA">
              <w:rPr>
                <w:sz w:val="22"/>
              </w:rPr>
              <w:t>2</w:t>
            </w:r>
          </w:p>
        </w:tc>
        <w:tc>
          <w:tcPr>
            <w:tcW w:w="9071" w:type="dxa"/>
            <w:noWrap/>
            <w:hideMark/>
          </w:tcPr>
          <w:p w14:paraId="741094EA" w14:textId="3F8A5EBB" w:rsidR="008D599B" w:rsidRPr="003921AA" w:rsidRDefault="008D599B" w:rsidP="008D599B">
            <w:pPr>
              <w:pStyle w:val="TableBodyTextMIRB"/>
              <w:rPr>
                <w:sz w:val="22"/>
              </w:rPr>
            </w:pPr>
            <w:hyperlink r:id="rId38" w:history="1">
              <w:r w:rsidRPr="003921AA">
                <w:rPr>
                  <w:rStyle w:val="Hyperlink"/>
                  <w:sz w:val="22"/>
                </w:rPr>
                <w:t>https://ws.gisetl.lrc.gov.on.ca/fmedatadownload/Packages/DRAPE2014DSM-G.zip</w:t>
              </w:r>
            </w:hyperlink>
            <w:r w:rsidRPr="003921AA">
              <w:rPr>
                <w:sz w:val="22"/>
              </w:rPr>
              <w:t xml:space="preserve"> </w:t>
            </w:r>
          </w:p>
        </w:tc>
      </w:tr>
      <w:tr w:rsidR="008D599B" w:rsidRPr="008D599B" w14:paraId="005432A3" w14:textId="77777777" w:rsidTr="003921AA">
        <w:trPr>
          <w:trHeight w:val="300"/>
        </w:trPr>
        <w:tc>
          <w:tcPr>
            <w:tcW w:w="2494" w:type="dxa"/>
            <w:noWrap/>
            <w:hideMark/>
          </w:tcPr>
          <w:p w14:paraId="64291AAD" w14:textId="77777777" w:rsidR="008D599B" w:rsidRPr="003921AA" w:rsidRDefault="008D599B" w:rsidP="008D599B">
            <w:pPr>
              <w:pStyle w:val="TableBodyTextMIRB"/>
              <w:rPr>
                <w:sz w:val="22"/>
              </w:rPr>
            </w:pPr>
            <w:r w:rsidRPr="003921AA">
              <w:rPr>
                <w:sz w:val="22"/>
              </w:rPr>
              <w:t>DRAPE 2014 DSM H</w:t>
            </w:r>
          </w:p>
        </w:tc>
        <w:tc>
          <w:tcPr>
            <w:tcW w:w="680" w:type="dxa"/>
            <w:noWrap/>
            <w:hideMark/>
          </w:tcPr>
          <w:p w14:paraId="17F148CD" w14:textId="77777777" w:rsidR="008D599B" w:rsidRPr="003921AA" w:rsidRDefault="008D599B" w:rsidP="008D599B">
            <w:pPr>
              <w:pStyle w:val="TableBodyTextMIRB"/>
              <w:rPr>
                <w:sz w:val="22"/>
              </w:rPr>
            </w:pPr>
            <w:r w:rsidRPr="003921AA">
              <w:rPr>
                <w:sz w:val="22"/>
              </w:rPr>
              <w:t>2.33</w:t>
            </w:r>
          </w:p>
        </w:tc>
        <w:tc>
          <w:tcPr>
            <w:tcW w:w="1456" w:type="dxa"/>
            <w:noWrap/>
            <w:hideMark/>
          </w:tcPr>
          <w:p w14:paraId="1E828DCF" w14:textId="77777777" w:rsidR="008D599B" w:rsidRPr="003921AA" w:rsidRDefault="008D599B" w:rsidP="008D599B">
            <w:pPr>
              <w:pStyle w:val="TableBodyTextMIRB"/>
              <w:rPr>
                <w:sz w:val="22"/>
              </w:rPr>
            </w:pPr>
            <w:r w:rsidRPr="003921AA">
              <w:rPr>
                <w:sz w:val="22"/>
              </w:rPr>
              <w:t>2</w:t>
            </w:r>
          </w:p>
        </w:tc>
        <w:tc>
          <w:tcPr>
            <w:tcW w:w="9071" w:type="dxa"/>
            <w:noWrap/>
            <w:hideMark/>
          </w:tcPr>
          <w:p w14:paraId="1186ED8F" w14:textId="4A1007CC" w:rsidR="008D599B" w:rsidRPr="003921AA" w:rsidRDefault="008D599B" w:rsidP="008D599B">
            <w:pPr>
              <w:pStyle w:val="TableBodyTextMIRB"/>
              <w:rPr>
                <w:sz w:val="22"/>
              </w:rPr>
            </w:pPr>
            <w:hyperlink r:id="rId39" w:history="1">
              <w:r w:rsidRPr="003921AA">
                <w:rPr>
                  <w:rStyle w:val="Hyperlink"/>
                  <w:sz w:val="22"/>
                </w:rPr>
                <w:t>https://ws.gisetl.lrc.gov.on.ca/fmedatadownload/Packages/DRAPE2014DSM-H.zip</w:t>
              </w:r>
            </w:hyperlink>
            <w:r w:rsidRPr="003921AA">
              <w:rPr>
                <w:sz w:val="22"/>
              </w:rPr>
              <w:t xml:space="preserve"> </w:t>
            </w:r>
          </w:p>
        </w:tc>
      </w:tr>
      <w:tr w:rsidR="008D599B" w:rsidRPr="008D599B" w14:paraId="349854A7" w14:textId="77777777" w:rsidTr="003921AA">
        <w:trPr>
          <w:trHeight w:val="300"/>
        </w:trPr>
        <w:tc>
          <w:tcPr>
            <w:tcW w:w="2494" w:type="dxa"/>
            <w:noWrap/>
            <w:hideMark/>
          </w:tcPr>
          <w:p w14:paraId="392746B8" w14:textId="77777777" w:rsidR="008D599B" w:rsidRPr="003921AA" w:rsidRDefault="008D599B" w:rsidP="008D599B">
            <w:pPr>
              <w:pStyle w:val="TableBodyTextMIRB"/>
              <w:rPr>
                <w:sz w:val="22"/>
              </w:rPr>
            </w:pPr>
            <w:r w:rsidRPr="003921AA">
              <w:rPr>
                <w:sz w:val="22"/>
              </w:rPr>
              <w:t>DRAPE 2014 DSM I</w:t>
            </w:r>
          </w:p>
        </w:tc>
        <w:tc>
          <w:tcPr>
            <w:tcW w:w="680" w:type="dxa"/>
            <w:noWrap/>
            <w:hideMark/>
          </w:tcPr>
          <w:p w14:paraId="32D0E0D4" w14:textId="77777777" w:rsidR="008D599B" w:rsidRPr="003921AA" w:rsidRDefault="008D599B" w:rsidP="008D599B">
            <w:pPr>
              <w:pStyle w:val="TableBodyTextMIRB"/>
              <w:rPr>
                <w:sz w:val="22"/>
              </w:rPr>
            </w:pPr>
            <w:r w:rsidRPr="003921AA">
              <w:rPr>
                <w:sz w:val="22"/>
              </w:rPr>
              <w:t>2.33</w:t>
            </w:r>
          </w:p>
        </w:tc>
        <w:tc>
          <w:tcPr>
            <w:tcW w:w="1456" w:type="dxa"/>
            <w:noWrap/>
            <w:hideMark/>
          </w:tcPr>
          <w:p w14:paraId="124E0108" w14:textId="77777777" w:rsidR="008D599B" w:rsidRPr="003921AA" w:rsidRDefault="008D599B" w:rsidP="008D599B">
            <w:pPr>
              <w:pStyle w:val="TableBodyTextMIRB"/>
              <w:rPr>
                <w:sz w:val="22"/>
              </w:rPr>
            </w:pPr>
            <w:r w:rsidRPr="003921AA">
              <w:rPr>
                <w:sz w:val="22"/>
              </w:rPr>
              <w:t>2</w:t>
            </w:r>
          </w:p>
        </w:tc>
        <w:tc>
          <w:tcPr>
            <w:tcW w:w="9071" w:type="dxa"/>
            <w:noWrap/>
            <w:hideMark/>
          </w:tcPr>
          <w:p w14:paraId="558A457B" w14:textId="04E6F4FA" w:rsidR="008D599B" w:rsidRPr="003921AA" w:rsidRDefault="008D599B" w:rsidP="008D599B">
            <w:pPr>
              <w:pStyle w:val="TableBodyTextMIRB"/>
              <w:rPr>
                <w:sz w:val="22"/>
              </w:rPr>
            </w:pPr>
            <w:hyperlink r:id="rId40" w:history="1">
              <w:r w:rsidRPr="003921AA">
                <w:rPr>
                  <w:rStyle w:val="Hyperlink"/>
                  <w:sz w:val="22"/>
                </w:rPr>
                <w:t>https://ws.gisetl.lrc.gov.on.ca/fmedatadownload/Packages/DRAPE2014DSM-I.zip</w:t>
              </w:r>
            </w:hyperlink>
            <w:r w:rsidRPr="003921AA">
              <w:rPr>
                <w:sz w:val="22"/>
              </w:rPr>
              <w:t xml:space="preserve"> </w:t>
            </w:r>
          </w:p>
        </w:tc>
      </w:tr>
      <w:tr w:rsidR="008D599B" w:rsidRPr="008D599B" w14:paraId="6D424123" w14:textId="77777777" w:rsidTr="003921AA">
        <w:trPr>
          <w:trHeight w:val="300"/>
        </w:trPr>
        <w:tc>
          <w:tcPr>
            <w:tcW w:w="2494" w:type="dxa"/>
            <w:noWrap/>
            <w:hideMark/>
          </w:tcPr>
          <w:p w14:paraId="52F463C2" w14:textId="77777777" w:rsidR="008D599B" w:rsidRPr="003921AA" w:rsidRDefault="008D599B" w:rsidP="008D599B">
            <w:pPr>
              <w:pStyle w:val="TableBodyTextMIRB"/>
              <w:rPr>
                <w:sz w:val="22"/>
              </w:rPr>
            </w:pPr>
            <w:r w:rsidRPr="003921AA">
              <w:rPr>
                <w:sz w:val="22"/>
              </w:rPr>
              <w:t>SCOOP 2013 DSM A</w:t>
            </w:r>
          </w:p>
        </w:tc>
        <w:tc>
          <w:tcPr>
            <w:tcW w:w="680" w:type="dxa"/>
            <w:noWrap/>
            <w:hideMark/>
          </w:tcPr>
          <w:p w14:paraId="04A3E232" w14:textId="77777777" w:rsidR="008D599B" w:rsidRPr="003921AA" w:rsidRDefault="008D599B" w:rsidP="008D599B">
            <w:pPr>
              <w:pStyle w:val="TableBodyTextMIRB"/>
              <w:rPr>
                <w:sz w:val="22"/>
              </w:rPr>
            </w:pPr>
            <w:r w:rsidRPr="003921AA">
              <w:rPr>
                <w:sz w:val="22"/>
              </w:rPr>
              <w:t>2.65</w:t>
            </w:r>
          </w:p>
        </w:tc>
        <w:tc>
          <w:tcPr>
            <w:tcW w:w="1456" w:type="dxa"/>
            <w:noWrap/>
            <w:hideMark/>
          </w:tcPr>
          <w:p w14:paraId="1E294E0A" w14:textId="77777777" w:rsidR="008D599B" w:rsidRPr="003921AA" w:rsidRDefault="008D599B" w:rsidP="008D599B">
            <w:pPr>
              <w:pStyle w:val="TableBodyTextMIRB"/>
              <w:rPr>
                <w:sz w:val="22"/>
              </w:rPr>
            </w:pPr>
            <w:r w:rsidRPr="003921AA">
              <w:rPr>
                <w:sz w:val="22"/>
              </w:rPr>
              <w:t>2</w:t>
            </w:r>
          </w:p>
        </w:tc>
        <w:tc>
          <w:tcPr>
            <w:tcW w:w="9071" w:type="dxa"/>
            <w:noWrap/>
            <w:hideMark/>
          </w:tcPr>
          <w:p w14:paraId="31A3A01D" w14:textId="426CCFC6" w:rsidR="008D599B" w:rsidRPr="003921AA" w:rsidRDefault="008D599B" w:rsidP="008D599B">
            <w:pPr>
              <w:pStyle w:val="TableBodyTextMIRB"/>
              <w:rPr>
                <w:sz w:val="22"/>
              </w:rPr>
            </w:pPr>
            <w:hyperlink r:id="rId41" w:history="1">
              <w:r w:rsidRPr="003921AA">
                <w:rPr>
                  <w:rStyle w:val="Hyperlink"/>
                  <w:sz w:val="22"/>
                </w:rPr>
                <w:t>https://ws.gisetl.lrc.gov.on.ca/fmedatadownload/Packages/SCOOP-2013-DSM-A.zip</w:t>
              </w:r>
            </w:hyperlink>
            <w:r w:rsidRPr="003921AA">
              <w:rPr>
                <w:sz w:val="22"/>
              </w:rPr>
              <w:t xml:space="preserve"> </w:t>
            </w:r>
          </w:p>
        </w:tc>
      </w:tr>
      <w:tr w:rsidR="008D599B" w:rsidRPr="008D599B" w14:paraId="09A09B67" w14:textId="77777777" w:rsidTr="003921AA">
        <w:trPr>
          <w:trHeight w:val="300"/>
        </w:trPr>
        <w:tc>
          <w:tcPr>
            <w:tcW w:w="2494" w:type="dxa"/>
            <w:noWrap/>
            <w:hideMark/>
          </w:tcPr>
          <w:p w14:paraId="21C9DC4B" w14:textId="77777777" w:rsidR="008D599B" w:rsidRPr="003921AA" w:rsidRDefault="008D599B" w:rsidP="008D599B">
            <w:pPr>
              <w:pStyle w:val="TableBodyTextMIRB"/>
              <w:rPr>
                <w:sz w:val="22"/>
              </w:rPr>
            </w:pPr>
            <w:r w:rsidRPr="003921AA">
              <w:rPr>
                <w:sz w:val="22"/>
              </w:rPr>
              <w:t>SCOOP 2013 DSM B</w:t>
            </w:r>
          </w:p>
        </w:tc>
        <w:tc>
          <w:tcPr>
            <w:tcW w:w="680" w:type="dxa"/>
            <w:noWrap/>
            <w:hideMark/>
          </w:tcPr>
          <w:p w14:paraId="5814F765" w14:textId="77777777" w:rsidR="008D599B" w:rsidRPr="003921AA" w:rsidRDefault="008D599B" w:rsidP="008D599B">
            <w:pPr>
              <w:pStyle w:val="TableBodyTextMIRB"/>
              <w:rPr>
                <w:sz w:val="22"/>
              </w:rPr>
            </w:pPr>
            <w:r w:rsidRPr="003921AA">
              <w:rPr>
                <w:sz w:val="22"/>
              </w:rPr>
              <w:t>2.72</w:t>
            </w:r>
          </w:p>
        </w:tc>
        <w:tc>
          <w:tcPr>
            <w:tcW w:w="1456" w:type="dxa"/>
            <w:noWrap/>
            <w:hideMark/>
          </w:tcPr>
          <w:p w14:paraId="3763C8D7" w14:textId="77777777" w:rsidR="008D599B" w:rsidRPr="003921AA" w:rsidRDefault="008D599B" w:rsidP="008D599B">
            <w:pPr>
              <w:pStyle w:val="TableBodyTextMIRB"/>
              <w:rPr>
                <w:sz w:val="22"/>
              </w:rPr>
            </w:pPr>
            <w:r w:rsidRPr="003921AA">
              <w:rPr>
                <w:sz w:val="22"/>
              </w:rPr>
              <w:t>2</w:t>
            </w:r>
          </w:p>
        </w:tc>
        <w:tc>
          <w:tcPr>
            <w:tcW w:w="9071" w:type="dxa"/>
            <w:noWrap/>
            <w:hideMark/>
          </w:tcPr>
          <w:p w14:paraId="0A1CB035" w14:textId="7BE46288" w:rsidR="008D599B" w:rsidRPr="003921AA" w:rsidRDefault="008D599B" w:rsidP="008D599B">
            <w:pPr>
              <w:pStyle w:val="TableBodyTextMIRB"/>
              <w:rPr>
                <w:sz w:val="22"/>
              </w:rPr>
            </w:pPr>
            <w:hyperlink r:id="rId42" w:history="1">
              <w:r w:rsidRPr="003921AA">
                <w:rPr>
                  <w:rStyle w:val="Hyperlink"/>
                  <w:sz w:val="22"/>
                </w:rPr>
                <w:t>https://ws.gisetl.lrc.gov.on.ca/fmedatadownload/Packages/SCOOP-2013-DSM-B.zip</w:t>
              </w:r>
            </w:hyperlink>
            <w:r w:rsidRPr="003921AA">
              <w:rPr>
                <w:sz w:val="22"/>
              </w:rPr>
              <w:t xml:space="preserve"> </w:t>
            </w:r>
          </w:p>
        </w:tc>
      </w:tr>
      <w:tr w:rsidR="008D599B" w:rsidRPr="008D599B" w14:paraId="4E7310BB" w14:textId="77777777" w:rsidTr="003921AA">
        <w:trPr>
          <w:trHeight w:val="300"/>
        </w:trPr>
        <w:tc>
          <w:tcPr>
            <w:tcW w:w="2494" w:type="dxa"/>
            <w:noWrap/>
            <w:hideMark/>
          </w:tcPr>
          <w:p w14:paraId="71767018" w14:textId="77777777" w:rsidR="008D599B" w:rsidRPr="003921AA" w:rsidRDefault="008D599B" w:rsidP="008D599B">
            <w:pPr>
              <w:pStyle w:val="TableBodyTextMIRB"/>
              <w:rPr>
                <w:sz w:val="22"/>
              </w:rPr>
            </w:pPr>
            <w:r w:rsidRPr="003921AA">
              <w:rPr>
                <w:sz w:val="22"/>
              </w:rPr>
              <w:t>SCOOP 2013 DSM C</w:t>
            </w:r>
          </w:p>
        </w:tc>
        <w:tc>
          <w:tcPr>
            <w:tcW w:w="680" w:type="dxa"/>
            <w:noWrap/>
            <w:hideMark/>
          </w:tcPr>
          <w:p w14:paraId="67B732F7" w14:textId="77777777" w:rsidR="008D599B" w:rsidRPr="003921AA" w:rsidRDefault="008D599B" w:rsidP="008D599B">
            <w:pPr>
              <w:pStyle w:val="TableBodyTextMIRB"/>
              <w:rPr>
                <w:sz w:val="22"/>
              </w:rPr>
            </w:pPr>
            <w:r w:rsidRPr="003921AA">
              <w:rPr>
                <w:sz w:val="22"/>
              </w:rPr>
              <w:t>2.75</w:t>
            </w:r>
          </w:p>
        </w:tc>
        <w:tc>
          <w:tcPr>
            <w:tcW w:w="1456" w:type="dxa"/>
            <w:noWrap/>
            <w:hideMark/>
          </w:tcPr>
          <w:p w14:paraId="7A2B1D72" w14:textId="77777777" w:rsidR="008D599B" w:rsidRPr="003921AA" w:rsidRDefault="008D599B" w:rsidP="008D599B">
            <w:pPr>
              <w:pStyle w:val="TableBodyTextMIRB"/>
              <w:rPr>
                <w:sz w:val="22"/>
              </w:rPr>
            </w:pPr>
            <w:r w:rsidRPr="003921AA">
              <w:rPr>
                <w:sz w:val="22"/>
              </w:rPr>
              <w:t>2</w:t>
            </w:r>
          </w:p>
        </w:tc>
        <w:tc>
          <w:tcPr>
            <w:tcW w:w="9071" w:type="dxa"/>
            <w:noWrap/>
            <w:hideMark/>
          </w:tcPr>
          <w:p w14:paraId="631597F2" w14:textId="2FEAA9EE" w:rsidR="008D599B" w:rsidRPr="003921AA" w:rsidRDefault="008D599B" w:rsidP="008D599B">
            <w:pPr>
              <w:pStyle w:val="TableBodyTextMIRB"/>
              <w:rPr>
                <w:sz w:val="22"/>
              </w:rPr>
            </w:pPr>
            <w:hyperlink r:id="rId43" w:history="1">
              <w:r w:rsidRPr="003921AA">
                <w:rPr>
                  <w:rStyle w:val="Hyperlink"/>
                  <w:sz w:val="22"/>
                </w:rPr>
                <w:t>https://ws.gisetl.lrc.gov.on.ca/fmedatadownload/Packages/SCOOP-2013-DSM-C.zip</w:t>
              </w:r>
            </w:hyperlink>
            <w:r w:rsidRPr="003921AA">
              <w:rPr>
                <w:sz w:val="22"/>
              </w:rPr>
              <w:t xml:space="preserve"> </w:t>
            </w:r>
          </w:p>
        </w:tc>
      </w:tr>
      <w:tr w:rsidR="008D599B" w:rsidRPr="008D599B" w14:paraId="007B9DBF" w14:textId="77777777" w:rsidTr="003921AA">
        <w:trPr>
          <w:trHeight w:val="300"/>
        </w:trPr>
        <w:tc>
          <w:tcPr>
            <w:tcW w:w="2494" w:type="dxa"/>
            <w:noWrap/>
            <w:hideMark/>
          </w:tcPr>
          <w:p w14:paraId="2F55AC67" w14:textId="77777777" w:rsidR="008D599B" w:rsidRPr="003921AA" w:rsidRDefault="008D599B" w:rsidP="008D599B">
            <w:pPr>
              <w:pStyle w:val="TableBodyTextMIRB"/>
              <w:rPr>
                <w:sz w:val="22"/>
              </w:rPr>
            </w:pPr>
            <w:r w:rsidRPr="003921AA">
              <w:rPr>
                <w:sz w:val="22"/>
              </w:rPr>
              <w:t>SCOOP 2013 DSM D</w:t>
            </w:r>
          </w:p>
        </w:tc>
        <w:tc>
          <w:tcPr>
            <w:tcW w:w="680" w:type="dxa"/>
            <w:noWrap/>
            <w:hideMark/>
          </w:tcPr>
          <w:p w14:paraId="04C3B66D" w14:textId="77777777" w:rsidR="008D599B" w:rsidRPr="003921AA" w:rsidRDefault="008D599B" w:rsidP="008D599B">
            <w:pPr>
              <w:pStyle w:val="TableBodyTextMIRB"/>
              <w:rPr>
                <w:sz w:val="22"/>
              </w:rPr>
            </w:pPr>
            <w:r w:rsidRPr="003921AA">
              <w:rPr>
                <w:sz w:val="22"/>
              </w:rPr>
              <w:t>2.76</w:t>
            </w:r>
          </w:p>
        </w:tc>
        <w:tc>
          <w:tcPr>
            <w:tcW w:w="1456" w:type="dxa"/>
            <w:noWrap/>
            <w:hideMark/>
          </w:tcPr>
          <w:p w14:paraId="633A2041" w14:textId="77777777" w:rsidR="008D599B" w:rsidRPr="003921AA" w:rsidRDefault="008D599B" w:rsidP="008D599B">
            <w:pPr>
              <w:pStyle w:val="TableBodyTextMIRB"/>
              <w:rPr>
                <w:sz w:val="22"/>
              </w:rPr>
            </w:pPr>
            <w:r w:rsidRPr="003921AA">
              <w:rPr>
                <w:sz w:val="22"/>
              </w:rPr>
              <w:t>2</w:t>
            </w:r>
          </w:p>
        </w:tc>
        <w:tc>
          <w:tcPr>
            <w:tcW w:w="9071" w:type="dxa"/>
            <w:noWrap/>
            <w:hideMark/>
          </w:tcPr>
          <w:p w14:paraId="47F44158" w14:textId="23CD4BC3" w:rsidR="008D599B" w:rsidRPr="003921AA" w:rsidRDefault="008D599B" w:rsidP="008D599B">
            <w:pPr>
              <w:pStyle w:val="TableBodyTextMIRB"/>
              <w:rPr>
                <w:sz w:val="22"/>
              </w:rPr>
            </w:pPr>
            <w:hyperlink r:id="rId44" w:history="1">
              <w:r w:rsidRPr="003921AA">
                <w:rPr>
                  <w:rStyle w:val="Hyperlink"/>
                  <w:sz w:val="22"/>
                </w:rPr>
                <w:t>https://ws.gisetl.lrc.gov.on.ca/fmedatadownload/Packages/SCOOP-2013-DSM-D.zip</w:t>
              </w:r>
            </w:hyperlink>
            <w:r w:rsidRPr="003921AA">
              <w:rPr>
                <w:sz w:val="22"/>
              </w:rPr>
              <w:t xml:space="preserve"> </w:t>
            </w:r>
          </w:p>
        </w:tc>
      </w:tr>
      <w:tr w:rsidR="008D599B" w:rsidRPr="008D599B" w14:paraId="74EBB51C" w14:textId="77777777" w:rsidTr="003921AA">
        <w:trPr>
          <w:trHeight w:val="300"/>
        </w:trPr>
        <w:tc>
          <w:tcPr>
            <w:tcW w:w="2494" w:type="dxa"/>
            <w:noWrap/>
            <w:hideMark/>
          </w:tcPr>
          <w:p w14:paraId="215F5486" w14:textId="77777777" w:rsidR="008D599B" w:rsidRPr="003921AA" w:rsidRDefault="008D599B" w:rsidP="008D599B">
            <w:pPr>
              <w:pStyle w:val="TableBodyTextMIRB"/>
              <w:rPr>
                <w:sz w:val="22"/>
              </w:rPr>
            </w:pPr>
            <w:r w:rsidRPr="003921AA">
              <w:rPr>
                <w:sz w:val="22"/>
              </w:rPr>
              <w:t>SCOOP 2013 DSM E</w:t>
            </w:r>
          </w:p>
        </w:tc>
        <w:tc>
          <w:tcPr>
            <w:tcW w:w="680" w:type="dxa"/>
            <w:noWrap/>
            <w:hideMark/>
          </w:tcPr>
          <w:p w14:paraId="613A4BA1" w14:textId="77777777" w:rsidR="008D599B" w:rsidRPr="003921AA" w:rsidRDefault="008D599B" w:rsidP="008D599B">
            <w:pPr>
              <w:pStyle w:val="TableBodyTextMIRB"/>
              <w:rPr>
                <w:sz w:val="22"/>
              </w:rPr>
            </w:pPr>
            <w:r w:rsidRPr="003921AA">
              <w:rPr>
                <w:sz w:val="22"/>
              </w:rPr>
              <w:t>2.77</w:t>
            </w:r>
          </w:p>
        </w:tc>
        <w:tc>
          <w:tcPr>
            <w:tcW w:w="1456" w:type="dxa"/>
            <w:noWrap/>
            <w:hideMark/>
          </w:tcPr>
          <w:p w14:paraId="1474589D" w14:textId="77777777" w:rsidR="008D599B" w:rsidRPr="003921AA" w:rsidRDefault="008D599B" w:rsidP="008D599B">
            <w:pPr>
              <w:pStyle w:val="TableBodyTextMIRB"/>
              <w:rPr>
                <w:sz w:val="22"/>
              </w:rPr>
            </w:pPr>
            <w:r w:rsidRPr="003921AA">
              <w:rPr>
                <w:sz w:val="22"/>
              </w:rPr>
              <w:t>2</w:t>
            </w:r>
          </w:p>
        </w:tc>
        <w:tc>
          <w:tcPr>
            <w:tcW w:w="9071" w:type="dxa"/>
            <w:noWrap/>
            <w:hideMark/>
          </w:tcPr>
          <w:p w14:paraId="4E78373B" w14:textId="5ED8E9AD" w:rsidR="008D599B" w:rsidRPr="003921AA" w:rsidRDefault="008D599B" w:rsidP="008D599B">
            <w:pPr>
              <w:pStyle w:val="TableBodyTextMIRB"/>
              <w:rPr>
                <w:sz w:val="22"/>
              </w:rPr>
            </w:pPr>
            <w:hyperlink r:id="rId45" w:history="1">
              <w:r w:rsidRPr="003921AA">
                <w:rPr>
                  <w:rStyle w:val="Hyperlink"/>
                  <w:sz w:val="22"/>
                </w:rPr>
                <w:t>https://ws.gisetl.lrc.gov.on.ca/fmedatadownload/Packages/SCOOP-2013-DSM-E.zip</w:t>
              </w:r>
            </w:hyperlink>
            <w:r w:rsidRPr="003921AA">
              <w:rPr>
                <w:sz w:val="22"/>
              </w:rPr>
              <w:t xml:space="preserve"> </w:t>
            </w:r>
          </w:p>
        </w:tc>
      </w:tr>
      <w:tr w:rsidR="008D599B" w:rsidRPr="008D599B" w14:paraId="6AC4B0C4" w14:textId="77777777" w:rsidTr="003921AA">
        <w:trPr>
          <w:trHeight w:val="300"/>
        </w:trPr>
        <w:tc>
          <w:tcPr>
            <w:tcW w:w="2494" w:type="dxa"/>
            <w:noWrap/>
            <w:hideMark/>
          </w:tcPr>
          <w:p w14:paraId="118FFBD8" w14:textId="77777777" w:rsidR="008D599B" w:rsidRPr="003921AA" w:rsidRDefault="008D599B" w:rsidP="008D599B">
            <w:pPr>
              <w:pStyle w:val="TableBodyTextMIRB"/>
              <w:rPr>
                <w:sz w:val="22"/>
              </w:rPr>
            </w:pPr>
            <w:r w:rsidRPr="003921AA">
              <w:rPr>
                <w:sz w:val="22"/>
              </w:rPr>
              <w:t>SCOOP 2013 DSM F</w:t>
            </w:r>
          </w:p>
        </w:tc>
        <w:tc>
          <w:tcPr>
            <w:tcW w:w="680" w:type="dxa"/>
            <w:noWrap/>
            <w:hideMark/>
          </w:tcPr>
          <w:p w14:paraId="5BBD4CEF" w14:textId="77777777" w:rsidR="008D599B" w:rsidRPr="003921AA" w:rsidRDefault="008D599B" w:rsidP="008D599B">
            <w:pPr>
              <w:pStyle w:val="TableBodyTextMIRB"/>
              <w:rPr>
                <w:sz w:val="22"/>
              </w:rPr>
            </w:pPr>
            <w:r w:rsidRPr="003921AA">
              <w:rPr>
                <w:sz w:val="22"/>
              </w:rPr>
              <w:t>2.76</w:t>
            </w:r>
          </w:p>
        </w:tc>
        <w:tc>
          <w:tcPr>
            <w:tcW w:w="1456" w:type="dxa"/>
            <w:noWrap/>
            <w:hideMark/>
          </w:tcPr>
          <w:p w14:paraId="083D40E6" w14:textId="77777777" w:rsidR="008D599B" w:rsidRPr="003921AA" w:rsidRDefault="008D599B" w:rsidP="008D599B">
            <w:pPr>
              <w:pStyle w:val="TableBodyTextMIRB"/>
              <w:rPr>
                <w:sz w:val="22"/>
              </w:rPr>
            </w:pPr>
            <w:r w:rsidRPr="003921AA">
              <w:rPr>
                <w:sz w:val="22"/>
              </w:rPr>
              <w:t>2</w:t>
            </w:r>
          </w:p>
        </w:tc>
        <w:tc>
          <w:tcPr>
            <w:tcW w:w="9071" w:type="dxa"/>
            <w:noWrap/>
            <w:hideMark/>
          </w:tcPr>
          <w:p w14:paraId="30EF6364" w14:textId="39B06AFC" w:rsidR="008D599B" w:rsidRPr="003921AA" w:rsidRDefault="008D599B" w:rsidP="008D599B">
            <w:pPr>
              <w:pStyle w:val="TableBodyTextMIRB"/>
              <w:rPr>
                <w:sz w:val="22"/>
              </w:rPr>
            </w:pPr>
            <w:hyperlink r:id="rId46" w:history="1">
              <w:r w:rsidRPr="003921AA">
                <w:rPr>
                  <w:rStyle w:val="Hyperlink"/>
                  <w:sz w:val="22"/>
                </w:rPr>
                <w:t>https://ws.gisetl.lrc.gov.on.ca/fmedatadownload/Packages/SCOOP-2013-DSM-F.zip</w:t>
              </w:r>
            </w:hyperlink>
            <w:r w:rsidRPr="003921AA">
              <w:rPr>
                <w:sz w:val="22"/>
              </w:rPr>
              <w:t xml:space="preserve"> </w:t>
            </w:r>
          </w:p>
        </w:tc>
      </w:tr>
      <w:tr w:rsidR="008D599B" w:rsidRPr="008D599B" w14:paraId="6E5ABC79" w14:textId="77777777" w:rsidTr="003921AA">
        <w:trPr>
          <w:trHeight w:val="300"/>
        </w:trPr>
        <w:tc>
          <w:tcPr>
            <w:tcW w:w="2494" w:type="dxa"/>
            <w:noWrap/>
            <w:hideMark/>
          </w:tcPr>
          <w:p w14:paraId="16BE4D4F" w14:textId="77777777" w:rsidR="008D599B" w:rsidRPr="003921AA" w:rsidRDefault="008D599B" w:rsidP="008D599B">
            <w:pPr>
              <w:pStyle w:val="TableBodyTextMIRB"/>
              <w:rPr>
                <w:sz w:val="22"/>
              </w:rPr>
            </w:pPr>
            <w:r w:rsidRPr="003921AA">
              <w:rPr>
                <w:sz w:val="22"/>
              </w:rPr>
              <w:t>SCOOP 2013 DSM G</w:t>
            </w:r>
          </w:p>
        </w:tc>
        <w:tc>
          <w:tcPr>
            <w:tcW w:w="680" w:type="dxa"/>
            <w:noWrap/>
            <w:hideMark/>
          </w:tcPr>
          <w:p w14:paraId="1DA89E27" w14:textId="77777777" w:rsidR="008D599B" w:rsidRPr="003921AA" w:rsidRDefault="008D599B" w:rsidP="008D599B">
            <w:pPr>
              <w:pStyle w:val="TableBodyTextMIRB"/>
              <w:rPr>
                <w:sz w:val="22"/>
              </w:rPr>
            </w:pPr>
            <w:r w:rsidRPr="003921AA">
              <w:rPr>
                <w:sz w:val="22"/>
              </w:rPr>
              <w:t>2.98</w:t>
            </w:r>
          </w:p>
        </w:tc>
        <w:tc>
          <w:tcPr>
            <w:tcW w:w="1456" w:type="dxa"/>
            <w:noWrap/>
            <w:hideMark/>
          </w:tcPr>
          <w:p w14:paraId="68C7F876" w14:textId="77777777" w:rsidR="008D599B" w:rsidRPr="003921AA" w:rsidRDefault="008D599B" w:rsidP="008D599B">
            <w:pPr>
              <w:pStyle w:val="TableBodyTextMIRB"/>
              <w:rPr>
                <w:sz w:val="22"/>
              </w:rPr>
            </w:pPr>
            <w:r w:rsidRPr="003921AA">
              <w:rPr>
                <w:sz w:val="22"/>
              </w:rPr>
              <w:t>2</w:t>
            </w:r>
          </w:p>
        </w:tc>
        <w:tc>
          <w:tcPr>
            <w:tcW w:w="9071" w:type="dxa"/>
            <w:noWrap/>
            <w:hideMark/>
          </w:tcPr>
          <w:p w14:paraId="5A93ACD8" w14:textId="09A13976" w:rsidR="008D599B" w:rsidRPr="003921AA" w:rsidRDefault="008D599B" w:rsidP="008D599B">
            <w:pPr>
              <w:pStyle w:val="TableBodyTextMIRB"/>
              <w:rPr>
                <w:sz w:val="22"/>
              </w:rPr>
            </w:pPr>
            <w:hyperlink r:id="rId47" w:history="1">
              <w:r w:rsidRPr="003921AA">
                <w:rPr>
                  <w:rStyle w:val="Hyperlink"/>
                  <w:sz w:val="22"/>
                </w:rPr>
                <w:t>https://ws.gisetl.lrc.gov.on.ca/fmedatadownload/Packages/SCOOP-2013-DSM-G.zip</w:t>
              </w:r>
            </w:hyperlink>
            <w:r w:rsidRPr="003921AA">
              <w:rPr>
                <w:sz w:val="22"/>
              </w:rPr>
              <w:t xml:space="preserve"> </w:t>
            </w:r>
          </w:p>
        </w:tc>
      </w:tr>
      <w:tr w:rsidR="008D599B" w:rsidRPr="008D599B" w14:paraId="174D72E4" w14:textId="77777777" w:rsidTr="003921AA">
        <w:trPr>
          <w:trHeight w:val="300"/>
        </w:trPr>
        <w:tc>
          <w:tcPr>
            <w:tcW w:w="2494" w:type="dxa"/>
            <w:noWrap/>
            <w:hideMark/>
          </w:tcPr>
          <w:p w14:paraId="29FD5E47" w14:textId="77777777" w:rsidR="008D599B" w:rsidRPr="003921AA" w:rsidRDefault="008D599B" w:rsidP="008D599B">
            <w:pPr>
              <w:pStyle w:val="TableBodyTextMIRB"/>
              <w:rPr>
                <w:sz w:val="22"/>
              </w:rPr>
            </w:pPr>
            <w:r w:rsidRPr="003921AA">
              <w:rPr>
                <w:sz w:val="22"/>
              </w:rPr>
              <w:lastRenderedPageBreak/>
              <w:t>SCOOP 2013 DSM H</w:t>
            </w:r>
          </w:p>
        </w:tc>
        <w:tc>
          <w:tcPr>
            <w:tcW w:w="680" w:type="dxa"/>
            <w:noWrap/>
            <w:hideMark/>
          </w:tcPr>
          <w:p w14:paraId="7816880E" w14:textId="77777777" w:rsidR="008D599B" w:rsidRPr="003921AA" w:rsidRDefault="008D599B" w:rsidP="008D599B">
            <w:pPr>
              <w:pStyle w:val="TableBodyTextMIRB"/>
              <w:rPr>
                <w:sz w:val="22"/>
              </w:rPr>
            </w:pPr>
            <w:r w:rsidRPr="003921AA">
              <w:rPr>
                <w:sz w:val="22"/>
              </w:rPr>
              <w:t>2.87</w:t>
            </w:r>
          </w:p>
        </w:tc>
        <w:tc>
          <w:tcPr>
            <w:tcW w:w="1456" w:type="dxa"/>
            <w:noWrap/>
            <w:hideMark/>
          </w:tcPr>
          <w:p w14:paraId="136E7F1E" w14:textId="77777777" w:rsidR="008D599B" w:rsidRPr="003921AA" w:rsidRDefault="008D599B" w:rsidP="008D599B">
            <w:pPr>
              <w:pStyle w:val="TableBodyTextMIRB"/>
              <w:rPr>
                <w:sz w:val="22"/>
              </w:rPr>
            </w:pPr>
            <w:r w:rsidRPr="003921AA">
              <w:rPr>
                <w:sz w:val="22"/>
              </w:rPr>
              <w:t>2</w:t>
            </w:r>
          </w:p>
        </w:tc>
        <w:tc>
          <w:tcPr>
            <w:tcW w:w="9071" w:type="dxa"/>
            <w:noWrap/>
            <w:hideMark/>
          </w:tcPr>
          <w:p w14:paraId="110F6975" w14:textId="2E77899D" w:rsidR="008D599B" w:rsidRPr="003921AA" w:rsidRDefault="008D599B" w:rsidP="008D599B">
            <w:pPr>
              <w:pStyle w:val="TableBodyTextMIRB"/>
              <w:rPr>
                <w:sz w:val="22"/>
              </w:rPr>
            </w:pPr>
            <w:hyperlink r:id="rId48" w:history="1">
              <w:r w:rsidRPr="003921AA">
                <w:rPr>
                  <w:rStyle w:val="Hyperlink"/>
                  <w:sz w:val="22"/>
                </w:rPr>
                <w:t>https://ws.gisetl.lrc.gov.on.ca/fmedatadownload/Packages/SCOOP-2013-DSM-H.zip</w:t>
              </w:r>
            </w:hyperlink>
            <w:r w:rsidRPr="003921AA">
              <w:rPr>
                <w:sz w:val="22"/>
              </w:rPr>
              <w:t xml:space="preserve"> </w:t>
            </w:r>
          </w:p>
        </w:tc>
      </w:tr>
      <w:tr w:rsidR="008D599B" w:rsidRPr="008D599B" w14:paraId="004C67E4" w14:textId="77777777" w:rsidTr="003921AA">
        <w:trPr>
          <w:trHeight w:val="300"/>
        </w:trPr>
        <w:tc>
          <w:tcPr>
            <w:tcW w:w="2494" w:type="dxa"/>
            <w:noWrap/>
            <w:hideMark/>
          </w:tcPr>
          <w:p w14:paraId="113D4FF3" w14:textId="77777777" w:rsidR="008D599B" w:rsidRPr="003921AA" w:rsidRDefault="008D599B" w:rsidP="008D599B">
            <w:pPr>
              <w:pStyle w:val="TableBodyTextMIRB"/>
              <w:rPr>
                <w:sz w:val="22"/>
              </w:rPr>
            </w:pPr>
            <w:r w:rsidRPr="003921AA">
              <w:rPr>
                <w:sz w:val="22"/>
              </w:rPr>
              <w:t>SCOOP 2018 DSM 01</w:t>
            </w:r>
          </w:p>
        </w:tc>
        <w:tc>
          <w:tcPr>
            <w:tcW w:w="680" w:type="dxa"/>
            <w:noWrap/>
            <w:hideMark/>
          </w:tcPr>
          <w:p w14:paraId="7830DCD0" w14:textId="77777777" w:rsidR="008D599B" w:rsidRPr="003921AA" w:rsidRDefault="008D599B" w:rsidP="008D599B">
            <w:pPr>
              <w:pStyle w:val="TableBodyTextMIRB"/>
              <w:rPr>
                <w:sz w:val="22"/>
              </w:rPr>
            </w:pPr>
            <w:r w:rsidRPr="003921AA">
              <w:rPr>
                <w:sz w:val="22"/>
              </w:rPr>
              <w:t>3.19</w:t>
            </w:r>
          </w:p>
        </w:tc>
        <w:tc>
          <w:tcPr>
            <w:tcW w:w="1456" w:type="dxa"/>
            <w:noWrap/>
            <w:hideMark/>
          </w:tcPr>
          <w:p w14:paraId="059418F8" w14:textId="77777777" w:rsidR="008D599B" w:rsidRPr="003921AA" w:rsidRDefault="008D599B" w:rsidP="008D599B">
            <w:pPr>
              <w:pStyle w:val="TableBodyTextMIRB"/>
              <w:rPr>
                <w:sz w:val="22"/>
              </w:rPr>
            </w:pPr>
            <w:r w:rsidRPr="003921AA">
              <w:rPr>
                <w:sz w:val="22"/>
              </w:rPr>
              <w:t>0.5</w:t>
            </w:r>
          </w:p>
        </w:tc>
        <w:tc>
          <w:tcPr>
            <w:tcW w:w="9071" w:type="dxa"/>
            <w:noWrap/>
            <w:hideMark/>
          </w:tcPr>
          <w:p w14:paraId="1D8E89E2" w14:textId="3BFCFD11" w:rsidR="008D599B" w:rsidRPr="003921AA" w:rsidRDefault="008D599B" w:rsidP="008D599B">
            <w:pPr>
              <w:pStyle w:val="TableBodyTextMIRB"/>
              <w:rPr>
                <w:sz w:val="22"/>
              </w:rPr>
            </w:pPr>
            <w:hyperlink r:id="rId49" w:history="1">
              <w:r w:rsidRPr="003921AA">
                <w:rPr>
                  <w:rStyle w:val="Hyperlink"/>
                  <w:sz w:val="22"/>
                </w:rPr>
                <w:t>https://ws.gisetl.lrc.gov.on.ca/fmedatadownload/Packages/SCOOP-2018-DSM-01.zip</w:t>
              </w:r>
            </w:hyperlink>
            <w:r w:rsidRPr="003921AA">
              <w:rPr>
                <w:sz w:val="22"/>
              </w:rPr>
              <w:t xml:space="preserve"> </w:t>
            </w:r>
          </w:p>
        </w:tc>
      </w:tr>
      <w:tr w:rsidR="008D599B" w:rsidRPr="008D599B" w14:paraId="0DB9B3EA" w14:textId="77777777" w:rsidTr="003921AA">
        <w:trPr>
          <w:trHeight w:val="300"/>
        </w:trPr>
        <w:tc>
          <w:tcPr>
            <w:tcW w:w="2494" w:type="dxa"/>
            <w:noWrap/>
            <w:hideMark/>
          </w:tcPr>
          <w:p w14:paraId="0E3A3F91" w14:textId="77777777" w:rsidR="008D599B" w:rsidRPr="003921AA" w:rsidRDefault="008D599B" w:rsidP="008D599B">
            <w:pPr>
              <w:pStyle w:val="TableBodyTextMIRB"/>
              <w:rPr>
                <w:sz w:val="22"/>
              </w:rPr>
            </w:pPr>
            <w:r w:rsidRPr="003921AA">
              <w:rPr>
                <w:sz w:val="22"/>
              </w:rPr>
              <w:t>SCOOP 2018 DSM 02</w:t>
            </w:r>
          </w:p>
        </w:tc>
        <w:tc>
          <w:tcPr>
            <w:tcW w:w="680" w:type="dxa"/>
            <w:noWrap/>
            <w:hideMark/>
          </w:tcPr>
          <w:p w14:paraId="6BA557D2" w14:textId="77777777" w:rsidR="008D599B" w:rsidRPr="003921AA" w:rsidRDefault="008D599B" w:rsidP="008D599B">
            <w:pPr>
              <w:pStyle w:val="TableBodyTextMIRB"/>
              <w:rPr>
                <w:sz w:val="22"/>
              </w:rPr>
            </w:pPr>
            <w:r w:rsidRPr="003921AA">
              <w:rPr>
                <w:sz w:val="22"/>
              </w:rPr>
              <w:t>2.99</w:t>
            </w:r>
          </w:p>
        </w:tc>
        <w:tc>
          <w:tcPr>
            <w:tcW w:w="1456" w:type="dxa"/>
            <w:noWrap/>
            <w:hideMark/>
          </w:tcPr>
          <w:p w14:paraId="4126F9B3" w14:textId="77777777" w:rsidR="008D599B" w:rsidRPr="003921AA" w:rsidRDefault="008D599B" w:rsidP="008D599B">
            <w:pPr>
              <w:pStyle w:val="TableBodyTextMIRB"/>
              <w:rPr>
                <w:sz w:val="22"/>
              </w:rPr>
            </w:pPr>
            <w:r w:rsidRPr="003921AA">
              <w:rPr>
                <w:sz w:val="22"/>
              </w:rPr>
              <w:t>0.5</w:t>
            </w:r>
          </w:p>
        </w:tc>
        <w:tc>
          <w:tcPr>
            <w:tcW w:w="9071" w:type="dxa"/>
            <w:noWrap/>
            <w:hideMark/>
          </w:tcPr>
          <w:p w14:paraId="0F460EFD" w14:textId="1F750309" w:rsidR="008D599B" w:rsidRPr="003921AA" w:rsidRDefault="008D599B" w:rsidP="008D599B">
            <w:pPr>
              <w:pStyle w:val="TableBodyTextMIRB"/>
              <w:rPr>
                <w:sz w:val="22"/>
              </w:rPr>
            </w:pPr>
            <w:hyperlink r:id="rId50" w:history="1">
              <w:r w:rsidRPr="003921AA">
                <w:rPr>
                  <w:rStyle w:val="Hyperlink"/>
                  <w:sz w:val="22"/>
                </w:rPr>
                <w:t>https://ws.gisetl.lrc.gov.on.ca/fmedatadownload/Packages/SCOOP-2018-DSM-02.zip</w:t>
              </w:r>
            </w:hyperlink>
            <w:r w:rsidRPr="003921AA">
              <w:rPr>
                <w:sz w:val="22"/>
              </w:rPr>
              <w:t xml:space="preserve"> </w:t>
            </w:r>
          </w:p>
        </w:tc>
      </w:tr>
      <w:tr w:rsidR="008D599B" w:rsidRPr="008D599B" w14:paraId="7D1C6FDF" w14:textId="77777777" w:rsidTr="003921AA">
        <w:trPr>
          <w:trHeight w:val="300"/>
        </w:trPr>
        <w:tc>
          <w:tcPr>
            <w:tcW w:w="2494" w:type="dxa"/>
            <w:noWrap/>
            <w:hideMark/>
          </w:tcPr>
          <w:p w14:paraId="2837CDBC" w14:textId="77777777" w:rsidR="008D599B" w:rsidRPr="003921AA" w:rsidRDefault="008D599B" w:rsidP="008D599B">
            <w:pPr>
              <w:pStyle w:val="TableBodyTextMIRB"/>
              <w:rPr>
                <w:sz w:val="22"/>
              </w:rPr>
            </w:pPr>
            <w:r w:rsidRPr="003921AA">
              <w:rPr>
                <w:sz w:val="22"/>
              </w:rPr>
              <w:t>SCOOP 2018 DSM 03</w:t>
            </w:r>
          </w:p>
        </w:tc>
        <w:tc>
          <w:tcPr>
            <w:tcW w:w="680" w:type="dxa"/>
            <w:noWrap/>
            <w:hideMark/>
          </w:tcPr>
          <w:p w14:paraId="7FDC61D6" w14:textId="77777777" w:rsidR="008D599B" w:rsidRPr="003921AA" w:rsidRDefault="008D599B" w:rsidP="008D599B">
            <w:pPr>
              <w:pStyle w:val="TableBodyTextMIRB"/>
              <w:rPr>
                <w:sz w:val="22"/>
              </w:rPr>
            </w:pPr>
            <w:r w:rsidRPr="003921AA">
              <w:rPr>
                <w:sz w:val="22"/>
              </w:rPr>
              <w:t>3.18</w:t>
            </w:r>
          </w:p>
        </w:tc>
        <w:tc>
          <w:tcPr>
            <w:tcW w:w="1456" w:type="dxa"/>
            <w:noWrap/>
            <w:hideMark/>
          </w:tcPr>
          <w:p w14:paraId="44A245F4" w14:textId="77777777" w:rsidR="008D599B" w:rsidRPr="003921AA" w:rsidRDefault="008D599B" w:rsidP="008D599B">
            <w:pPr>
              <w:pStyle w:val="TableBodyTextMIRB"/>
              <w:rPr>
                <w:sz w:val="22"/>
              </w:rPr>
            </w:pPr>
            <w:r w:rsidRPr="003921AA">
              <w:rPr>
                <w:sz w:val="22"/>
              </w:rPr>
              <w:t>0.5</w:t>
            </w:r>
          </w:p>
        </w:tc>
        <w:tc>
          <w:tcPr>
            <w:tcW w:w="9071" w:type="dxa"/>
            <w:noWrap/>
            <w:hideMark/>
          </w:tcPr>
          <w:p w14:paraId="20627B2F" w14:textId="2401EDAB" w:rsidR="008D599B" w:rsidRPr="003921AA" w:rsidRDefault="008D599B" w:rsidP="008D599B">
            <w:pPr>
              <w:pStyle w:val="TableBodyTextMIRB"/>
              <w:rPr>
                <w:sz w:val="22"/>
              </w:rPr>
            </w:pPr>
            <w:hyperlink r:id="rId51" w:history="1">
              <w:r w:rsidRPr="003921AA">
                <w:rPr>
                  <w:rStyle w:val="Hyperlink"/>
                  <w:sz w:val="22"/>
                </w:rPr>
                <w:t>https://ws.gisetl.lrc.gov.on.ca/fmedatadownload/Packages/SCOOP-2018-DSM-03.zip</w:t>
              </w:r>
            </w:hyperlink>
            <w:r w:rsidRPr="003921AA">
              <w:rPr>
                <w:sz w:val="22"/>
              </w:rPr>
              <w:t xml:space="preserve"> </w:t>
            </w:r>
          </w:p>
        </w:tc>
      </w:tr>
      <w:tr w:rsidR="008D599B" w:rsidRPr="008D599B" w14:paraId="1BA556D8" w14:textId="77777777" w:rsidTr="003921AA">
        <w:trPr>
          <w:trHeight w:val="300"/>
        </w:trPr>
        <w:tc>
          <w:tcPr>
            <w:tcW w:w="2494" w:type="dxa"/>
            <w:noWrap/>
            <w:hideMark/>
          </w:tcPr>
          <w:p w14:paraId="46FCA7E3" w14:textId="77777777" w:rsidR="008D599B" w:rsidRPr="003921AA" w:rsidRDefault="008D599B" w:rsidP="008D599B">
            <w:pPr>
              <w:pStyle w:val="TableBodyTextMIRB"/>
              <w:rPr>
                <w:sz w:val="22"/>
              </w:rPr>
            </w:pPr>
            <w:r w:rsidRPr="003921AA">
              <w:rPr>
                <w:sz w:val="22"/>
              </w:rPr>
              <w:t>SCOOP 2018 DSM 04</w:t>
            </w:r>
          </w:p>
        </w:tc>
        <w:tc>
          <w:tcPr>
            <w:tcW w:w="680" w:type="dxa"/>
            <w:noWrap/>
            <w:hideMark/>
          </w:tcPr>
          <w:p w14:paraId="65C17C44" w14:textId="77777777" w:rsidR="008D599B" w:rsidRPr="003921AA" w:rsidRDefault="008D599B" w:rsidP="008D599B">
            <w:pPr>
              <w:pStyle w:val="TableBodyTextMIRB"/>
              <w:rPr>
                <w:sz w:val="22"/>
              </w:rPr>
            </w:pPr>
            <w:r w:rsidRPr="003921AA">
              <w:rPr>
                <w:sz w:val="22"/>
              </w:rPr>
              <w:t>3.21</w:t>
            </w:r>
          </w:p>
        </w:tc>
        <w:tc>
          <w:tcPr>
            <w:tcW w:w="1456" w:type="dxa"/>
            <w:noWrap/>
            <w:hideMark/>
          </w:tcPr>
          <w:p w14:paraId="4AC91D83" w14:textId="77777777" w:rsidR="008D599B" w:rsidRPr="003921AA" w:rsidRDefault="008D599B" w:rsidP="008D599B">
            <w:pPr>
              <w:pStyle w:val="TableBodyTextMIRB"/>
              <w:rPr>
                <w:sz w:val="22"/>
              </w:rPr>
            </w:pPr>
            <w:r w:rsidRPr="003921AA">
              <w:rPr>
                <w:sz w:val="22"/>
              </w:rPr>
              <w:t>0.5</w:t>
            </w:r>
          </w:p>
        </w:tc>
        <w:tc>
          <w:tcPr>
            <w:tcW w:w="9071" w:type="dxa"/>
            <w:noWrap/>
            <w:hideMark/>
          </w:tcPr>
          <w:p w14:paraId="207DF825" w14:textId="7C7E371F" w:rsidR="008D599B" w:rsidRPr="003921AA" w:rsidRDefault="008D599B" w:rsidP="008D599B">
            <w:pPr>
              <w:pStyle w:val="TableBodyTextMIRB"/>
              <w:rPr>
                <w:sz w:val="22"/>
              </w:rPr>
            </w:pPr>
            <w:hyperlink r:id="rId52" w:history="1">
              <w:r w:rsidRPr="003921AA">
                <w:rPr>
                  <w:rStyle w:val="Hyperlink"/>
                  <w:sz w:val="22"/>
                </w:rPr>
                <w:t>https://ws.gisetl.lrc.gov.on.ca/fmedatadownload/Packages/SCOOP-2018-DSM-04.zip</w:t>
              </w:r>
            </w:hyperlink>
            <w:r w:rsidRPr="003921AA">
              <w:rPr>
                <w:sz w:val="22"/>
              </w:rPr>
              <w:t xml:space="preserve"> </w:t>
            </w:r>
          </w:p>
        </w:tc>
      </w:tr>
      <w:tr w:rsidR="008D599B" w:rsidRPr="008D599B" w14:paraId="5795BDA8" w14:textId="77777777" w:rsidTr="003921AA">
        <w:trPr>
          <w:trHeight w:val="300"/>
        </w:trPr>
        <w:tc>
          <w:tcPr>
            <w:tcW w:w="2494" w:type="dxa"/>
            <w:noWrap/>
            <w:hideMark/>
          </w:tcPr>
          <w:p w14:paraId="3101672C" w14:textId="77777777" w:rsidR="008D599B" w:rsidRPr="003921AA" w:rsidRDefault="008D599B" w:rsidP="008D599B">
            <w:pPr>
              <w:pStyle w:val="TableBodyTextMIRB"/>
              <w:rPr>
                <w:sz w:val="22"/>
              </w:rPr>
            </w:pPr>
            <w:r w:rsidRPr="003921AA">
              <w:rPr>
                <w:sz w:val="22"/>
              </w:rPr>
              <w:t>SCOOP 2018 DSM 05</w:t>
            </w:r>
          </w:p>
        </w:tc>
        <w:tc>
          <w:tcPr>
            <w:tcW w:w="680" w:type="dxa"/>
            <w:noWrap/>
            <w:hideMark/>
          </w:tcPr>
          <w:p w14:paraId="1DDFE07F" w14:textId="77777777" w:rsidR="008D599B" w:rsidRPr="003921AA" w:rsidRDefault="008D599B" w:rsidP="008D599B">
            <w:pPr>
              <w:pStyle w:val="TableBodyTextMIRB"/>
              <w:rPr>
                <w:sz w:val="22"/>
              </w:rPr>
            </w:pPr>
            <w:r w:rsidRPr="003921AA">
              <w:rPr>
                <w:sz w:val="22"/>
              </w:rPr>
              <w:t>3.12</w:t>
            </w:r>
          </w:p>
        </w:tc>
        <w:tc>
          <w:tcPr>
            <w:tcW w:w="1456" w:type="dxa"/>
            <w:noWrap/>
            <w:hideMark/>
          </w:tcPr>
          <w:p w14:paraId="30B435FD" w14:textId="77777777" w:rsidR="008D599B" w:rsidRPr="003921AA" w:rsidRDefault="008D599B" w:rsidP="008D599B">
            <w:pPr>
              <w:pStyle w:val="TableBodyTextMIRB"/>
              <w:rPr>
                <w:sz w:val="22"/>
              </w:rPr>
            </w:pPr>
            <w:r w:rsidRPr="003921AA">
              <w:rPr>
                <w:sz w:val="22"/>
              </w:rPr>
              <w:t>0.5</w:t>
            </w:r>
          </w:p>
        </w:tc>
        <w:tc>
          <w:tcPr>
            <w:tcW w:w="9071" w:type="dxa"/>
            <w:noWrap/>
            <w:hideMark/>
          </w:tcPr>
          <w:p w14:paraId="0C87FA30" w14:textId="749B3149" w:rsidR="008D599B" w:rsidRPr="003921AA" w:rsidRDefault="008D599B" w:rsidP="008D599B">
            <w:pPr>
              <w:pStyle w:val="TableBodyTextMIRB"/>
              <w:rPr>
                <w:sz w:val="22"/>
              </w:rPr>
            </w:pPr>
            <w:hyperlink r:id="rId53" w:history="1">
              <w:r w:rsidRPr="003921AA">
                <w:rPr>
                  <w:rStyle w:val="Hyperlink"/>
                  <w:sz w:val="22"/>
                </w:rPr>
                <w:t>https://ws.gisetl.lrc.gov.on.ca/fmedatadownload/Packages/SCOOP-2018-DSM-05.zip</w:t>
              </w:r>
            </w:hyperlink>
            <w:r w:rsidRPr="003921AA">
              <w:rPr>
                <w:sz w:val="22"/>
              </w:rPr>
              <w:t xml:space="preserve"> </w:t>
            </w:r>
          </w:p>
        </w:tc>
      </w:tr>
      <w:tr w:rsidR="008D599B" w:rsidRPr="008D599B" w14:paraId="164F68F6" w14:textId="77777777" w:rsidTr="003921AA">
        <w:trPr>
          <w:trHeight w:val="300"/>
        </w:trPr>
        <w:tc>
          <w:tcPr>
            <w:tcW w:w="2494" w:type="dxa"/>
            <w:noWrap/>
            <w:hideMark/>
          </w:tcPr>
          <w:p w14:paraId="2699B50B" w14:textId="77777777" w:rsidR="008D599B" w:rsidRPr="003921AA" w:rsidRDefault="008D599B" w:rsidP="008D599B">
            <w:pPr>
              <w:pStyle w:val="TableBodyTextMIRB"/>
              <w:rPr>
                <w:sz w:val="22"/>
              </w:rPr>
            </w:pPr>
            <w:r w:rsidRPr="003921AA">
              <w:rPr>
                <w:sz w:val="22"/>
              </w:rPr>
              <w:t>SCOOP 2018 DSM 06</w:t>
            </w:r>
          </w:p>
        </w:tc>
        <w:tc>
          <w:tcPr>
            <w:tcW w:w="680" w:type="dxa"/>
            <w:noWrap/>
            <w:hideMark/>
          </w:tcPr>
          <w:p w14:paraId="71C326C2" w14:textId="77777777" w:rsidR="008D599B" w:rsidRPr="003921AA" w:rsidRDefault="008D599B" w:rsidP="008D599B">
            <w:pPr>
              <w:pStyle w:val="TableBodyTextMIRB"/>
              <w:rPr>
                <w:sz w:val="22"/>
              </w:rPr>
            </w:pPr>
            <w:r w:rsidRPr="003921AA">
              <w:rPr>
                <w:sz w:val="22"/>
              </w:rPr>
              <w:t>3.23</w:t>
            </w:r>
          </w:p>
        </w:tc>
        <w:tc>
          <w:tcPr>
            <w:tcW w:w="1456" w:type="dxa"/>
            <w:noWrap/>
            <w:hideMark/>
          </w:tcPr>
          <w:p w14:paraId="66B2D06B" w14:textId="77777777" w:rsidR="008D599B" w:rsidRPr="003921AA" w:rsidRDefault="008D599B" w:rsidP="008D599B">
            <w:pPr>
              <w:pStyle w:val="TableBodyTextMIRB"/>
              <w:rPr>
                <w:sz w:val="22"/>
              </w:rPr>
            </w:pPr>
            <w:r w:rsidRPr="003921AA">
              <w:rPr>
                <w:sz w:val="22"/>
              </w:rPr>
              <w:t>0.5</w:t>
            </w:r>
          </w:p>
        </w:tc>
        <w:tc>
          <w:tcPr>
            <w:tcW w:w="9071" w:type="dxa"/>
            <w:noWrap/>
            <w:hideMark/>
          </w:tcPr>
          <w:p w14:paraId="74F28118" w14:textId="3F1DA747" w:rsidR="008D599B" w:rsidRPr="003921AA" w:rsidRDefault="008D599B" w:rsidP="008D599B">
            <w:pPr>
              <w:pStyle w:val="TableBodyTextMIRB"/>
              <w:rPr>
                <w:sz w:val="22"/>
              </w:rPr>
            </w:pPr>
            <w:hyperlink r:id="rId54" w:history="1">
              <w:r w:rsidRPr="003921AA">
                <w:rPr>
                  <w:rStyle w:val="Hyperlink"/>
                  <w:sz w:val="22"/>
                </w:rPr>
                <w:t>https://ws.gisetl.lrc.gov.on.ca/fmedatadownload/Packages/SCOOP-2018-DSM-06.zip</w:t>
              </w:r>
            </w:hyperlink>
            <w:r w:rsidRPr="003921AA">
              <w:rPr>
                <w:sz w:val="22"/>
              </w:rPr>
              <w:t xml:space="preserve"> </w:t>
            </w:r>
          </w:p>
        </w:tc>
      </w:tr>
      <w:tr w:rsidR="008D599B" w:rsidRPr="008D599B" w14:paraId="6EA0BC31" w14:textId="77777777" w:rsidTr="003921AA">
        <w:trPr>
          <w:trHeight w:val="300"/>
        </w:trPr>
        <w:tc>
          <w:tcPr>
            <w:tcW w:w="2494" w:type="dxa"/>
            <w:noWrap/>
            <w:hideMark/>
          </w:tcPr>
          <w:p w14:paraId="7F7A66ED" w14:textId="77777777" w:rsidR="008D599B" w:rsidRPr="003921AA" w:rsidRDefault="008D599B" w:rsidP="008D599B">
            <w:pPr>
              <w:pStyle w:val="TableBodyTextMIRB"/>
              <w:rPr>
                <w:sz w:val="22"/>
              </w:rPr>
            </w:pPr>
            <w:r w:rsidRPr="003921AA">
              <w:rPr>
                <w:sz w:val="22"/>
              </w:rPr>
              <w:t>SCOOP 2018 DSM 07</w:t>
            </w:r>
          </w:p>
        </w:tc>
        <w:tc>
          <w:tcPr>
            <w:tcW w:w="680" w:type="dxa"/>
            <w:noWrap/>
            <w:hideMark/>
          </w:tcPr>
          <w:p w14:paraId="15CB8FD5" w14:textId="77777777" w:rsidR="008D599B" w:rsidRPr="003921AA" w:rsidRDefault="008D599B" w:rsidP="008D599B">
            <w:pPr>
              <w:pStyle w:val="TableBodyTextMIRB"/>
              <w:rPr>
                <w:sz w:val="22"/>
              </w:rPr>
            </w:pPr>
            <w:r w:rsidRPr="003921AA">
              <w:rPr>
                <w:sz w:val="22"/>
              </w:rPr>
              <w:t>3.10</w:t>
            </w:r>
          </w:p>
        </w:tc>
        <w:tc>
          <w:tcPr>
            <w:tcW w:w="1456" w:type="dxa"/>
            <w:noWrap/>
            <w:hideMark/>
          </w:tcPr>
          <w:p w14:paraId="3D598A10" w14:textId="77777777" w:rsidR="008D599B" w:rsidRPr="003921AA" w:rsidRDefault="008D599B" w:rsidP="008D599B">
            <w:pPr>
              <w:pStyle w:val="TableBodyTextMIRB"/>
              <w:rPr>
                <w:sz w:val="22"/>
              </w:rPr>
            </w:pPr>
            <w:r w:rsidRPr="003921AA">
              <w:rPr>
                <w:sz w:val="22"/>
              </w:rPr>
              <w:t>0.5</w:t>
            </w:r>
          </w:p>
        </w:tc>
        <w:tc>
          <w:tcPr>
            <w:tcW w:w="9071" w:type="dxa"/>
            <w:noWrap/>
            <w:hideMark/>
          </w:tcPr>
          <w:p w14:paraId="2F125DAF" w14:textId="737B6F20" w:rsidR="008D599B" w:rsidRPr="003921AA" w:rsidRDefault="008D599B" w:rsidP="008D599B">
            <w:pPr>
              <w:pStyle w:val="TableBodyTextMIRB"/>
              <w:rPr>
                <w:sz w:val="22"/>
              </w:rPr>
            </w:pPr>
            <w:hyperlink r:id="rId55" w:history="1">
              <w:r w:rsidRPr="003921AA">
                <w:rPr>
                  <w:rStyle w:val="Hyperlink"/>
                  <w:sz w:val="22"/>
                </w:rPr>
                <w:t>https://ws.gisetl.lrc.gov.on.ca/fmedatadownload/Packages/SCOOP-2018-DSM-07.zip</w:t>
              </w:r>
            </w:hyperlink>
            <w:r w:rsidRPr="003921AA">
              <w:rPr>
                <w:sz w:val="22"/>
              </w:rPr>
              <w:t xml:space="preserve"> </w:t>
            </w:r>
          </w:p>
        </w:tc>
      </w:tr>
      <w:tr w:rsidR="008D599B" w:rsidRPr="008D599B" w14:paraId="086D795F" w14:textId="77777777" w:rsidTr="003921AA">
        <w:trPr>
          <w:trHeight w:val="300"/>
        </w:trPr>
        <w:tc>
          <w:tcPr>
            <w:tcW w:w="2494" w:type="dxa"/>
            <w:noWrap/>
            <w:hideMark/>
          </w:tcPr>
          <w:p w14:paraId="276097CB" w14:textId="77777777" w:rsidR="008D599B" w:rsidRPr="003921AA" w:rsidRDefault="008D599B" w:rsidP="008D599B">
            <w:pPr>
              <w:pStyle w:val="TableBodyTextMIRB"/>
              <w:rPr>
                <w:sz w:val="22"/>
              </w:rPr>
            </w:pPr>
            <w:r w:rsidRPr="003921AA">
              <w:rPr>
                <w:sz w:val="22"/>
              </w:rPr>
              <w:t>SCOOP 2018 DSM 08</w:t>
            </w:r>
          </w:p>
        </w:tc>
        <w:tc>
          <w:tcPr>
            <w:tcW w:w="680" w:type="dxa"/>
            <w:noWrap/>
            <w:hideMark/>
          </w:tcPr>
          <w:p w14:paraId="3FAC011E" w14:textId="77777777" w:rsidR="008D599B" w:rsidRPr="003921AA" w:rsidRDefault="008D599B" w:rsidP="008D599B">
            <w:pPr>
              <w:pStyle w:val="TableBodyTextMIRB"/>
              <w:rPr>
                <w:sz w:val="22"/>
              </w:rPr>
            </w:pPr>
            <w:r w:rsidRPr="003921AA">
              <w:rPr>
                <w:sz w:val="22"/>
              </w:rPr>
              <w:t>2.80</w:t>
            </w:r>
          </w:p>
        </w:tc>
        <w:tc>
          <w:tcPr>
            <w:tcW w:w="1456" w:type="dxa"/>
            <w:noWrap/>
            <w:hideMark/>
          </w:tcPr>
          <w:p w14:paraId="44B3A27B" w14:textId="77777777" w:rsidR="008D599B" w:rsidRPr="003921AA" w:rsidRDefault="008D599B" w:rsidP="008D599B">
            <w:pPr>
              <w:pStyle w:val="TableBodyTextMIRB"/>
              <w:rPr>
                <w:sz w:val="22"/>
              </w:rPr>
            </w:pPr>
            <w:r w:rsidRPr="003921AA">
              <w:rPr>
                <w:sz w:val="22"/>
              </w:rPr>
              <w:t>0.5</w:t>
            </w:r>
          </w:p>
        </w:tc>
        <w:tc>
          <w:tcPr>
            <w:tcW w:w="9071" w:type="dxa"/>
            <w:noWrap/>
            <w:hideMark/>
          </w:tcPr>
          <w:p w14:paraId="3A6D2692" w14:textId="67C37660" w:rsidR="008D599B" w:rsidRPr="003921AA" w:rsidRDefault="008D599B" w:rsidP="008D599B">
            <w:pPr>
              <w:pStyle w:val="TableBodyTextMIRB"/>
              <w:rPr>
                <w:sz w:val="22"/>
              </w:rPr>
            </w:pPr>
            <w:hyperlink r:id="rId56" w:history="1">
              <w:r w:rsidRPr="003921AA">
                <w:rPr>
                  <w:rStyle w:val="Hyperlink"/>
                  <w:sz w:val="22"/>
                </w:rPr>
                <w:t>https://ws.gisetl.lrc.gov.on.ca/fmedatadownload/Packages/SCOOP-2018-DSM-08.zip</w:t>
              </w:r>
            </w:hyperlink>
            <w:r w:rsidRPr="003921AA">
              <w:rPr>
                <w:sz w:val="22"/>
              </w:rPr>
              <w:t xml:space="preserve"> </w:t>
            </w:r>
          </w:p>
        </w:tc>
      </w:tr>
      <w:tr w:rsidR="008D599B" w:rsidRPr="008D599B" w14:paraId="1713A375" w14:textId="77777777" w:rsidTr="003921AA">
        <w:trPr>
          <w:trHeight w:val="300"/>
        </w:trPr>
        <w:tc>
          <w:tcPr>
            <w:tcW w:w="2494" w:type="dxa"/>
            <w:noWrap/>
            <w:hideMark/>
          </w:tcPr>
          <w:p w14:paraId="6AD5EC2E" w14:textId="77777777" w:rsidR="008D599B" w:rsidRPr="003921AA" w:rsidRDefault="008D599B" w:rsidP="008D599B">
            <w:pPr>
              <w:pStyle w:val="TableBodyTextMIRB"/>
              <w:rPr>
                <w:sz w:val="22"/>
              </w:rPr>
            </w:pPr>
            <w:r w:rsidRPr="003921AA">
              <w:rPr>
                <w:sz w:val="22"/>
              </w:rPr>
              <w:t>SCOOP 2018 DSM 09</w:t>
            </w:r>
          </w:p>
        </w:tc>
        <w:tc>
          <w:tcPr>
            <w:tcW w:w="680" w:type="dxa"/>
            <w:noWrap/>
            <w:hideMark/>
          </w:tcPr>
          <w:p w14:paraId="2BD2832B" w14:textId="77777777" w:rsidR="008D599B" w:rsidRPr="003921AA" w:rsidRDefault="008D599B" w:rsidP="008D599B">
            <w:pPr>
              <w:pStyle w:val="TableBodyTextMIRB"/>
              <w:rPr>
                <w:sz w:val="22"/>
              </w:rPr>
            </w:pPr>
            <w:r w:rsidRPr="003921AA">
              <w:rPr>
                <w:sz w:val="22"/>
              </w:rPr>
              <w:t>2.94</w:t>
            </w:r>
          </w:p>
        </w:tc>
        <w:tc>
          <w:tcPr>
            <w:tcW w:w="1456" w:type="dxa"/>
            <w:noWrap/>
            <w:hideMark/>
          </w:tcPr>
          <w:p w14:paraId="45FED62C" w14:textId="77777777" w:rsidR="008D599B" w:rsidRPr="003921AA" w:rsidRDefault="008D599B" w:rsidP="008D599B">
            <w:pPr>
              <w:pStyle w:val="TableBodyTextMIRB"/>
              <w:rPr>
                <w:sz w:val="22"/>
              </w:rPr>
            </w:pPr>
            <w:r w:rsidRPr="003921AA">
              <w:rPr>
                <w:sz w:val="22"/>
              </w:rPr>
              <w:t>0.5</w:t>
            </w:r>
          </w:p>
        </w:tc>
        <w:tc>
          <w:tcPr>
            <w:tcW w:w="9071" w:type="dxa"/>
            <w:noWrap/>
            <w:hideMark/>
          </w:tcPr>
          <w:p w14:paraId="5C6B2FBF" w14:textId="33039DBC" w:rsidR="008D599B" w:rsidRPr="003921AA" w:rsidRDefault="008D599B" w:rsidP="008D599B">
            <w:pPr>
              <w:pStyle w:val="TableBodyTextMIRB"/>
              <w:rPr>
                <w:sz w:val="22"/>
              </w:rPr>
            </w:pPr>
            <w:hyperlink r:id="rId57" w:history="1">
              <w:r w:rsidRPr="003921AA">
                <w:rPr>
                  <w:rStyle w:val="Hyperlink"/>
                  <w:sz w:val="22"/>
                </w:rPr>
                <w:t>https://ws.gisetl.lrc.gov.on.ca/fmedatadownload/Packages/SCOOP-2018-DSM-09.zip</w:t>
              </w:r>
            </w:hyperlink>
            <w:r w:rsidRPr="003921AA">
              <w:rPr>
                <w:sz w:val="22"/>
              </w:rPr>
              <w:t xml:space="preserve"> </w:t>
            </w:r>
          </w:p>
        </w:tc>
      </w:tr>
      <w:tr w:rsidR="008D599B" w:rsidRPr="008D599B" w14:paraId="4AB063B2" w14:textId="77777777" w:rsidTr="003921AA">
        <w:trPr>
          <w:trHeight w:val="300"/>
        </w:trPr>
        <w:tc>
          <w:tcPr>
            <w:tcW w:w="2494" w:type="dxa"/>
            <w:noWrap/>
            <w:hideMark/>
          </w:tcPr>
          <w:p w14:paraId="677276A6" w14:textId="77777777" w:rsidR="008D599B" w:rsidRPr="003921AA" w:rsidRDefault="008D599B" w:rsidP="008D599B">
            <w:pPr>
              <w:pStyle w:val="TableBodyTextMIRB"/>
              <w:rPr>
                <w:sz w:val="22"/>
              </w:rPr>
            </w:pPr>
            <w:r w:rsidRPr="003921AA">
              <w:rPr>
                <w:sz w:val="22"/>
              </w:rPr>
              <w:t>SCOOP 2018 DSM 10</w:t>
            </w:r>
          </w:p>
        </w:tc>
        <w:tc>
          <w:tcPr>
            <w:tcW w:w="680" w:type="dxa"/>
            <w:noWrap/>
            <w:hideMark/>
          </w:tcPr>
          <w:p w14:paraId="2D3EB285" w14:textId="77777777" w:rsidR="008D599B" w:rsidRPr="003921AA" w:rsidRDefault="008D599B" w:rsidP="008D599B">
            <w:pPr>
              <w:pStyle w:val="TableBodyTextMIRB"/>
              <w:rPr>
                <w:sz w:val="22"/>
              </w:rPr>
            </w:pPr>
            <w:r w:rsidRPr="003921AA">
              <w:rPr>
                <w:sz w:val="22"/>
              </w:rPr>
              <w:t>3.25</w:t>
            </w:r>
          </w:p>
        </w:tc>
        <w:tc>
          <w:tcPr>
            <w:tcW w:w="1456" w:type="dxa"/>
            <w:noWrap/>
            <w:hideMark/>
          </w:tcPr>
          <w:p w14:paraId="59536797" w14:textId="77777777" w:rsidR="008D599B" w:rsidRPr="003921AA" w:rsidRDefault="008D599B" w:rsidP="008D599B">
            <w:pPr>
              <w:pStyle w:val="TableBodyTextMIRB"/>
              <w:rPr>
                <w:sz w:val="22"/>
              </w:rPr>
            </w:pPr>
            <w:r w:rsidRPr="003921AA">
              <w:rPr>
                <w:sz w:val="22"/>
              </w:rPr>
              <w:t>0.5</w:t>
            </w:r>
          </w:p>
        </w:tc>
        <w:tc>
          <w:tcPr>
            <w:tcW w:w="9071" w:type="dxa"/>
            <w:noWrap/>
            <w:hideMark/>
          </w:tcPr>
          <w:p w14:paraId="6FB9EC6F" w14:textId="0775A3E6" w:rsidR="008D599B" w:rsidRPr="003921AA" w:rsidRDefault="008D599B" w:rsidP="008D599B">
            <w:pPr>
              <w:pStyle w:val="TableBodyTextMIRB"/>
              <w:rPr>
                <w:sz w:val="22"/>
              </w:rPr>
            </w:pPr>
            <w:hyperlink r:id="rId58" w:history="1">
              <w:r w:rsidRPr="003921AA">
                <w:rPr>
                  <w:rStyle w:val="Hyperlink"/>
                  <w:sz w:val="22"/>
                </w:rPr>
                <w:t>https://ws.gisetl.lrc.gov.on.ca/fmedatadownload/Packages/SCOOP-2018-DSM-10.zip</w:t>
              </w:r>
            </w:hyperlink>
            <w:r w:rsidRPr="003921AA">
              <w:rPr>
                <w:sz w:val="22"/>
              </w:rPr>
              <w:t xml:space="preserve"> </w:t>
            </w:r>
          </w:p>
        </w:tc>
      </w:tr>
      <w:tr w:rsidR="008D599B" w:rsidRPr="008D599B" w14:paraId="6EED784F" w14:textId="77777777" w:rsidTr="003921AA">
        <w:trPr>
          <w:trHeight w:val="300"/>
        </w:trPr>
        <w:tc>
          <w:tcPr>
            <w:tcW w:w="2494" w:type="dxa"/>
            <w:noWrap/>
            <w:hideMark/>
          </w:tcPr>
          <w:p w14:paraId="6BED89CA" w14:textId="77777777" w:rsidR="008D599B" w:rsidRPr="003921AA" w:rsidRDefault="008D599B" w:rsidP="008D599B">
            <w:pPr>
              <w:pStyle w:val="TableBodyTextMIRB"/>
              <w:rPr>
                <w:sz w:val="22"/>
              </w:rPr>
            </w:pPr>
            <w:r w:rsidRPr="003921AA">
              <w:rPr>
                <w:sz w:val="22"/>
              </w:rPr>
              <w:t>SCOOP 2018 DSM 11</w:t>
            </w:r>
          </w:p>
        </w:tc>
        <w:tc>
          <w:tcPr>
            <w:tcW w:w="680" w:type="dxa"/>
            <w:noWrap/>
            <w:hideMark/>
          </w:tcPr>
          <w:p w14:paraId="12CBFA54" w14:textId="77777777" w:rsidR="008D599B" w:rsidRPr="003921AA" w:rsidRDefault="008D599B" w:rsidP="008D599B">
            <w:pPr>
              <w:pStyle w:val="TableBodyTextMIRB"/>
              <w:rPr>
                <w:sz w:val="22"/>
              </w:rPr>
            </w:pPr>
            <w:r w:rsidRPr="003921AA">
              <w:rPr>
                <w:sz w:val="22"/>
              </w:rPr>
              <w:t>3.11</w:t>
            </w:r>
          </w:p>
        </w:tc>
        <w:tc>
          <w:tcPr>
            <w:tcW w:w="1456" w:type="dxa"/>
            <w:noWrap/>
            <w:hideMark/>
          </w:tcPr>
          <w:p w14:paraId="364F2A61" w14:textId="77777777" w:rsidR="008D599B" w:rsidRPr="003921AA" w:rsidRDefault="008D599B" w:rsidP="008D599B">
            <w:pPr>
              <w:pStyle w:val="TableBodyTextMIRB"/>
              <w:rPr>
                <w:sz w:val="22"/>
              </w:rPr>
            </w:pPr>
            <w:r w:rsidRPr="003921AA">
              <w:rPr>
                <w:sz w:val="22"/>
              </w:rPr>
              <w:t>0.5</w:t>
            </w:r>
          </w:p>
        </w:tc>
        <w:tc>
          <w:tcPr>
            <w:tcW w:w="9071" w:type="dxa"/>
            <w:noWrap/>
            <w:hideMark/>
          </w:tcPr>
          <w:p w14:paraId="1619981E" w14:textId="7C913540" w:rsidR="008D599B" w:rsidRPr="003921AA" w:rsidRDefault="008D599B" w:rsidP="008D599B">
            <w:pPr>
              <w:pStyle w:val="TableBodyTextMIRB"/>
              <w:rPr>
                <w:sz w:val="22"/>
              </w:rPr>
            </w:pPr>
            <w:hyperlink r:id="rId59" w:history="1">
              <w:r w:rsidRPr="003921AA">
                <w:rPr>
                  <w:rStyle w:val="Hyperlink"/>
                  <w:sz w:val="22"/>
                </w:rPr>
                <w:t>https://ws.gisetl.lrc.gov.on.ca/fmedatadownload/Packages/SCOOP-2018-DSM-11.zip</w:t>
              </w:r>
            </w:hyperlink>
            <w:r w:rsidRPr="003921AA">
              <w:rPr>
                <w:sz w:val="22"/>
              </w:rPr>
              <w:t xml:space="preserve"> </w:t>
            </w:r>
          </w:p>
        </w:tc>
      </w:tr>
      <w:tr w:rsidR="008D599B" w:rsidRPr="008D599B" w14:paraId="30D28C7B" w14:textId="77777777" w:rsidTr="003921AA">
        <w:trPr>
          <w:trHeight w:val="300"/>
        </w:trPr>
        <w:tc>
          <w:tcPr>
            <w:tcW w:w="2494" w:type="dxa"/>
            <w:noWrap/>
            <w:hideMark/>
          </w:tcPr>
          <w:p w14:paraId="272D5E7E" w14:textId="77777777" w:rsidR="008D599B" w:rsidRPr="003921AA" w:rsidRDefault="008D599B" w:rsidP="008D599B">
            <w:pPr>
              <w:pStyle w:val="TableBodyTextMIRB"/>
              <w:rPr>
                <w:sz w:val="22"/>
              </w:rPr>
            </w:pPr>
            <w:r w:rsidRPr="003921AA">
              <w:rPr>
                <w:sz w:val="22"/>
              </w:rPr>
              <w:t>SCOOP 2018 DSM 12</w:t>
            </w:r>
          </w:p>
        </w:tc>
        <w:tc>
          <w:tcPr>
            <w:tcW w:w="680" w:type="dxa"/>
            <w:noWrap/>
            <w:hideMark/>
          </w:tcPr>
          <w:p w14:paraId="128EE1EA" w14:textId="77777777" w:rsidR="008D599B" w:rsidRPr="003921AA" w:rsidRDefault="008D599B" w:rsidP="008D599B">
            <w:pPr>
              <w:pStyle w:val="TableBodyTextMIRB"/>
              <w:rPr>
                <w:sz w:val="22"/>
              </w:rPr>
            </w:pPr>
            <w:r w:rsidRPr="003921AA">
              <w:rPr>
                <w:sz w:val="22"/>
              </w:rPr>
              <w:t>3.19</w:t>
            </w:r>
          </w:p>
        </w:tc>
        <w:tc>
          <w:tcPr>
            <w:tcW w:w="1456" w:type="dxa"/>
            <w:noWrap/>
            <w:hideMark/>
          </w:tcPr>
          <w:p w14:paraId="0E7D9531" w14:textId="77777777" w:rsidR="008D599B" w:rsidRPr="003921AA" w:rsidRDefault="008D599B" w:rsidP="008D599B">
            <w:pPr>
              <w:pStyle w:val="TableBodyTextMIRB"/>
              <w:rPr>
                <w:sz w:val="22"/>
              </w:rPr>
            </w:pPr>
            <w:r w:rsidRPr="003921AA">
              <w:rPr>
                <w:sz w:val="22"/>
              </w:rPr>
              <w:t>0.5</w:t>
            </w:r>
          </w:p>
        </w:tc>
        <w:tc>
          <w:tcPr>
            <w:tcW w:w="9071" w:type="dxa"/>
            <w:noWrap/>
            <w:hideMark/>
          </w:tcPr>
          <w:p w14:paraId="02D141B6" w14:textId="15EFA757" w:rsidR="008D599B" w:rsidRPr="003921AA" w:rsidRDefault="008D599B" w:rsidP="008D599B">
            <w:pPr>
              <w:pStyle w:val="TableBodyTextMIRB"/>
              <w:rPr>
                <w:sz w:val="22"/>
              </w:rPr>
            </w:pPr>
            <w:hyperlink r:id="rId60" w:history="1">
              <w:r w:rsidRPr="003921AA">
                <w:rPr>
                  <w:rStyle w:val="Hyperlink"/>
                  <w:sz w:val="22"/>
                </w:rPr>
                <w:t>https://ws.gisetl.lrc.gov.on.ca/fmedatadownload/Packages/SCOOP-2018-DSM-12.zip</w:t>
              </w:r>
            </w:hyperlink>
            <w:r w:rsidRPr="003921AA">
              <w:rPr>
                <w:sz w:val="22"/>
              </w:rPr>
              <w:t xml:space="preserve"> </w:t>
            </w:r>
          </w:p>
        </w:tc>
      </w:tr>
      <w:tr w:rsidR="008D599B" w:rsidRPr="008D599B" w14:paraId="70CFE59A" w14:textId="77777777" w:rsidTr="003921AA">
        <w:trPr>
          <w:trHeight w:val="300"/>
        </w:trPr>
        <w:tc>
          <w:tcPr>
            <w:tcW w:w="2494" w:type="dxa"/>
            <w:noWrap/>
            <w:hideMark/>
          </w:tcPr>
          <w:p w14:paraId="1864085B" w14:textId="77777777" w:rsidR="008D599B" w:rsidRPr="003921AA" w:rsidRDefault="008D599B" w:rsidP="008D599B">
            <w:pPr>
              <w:pStyle w:val="TableBodyTextMIRB"/>
              <w:rPr>
                <w:sz w:val="22"/>
              </w:rPr>
            </w:pPr>
            <w:r w:rsidRPr="003921AA">
              <w:rPr>
                <w:sz w:val="22"/>
              </w:rPr>
              <w:t>SCOOP 2018 DSM 13</w:t>
            </w:r>
          </w:p>
        </w:tc>
        <w:tc>
          <w:tcPr>
            <w:tcW w:w="680" w:type="dxa"/>
            <w:noWrap/>
            <w:hideMark/>
          </w:tcPr>
          <w:p w14:paraId="50A141FB" w14:textId="77777777" w:rsidR="008D599B" w:rsidRPr="003921AA" w:rsidRDefault="008D599B" w:rsidP="008D599B">
            <w:pPr>
              <w:pStyle w:val="TableBodyTextMIRB"/>
              <w:rPr>
                <w:sz w:val="22"/>
              </w:rPr>
            </w:pPr>
            <w:r w:rsidRPr="003921AA">
              <w:rPr>
                <w:sz w:val="22"/>
              </w:rPr>
              <w:t>3.17</w:t>
            </w:r>
          </w:p>
        </w:tc>
        <w:tc>
          <w:tcPr>
            <w:tcW w:w="1456" w:type="dxa"/>
            <w:noWrap/>
            <w:hideMark/>
          </w:tcPr>
          <w:p w14:paraId="556D197E" w14:textId="77777777" w:rsidR="008D599B" w:rsidRPr="003921AA" w:rsidRDefault="008D599B" w:rsidP="008D599B">
            <w:pPr>
              <w:pStyle w:val="TableBodyTextMIRB"/>
              <w:rPr>
                <w:sz w:val="22"/>
              </w:rPr>
            </w:pPr>
            <w:r w:rsidRPr="003921AA">
              <w:rPr>
                <w:sz w:val="22"/>
              </w:rPr>
              <w:t>0.5</w:t>
            </w:r>
          </w:p>
        </w:tc>
        <w:tc>
          <w:tcPr>
            <w:tcW w:w="9071" w:type="dxa"/>
            <w:noWrap/>
            <w:hideMark/>
          </w:tcPr>
          <w:p w14:paraId="5577D269" w14:textId="1021BEA0" w:rsidR="008D599B" w:rsidRPr="003921AA" w:rsidRDefault="008D599B" w:rsidP="008D599B">
            <w:pPr>
              <w:pStyle w:val="TableBodyTextMIRB"/>
              <w:rPr>
                <w:sz w:val="22"/>
              </w:rPr>
            </w:pPr>
            <w:hyperlink r:id="rId61" w:history="1">
              <w:r w:rsidRPr="003921AA">
                <w:rPr>
                  <w:rStyle w:val="Hyperlink"/>
                  <w:sz w:val="22"/>
                </w:rPr>
                <w:t>https://ws.gisetl.lrc.gov.on.ca/fmedatadownload/Packages/SCOOP-2018-DSM-13.zip</w:t>
              </w:r>
            </w:hyperlink>
            <w:r w:rsidRPr="003921AA">
              <w:rPr>
                <w:sz w:val="22"/>
              </w:rPr>
              <w:t xml:space="preserve"> </w:t>
            </w:r>
          </w:p>
        </w:tc>
      </w:tr>
      <w:tr w:rsidR="008D599B" w:rsidRPr="008D599B" w14:paraId="571BB560" w14:textId="77777777" w:rsidTr="003921AA">
        <w:trPr>
          <w:trHeight w:val="300"/>
        </w:trPr>
        <w:tc>
          <w:tcPr>
            <w:tcW w:w="2494" w:type="dxa"/>
            <w:noWrap/>
            <w:hideMark/>
          </w:tcPr>
          <w:p w14:paraId="72A82E84" w14:textId="77777777" w:rsidR="008D599B" w:rsidRPr="003921AA" w:rsidRDefault="008D599B" w:rsidP="008D599B">
            <w:pPr>
              <w:pStyle w:val="TableBodyTextMIRB"/>
              <w:rPr>
                <w:sz w:val="22"/>
              </w:rPr>
            </w:pPr>
            <w:r w:rsidRPr="003921AA">
              <w:rPr>
                <w:sz w:val="22"/>
              </w:rPr>
              <w:t>SCOOP 2018 DSM 14</w:t>
            </w:r>
          </w:p>
        </w:tc>
        <w:tc>
          <w:tcPr>
            <w:tcW w:w="680" w:type="dxa"/>
            <w:noWrap/>
            <w:hideMark/>
          </w:tcPr>
          <w:p w14:paraId="390D7B9C" w14:textId="77777777" w:rsidR="008D599B" w:rsidRPr="003921AA" w:rsidRDefault="008D599B" w:rsidP="008D599B">
            <w:pPr>
              <w:pStyle w:val="TableBodyTextMIRB"/>
              <w:rPr>
                <w:sz w:val="22"/>
              </w:rPr>
            </w:pPr>
            <w:r w:rsidRPr="003921AA">
              <w:rPr>
                <w:sz w:val="22"/>
              </w:rPr>
              <w:t>3.24</w:t>
            </w:r>
          </w:p>
        </w:tc>
        <w:tc>
          <w:tcPr>
            <w:tcW w:w="1456" w:type="dxa"/>
            <w:noWrap/>
            <w:hideMark/>
          </w:tcPr>
          <w:p w14:paraId="554BDAAD" w14:textId="77777777" w:rsidR="008D599B" w:rsidRPr="003921AA" w:rsidRDefault="008D599B" w:rsidP="008D599B">
            <w:pPr>
              <w:pStyle w:val="TableBodyTextMIRB"/>
              <w:rPr>
                <w:sz w:val="22"/>
              </w:rPr>
            </w:pPr>
            <w:r w:rsidRPr="003921AA">
              <w:rPr>
                <w:sz w:val="22"/>
              </w:rPr>
              <w:t>0.5</w:t>
            </w:r>
          </w:p>
        </w:tc>
        <w:tc>
          <w:tcPr>
            <w:tcW w:w="9071" w:type="dxa"/>
            <w:noWrap/>
            <w:hideMark/>
          </w:tcPr>
          <w:p w14:paraId="5A10F1DE" w14:textId="37C1CE60" w:rsidR="008D599B" w:rsidRPr="003921AA" w:rsidRDefault="008D599B" w:rsidP="008D599B">
            <w:pPr>
              <w:pStyle w:val="TableBodyTextMIRB"/>
              <w:rPr>
                <w:sz w:val="22"/>
              </w:rPr>
            </w:pPr>
            <w:hyperlink r:id="rId62" w:history="1">
              <w:r w:rsidRPr="003921AA">
                <w:rPr>
                  <w:rStyle w:val="Hyperlink"/>
                  <w:sz w:val="22"/>
                </w:rPr>
                <w:t>https://ws.gisetl.lrc.gov.on.ca/fmedatadownload/Packages/SCOOP-2018-DSM-14.zip</w:t>
              </w:r>
            </w:hyperlink>
            <w:r w:rsidRPr="003921AA">
              <w:rPr>
                <w:sz w:val="22"/>
              </w:rPr>
              <w:t xml:space="preserve"> </w:t>
            </w:r>
          </w:p>
        </w:tc>
      </w:tr>
      <w:tr w:rsidR="008D599B" w:rsidRPr="008D599B" w14:paraId="749A0360" w14:textId="77777777" w:rsidTr="003921AA">
        <w:trPr>
          <w:trHeight w:val="300"/>
        </w:trPr>
        <w:tc>
          <w:tcPr>
            <w:tcW w:w="2494" w:type="dxa"/>
            <w:noWrap/>
            <w:hideMark/>
          </w:tcPr>
          <w:p w14:paraId="5D0A1B02" w14:textId="77777777" w:rsidR="008D599B" w:rsidRPr="003921AA" w:rsidRDefault="008D599B" w:rsidP="008D599B">
            <w:pPr>
              <w:pStyle w:val="TableBodyTextMIRB"/>
              <w:rPr>
                <w:sz w:val="22"/>
              </w:rPr>
            </w:pPr>
            <w:r w:rsidRPr="003921AA">
              <w:rPr>
                <w:sz w:val="22"/>
              </w:rPr>
              <w:t>SCOOP 2018 DSM 15</w:t>
            </w:r>
          </w:p>
        </w:tc>
        <w:tc>
          <w:tcPr>
            <w:tcW w:w="680" w:type="dxa"/>
            <w:noWrap/>
            <w:hideMark/>
          </w:tcPr>
          <w:p w14:paraId="67BB1495" w14:textId="77777777" w:rsidR="008D599B" w:rsidRPr="003921AA" w:rsidRDefault="008D599B" w:rsidP="008D599B">
            <w:pPr>
              <w:pStyle w:val="TableBodyTextMIRB"/>
              <w:rPr>
                <w:sz w:val="22"/>
              </w:rPr>
            </w:pPr>
            <w:r w:rsidRPr="003921AA">
              <w:rPr>
                <w:sz w:val="22"/>
              </w:rPr>
              <w:t>3.03</w:t>
            </w:r>
          </w:p>
        </w:tc>
        <w:tc>
          <w:tcPr>
            <w:tcW w:w="1456" w:type="dxa"/>
            <w:noWrap/>
            <w:hideMark/>
          </w:tcPr>
          <w:p w14:paraId="0F1197CF" w14:textId="77777777" w:rsidR="008D599B" w:rsidRPr="003921AA" w:rsidRDefault="008D599B" w:rsidP="008D599B">
            <w:pPr>
              <w:pStyle w:val="TableBodyTextMIRB"/>
              <w:rPr>
                <w:sz w:val="22"/>
              </w:rPr>
            </w:pPr>
            <w:r w:rsidRPr="003921AA">
              <w:rPr>
                <w:sz w:val="22"/>
              </w:rPr>
              <w:t>0.5</w:t>
            </w:r>
          </w:p>
        </w:tc>
        <w:tc>
          <w:tcPr>
            <w:tcW w:w="9071" w:type="dxa"/>
            <w:noWrap/>
            <w:hideMark/>
          </w:tcPr>
          <w:p w14:paraId="30F9A775" w14:textId="6C563B91" w:rsidR="008D599B" w:rsidRPr="003921AA" w:rsidRDefault="008D599B" w:rsidP="008D599B">
            <w:pPr>
              <w:pStyle w:val="TableBodyTextMIRB"/>
              <w:rPr>
                <w:sz w:val="22"/>
              </w:rPr>
            </w:pPr>
            <w:hyperlink r:id="rId63" w:history="1">
              <w:r w:rsidRPr="003921AA">
                <w:rPr>
                  <w:rStyle w:val="Hyperlink"/>
                  <w:sz w:val="22"/>
                </w:rPr>
                <w:t>https://ws.gisetl.lrc.gov.on.ca/fmedatadownload/Packages/SCOOP-2018-DSM-15.zip</w:t>
              </w:r>
            </w:hyperlink>
            <w:r w:rsidRPr="003921AA">
              <w:rPr>
                <w:sz w:val="22"/>
              </w:rPr>
              <w:t xml:space="preserve"> </w:t>
            </w:r>
          </w:p>
        </w:tc>
      </w:tr>
      <w:tr w:rsidR="008D599B" w:rsidRPr="008D599B" w14:paraId="41C28895" w14:textId="77777777" w:rsidTr="003921AA">
        <w:trPr>
          <w:trHeight w:val="300"/>
        </w:trPr>
        <w:tc>
          <w:tcPr>
            <w:tcW w:w="2494" w:type="dxa"/>
            <w:noWrap/>
            <w:hideMark/>
          </w:tcPr>
          <w:p w14:paraId="53806BD7" w14:textId="77777777" w:rsidR="008D599B" w:rsidRPr="003921AA" w:rsidRDefault="008D599B" w:rsidP="008D599B">
            <w:pPr>
              <w:pStyle w:val="TableBodyTextMIRB"/>
              <w:rPr>
                <w:sz w:val="22"/>
              </w:rPr>
            </w:pPr>
            <w:r w:rsidRPr="003921AA">
              <w:rPr>
                <w:sz w:val="22"/>
              </w:rPr>
              <w:t>SCOOP 2018 DSM 16</w:t>
            </w:r>
          </w:p>
        </w:tc>
        <w:tc>
          <w:tcPr>
            <w:tcW w:w="680" w:type="dxa"/>
            <w:noWrap/>
            <w:hideMark/>
          </w:tcPr>
          <w:p w14:paraId="00B5FB97" w14:textId="77777777" w:rsidR="008D599B" w:rsidRPr="003921AA" w:rsidRDefault="008D599B" w:rsidP="008D599B">
            <w:pPr>
              <w:pStyle w:val="TableBodyTextMIRB"/>
              <w:rPr>
                <w:sz w:val="22"/>
              </w:rPr>
            </w:pPr>
            <w:r w:rsidRPr="003921AA">
              <w:rPr>
                <w:sz w:val="22"/>
              </w:rPr>
              <w:t>2.95</w:t>
            </w:r>
          </w:p>
        </w:tc>
        <w:tc>
          <w:tcPr>
            <w:tcW w:w="1456" w:type="dxa"/>
            <w:noWrap/>
            <w:hideMark/>
          </w:tcPr>
          <w:p w14:paraId="60817338" w14:textId="77777777" w:rsidR="008D599B" w:rsidRPr="003921AA" w:rsidRDefault="008D599B" w:rsidP="008D599B">
            <w:pPr>
              <w:pStyle w:val="TableBodyTextMIRB"/>
              <w:rPr>
                <w:sz w:val="22"/>
              </w:rPr>
            </w:pPr>
            <w:r w:rsidRPr="003921AA">
              <w:rPr>
                <w:sz w:val="22"/>
              </w:rPr>
              <w:t>0.5</w:t>
            </w:r>
          </w:p>
        </w:tc>
        <w:tc>
          <w:tcPr>
            <w:tcW w:w="9071" w:type="dxa"/>
            <w:noWrap/>
            <w:hideMark/>
          </w:tcPr>
          <w:p w14:paraId="612E215B" w14:textId="1F1A4796" w:rsidR="008D599B" w:rsidRPr="003921AA" w:rsidRDefault="008D599B" w:rsidP="008D599B">
            <w:pPr>
              <w:pStyle w:val="TableBodyTextMIRB"/>
              <w:rPr>
                <w:sz w:val="22"/>
              </w:rPr>
            </w:pPr>
            <w:hyperlink r:id="rId64" w:history="1">
              <w:r w:rsidRPr="003921AA">
                <w:rPr>
                  <w:rStyle w:val="Hyperlink"/>
                  <w:sz w:val="22"/>
                </w:rPr>
                <w:t>https://ws.gisetl.lrc.gov.on.ca/fmedatadownload/Packages/SCOOP-2018-DSM-16.zip</w:t>
              </w:r>
            </w:hyperlink>
            <w:r w:rsidRPr="003921AA">
              <w:rPr>
                <w:sz w:val="22"/>
              </w:rPr>
              <w:t xml:space="preserve"> </w:t>
            </w:r>
          </w:p>
        </w:tc>
      </w:tr>
      <w:tr w:rsidR="008D599B" w:rsidRPr="008D599B" w14:paraId="3E8AF099" w14:textId="77777777" w:rsidTr="003921AA">
        <w:trPr>
          <w:trHeight w:val="300"/>
        </w:trPr>
        <w:tc>
          <w:tcPr>
            <w:tcW w:w="2494" w:type="dxa"/>
            <w:noWrap/>
            <w:hideMark/>
          </w:tcPr>
          <w:p w14:paraId="5EFEA4E1" w14:textId="77777777" w:rsidR="008D599B" w:rsidRPr="003921AA" w:rsidRDefault="008D599B" w:rsidP="008D599B">
            <w:pPr>
              <w:pStyle w:val="TableBodyTextMIRB"/>
              <w:rPr>
                <w:sz w:val="22"/>
              </w:rPr>
            </w:pPr>
            <w:r w:rsidRPr="003921AA">
              <w:rPr>
                <w:sz w:val="22"/>
              </w:rPr>
              <w:t>SCOOP 2018 DSM 17</w:t>
            </w:r>
          </w:p>
        </w:tc>
        <w:tc>
          <w:tcPr>
            <w:tcW w:w="680" w:type="dxa"/>
            <w:noWrap/>
            <w:hideMark/>
          </w:tcPr>
          <w:p w14:paraId="6A082307" w14:textId="77777777" w:rsidR="008D599B" w:rsidRPr="003921AA" w:rsidRDefault="008D599B" w:rsidP="008D599B">
            <w:pPr>
              <w:pStyle w:val="TableBodyTextMIRB"/>
              <w:rPr>
                <w:sz w:val="22"/>
              </w:rPr>
            </w:pPr>
            <w:r w:rsidRPr="003921AA">
              <w:rPr>
                <w:sz w:val="22"/>
              </w:rPr>
              <w:t>3.05</w:t>
            </w:r>
          </w:p>
        </w:tc>
        <w:tc>
          <w:tcPr>
            <w:tcW w:w="1456" w:type="dxa"/>
            <w:noWrap/>
            <w:hideMark/>
          </w:tcPr>
          <w:p w14:paraId="5534B4D5" w14:textId="77777777" w:rsidR="008D599B" w:rsidRPr="003921AA" w:rsidRDefault="008D599B" w:rsidP="008D599B">
            <w:pPr>
              <w:pStyle w:val="TableBodyTextMIRB"/>
              <w:rPr>
                <w:sz w:val="22"/>
              </w:rPr>
            </w:pPr>
            <w:r w:rsidRPr="003921AA">
              <w:rPr>
                <w:sz w:val="22"/>
              </w:rPr>
              <w:t>0.5</w:t>
            </w:r>
          </w:p>
        </w:tc>
        <w:tc>
          <w:tcPr>
            <w:tcW w:w="9071" w:type="dxa"/>
            <w:noWrap/>
            <w:hideMark/>
          </w:tcPr>
          <w:p w14:paraId="620A41CB" w14:textId="63510ECB" w:rsidR="008D599B" w:rsidRPr="003921AA" w:rsidRDefault="008D599B" w:rsidP="008D599B">
            <w:pPr>
              <w:pStyle w:val="TableBodyTextMIRB"/>
              <w:rPr>
                <w:sz w:val="22"/>
              </w:rPr>
            </w:pPr>
            <w:hyperlink r:id="rId65" w:history="1">
              <w:r w:rsidRPr="003921AA">
                <w:rPr>
                  <w:rStyle w:val="Hyperlink"/>
                  <w:sz w:val="22"/>
                </w:rPr>
                <w:t>https://ws.gisetl.lrc.gov.on.ca/fmedatadownload/Packages/SCOOP-2018-DSM-17.zip</w:t>
              </w:r>
            </w:hyperlink>
            <w:r w:rsidRPr="003921AA">
              <w:rPr>
                <w:sz w:val="22"/>
              </w:rPr>
              <w:t xml:space="preserve"> </w:t>
            </w:r>
          </w:p>
        </w:tc>
      </w:tr>
      <w:tr w:rsidR="008D599B" w:rsidRPr="008D599B" w14:paraId="3CFCC160" w14:textId="77777777" w:rsidTr="003921AA">
        <w:trPr>
          <w:trHeight w:val="300"/>
        </w:trPr>
        <w:tc>
          <w:tcPr>
            <w:tcW w:w="2494" w:type="dxa"/>
            <w:noWrap/>
            <w:hideMark/>
          </w:tcPr>
          <w:p w14:paraId="733CEDFA" w14:textId="77777777" w:rsidR="008D599B" w:rsidRPr="003921AA" w:rsidRDefault="008D599B" w:rsidP="008D599B">
            <w:pPr>
              <w:pStyle w:val="TableBodyTextMIRB"/>
              <w:rPr>
                <w:sz w:val="22"/>
              </w:rPr>
            </w:pPr>
            <w:r w:rsidRPr="003921AA">
              <w:rPr>
                <w:sz w:val="22"/>
              </w:rPr>
              <w:t>SCOOP 2018 DSM 18</w:t>
            </w:r>
          </w:p>
        </w:tc>
        <w:tc>
          <w:tcPr>
            <w:tcW w:w="680" w:type="dxa"/>
            <w:noWrap/>
            <w:hideMark/>
          </w:tcPr>
          <w:p w14:paraId="03828C35" w14:textId="77777777" w:rsidR="008D599B" w:rsidRPr="003921AA" w:rsidRDefault="008D599B" w:rsidP="008D599B">
            <w:pPr>
              <w:pStyle w:val="TableBodyTextMIRB"/>
              <w:rPr>
                <w:sz w:val="22"/>
              </w:rPr>
            </w:pPr>
            <w:r w:rsidRPr="003921AA">
              <w:rPr>
                <w:sz w:val="22"/>
              </w:rPr>
              <w:t>2.90</w:t>
            </w:r>
          </w:p>
        </w:tc>
        <w:tc>
          <w:tcPr>
            <w:tcW w:w="1456" w:type="dxa"/>
            <w:noWrap/>
            <w:hideMark/>
          </w:tcPr>
          <w:p w14:paraId="42496E73" w14:textId="77777777" w:rsidR="008D599B" w:rsidRPr="003921AA" w:rsidRDefault="008D599B" w:rsidP="008D599B">
            <w:pPr>
              <w:pStyle w:val="TableBodyTextMIRB"/>
              <w:rPr>
                <w:sz w:val="22"/>
              </w:rPr>
            </w:pPr>
            <w:r w:rsidRPr="003921AA">
              <w:rPr>
                <w:sz w:val="22"/>
              </w:rPr>
              <w:t>0.5</w:t>
            </w:r>
          </w:p>
        </w:tc>
        <w:tc>
          <w:tcPr>
            <w:tcW w:w="9071" w:type="dxa"/>
            <w:noWrap/>
            <w:hideMark/>
          </w:tcPr>
          <w:p w14:paraId="161EF72A" w14:textId="3530F038" w:rsidR="008D599B" w:rsidRPr="003921AA" w:rsidRDefault="008D599B" w:rsidP="008D599B">
            <w:pPr>
              <w:pStyle w:val="TableBodyTextMIRB"/>
              <w:rPr>
                <w:sz w:val="22"/>
              </w:rPr>
            </w:pPr>
            <w:hyperlink r:id="rId66" w:history="1">
              <w:r w:rsidRPr="003921AA">
                <w:rPr>
                  <w:rStyle w:val="Hyperlink"/>
                  <w:sz w:val="22"/>
                </w:rPr>
                <w:t>https://ws.gisetl.lrc.gov.on.ca/fmedatadownload/Packages/SCOOP-2018-DSM-18.zip</w:t>
              </w:r>
            </w:hyperlink>
            <w:r w:rsidRPr="003921AA">
              <w:rPr>
                <w:sz w:val="22"/>
              </w:rPr>
              <w:t xml:space="preserve"> </w:t>
            </w:r>
          </w:p>
        </w:tc>
      </w:tr>
      <w:tr w:rsidR="008D599B" w:rsidRPr="008D599B" w14:paraId="3E466040" w14:textId="77777777" w:rsidTr="003921AA">
        <w:trPr>
          <w:trHeight w:val="300"/>
        </w:trPr>
        <w:tc>
          <w:tcPr>
            <w:tcW w:w="2494" w:type="dxa"/>
            <w:noWrap/>
            <w:hideMark/>
          </w:tcPr>
          <w:p w14:paraId="479365C7" w14:textId="77777777" w:rsidR="008D599B" w:rsidRPr="003921AA" w:rsidRDefault="008D599B" w:rsidP="008D599B">
            <w:pPr>
              <w:pStyle w:val="TableBodyTextMIRB"/>
              <w:rPr>
                <w:sz w:val="22"/>
              </w:rPr>
            </w:pPr>
            <w:r w:rsidRPr="003921AA">
              <w:rPr>
                <w:sz w:val="22"/>
              </w:rPr>
              <w:t>SCOOP 2018 DSM 19</w:t>
            </w:r>
          </w:p>
        </w:tc>
        <w:tc>
          <w:tcPr>
            <w:tcW w:w="680" w:type="dxa"/>
            <w:noWrap/>
            <w:hideMark/>
          </w:tcPr>
          <w:p w14:paraId="7CB45E54" w14:textId="77777777" w:rsidR="008D599B" w:rsidRPr="003921AA" w:rsidRDefault="008D599B" w:rsidP="008D599B">
            <w:pPr>
              <w:pStyle w:val="TableBodyTextMIRB"/>
              <w:rPr>
                <w:sz w:val="22"/>
              </w:rPr>
            </w:pPr>
            <w:r w:rsidRPr="003921AA">
              <w:rPr>
                <w:sz w:val="22"/>
              </w:rPr>
              <w:t>2.79</w:t>
            </w:r>
          </w:p>
        </w:tc>
        <w:tc>
          <w:tcPr>
            <w:tcW w:w="1456" w:type="dxa"/>
            <w:noWrap/>
            <w:hideMark/>
          </w:tcPr>
          <w:p w14:paraId="2E93B0F5" w14:textId="77777777" w:rsidR="008D599B" w:rsidRPr="003921AA" w:rsidRDefault="008D599B" w:rsidP="008D599B">
            <w:pPr>
              <w:pStyle w:val="TableBodyTextMIRB"/>
              <w:rPr>
                <w:sz w:val="22"/>
              </w:rPr>
            </w:pPr>
            <w:r w:rsidRPr="003921AA">
              <w:rPr>
                <w:sz w:val="22"/>
              </w:rPr>
              <w:t>0.5</w:t>
            </w:r>
          </w:p>
        </w:tc>
        <w:tc>
          <w:tcPr>
            <w:tcW w:w="9071" w:type="dxa"/>
            <w:noWrap/>
            <w:hideMark/>
          </w:tcPr>
          <w:p w14:paraId="72F864F8" w14:textId="27C98C9F" w:rsidR="008D599B" w:rsidRPr="003921AA" w:rsidRDefault="008D599B" w:rsidP="008D599B">
            <w:pPr>
              <w:pStyle w:val="TableBodyTextMIRB"/>
              <w:rPr>
                <w:sz w:val="22"/>
              </w:rPr>
            </w:pPr>
            <w:hyperlink r:id="rId67" w:history="1">
              <w:r w:rsidRPr="003921AA">
                <w:rPr>
                  <w:rStyle w:val="Hyperlink"/>
                  <w:sz w:val="22"/>
                </w:rPr>
                <w:t>https://ws.gisetl.lrc.gov.on.ca/fmedatadownload/Packages/SCOOP-2018-DSM-19.zip</w:t>
              </w:r>
            </w:hyperlink>
            <w:r w:rsidRPr="003921AA">
              <w:rPr>
                <w:sz w:val="22"/>
              </w:rPr>
              <w:t xml:space="preserve"> </w:t>
            </w:r>
          </w:p>
        </w:tc>
      </w:tr>
      <w:tr w:rsidR="008D599B" w:rsidRPr="008D599B" w14:paraId="1219929F" w14:textId="77777777" w:rsidTr="003921AA">
        <w:trPr>
          <w:trHeight w:val="300"/>
        </w:trPr>
        <w:tc>
          <w:tcPr>
            <w:tcW w:w="2494" w:type="dxa"/>
            <w:noWrap/>
            <w:hideMark/>
          </w:tcPr>
          <w:p w14:paraId="2CE74F4B" w14:textId="77777777" w:rsidR="008D599B" w:rsidRPr="003921AA" w:rsidRDefault="008D599B" w:rsidP="008D599B">
            <w:pPr>
              <w:pStyle w:val="TableBodyTextMIRB"/>
              <w:rPr>
                <w:sz w:val="22"/>
              </w:rPr>
            </w:pPr>
            <w:r w:rsidRPr="003921AA">
              <w:rPr>
                <w:sz w:val="22"/>
              </w:rPr>
              <w:t>SCOOP 2018 DSM 20</w:t>
            </w:r>
          </w:p>
        </w:tc>
        <w:tc>
          <w:tcPr>
            <w:tcW w:w="680" w:type="dxa"/>
            <w:noWrap/>
            <w:hideMark/>
          </w:tcPr>
          <w:p w14:paraId="40D9B422" w14:textId="77777777" w:rsidR="008D599B" w:rsidRPr="003921AA" w:rsidRDefault="008D599B" w:rsidP="008D599B">
            <w:pPr>
              <w:pStyle w:val="TableBodyTextMIRB"/>
              <w:rPr>
                <w:sz w:val="22"/>
              </w:rPr>
            </w:pPr>
            <w:r w:rsidRPr="003921AA">
              <w:rPr>
                <w:sz w:val="22"/>
              </w:rPr>
              <w:t>3.05</w:t>
            </w:r>
          </w:p>
        </w:tc>
        <w:tc>
          <w:tcPr>
            <w:tcW w:w="1456" w:type="dxa"/>
            <w:noWrap/>
            <w:hideMark/>
          </w:tcPr>
          <w:p w14:paraId="7AE0458E" w14:textId="77777777" w:rsidR="008D599B" w:rsidRPr="003921AA" w:rsidRDefault="008D599B" w:rsidP="008D599B">
            <w:pPr>
              <w:pStyle w:val="TableBodyTextMIRB"/>
              <w:rPr>
                <w:sz w:val="22"/>
              </w:rPr>
            </w:pPr>
            <w:r w:rsidRPr="003921AA">
              <w:rPr>
                <w:sz w:val="22"/>
              </w:rPr>
              <w:t>0.5</w:t>
            </w:r>
          </w:p>
        </w:tc>
        <w:tc>
          <w:tcPr>
            <w:tcW w:w="9071" w:type="dxa"/>
            <w:noWrap/>
            <w:hideMark/>
          </w:tcPr>
          <w:p w14:paraId="08D94430" w14:textId="63852997" w:rsidR="008D599B" w:rsidRPr="003921AA" w:rsidRDefault="008D599B" w:rsidP="008D599B">
            <w:pPr>
              <w:pStyle w:val="TableBodyTextMIRB"/>
              <w:rPr>
                <w:sz w:val="22"/>
              </w:rPr>
            </w:pPr>
            <w:hyperlink r:id="rId68" w:history="1">
              <w:r w:rsidRPr="003921AA">
                <w:rPr>
                  <w:rStyle w:val="Hyperlink"/>
                  <w:sz w:val="22"/>
                </w:rPr>
                <w:t>https://ws.gisetl.lrc.gov.on.ca/fmedatadownload/Packages/SCOOP-2018-DSM-20.zip</w:t>
              </w:r>
            </w:hyperlink>
            <w:r w:rsidRPr="003921AA">
              <w:rPr>
                <w:sz w:val="22"/>
              </w:rPr>
              <w:t xml:space="preserve"> </w:t>
            </w:r>
          </w:p>
        </w:tc>
      </w:tr>
      <w:tr w:rsidR="008D599B" w:rsidRPr="008D599B" w14:paraId="7121B341" w14:textId="77777777" w:rsidTr="003921AA">
        <w:trPr>
          <w:trHeight w:val="300"/>
        </w:trPr>
        <w:tc>
          <w:tcPr>
            <w:tcW w:w="2494" w:type="dxa"/>
            <w:noWrap/>
            <w:hideMark/>
          </w:tcPr>
          <w:p w14:paraId="7A1AA58A" w14:textId="77777777" w:rsidR="008D599B" w:rsidRPr="003921AA" w:rsidRDefault="008D599B" w:rsidP="008D599B">
            <w:pPr>
              <w:pStyle w:val="TableBodyTextMIRB"/>
              <w:rPr>
                <w:sz w:val="22"/>
              </w:rPr>
            </w:pPr>
            <w:r w:rsidRPr="003921AA">
              <w:rPr>
                <w:sz w:val="22"/>
              </w:rPr>
              <w:t>SCOOP 2018 DSM 21</w:t>
            </w:r>
          </w:p>
        </w:tc>
        <w:tc>
          <w:tcPr>
            <w:tcW w:w="680" w:type="dxa"/>
            <w:noWrap/>
            <w:hideMark/>
          </w:tcPr>
          <w:p w14:paraId="6B4D9FC8" w14:textId="77777777" w:rsidR="008D599B" w:rsidRPr="003921AA" w:rsidRDefault="008D599B" w:rsidP="008D599B">
            <w:pPr>
              <w:pStyle w:val="TableBodyTextMIRB"/>
              <w:rPr>
                <w:sz w:val="22"/>
              </w:rPr>
            </w:pPr>
            <w:r w:rsidRPr="003921AA">
              <w:rPr>
                <w:sz w:val="22"/>
              </w:rPr>
              <w:t>3.22</w:t>
            </w:r>
          </w:p>
        </w:tc>
        <w:tc>
          <w:tcPr>
            <w:tcW w:w="1456" w:type="dxa"/>
            <w:noWrap/>
            <w:hideMark/>
          </w:tcPr>
          <w:p w14:paraId="1BF7B737" w14:textId="77777777" w:rsidR="008D599B" w:rsidRPr="003921AA" w:rsidRDefault="008D599B" w:rsidP="008D599B">
            <w:pPr>
              <w:pStyle w:val="TableBodyTextMIRB"/>
              <w:rPr>
                <w:sz w:val="22"/>
              </w:rPr>
            </w:pPr>
            <w:r w:rsidRPr="003921AA">
              <w:rPr>
                <w:sz w:val="22"/>
              </w:rPr>
              <w:t>0.5</w:t>
            </w:r>
          </w:p>
        </w:tc>
        <w:tc>
          <w:tcPr>
            <w:tcW w:w="9071" w:type="dxa"/>
            <w:noWrap/>
            <w:hideMark/>
          </w:tcPr>
          <w:p w14:paraId="093C80B1" w14:textId="04710980" w:rsidR="008D599B" w:rsidRPr="003921AA" w:rsidRDefault="008D599B" w:rsidP="008D599B">
            <w:pPr>
              <w:pStyle w:val="TableBodyTextMIRB"/>
              <w:rPr>
                <w:sz w:val="22"/>
              </w:rPr>
            </w:pPr>
            <w:hyperlink r:id="rId69" w:history="1">
              <w:r w:rsidRPr="003921AA">
                <w:rPr>
                  <w:rStyle w:val="Hyperlink"/>
                  <w:sz w:val="22"/>
                </w:rPr>
                <w:t>https://ws.gisetl.lrc.gov.on.ca/fmedatadownload/Packages/SCOOP-2018-DSM-21.zip</w:t>
              </w:r>
            </w:hyperlink>
            <w:r w:rsidRPr="003921AA">
              <w:rPr>
                <w:sz w:val="22"/>
              </w:rPr>
              <w:t xml:space="preserve"> </w:t>
            </w:r>
          </w:p>
        </w:tc>
      </w:tr>
      <w:tr w:rsidR="008D599B" w:rsidRPr="008D599B" w14:paraId="12D0A995" w14:textId="77777777" w:rsidTr="003921AA">
        <w:trPr>
          <w:trHeight w:val="300"/>
        </w:trPr>
        <w:tc>
          <w:tcPr>
            <w:tcW w:w="2494" w:type="dxa"/>
            <w:noWrap/>
            <w:hideMark/>
          </w:tcPr>
          <w:p w14:paraId="34E6C438" w14:textId="77777777" w:rsidR="008D599B" w:rsidRPr="003921AA" w:rsidRDefault="008D599B" w:rsidP="008D599B">
            <w:pPr>
              <w:pStyle w:val="TableBodyTextMIRB"/>
              <w:rPr>
                <w:sz w:val="22"/>
              </w:rPr>
            </w:pPr>
            <w:r w:rsidRPr="003921AA">
              <w:rPr>
                <w:sz w:val="22"/>
              </w:rPr>
              <w:t>SCOOP 2018 DSM 22</w:t>
            </w:r>
          </w:p>
        </w:tc>
        <w:tc>
          <w:tcPr>
            <w:tcW w:w="680" w:type="dxa"/>
            <w:noWrap/>
            <w:hideMark/>
          </w:tcPr>
          <w:p w14:paraId="140258B6" w14:textId="77777777" w:rsidR="008D599B" w:rsidRPr="003921AA" w:rsidRDefault="008D599B" w:rsidP="008D599B">
            <w:pPr>
              <w:pStyle w:val="TableBodyTextMIRB"/>
              <w:rPr>
                <w:sz w:val="22"/>
              </w:rPr>
            </w:pPr>
            <w:r w:rsidRPr="003921AA">
              <w:rPr>
                <w:sz w:val="22"/>
              </w:rPr>
              <w:t>3.14</w:t>
            </w:r>
          </w:p>
        </w:tc>
        <w:tc>
          <w:tcPr>
            <w:tcW w:w="1456" w:type="dxa"/>
            <w:noWrap/>
            <w:hideMark/>
          </w:tcPr>
          <w:p w14:paraId="3911F2B8" w14:textId="77777777" w:rsidR="008D599B" w:rsidRPr="003921AA" w:rsidRDefault="008D599B" w:rsidP="008D599B">
            <w:pPr>
              <w:pStyle w:val="TableBodyTextMIRB"/>
              <w:rPr>
                <w:sz w:val="22"/>
              </w:rPr>
            </w:pPr>
            <w:r w:rsidRPr="003921AA">
              <w:rPr>
                <w:sz w:val="22"/>
              </w:rPr>
              <w:t>0.5</w:t>
            </w:r>
          </w:p>
        </w:tc>
        <w:tc>
          <w:tcPr>
            <w:tcW w:w="9071" w:type="dxa"/>
            <w:noWrap/>
            <w:hideMark/>
          </w:tcPr>
          <w:p w14:paraId="009943F4" w14:textId="66ED42A2" w:rsidR="008D599B" w:rsidRPr="003921AA" w:rsidRDefault="008D599B" w:rsidP="008D599B">
            <w:pPr>
              <w:pStyle w:val="TableBodyTextMIRB"/>
              <w:rPr>
                <w:sz w:val="22"/>
              </w:rPr>
            </w:pPr>
            <w:hyperlink r:id="rId70" w:history="1">
              <w:r w:rsidRPr="003921AA">
                <w:rPr>
                  <w:rStyle w:val="Hyperlink"/>
                  <w:sz w:val="22"/>
                </w:rPr>
                <w:t>https://ws.gisetl.lrc.gov.on.ca/fmedatadownload/Packages/SCOOP-2018-DSM-22.zip</w:t>
              </w:r>
            </w:hyperlink>
            <w:r w:rsidRPr="003921AA">
              <w:rPr>
                <w:sz w:val="22"/>
              </w:rPr>
              <w:t xml:space="preserve"> </w:t>
            </w:r>
          </w:p>
        </w:tc>
      </w:tr>
      <w:tr w:rsidR="008D599B" w:rsidRPr="008D599B" w14:paraId="1F00EAFA" w14:textId="77777777" w:rsidTr="003921AA">
        <w:trPr>
          <w:trHeight w:val="300"/>
        </w:trPr>
        <w:tc>
          <w:tcPr>
            <w:tcW w:w="2494" w:type="dxa"/>
            <w:noWrap/>
            <w:hideMark/>
          </w:tcPr>
          <w:p w14:paraId="6A06669C" w14:textId="77777777" w:rsidR="008D599B" w:rsidRPr="003921AA" w:rsidRDefault="008D599B" w:rsidP="008D599B">
            <w:pPr>
              <w:pStyle w:val="TableBodyTextMIRB"/>
              <w:rPr>
                <w:sz w:val="22"/>
              </w:rPr>
            </w:pPr>
            <w:r w:rsidRPr="003921AA">
              <w:rPr>
                <w:sz w:val="22"/>
              </w:rPr>
              <w:t>SCOOP 2018 DSM 23</w:t>
            </w:r>
          </w:p>
        </w:tc>
        <w:tc>
          <w:tcPr>
            <w:tcW w:w="680" w:type="dxa"/>
            <w:noWrap/>
            <w:hideMark/>
          </w:tcPr>
          <w:p w14:paraId="129B5DD5" w14:textId="77777777" w:rsidR="008D599B" w:rsidRPr="003921AA" w:rsidRDefault="008D599B" w:rsidP="008D599B">
            <w:pPr>
              <w:pStyle w:val="TableBodyTextMIRB"/>
              <w:rPr>
                <w:sz w:val="22"/>
              </w:rPr>
            </w:pPr>
            <w:r w:rsidRPr="003921AA">
              <w:rPr>
                <w:sz w:val="22"/>
              </w:rPr>
              <w:t>2.93</w:t>
            </w:r>
          </w:p>
        </w:tc>
        <w:tc>
          <w:tcPr>
            <w:tcW w:w="1456" w:type="dxa"/>
            <w:noWrap/>
            <w:hideMark/>
          </w:tcPr>
          <w:p w14:paraId="6D6B666E" w14:textId="77777777" w:rsidR="008D599B" w:rsidRPr="003921AA" w:rsidRDefault="008D599B" w:rsidP="008D599B">
            <w:pPr>
              <w:pStyle w:val="TableBodyTextMIRB"/>
              <w:rPr>
                <w:sz w:val="22"/>
              </w:rPr>
            </w:pPr>
            <w:r w:rsidRPr="003921AA">
              <w:rPr>
                <w:sz w:val="22"/>
              </w:rPr>
              <w:t>0.5</w:t>
            </w:r>
          </w:p>
        </w:tc>
        <w:tc>
          <w:tcPr>
            <w:tcW w:w="9071" w:type="dxa"/>
            <w:noWrap/>
            <w:hideMark/>
          </w:tcPr>
          <w:p w14:paraId="4C4570B0" w14:textId="738076B9" w:rsidR="008D599B" w:rsidRPr="003921AA" w:rsidRDefault="008D599B" w:rsidP="008D599B">
            <w:pPr>
              <w:pStyle w:val="TableBodyTextMIRB"/>
              <w:rPr>
                <w:sz w:val="22"/>
              </w:rPr>
            </w:pPr>
            <w:hyperlink r:id="rId71" w:history="1">
              <w:r w:rsidRPr="003921AA">
                <w:rPr>
                  <w:rStyle w:val="Hyperlink"/>
                  <w:sz w:val="22"/>
                </w:rPr>
                <w:t>https://ws.gisetl.lrc.gov.on.ca/fmedatadownload/Packages/SCOOP-2018-DSM-23.zip</w:t>
              </w:r>
            </w:hyperlink>
            <w:r w:rsidRPr="003921AA">
              <w:rPr>
                <w:sz w:val="22"/>
              </w:rPr>
              <w:t xml:space="preserve"> </w:t>
            </w:r>
          </w:p>
        </w:tc>
      </w:tr>
      <w:tr w:rsidR="008D599B" w:rsidRPr="008D599B" w14:paraId="3141F0ED" w14:textId="77777777" w:rsidTr="003921AA">
        <w:trPr>
          <w:trHeight w:val="300"/>
        </w:trPr>
        <w:tc>
          <w:tcPr>
            <w:tcW w:w="2494" w:type="dxa"/>
            <w:noWrap/>
            <w:hideMark/>
          </w:tcPr>
          <w:p w14:paraId="014346E6" w14:textId="77777777" w:rsidR="008D599B" w:rsidRPr="003921AA" w:rsidRDefault="008D599B" w:rsidP="008D599B">
            <w:pPr>
              <w:pStyle w:val="TableBodyTextMIRB"/>
              <w:rPr>
                <w:sz w:val="22"/>
              </w:rPr>
            </w:pPr>
            <w:r w:rsidRPr="003921AA">
              <w:rPr>
                <w:sz w:val="22"/>
              </w:rPr>
              <w:t>SCOOP 2018 DSM 24</w:t>
            </w:r>
          </w:p>
        </w:tc>
        <w:tc>
          <w:tcPr>
            <w:tcW w:w="680" w:type="dxa"/>
            <w:noWrap/>
            <w:hideMark/>
          </w:tcPr>
          <w:p w14:paraId="0D03A360" w14:textId="77777777" w:rsidR="008D599B" w:rsidRPr="003921AA" w:rsidRDefault="008D599B" w:rsidP="008D599B">
            <w:pPr>
              <w:pStyle w:val="TableBodyTextMIRB"/>
              <w:rPr>
                <w:sz w:val="22"/>
              </w:rPr>
            </w:pPr>
            <w:r w:rsidRPr="003921AA">
              <w:rPr>
                <w:sz w:val="22"/>
              </w:rPr>
              <w:t>3.07</w:t>
            </w:r>
          </w:p>
        </w:tc>
        <w:tc>
          <w:tcPr>
            <w:tcW w:w="1456" w:type="dxa"/>
            <w:noWrap/>
            <w:hideMark/>
          </w:tcPr>
          <w:p w14:paraId="5F9F47BB" w14:textId="77777777" w:rsidR="008D599B" w:rsidRPr="003921AA" w:rsidRDefault="008D599B" w:rsidP="008D599B">
            <w:pPr>
              <w:pStyle w:val="TableBodyTextMIRB"/>
              <w:rPr>
                <w:sz w:val="22"/>
              </w:rPr>
            </w:pPr>
            <w:r w:rsidRPr="003921AA">
              <w:rPr>
                <w:sz w:val="22"/>
              </w:rPr>
              <w:t>0.5</w:t>
            </w:r>
          </w:p>
        </w:tc>
        <w:tc>
          <w:tcPr>
            <w:tcW w:w="9071" w:type="dxa"/>
            <w:noWrap/>
            <w:hideMark/>
          </w:tcPr>
          <w:p w14:paraId="7C8FBC91" w14:textId="5F66FB16" w:rsidR="008D599B" w:rsidRPr="003921AA" w:rsidRDefault="008D599B" w:rsidP="008D599B">
            <w:pPr>
              <w:pStyle w:val="TableBodyTextMIRB"/>
              <w:rPr>
                <w:sz w:val="22"/>
              </w:rPr>
            </w:pPr>
            <w:hyperlink r:id="rId72" w:history="1">
              <w:r w:rsidRPr="003921AA">
                <w:rPr>
                  <w:rStyle w:val="Hyperlink"/>
                  <w:sz w:val="22"/>
                </w:rPr>
                <w:t>https://ws.gisetl.lrc.gov.on.ca/fmedatadownload/Packages/SCOOP-2018-DSM-24.zip</w:t>
              </w:r>
            </w:hyperlink>
            <w:r w:rsidRPr="003921AA">
              <w:rPr>
                <w:sz w:val="22"/>
              </w:rPr>
              <w:t xml:space="preserve"> </w:t>
            </w:r>
          </w:p>
        </w:tc>
      </w:tr>
      <w:tr w:rsidR="008D599B" w:rsidRPr="008D599B" w14:paraId="72AEAA74" w14:textId="77777777" w:rsidTr="003921AA">
        <w:trPr>
          <w:trHeight w:val="300"/>
        </w:trPr>
        <w:tc>
          <w:tcPr>
            <w:tcW w:w="2494" w:type="dxa"/>
            <w:noWrap/>
            <w:hideMark/>
          </w:tcPr>
          <w:p w14:paraId="49C47D74" w14:textId="77777777" w:rsidR="008D599B" w:rsidRPr="003921AA" w:rsidRDefault="008D599B" w:rsidP="008D599B">
            <w:pPr>
              <w:pStyle w:val="TableBodyTextMIRB"/>
              <w:rPr>
                <w:sz w:val="22"/>
              </w:rPr>
            </w:pPr>
            <w:r w:rsidRPr="003921AA">
              <w:rPr>
                <w:sz w:val="22"/>
              </w:rPr>
              <w:t>SCOOP 2018 DSM 25</w:t>
            </w:r>
          </w:p>
        </w:tc>
        <w:tc>
          <w:tcPr>
            <w:tcW w:w="680" w:type="dxa"/>
            <w:noWrap/>
            <w:hideMark/>
          </w:tcPr>
          <w:p w14:paraId="120D9E50" w14:textId="77777777" w:rsidR="008D599B" w:rsidRPr="003921AA" w:rsidRDefault="008D599B" w:rsidP="008D599B">
            <w:pPr>
              <w:pStyle w:val="TableBodyTextMIRB"/>
              <w:rPr>
                <w:sz w:val="22"/>
              </w:rPr>
            </w:pPr>
            <w:r w:rsidRPr="003921AA">
              <w:rPr>
                <w:sz w:val="22"/>
              </w:rPr>
              <w:t>2.83</w:t>
            </w:r>
          </w:p>
        </w:tc>
        <w:tc>
          <w:tcPr>
            <w:tcW w:w="1456" w:type="dxa"/>
            <w:noWrap/>
            <w:hideMark/>
          </w:tcPr>
          <w:p w14:paraId="2F7F2E5E" w14:textId="77777777" w:rsidR="008D599B" w:rsidRPr="003921AA" w:rsidRDefault="008D599B" w:rsidP="008D599B">
            <w:pPr>
              <w:pStyle w:val="TableBodyTextMIRB"/>
              <w:rPr>
                <w:sz w:val="22"/>
              </w:rPr>
            </w:pPr>
            <w:r w:rsidRPr="003921AA">
              <w:rPr>
                <w:sz w:val="22"/>
              </w:rPr>
              <w:t>0.5</w:t>
            </w:r>
          </w:p>
        </w:tc>
        <w:tc>
          <w:tcPr>
            <w:tcW w:w="9071" w:type="dxa"/>
            <w:noWrap/>
            <w:hideMark/>
          </w:tcPr>
          <w:p w14:paraId="3D2294AE" w14:textId="3F6E8427" w:rsidR="008D599B" w:rsidRPr="003921AA" w:rsidRDefault="008D599B" w:rsidP="008D599B">
            <w:pPr>
              <w:pStyle w:val="TableBodyTextMIRB"/>
              <w:rPr>
                <w:sz w:val="22"/>
              </w:rPr>
            </w:pPr>
            <w:hyperlink r:id="rId73" w:history="1">
              <w:r w:rsidRPr="003921AA">
                <w:rPr>
                  <w:rStyle w:val="Hyperlink"/>
                  <w:sz w:val="22"/>
                </w:rPr>
                <w:t>https://ws.gisetl.lrc.gov.on.ca/fmedatadownload/Packages/SCOOP-2018-DSM-25.zip</w:t>
              </w:r>
            </w:hyperlink>
            <w:r w:rsidRPr="003921AA">
              <w:rPr>
                <w:sz w:val="22"/>
              </w:rPr>
              <w:t xml:space="preserve"> </w:t>
            </w:r>
          </w:p>
        </w:tc>
      </w:tr>
      <w:tr w:rsidR="008D599B" w:rsidRPr="008D599B" w14:paraId="1A630AC2" w14:textId="77777777" w:rsidTr="003921AA">
        <w:trPr>
          <w:trHeight w:val="300"/>
        </w:trPr>
        <w:tc>
          <w:tcPr>
            <w:tcW w:w="2494" w:type="dxa"/>
            <w:noWrap/>
            <w:hideMark/>
          </w:tcPr>
          <w:p w14:paraId="31CE1CC7" w14:textId="77777777" w:rsidR="008D599B" w:rsidRPr="003921AA" w:rsidRDefault="008D599B" w:rsidP="008D599B">
            <w:pPr>
              <w:pStyle w:val="TableBodyTextMIRB"/>
              <w:rPr>
                <w:sz w:val="22"/>
              </w:rPr>
            </w:pPr>
            <w:r w:rsidRPr="003921AA">
              <w:rPr>
                <w:sz w:val="22"/>
              </w:rPr>
              <w:t>SCOOP 2018 DSM 26</w:t>
            </w:r>
          </w:p>
        </w:tc>
        <w:tc>
          <w:tcPr>
            <w:tcW w:w="680" w:type="dxa"/>
            <w:noWrap/>
            <w:hideMark/>
          </w:tcPr>
          <w:p w14:paraId="4B32C2DA" w14:textId="77777777" w:rsidR="008D599B" w:rsidRPr="003921AA" w:rsidRDefault="008D599B" w:rsidP="008D599B">
            <w:pPr>
              <w:pStyle w:val="TableBodyTextMIRB"/>
              <w:rPr>
                <w:sz w:val="22"/>
              </w:rPr>
            </w:pPr>
            <w:r w:rsidRPr="003921AA">
              <w:rPr>
                <w:sz w:val="22"/>
              </w:rPr>
              <w:t>3.10</w:t>
            </w:r>
          </w:p>
        </w:tc>
        <w:tc>
          <w:tcPr>
            <w:tcW w:w="1456" w:type="dxa"/>
            <w:noWrap/>
            <w:hideMark/>
          </w:tcPr>
          <w:p w14:paraId="756A06C0" w14:textId="77777777" w:rsidR="008D599B" w:rsidRPr="003921AA" w:rsidRDefault="008D599B" w:rsidP="008D599B">
            <w:pPr>
              <w:pStyle w:val="TableBodyTextMIRB"/>
              <w:rPr>
                <w:sz w:val="22"/>
              </w:rPr>
            </w:pPr>
            <w:r w:rsidRPr="003921AA">
              <w:rPr>
                <w:sz w:val="22"/>
              </w:rPr>
              <w:t>0.5</w:t>
            </w:r>
          </w:p>
        </w:tc>
        <w:tc>
          <w:tcPr>
            <w:tcW w:w="9071" w:type="dxa"/>
            <w:noWrap/>
            <w:hideMark/>
          </w:tcPr>
          <w:p w14:paraId="7F91E09E" w14:textId="2BF82368" w:rsidR="008D599B" w:rsidRPr="003921AA" w:rsidRDefault="008D599B" w:rsidP="008D599B">
            <w:pPr>
              <w:pStyle w:val="TableBodyTextMIRB"/>
              <w:rPr>
                <w:sz w:val="22"/>
              </w:rPr>
            </w:pPr>
            <w:hyperlink r:id="rId74" w:history="1">
              <w:r w:rsidRPr="003921AA">
                <w:rPr>
                  <w:rStyle w:val="Hyperlink"/>
                  <w:sz w:val="22"/>
                </w:rPr>
                <w:t>https://ws.gisetl.lrc.gov.on.ca/fmedatadownload/Packages/SCOOP-2018-DSM-26.zip</w:t>
              </w:r>
            </w:hyperlink>
            <w:r w:rsidRPr="003921AA">
              <w:rPr>
                <w:sz w:val="22"/>
              </w:rPr>
              <w:t xml:space="preserve"> </w:t>
            </w:r>
          </w:p>
        </w:tc>
      </w:tr>
      <w:tr w:rsidR="008D599B" w:rsidRPr="008D599B" w14:paraId="292E6D5F" w14:textId="77777777" w:rsidTr="003921AA">
        <w:trPr>
          <w:trHeight w:val="300"/>
        </w:trPr>
        <w:tc>
          <w:tcPr>
            <w:tcW w:w="2494" w:type="dxa"/>
            <w:noWrap/>
            <w:hideMark/>
          </w:tcPr>
          <w:p w14:paraId="64A0639B" w14:textId="77777777" w:rsidR="008D599B" w:rsidRPr="003921AA" w:rsidRDefault="008D599B" w:rsidP="008D599B">
            <w:pPr>
              <w:pStyle w:val="TableBodyTextMIRB"/>
              <w:rPr>
                <w:sz w:val="22"/>
              </w:rPr>
            </w:pPr>
            <w:r w:rsidRPr="003921AA">
              <w:rPr>
                <w:sz w:val="22"/>
              </w:rPr>
              <w:t>SCOOP 2018 DSM 27</w:t>
            </w:r>
          </w:p>
        </w:tc>
        <w:tc>
          <w:tcPr>
            <w:tcW w:w="680" w:type="dxa"/>
            <w:noWrap/>
            <w:hideMark/>
          </w:tcPr>
          <w:p w14:paraId="781A14CF" w14:textId="77777777" w:rsidR="008D599B" w:rsidRPr="003921AA" w:rsidRDefault="008D599B" w:rsidP="008D599B">
            <w:pPr>
              <w:pStyle w:val="TableBodyTextMIRB"/>
              <w:rPr>
                <w:sz w:val="22"/>
              </w:rPr>
            </w:pPr>
            <w:r w:rsidRPr="003921AA">
              <w:rPr>
                <w:sz w:val="22"/>
              </w:rPr>
              <w:t>3.12</w:t>
            </w:r>
          </w:p>
        </w:tc>
        <w:tc>
          <w:tcPr>
            <w:tcW w:w="1456" w:type="dxa"/>
            <w:noWrap/>
            <w:hideMark/>
          </w:tcPr>
          <w:p w14:paraId="1B9D51CC" w14:textId="77777777" w:rsidR="008D599B" w:rsidRPr="003921AA" w:rsidRDefault="008D599B" w:rsidP="008D599B">
            <w:pPr>
              <w:pStyle w:val="TableBodyTextMIRB"/>
              <w:rPr>
                <w:sz w:val="22"/>
              </w:rPr>
            </w:pPr>
            <w:r w:rsidRPr="003921AA">
              <w:rPr>
                <w:sz w:val="22"/>
              </w:rPr>
              <w:t>0.5</w:t>
            </w:r>
          </w:p>
        </w:tc>
        <w:tc>
          <w:tcPr>
            <w:tcW w:w="9071" w:type="dxa"/>
            <w:noWrap/>
            <w:hideMark/>
          </w:tcPr>
          <w:p w14:paraId="7D57B7AD" w14:textId="450CD9CA" w:rsidR="008D599B" w:rsidRPr="003921AA" w:rsidRDefault="008D599B" w:rsidP="008D599B">
            <w:pPr>
              <w:pStyle w:val="TableBodyTextMIRB"/>
              <w:rPr>
                <w:sz w:val="22"/>
              </w:rPr>
            </w:pPr>
            <w:hyperlink r:id="rId75" w:history="1">
              <w:r w:rsidRPr="003921AA">
                <w:rPr>
                  <w:rStyle w:val="Hyperlink"/>
                  <w:sz w:val="22"/>
                </w:rPr>
                <w:t>https://ws.gisetl.lrc.gov.on.ca/fmedatadownload/Packages/SCOOP-2018-DSM-27.zip</w:t>
              </w:r>
            </w:hyperlink>
            <w:r w:rsidRPr="003921AA">
              <w:rPr>
                <w:sz w:val="22"/>
              </w:rPr>
              <w:t xml:space="preserve"> </w:t>
            </w:r>
          </w:p>
        </w:tc>
      </w:tr>
      <w:tr w:rsidR="008D599B" w:rsidRPr="008D599B" w14:paraId="15BCE5EB" w14:textId="77777777" w:rsidTr="003921AA">
        <w:trPr>
          <w:trHeight w:val="300"/>
        </w:trPr>
        <w:tc>
          <w:tcPr>
            <w:tcW w:w="2494" w:type="dxa"/>
            <w:noWrap/>
            <w:hideMark/>
          </w:tcPr>
          <w:p w14:paraId="7526A35C" w14:textId="77777777" w:rsidR="008D599B" w:rsidRPr="003921AA" w:rsidRDefault="008D599B" w:rsidP="008D599B">
            <w:pPr>
              <w:pStyle w:val="TableBodyTextMIRB"/>
              <w:rPr>
                <w:sz w:val="22"/>
              </w:rPr>
            </w:pPr>
            <w:r w:rsidRPr="003921AA">
              <w:rPr>
                <w:sz w:val="22"/>
              </w:rPr>
              <w:lastRenderedPageBreak/>
              <w:t>SCOOP 2018 DSM 28</w:t>
            </w:r>
          </w:p>
        </w:tc>
        <w:tc>
          <w:tcPr>
            <w:tcW w:w="680" w:type="dxa"/>
            <w:noWrap/>
            <w:hideMark/>
          </w:tcPr>
          <w:p w14:paraId="6655F60F" w14:textId="77777777" w:rsidR="008D599B" w:rsidRPr="003921AA" w:rsidRDefault="008D599B" w:rsidP="008D599B">
            <w:pPr>
              <w:pStyle w:val="TableBodyTextMIRB"/>
              <w:rPr>
                <w:sz w:val="22"/>
              </w:rPr>
            </w:pPr>
            <w:r w:rsidRPr="003921AA">
              <w:rPr>
                <w:sz w:val="22"/>
              </w:rPr>
              <w:t>3.32</w:t>
            </w:r>
          </w:p>
        </w:tc>
        <w:tc>
          <w:tcPr>
            <w:tcW w:w="1456" w:type="dxa"/>
            <w:noWrap/>
            <w:hideMark/>
          </w:tcPr>
          <w:p w14:paraId="0ACD7E2F" w14:textId="77777777" w:rsidR="008D599B" w:rsidRPr="003921AA" w:rsidRDefault="008D599B" w:rsidP="008D599B">
            <w:pPr>
              <w:pStyle w:val="TableBodyTextMIRB"/>
              <w:rPr>
                <w:sz w:val="22"/>
              </w:rPr>
            </w:pPr>
            <w:r w:rsidRPr="003921AA">
              <w:rPr>
                <w:sz w:val="22"/>
              </w:rPr>
              <w:t>0.5</w:t>
            </w:r>
          </w:p>
        </w:tc>
        <w:tc>
          <w:tcPr>
            <w:tcW w:w="9071" w:type="dxa"/>
            <w:noWrap/>
            <w:hideMark/>
          </w:tcPr>
          <w:p w14:paraId="086E97A9" w14:textId="3C3922B8" w:rsidR="008D599B" w:rsidRPr="003921AA" w:rsidRDefault="008D599B" w:rsidP="008D599B">
            <w:pPr>
              <w:pStyle w:val="TableBodyTextMIRB"/>
              <w:rPr>
                <w:sz w:val="22"/>
              </w:rPr>
            </w:pPr>
            <w:hyperlink r:id="rId76" w:history="1">
              <w:r w:rsidRPr="003921AA">
                <w:rPr>
                  <w:rStyle w:val="Hyperlink"/>
                  <w:sz w:val="22"/>
                </w:rPr>
                <w:t>https://ws.gisetl.lrc.gov.on.ca/fmedatadownload/Packages/SCOOP-2018-DSM-28.zip</w:t>
              </w:r>
            </w:hyperlink>
            <w:r w:rsidRPr="003921AA">
              <w:rPr>
                <w:sz w:val="22"/>
              </w:rPr>
              <w:t xml:space="preserve"> </w:t>
            </w:r>
          </w:p>
        </w:tc>
      </w:tr>
      <w:tr w:rsidR="008D599B" w:rsidRPr="008D599B" w14:paraId="1D42B125" w14:textId="77777777" w:rsidTr="003921AA">
        <w:trPr>
          <w:trHeight w:val="300"/>
        </w:trPr>
        <w:tc>
          <w:tcPr>
            <w:tcW w:w="2494" w:type="dxa"/>
            <w:noWrap/>
            <w:hideMark/>
          </w:tcPr>
          <w:p w14:paraId="0ACD32B4" w14:textId="77777777" w:rsidR="008D599B" w:rsidRPr="003921AA" w:rsidRDefault="008D599B" w:rsidP="008D599B">
            <w:pPr>
              <w:pStyle w:val="TableBodyTextMIRB"/>
              <w:rPr>
                <w:sz w:val="22"/>
              </w:rPr>
            </w:pPr>
            <w:r w:rsidRPr="003921AA">
              <w:rPr>
                <w:sz w:val="22"/>
              </w:rPr>
              <w:t>SCOOP 2018 DSM 29</w:t>
            </w:r>
          </w:p>
        </w:tc>
        <w:tc>
          <w:tcPr>
            <w:tcW w:w="680" w:type="dxa"/>
            <w:noWrap/>
            <w:hideMark/>
          </w:tcPr>
          <w:p w14:paraId="7D1EDE0E" w14:textId="77777777" w:rsidR="008D599B" w:rsidRPr="003921AA" w:rsidRDefault="008D599B" w:rsidP="008D599B">
            <w:pPr>
              <w:pStyle w:val="TableBodyTextMIRB"/>
              <w:rPr>
                <w:sz w:val="22"/>
              </w:rPr>
            </w:pPr>
            <w:r w:rsidRPr="003921AA">
              <w:rPr>
                <w:sz w:val="22"/>
              </w:rPr>
              <w:t>3.14</w:t>
            </w:r>
          </w:p>
        </w:tc>
        <w:tc>
          <w:tcPr>
            <w:tcW w:w="1456" w:type="dxa"/>
            <w:noWrap/>
            <w:hideMark/>
          </w:tcPr>
          <w:p w14:paraId="2439C7E8" w14:textId="77777777" w:rsidR="008D599B" w:rsidRPr="003921AA" w:rsidRDefault="008D599B" w:rsidP="008D599B">
            <w:pPr>
              <w:pStyle w:val="TableBodyTextMIRB"/>
              <w:rPr>
                <w:sz w:val="22"/>
              </w:rPr>
            </w:pPr>
            <w:r w:rsidRPr="003921AA">
              <w:rPr>
                <w:sz w:val="22"/>
              </w:rPr>
              <w:t>0.5</w:t>
            </w:r>
          </w:p>
        </w:tc>
        <w:tc>
          <w:tcPr>
            <w:tcW w:w="9071" w:type="dxa"/>
            <w:noWrap/>
            <w:hideMark/>
          </w:tcPr>
          <w:p w14:paraId="57B6DCD5" w14:textId="58C3167D" w:rsidR="008D599B" w:rsidRPr="003921AA" w:rsidRDefault="008D599B" w:rsidP="008D599B">
            <w:pPr>
              <w:pStyle w:val="TableBodyTextMIRB"/>
              <w:rPr>
                <w:sz w:val="22"/>
              </w:rPr>
            </w:pPr>
            <w:hyperlink r:id="rId77" w:history="1">
              <w:r w:rsidRPr="003921AA">
                <w:rPr>
                  <w:rStyle w:val="Hyperlink"/>
                  <w:sz w:val="22"/>
                </w:rPr>
                <w:t>https://ws.gisetl.lrc.gov.on.ca/fmedatadownload/Packages/SCOOP-2018-DSM-29.zip</w:t>
              </w:r>
            </w:hyperlink>
            <w:r w:rsidRPr="003921AA">
              <w:rPr>
                <w:sz w:val="22"/>
              </w:rPr>
              <w:t xml:space="preserve"> </w:t>
            </w:r>
          </w:p>
        </w:tc>
      </w:tr>
      <w:tr w:rsidR="008D599B" w:rsidRPr="008D599B" w14:paraId="51EBC2D0" w14:textId="77777777" w:rsidTr="003921AA">
        <w:trPr>
          <w:trHeight w:val="300"/>
        </w:trPr>
        <w:tc>
          <w:tcPr>
            <w:tcW w:w="2494" w:type="dxa"/>
            <w:noWrap/>
            <w:hideMark/>
          </w:tcPr>
          <w:p w14:paraId="2292A326" w14:textId="77777777" w:rsidR="008D599B" w:rsidRPr="003921AA" w:rsidRDefault="008D599B" w:rsidP="008D599B">
            <w:pPr>
              <w:pStyle w:val="TableBodyTextMIRB"/>
              <w:rPr>
                <w:sz w:val="22"/>
              </w:rPr>
            </w:pPr>
            <w:r w:rsidRPr="003921AA">
              <w:rPr>
                <w:sz w:val="22"/>
              </w:rPr>
              <w:t>SCOOP 2018 DSM 30</w:t>
            </w:r>
          </w:p>
        </w:tc>
        <w:tc>
          <w:tcPr>
            <w:tcW w:w="680" w:type="dxa"/>
            <w:noWrap/>
            <w:hideMark/>
          </w:tcPr>
          <w:p w14:paraId="6E899FF3" w14:textId="77777777" w:rsidR="008D599B" w:rsidRPr="003921AA" w:rsidRDefault="008D599B" w:rsidP="008D599B">
            <w:pPr>
              <w:pStyle w:val="TableBodyTextMIRB"/>
              <w:rPr>
                <w:sz w:val="22"/>
              </w:rPr>
            </w:pPr>
            <w:r w:rsidRPr="003921AA">
              <w:rPr>
                <w:sz w:val="22"/>
              </w:rPr>
              <w:t>3.24</w:t>
            </w:r>
          </w:p>
        </w:tc>
        <w:tc>
          <w:tcPr>
            <w:tcW w:w="1456" w:type="dxa"/>
            <w:noWrap/>
            <w:hideMark/>
          </w:tcPr>
          <w:p w14:paraId="30CA217E" w14:textId="77777777" w:rsidR="008D599B" w:rsidRPr="003921AA" w:rsidRDefault="008D599B" w:rsidP="008D599B">
            <w:pPr>
              <w:pStyle w:val="TableBodyTextMIRB"/>
              <w:rPr>
                <w:sz w:val="22"/>
              </w:rPr>
            </w:pPr>
            <w:r w:rsidRPr="003921AA">
              <w:rPr>
                <w:sz w:val="22"/>
              </w:rPr>
              <w:t>0.5</w:t>
            </w:r>
          </w:p>
        </w:tc>
        <w:tc>
          <w:tcPr>
            <w:tcW w:w="9071" w:type="dxa"/>
            <w:noWrap/>
            <w:hideMark/>
          </w:tcPr>
          <w:p w14:paraId="5573AE1F" w14:textId="2BC328F3" w:rsidR="008D599B" w:rsidRPr="003921AA" w:rsidRDefault="008D599B" w:rsidP="008D599B">
            <w:pPr>
              <w:pStyle w:val="TableBodyTextMIRB"/>
              <w:rPr>
                <w:sz w:val="22"/>
              </w:rPr>
            </w:pPr>
            <w:hyperlink r:id="rId78" w:history="1">
              <w:r w:rsidRPr="003921AA">
                <w:rPr>
                  <w:rStyle w:val="Hyperlink"/>
                  <w:sz w:val="22"/>
                </w:rPr>
                <w:t>https://ws.gisetl.lrc.gov.on.ca/fmedatadownload/Packages/SCOOP-2018-DSM-30.zip</w:t>
              </w:r>
            </w:hyperlink>
            <w:r w:rsidRPr="003921AA">
              <w:rPr>
                <w:sz w:val="22"/>
              </w:rPr>
              <w:t xml:space="preserve"> </w:t>
            </w:r>
          </w:p>
        </w:tc>
      </w:tr>
      <w:tr w:rsidR="008D599B" w:rsidRPr="008D599B" w14:paraId="40578A1B" w14:textId="77777777" w:rsidTr="003921AA">
        <w:trPr>
          <w:trHeight w:val="300"/>
        </w:trPr>
        <w:tc>
          <w:tcPr>
            <w:tcW w:w="2494" w:type="dxa"/>
            <w:noWrap/>
            <w:hideMark/>
          </w:tcPr>
          <w:p w14:paraId="5C9D8073" w14:textId="77777777" w:rsidR="008D599B" w:rsidRPr="003921AA" w:rsidRDefault="008D599B" w:rsidP="008D599B">
            <w:pPr>
              <w:pStyle w:val="TableBodyTextMIRB"/>
              <w:rPr>
                <w:sz w:val="22"/>
              </w:rPr>
            </w:pPr>
            <w:r w:rsidRPr="003921AA">
              <w:rPr>
                <w:sz w:val="22"/>
              </w:rPr>
              <w:t>SCOOP 2018 DSM 31</w:t>
            </w:r>
          </w:p>
        </w:tc>
        <w:tc>
          <w:tcPr>
            <w:tcW w:w="680" w:type="dxa"/>
            <w:noWrap/>
            <w:hideMark/>
          </w:tcPr>
          <w:p w14:paraId="2155A248" w14:textId="77777777" w:rsidR="008D599B" w:rsidRPr="003921AA" w:rsidRDefault="008D599B" w:rsidP="008D599B">
            <w:pPr>
              <w:pStyle w:val="TableBodyTextMIRB"/>
              <w:rPr>
                <w:sz w:val="22"/>
              </w:rPr>
            </w:pPr>
            <w:r w:rsidRPr="003921AA">
              <w:rPr>
                <w:sz w:val="22"/>
              </w:rPr>
              <w:t>3.18</w:t>
            </w:r>
          </w:p>
        </w:tc>
        <w:tc>
          <w:tcPr>
            <w:tcW w:w="1456" w:type="dxa"/>
            <w:noWrap/>
            <w:hideMark/>
          </w:tcPr>
          <w:p w14:paraId="6D3F6A36" w14:textId="77777777" w:rsidR="008D599B" w:rsidRPr="003921AA" w:rsidRDefault="008D599B" w:rsidP="008D599B">
            <w:pPr>
              <w:pStyle w:val="TableBodyTextMIRB"/>
              <w:rPr>
                <w:sz w:val="22"/>
              </w:rPr>
            </w:pPr>
            <w:r w:rsidRPr="003921AA">
              <w:rPr>
                <w:sz w:val="22"/>
              </w:rPr>
              <w:t>0.5</w:t>
            </w:r>
          </w:p>
        </w:tc>
        <w:tc>
          <w:tcPr>
            <w:tcW w:w="9071" w:type="dxa"/>
            <w:noWrap/>
            <w:hideMark/>
          </w:tcPr>
          <w:p w14:paraId="34DA9374" w14:textId="0855FCA6" w:rsidR="008D599B" w:rsidRPr="003921AA" w:rsidRDefault="008D599B" w:rsidP="008D599B">
            <w:pPr>
              <w:pStyle w:val="TableBodyTextMIRB"/>
              <w:rPr>
                <w:sz w:val="22"/>
              </w:rPr>
            </w:pPr>
            <w:hyperlink r:id="rId79" w:history="1">
              <w:r w:rsidRPr="003921AA">
                <w:rPr>
                  <w:rStyle w:val="Hyperlink"/>
                  <w:sz w:val="22"/>
                </w:rPr>
                <w:t>https://ws.gisetl.lrc.gov.on.ca/fmedatadownload/Packages/SCOOP-2018-DSM-31.zip</w:t>
              </w:r>
            </w:hyperlink>
            <w:r w:rsidRPr="003921AA">
              <w:rPr>
                <w:sz w:val="22"/>
              </w:rPr>
              <w:t xml:space="preserve"> </w:t>
            </w:r>
          </w:p>
        </w:tc>
      </w:tr>
      <w:tr w:rsidR="008D599B" w:rsidRPr="008D599B" w14:paraId="556FD054" w14:textId="77777777" w:rsidTr="003921AA">
        <w:trPr>
          <w:trHeight w:val="300"/>
        </w:trPr>
        <w:tc>
          <w:tcPr>
            <w:tcW w:w="2494" w:type="dxa"/>
            <w:noWrap/>
            <w:hideMark/>
          </w:tcPr>
          <w:p w14:paraId="7959F3CA" w14:textId="77777777" w:rsidR="008D599B" w:rsidRPr="003921AA" w:rsidRDefault="008D599B" w:rsidP="008D599B">
            <w:pPr>
              <w:pStyle w:val="TableBodyTextMIRB"/>
              <w:rPr>
                <w:sz w:val="22"/>
              </w:rPr>
            </w:pPr>
            <w:r w:rsidRPr="003921AA">
              <w:rPr>
                <w:sz w:val="22"/>
              </w:rPr>
              <w:t>SCOOP 2018 DSM 32</w:t>
            </w:r>
          </w:p>
        </w:tc>
        <w:tc>
          <w:tcPr>
            <w:tcW w:w="680" w:type="dxa"/>
            <w:noWrap/>
            <w:hideMark/>
          </w:tcPr>
          <w:p w14:paraId="0AEA7F40" w14:textId="77777777" w:rsidR="008D599B" w:rsidRPr="003921AA" w:rsidRDefault="008D599B" w:rsidP="008D599B">
            <w:pPr>
              <w:pStyle w:val="TableBodyTextMIRB"/>
              <w:rPr>
                <w:sz w:val="22"/>
              </w:rPr>
            </w:pPr>
            <w:r w:rsidRPr="003921AA">
              <w:rPr>
                <w:sz w:val="22"/>
              </w:rPr>
              <w:t>3.14</w:t>
            </w:r>
          </w:p>
        </w:tc>
        <w:tc>
          <w:tcPr>
            <w:tcW w:w="1456" w:type="dxa"/>
            <w:noWrap/>
            <w:hideMark/>
          </w:tcPr>
          <w:p w14:paraId="61207F42" w14:textId="77777777" w:rsidR="008D599B" w:rsidRPr="003921AA" w:rsidRDefault="008D599B" w:rsidP="008D599B">
            <w:pPr>
              <w:pStyle w:val="TableBodyTextMIRB"/>
              <w:rPr>
                <w:sz w:val="22"/>
              </w:rPr>
            </w:pPr>
            <w:r w:rsidRPr="003921AA">
              <w:rPr>
                <w:sz w:val="22"/>
              </w:rPr>
              <w:t>0.5</w:t>
            </w:r>
          </w:p>
        </w:tc>
        <w:tc>
          <w:tcPr>
            <w:tcW w:w="9071" w:type="dxa"/>
            <w:noWrap/>
            <w:hideMark/>
          </w:tcPr>
          <w:p w14:paraId="36BEEBFB" w14:textId="133A225A" w:rsidR="008D599B" w:rsidRPr="003921AA" w:rsidRDefault="008D599B" w:rsidP="008D599B">
            <w:pPr>
              <w:pStyle w:val="TableBodyTextMIRB"/>
              <w:rPr>
                <w:sz w:val="22"/>
              </w:rPr>
            </w:pPr>
            <w:hyperlink r:id="rId80" w:history="1">
              <w:r w:rsidRPr="003921AA">
                <w:rPr>
                  <w:rStyle w:val="Hyperlink"/>
                  <w:sz w:val="22"/>
                </w:rPr>
                <w:t>https://ws.gisetl.lrc.gov.on.ca/fmedatadownload/Packages/SCOOP-2018-DSM-32.zip</w:t>
              </w:r>
            </w:hyperlink>
            <w:r w:rsidRPr="003921AA">
              <w:rPr>
                <w:sz w:val="22"/>
              </w:rPr>
              <w:t xml:space="preserve"> </w:t>
            </w:r>
          </w:p>
        </w:tc>
      </w:tr>
      <w:tr w:rsidR="008D599B" w:rsidRPr="008D599B" w14:paraId="16C9A3AC" w14:textId="77777777" w:rsidTr="003921AA">
        <w:trPr>
          <w:trHeight w:val="300"/>
        </w:trPr>
        <w:tc>
          <w:tcPr>
            <w:tcW w:w="2494" w:type="dxa"/>
            <w:noWrap/>
            <w:hideMark/>
          </w:tcPr>
          <w:p w14:paraId="3D97FFAE" w14:textId="77777777" w:rsidR="008D599B" w:rsidRPr="003921AA" w:rsidRDefault="008D599B" w:rsidP="008D599B">
            <w:pPr>
              <w:pStyle w:val="TableBodyTextMIRB"/>
              <w:rPr>
                <w:sz w:val="22"/>
              </w:rPr>
            </w:pPr>
            <w:r w:rsidRPr="003921AA">
              <w:rPr>
                <w:sz w:val="22"/>
              </w:rPr>
              <w:t>SCOOP 2018 DSM 33</w:t>
            </w:r>
          </w:p>
        </w:tc>
        <w:tc>
          <w:tcPr>
            <w:tcW w:w="680" w:type="dxa"/>
            <w:noWrap/>
            <w:hideMark/>
          </w:tcPr>
          <w:p w14:paraId="0B3895E6" w14:textId="77777777" w:rsidR="008D599B" w:rsidRPr="003921AA" w:rsidRDefault="008D599B" w:rsidP="008D599B">
            <w:pPr>
              <w:pStyle w:val="TableBodyTextMIRB"/>
              <w:rPr>
                <w:sz w:val="22"/>
              </w:rPr>
            </w:pPr>
            <w:r w:rsidRPr="003921AA">
              <w:rPr>
                <w:sz w:val="22"/>
              </w:rPr>
              <w:t>3.25</w:t>
            </w:r>
          </w:p>
        </w:tc>
        <w:tc>
          <w:tcPr>
            <w:tcW w:w="1456" w:type="dxa"/>
            <w:noWrap/>
            <w:hideMark/>
          </w:tcPr>
          <w:p w14:paraId="14DB4A4F" w14:textId="77777777" w:rsidR="008D599B" w:rsidRPr="003921AA" w:rsidRDefault="008D599B" w:rsidP="008D599B">
            <w:pPr>
              <w:pStyle w:val="TableBodyTextMIRB"/>
              <w:rPr>
                <w:sz w:val="22"/>
              </w:rPr>
            </w:pPr>
            <w:r w:rsidRPr="003921AA">
              <w:rPr>
                <w:sz w:val="22"/>
              </w:rPr>
              <w:t>0.5</w:t>
            </w:r>
          </w:p>
        </w:tc>
        <w:tc>
          <w:tcPr>
            <w:tcW w:w="9071" w:type="dxa"/>
            <w:noWrap/>
            <w:hideMark/>
          </w:tcPr>
          <w:p w14:paraId="3BBE838E" w14:textId="54914930" w:rsidR="008D599B" w:rsidRPr="003921AA" w:rsidRDefault="008D599B" w:rsidP="008D599B">
            <w:pPr>
              <w:pStyle w:val="TableBodyTextMIRB"/>
              <w:rPr>
                <w:sz w:val="22"/>
              </w:rPr>
            </w:pPr>
            <w:hyperlink r:id="rId81" w:history="1">
              <w:r w:rsidRPr="003921AA">
                <w:rPr>
                  <w:rStyle w:val="Hyperlink"/>
                  <w:sz w:val="22"/>
                </w:rPr>
                <w:t>https://ws.gisetl.lrc.gov.on.ca/fmedatadownload/Packages/SCOOP-2018-DSM-33.zip</w:t>
              </w:r>
            </w:hyperlink>
            <w:r w:rsidRPr="003921AA">
              <w:rPr>
                <w:sz w:val="22"/>
              </w:rPr>
              <w:t xml:space="preserve"> </w:t>
            </w:r>
          </w:p>
        </w:tc>
      </w:tr>
      <w:tr w:rsidR="008D599B" w:rsidRPr="008D599B" w14:paraId="49FB58FB" w14:textId="77777777" w:rsidTr="003921AA">
        <w:trPr>
          <w:trHeight w:val="300"/>
        </w:trPr>
        <w:tc>
          <w:tcPr>
            <w:tcW w:w="2494" w:type="dxa"/>
            <w:noWrap/>
            <w:hideMark/>
          </w:tcPr>
          <w:p w14:paraId="5098C318" w14:textId="77777777" w:rsidR="008D599B" w:rsidRPr="003921AA" w:rsidRDefault="008D599B" w:rsidP="008D599B">
            <w:pPr>
              <w:pStyle w:val="TableBodyTextMIRB"/>
              <w:rPr>
                <w:sz w:val="22"/>
              </w:rPr>
            </w:pPr>
            <w:r w:rsidRPr="003921AA">
              <w:rPr>
                <w:sz w:val="22"/>
              </w:rPr>
              <w:t>SCOOP 2018 DSM 34</w:t>
            </w:r>
          </w:p>
        </w:tc>
        <w:tc>
          <w:tcPr>
            <w:tcW w:w="680" w:type="dxa"/>
            <w:noWrap/>
            <w:hideMark/>
          </w:tcPr>
          <w:p w14:paraId="0F813FBF" w14:textId="77777777" w:rsidR="008D599B" w:rsidRPr="003921AA" w:rsidRDefault="008D599B" w:rsidP="008D599B">
            <w:pPr>
              <w:pStyle w:val="TableBodyTextMIRB"/>
              <w:rPr>
                <w:sz w:val="22"/>
              </w:rPr>
            </w:pPr>
            <w:r w:rsidRPr="003921AA">
              <w:rPr>
                <w:sz w:val="22"/>
              </w:rPr>
              <w:t>3.11</w:t>
            </w:r>
          </w:p>
        </w:tc>
        <w:tc>
          <w:tcPr>
            <w:tcW w:w="1456" w:type="dxa"/>
            <w:noWrap/>
            <w:hideMark/>
          </w:tcPr>
          <w:p w14:paraId="6C77358F" w14:textId="77777777" w:rsidR="008D599B" w:rsidRPr="003921AA" w:rsidRDefault="008D599B" w:rsidP="008D599B">
            <w:pPr>
              <w:pStyle w:val="TableBodyTextMIRB"/>
              <w:rPr>
                <w:sz w:val="22"/>
              </w:rPr>
            </w:pPr>
            <w:r w:rsidRPr="003921AA">
              <w:rPr>
                <w:sz w:val="22"/>
              </w:rPr>
              <w:t>0.5</w:t>
            </w:r>
          </w:p>
        </w:tc>
        <w:tc>
          <w:tcPr>
            <w:tcW w:w="9071" w:type="dxa"/>
            <w:noWrap/>
            <w:hideMark/>
          </w:tcPr>
          <w:p w14:paraId="344EB17A" w14:textId="7F4A81EA" w:rsidR="008D599B" w:rsidRPr="003921AA" w:rsidRDefault="008D599B" w:rsidP="008D599B">
            <w:pPr>
              <w:pStyle w:val="TableBodyTextMIRB"/>
              <w:rPr>
                <w:sz w:val="22"/>
              </w:rPr>
            </w:pPr>
            <w:hyperlink r:id="rId82" w:history="1">
              <w:r w:rsidRPr="003921AA">
                <w:rPr>
                  <w:rStyle w:val="Hyperlink"/>
                  <w:sz w:val="22"/>
                </w:rPr>
                <w:t>https://ws.gisetl.lrc.gov.on.ca/fmedatadownload/Packages/SCOOP-2018-DSM-34.zip</w:t>
              </w:r>
            </w:hyperlink>
            <w:r w:rsidRPr="003921AA">
              <w:rPr>
                <w:sz w:val="22"/>
              </w:rPr>
              <w:t xml:space="preserve"> </w:t>
            </w:r>
          </w:p>
        </w:tc>
      </w:tr>
      <w:tr w:rsidR="008D599B" w:rsidRPr="008D599B" w14:paraId="41649DBB" w14:textId="77777777" w:rsidTr="003921AA">
        <w:trPr>
          <w:trHeight w:val="300"/>
        </w:trPr>
        <w:tc>
          <w:tcPr>
            <w:tcW w:w="2494" w:type="dxa"/>
            <w:noWrap/>
            <w:hideMark/>
          </w:tcPr>
          <w:p w14:paraId="4A916FD9" w14:textId="77777777" w:rsidR="008D599B" w:rsidRPr="003921AA" w:rsidRDefault="008D599B" w:rsidP="008D599B">
            <w:pPr>
              <w:pStyle w:val="TableBodyTextMIRB"/>
              <w:rPr>
                <w:sz w:val="22"/>
              </w:rPr>
            </w:pPr>
            <w:r w:rsidRPr="003921AA">
              <w:rPr>
                <w:sz w:val="22"/>
              </w:rPr>
              <w:t>SCOOP 2018 DSM 35</w:t>
            </w:r>
          </w:p>
        </w:tc>
        <w:tc>
          <w:tcPr>
            <w:tcW w:w="680" w:type="dxa"/>
            <w:noWrap/>
            <w:hideMark/>
          </w:tcPr>
          <w:p w14:paraId="487CA96E" w14:textId="77777777" w:rsidR="008D599B" w:rsidRPr="003921AA" w:rsidRDefault="008D599B" w:rsidP="008D599B">
            <w:pPr>
              <w:pStyle w:val="TableBodyTextMIRB"/>
              <w:rPr>
                <w:sz w:val="22"/>
              </w:rPr>
            </w:pPr>
            <w:r w:rsidRPr="003921AA">
              <w:rPr>
                <w:sz w:val="22"/>
              </w:rPr>
              <w:t>3.20</w:t>
            </w:r>
          </w:p>
        </w:tc>
        <w:tc>
          <w:tcPr>
            <w:tcW w:w="1456" w:type="dxa"/>
            <w:noWrap/>
            <w:hideMark/>
          </w:tcPr>
          <w:p w14:paraId="717CB361" w14:textId="77777777" w:rsidR="008D599B" w:rsidRPr="003921AA" w:rsidRDefault="008D599B" w:rsidP="008D599B">
            <w:pPr>
              <w:pStyle w:val="TableBodyTextMIRB"/>
              <w:rPr>
                <w:sz w:val="22"/>
              </w:rPr>
            </w:pPr>
            <w:r w:rsidRPr="003921AA">
              <w:rPr>
                <w:sz w:val="22"/>
              </w:rPr>
              <w:t>0.5</w:t>
            </w:r>
          </w:p>
        </w:tc>
        <w:tc>
          <w:tcPr>
            <w:tcW w:w="9071" w:type="dxa"/>
            <w:noWrap/>
            <w:hideMark/>
          </w:tcPr>
          <w:p w14:paraId="57FA88F2" w14:textId="6D03031A" w:rsidR="008D599B" w:rsidRPr="003921AA" w:rsidRDefault="008D599B" w:rsidP="008D599B">
            <w:pPr>
              <w:pStyle w:val="TableBodyTextMIRB"/>
              <w:rPr>
                <w:sz w:val="22"/>
              </w:rPr>
            </w:pPr>
            <w:hyperlink r:id="rId83" w:history="1">
              <w:r w:rsidRPr="003921AA">
                <w:rPr>
                  <w:rStyle w:val="Hyperlink"/>
                  <w:sz w:val="22"/>
                </w:rPr>
                <w:t>https://ws.gisetl.lrc.gov.on.ca/fmedatadownload/Packages/SCOOP-2018-DSM-35.zip</w:t>
              </w:r>
            </w:hyperlink>
            <w:r w:rsidRPr="003921AA">
              <w:rPr>
                <w:sz w:val="22"/>
              </w:rPr>
              <w:t xml:space="preserve"> </w:t>
            </w:r>
          </w:p>
        </w:tc>
      </w:tr>
      <w:tr w:rsidR="008D599B" w:rsidRPr="008D599B" w14:paraId="23A726BE" w14:textId="77777777" w:rsidTr="003921AA">
        <w:trPr>
          <w:trHeight w:val="300"/>
        </w:trPr>
        <w:tc>
          <w:tcPr>
            <w:tcW w:w="2494" w:type="dxa"/>
            <w:noWrap/>
            <w:hideMark/>
          </w:tcPr>
          <w:p w14:paraId="4C03E567" w14:textId="77777777" w:rsidR="008D599B" w:rsidRPr="003921AA" w:rsidRDefault="008D599B" w:rsidP="008D599B">
            <w:pPr>
              <w:pStyle w:val="TableBodyTextMIRB"/>
              <w:rPr>
                <w:sz w:val="22"/>
              </w:rPr>
            </w:pPr>
            <w:r w:rsidRPr="003921AA">
              <w:rPr>
                <w:sz w:val="22"/>
              </w:rPr>
              <w:t>SCOOP 2018 DSM 36</w:t>
            </w:r>
          </w:p>
        </w:tc>
        <w:tc>
          <w:tcPr>
            <w:tcW w:w="680" w:type="dxa"/>
            <w:noWrap/>
            <w:hideMark/>
          </w:tcPr>
          <w:p w14:paraId="4C846B6C" w14:textId="77777777" w:rsidR="008D599B" w:rsidRPr="003921AA" w:rsidRDefault="008D599B" w:rsidP="008D599B">
            <w:pPr>
              <w:pStyle w:val="TableBodyTextMIRB"/>
              <w:rPr>
                <w:sz w:val="22"/>
              </w:rPr>
            </w:pPr>
            <w:r w:rsidRPr="003921AA">
              <w:rPr>
                <w:sz w:val="22"/>
              </w:rPr>
              <w:t>2.90</w:t>
            </w:r>
          </w:p>
        </w:tc>
        <w:tc>
          <w:tcPr>
            <w:tcW w:w="1456" w:type="dxa"/>
            <w:noWrap/>
            <w:hideMark/>
          </w:tcPr>
          <w:p w14:paraId="0F19E142" w14:textId="77777777" w:rsidR="008D599B" w:rsidRPr="003921AA" w:rsidRDefault="008D599B" w:rsidP="008D599B">
            <w:pPr>
              <w:pStyle w:val="TableBodyTextMIRB"/>
              <w:rPr>
                <w:sz w:val="22"/>
              </w:rPr>
            </w:pPr>
            <w:r w:rsidRPr="003921AA">
              <w:rPr>
                <w:sz w:val="22"/>
              </w:rPr>
              <w:t>0.5</w:t>
            </w:r>
          </w:p>
        </w:tc>
        <w:tc>
          <w:tcPr>
            <w:tcW w:w="9071" w:type="dxa"/>
            <w:noWrap/>
            <w:hideMark/>
          </w:tcPr>
          <w:p w14:paraId="6EE35E57" w14:textId="61DEB285" w:rsidR="008D599B" w:rsidRPr="003921AA" w:rsidRDefault="008D599B" w:rsidP="008D599B">
            <w:pPr>
              <w:pStyle w:val="TableBodyTextMIRB"/>
              <w:rPr>
                <w:sz w:val="22"/>
              </w:rPr>
            </w:pPr>
            <w:hyperlink r:id="rId84" w:history="1">
              <w:r w:rsidRPr="003921AA">
                <w:rPr>
                  <w:rStyle w:val="Hyperlink"/>
                  <w:sz w:val="22"/>
                </w:rPr>
                <w:t>https://ws.gisetl.lrc.gov.on.ca/fmedatadownload/Packages/SCOOP-2018-DSM-36.zip</w:t>
              </w:r>
            </w:hyperlink>
            <w:r w:rsidRPr="003921AA">
              <w:rPr>
                <w:sz w:val="22"/>
              </w:rPr>
              <w:t xml:space="preserve"> </w:t>
            </w:r>
          </w:p>
        </w:tc>
      </w:tr>
      <w:tr w:rsidR="008D599B" w:rsidRPr="008D599B" w14:paraId="08DD4AB4" w14:textId="77777777" w:rsidTr="003921AA">
        <w:trPr>
          <w:trHeight w:val="300"/>
        </w:trPr>
        <w:tc>
          <w:tcPr>
            <w:tcW w:w="2494" w:type="dxa"/>
            <w:noWrap/>
            <w:hideMark/>
          </w:tcPr>
          <w:p w14:paraId="5E8619AB" w14:textId="77777777" w:rsidR="008D599B" w:rsidRPr="003921AA" w:rsidRDefault="008D599B" w:rsidP="008D599B">
            <w:pPr>
              <w:pStyle w:val="TableBodyTextMIRB"/>
              <w:rPr>
                <w:sz w:val="22"/>
              </w:rPr>
            </w:pPr>
            <w:r w:rsidRPr="003921AA">
              <w:rPr>
                <w:sz w:val="22"/>
              </w:rPr>
              <w:t>SCOOP 2018 DSM 37</w:t>
            </w:r>
          </w:p>
        </w:tc>
        <w:tc>
          <w:tcPr>
            <w:tcW w:w="680" w:type="dxa"/>
            <w:noWrap/>
            <w:hideMark/>
          </w:tcPr>
          <w:p w14:paraId="59939C5F" w14:textId="77777777" w:rsidR="008D599B" w:rsidRPr="003921AA" w:rsidRDefault="008D599B" w:rsidP="008D599B">
            <w:pPr>
              <w:pStyle w:val="TableBodyTextMIRB"/>
              <w:rPr>
                <w:sz w:val="22"/>
              </w:rPr>
            </w:pPr>
            <w:r w:rsidRPr="003921AA">
              <w:rPr>
                <w:sz w:val="22"/>
              </w:rPr>
              <w:t>3.22</w:t>
            </w:r>
          </w:p>
        </w:tc>
        <w:tc>
          <w:tcPr>
            <w:tcW w:w="1456" w:type="dxa"/>
            <w:noWrap/>
            <w:hideMark/>
          </w:tcPr>
          <w:p w14:paraId="0EE2CDE5" w14:textId="77777777" w:rsidR="008D599B" w:rsidRPr="003921AA" w:rsidRDefault="008D599B" w:rsidP="008D599B">
            <w:pPr>
              <w:pStyle w:val="TableBodyTextMIRB"/>
              <w:rPr>
                <w:sz w:val="22"/>
              </w:rPr>
            </w:pPr>
            <w:r w:rsidRPr="003921AA">
              <w:rPr>
                <w:sz w:val="22"/>
              </w:rPr>
              <w:t>0.5</w:t>
            </w:r>
          </w:p>
        </w:tc>
        <w:tc>
          <w:tcPr>
            <w:tcW w:w="9071" w:type="dxa"/>
            <w:noWrap/>
            <w:hideMark/>
          </w:tcPr>
          <w:p w14:paraId="2E017474" w14:textId="31DF65D8" w:rsidR="008D599B" w:rsidRPr="003921AA" w:rsidRDefault="008D599B" w:rsidP="008D599B">
            <w:pPr>
              <w:pStyle w:val="TableBodyTextMIRB"/>
              <w:rPr>
                <w:sz w:val="22"/>
              </w:rPr>
            </w:pPr>
            <w:hyperlink r:id="rId85" w:history="1">
              <w:r w:rsidRPr="003921AA">
                <w:rPr>
                  <w:rStyle w:val="Hyperlink"/>
                  <w:sz w:val="22"/>
                </w:rPr>
                <w:t>https://ws.gisetl.lrc.gov.on.ca/fmedatadownload/Packages/SCOOP-2018-DSM-37.zip</w:t>
              </w:r>
            </w:hyperlink>
            <w:r w:rsidRPr="003921AA">
              <w:rPr>
                <w:sz w:val="22"/>
              </w:rPr>
              <w:t xml:space="preserve"> </w:t>
            </w:r>
          </w:p>
        </w:tc>
      </w:tr>
      <w:tr w:rsidR="008D599B" w:rsidRPr="008D599B" w14:paraId="4AF1EAF2" w14:textId="77777777" w:rsidTr="003921AA">
        <w:trPr>
          <w:trHeight w:val="300"/>
        </w:trPr>
        <w:tc>
          <w:tcPr>
            <w:tcW w:w="2494" w:type="dxa"/>
            <w:noWrap/>
            <w:hideMark/>
          </w:tcPr>
          <w:p w14:paraId="2C879696" w14:textId="77777777" w:rsidR="008D599B" w:rsidRPr="003921AA" w:rsidRDefault="008D599B" w:rsidP="008D599B">
            <w:pPr>
              <w:pStyle w:val="TableBodyTextMIRB"/>
              <w:rPr>
                <w:sz w:val="22"/>
              </w:rPr>
            </w:pPr>
            <w:r w:rsidRPr="003921AA">
              <w:rPr>
                <w:sz w:val="22"/>
              </w:rPr>
              <w:t>SCOOP 2018 DSM 38</w:t>
            </w:r>
          </w:p>
        </w:tc>
        <w:tc>
          <w:tcPr>
            <w:tcW w:w="680" w:type="dxa"/>
            <w:noWrap/>
            <w:hideMark/>
          </w:tcPr>
          <w:p w14:paraId="68A8BEFF" w14:textId="77777777" w:rsidR="008D599B" w:rsidRPr="003921AA" w:rsidRDefault="008D599B" w:rsidP="008D599B">
            <w:pPr>
              <w:pStyle w:val="TableBodyTextMIRB"/>
              <w:rPr>
                <w:sz w:val="22"/>
              </w:rPr>
            </w:pPr>
            <w:r w:rsidRPr="003921AA">
              <w:rPr>
                <w:sz w:val="22"/>
              </w:rPr>
              <w:t>3.31</w:t>
            </w:r>
          </w:p>
        </w:tc>
        <w:tc>
          <w:tcPr>
            <w:tcW w:w="1456" w:type="dxa"/>
            <w:noWrap/>
            <w:hideMark/>
          </w:tcPr>
          <w:p w14:paraId="2CB439EB" w14:textId="77777777" w:rsidR="008D599B" w:rsidRPr="003921AA" w:rsidRDefault="008D599B" w:rsidP="008D599B">
            <w:pPr>
              <w:pStyle w:val="TableBodyTextMIRB"/>
              <w:rPr>
                <w:sz w:val="22"/>
              </w:rPr>
            </w:pPr>
            <w:r w:rsidRPr="003921AA">
              <w:rPr>
                <w:sz w:val="22"/>
              </w:rPr>
              <w:t>0.5</w:t>
            </w:r>
          </w:p>
        </w:tc>
        <w:tc>
          <w:tcPr>
            <w:tcW w:w="9071" w:type="dxa"/>
            <w:noWrap/>
            <w:hideMark/>
          </w:tcPr>
          <w:p w14:paraId="191EBAD3" w14:textId="74A1E298" w:rsidR="008D599B" w:rsidRPr="003921AA" w:rsidRDefault="008D599B" w:rsidP="008D599B">
            <w:pPr>
              <w:pStyle w:val="TableBodyTextMIRB"/>
              <w:rPr>
                <w:sz w:val="22"/>
              </w:rPr>
            </w:pPr>
            <w:hyperlink r:id="rId86" w:history="1">
              <w:r w:rsidRPr="003921AA">
                <w:rPr>
                  <w:rStyle w:val="Hyperlink"/>
                  <w:sz w:val="22"/>
                </w:rPr>
                <w:t>https://ws.gisetl.lrc.gov.on.ca/fmedatadownload/Packages/SCOOP-2018-DSM-38.zip</w:t>
              </w:r>
            </w:hyperlink>
            <w:r w:rsidRPr="003921AA">
              <w:rPr>
                <w:sz w:val="22"/>
              </w:rPr>
              <w:t xml:space="preserve"> </w:t>
            </w:r>
          </w:p>
        </w:tc>
      </w:tr>
      <w:tr w:rsidR="008D599B" w:rsidRPr="008D599B" w14:paraId="0E9C2C0B" w14:textId="77777777" w:rsidTr="003921AA">
        <w:trPr>
          <w:trHeight w:val="300"/>
        </w:trPr>
        <w:tc>
          <w:tcPr>
            <w:tcW w:w="2494" w:type="dxa"/>
            <w:noWrap/>
            <w:hideMark/>
          </w:tcPr>
          <w:p w14:paraId="3DCF2BE4" w14:textId="77777777" w:rsidR="008D599B" w:rsidRPr="003921AA" w:rsidRDefault="008D599B" w:rsidP="008D599B">
            <w:pPr>
              <w:pStyle w:val="TableBodyTextMIRB"/>
              <w:rPr>
                <w:sz w:val="22"/>
              </w:rPr>
            </w:pPr>
            <w:r w:rsidRPr="003921AA">
              <w:rPr>
                <w:sz w:val="22"/>
              </w:rPr>
              <w:t>SCOOP 2018 DSM 39</w:t>
            </w:r>
          </w:p>
        </w:tc>
        <w:tc>
          <w:tcPr>
            <w:tcW w:w="680" w:type="dxa"/>
            <w:noWrap/>
            <w:hideMark/>
          </w:tcPr>
          <w:p w14:paraId="4FD3ABD5" w14:textId="77777777" w:rsidR="008D599B" w:rsidRPr="003921AA" w:rsidRDefault="008D599B" w:rsidP="008D599B">
            <w:pPr>
              <w:pStyle w:val="TableBodyTextMIRB"/>
              <w:rPr>
                <w:sz w:val="22"/>
              </w:rPr>
            </w:pPr>
            <w:r w:rsidRPr="003921AA">
              <w:rPr>
                <w:sz w:val="22"/>
              </w:rPr>
              <w:t>3.25</w:t>
            </w:r>
          </w:p>
        </w:tc>
        <w:tc>
          <w:tcPr>
            <w:tcW w:w="1456" w:type="dxa"/>
            <w:noWrap/>
            <w:hideMark/>
          </w:tcPr>
          <w:p w14:paraId="0673FAB3" w14:textId="77777777" w:rsidR="008D599B" w:rsidRPr="003921AA" w:rsidRDefault="008D599B" w:rsidP="008D599B">
            <w:pPr>
              <w:pStyle w:val="TableBodyTextMIRB"/>
              <w:rPr>
                <w:sz w:val="22"/>
              </w:rPr>
            </w:pPr>
            <w:r w:rsidRPr="003921AA">
              <w:rPr>
                <w:sz w:val="22"/>
              </w:rPr>
              <w:t>0.5</w:t>
            </w:r>
          </w:p>
        </w:tc>
        <w:tc>
          <w:tcPr>
            <w:tcW w:w="9071" w:type="dxa"/>
            <w:noWrap/>
            <w:hideMark/>
          </w:tcPr>
          <w:p w14:paraId="2A656338" w14:textId="1CFD0B2E" w:rsidR="008D599B" w:rsidRPr="003921AA" w:rsidRDefault="008D599B" w:rsidP="008D599B">
            <w:pPr>
              <w:pStyle w:val="TableBodyTextMIRB"/>
              <w:rPr>
                <w:sz w:val="22"/>
              </w:rPr>
            </w:pPr>
            <w:hyperlink r:id="rId87" w:history="1">
              <w:r w:rsidRPr="003921AA">
                <w:rPr>
                  <w:rStyle w:val="Hyperlink"/>
                  <w:sz w:val="22"/>
                </w:rPr>
                <w:t>https://ws.gisetl.lrc.gov.on.ca/fmedatadownload/Packages/SCOOP-2018-DSM-39.zip</w:t>
              </w:r>
            </w:hyperlink>
            <w:r w:rsidRPr="003921AA">
              <w:rPr>
                <w:sz w:val="22"/>
              </w:rPr>
              <w:t xml:space="preserve"> </w:t>
            </w:r>
          </w:p>
        </w:tc>
      </w:tr>
      <w:tr w:rsidR="008D599B" w:rsidRPr="008D599B" w14:paraId="2F3DD2EF" w14:textId="77777777" w:rsidTr="003921AA">
        <w:trPr>
          <w:trHeight w:val="300"/>
        </w:trPr>
        <w:tc>
          <w:tcPr>
            <w:tcW w:w="2494" w:type="dxa"/>
            <w:noWrap/>
            <w:hideMark/>
          </w:tcPr>
          <w:p w14:paraId="18526D87" w14:textId="77777777" w:rsidR="008D599B" w:rsidRPr="003921AA" w:rsidRDefault="008D599B" w:rsidP="008D599B">
            <w:pPr>
              <w:pStyle w:val="TableBodyTextMIRB"/>
              <w:rPr>
                <w:sz w:val="22"/>
              </w:rPr>
            </w:pPr>
            <w:r w:rsidRPr="003921AA">
              <w:rPr>
                <w:sz w:val="22"/>
              </w:rPr>
              <w:t>SCOOP 2018 DSM 40</w:t>
            </w:r>
          </w:p>
        </w:tc>
        <w:tc>
          <w:tcPr>
            <w:tcW w:w="680" w:type="dxa"/>
            <w:noWrap/>
            <w:hideMark/>
          </w:tcPr>
          <w:p w14:paraId="2D408B1E" w14:textId="77777777" w:rsidR="008D599B" w:rsidRPr="003921AA" w:rsidRDefault="008D599B" w:rsidP="008D599B">
            <w:pPr>
              <w:pStyle w:val="TableBodyTextMIRB"/>
              <w:rPr>
                <w:sz w:val="22"/>
              </w:rPr>
            </w:pPr>
            <w:r w:rsidRPr="003921AA">
              <w:rPr>
                <w:sz w:val="22"/>
              </w:rPr>
              <w:t>3.29</w:t>
            </w:r>
          </w:p>
        </w:tc>
        <w:tc>
          <w:tcPr>
            <w:tcW w:w="1456" w:type="dxa"/>
            <w:noWrap/>
            <w:hideMark/>
          </w:tcPr>
          <w:p w14:paraId="2025C4C8" w14:textId="77777777" w:rsidR="008D599B" w:rsidRPr="003921AA" w:rsidRDefault="008D599B" w:rsidP="008D599B">
            <w:pPr>
              <w:pStyle w:val="TableBodyTextMIRB"/>
              <w:rPr>
                <w:sz w:val="22"/>
              </w:rPr>
            </w:pPr>
            <w:r w:rsidRPr="003921AA">
              <w:rPr>
                <w:sz w:val="22"/>
              </w:rPr>
              <w:t>0.5</w:t>
            </w:r>
          </w:p>
        </w:tc>
        <w:tc>
          <w:tcPr>
            <w:tcW w:w="9071" w:type="dxa"/>
            <w:noWrap/>
            <w:hideMark/>
          </w:tcPr>
          <w:p w14:paraId="63FB000D" w14:textId="0E209A8C" w:rsidR="008D599B" w:rsidRPr="003921AA" w:rsidRDefault="008D599B" w:rsidP="008D599B">
            <w:pPr>
              <w:pStyle w:val="TableBodyTextMIRB"/>
              <w:rPr>
                <w:sz w:val="22"/>
              </w:rPr>
            </w:pPr>
            <w:hyperlink r:id="rId88" w:history="1">
              <w:r w:rsidRPr="003921AA">
                <w:rPr>
                  <w:rStyle w:val="Hyperlink"/>
                  <w:sz w:val="22"/>
                </w:rPr>
                <w:t>https://ws.gisetl.lrc.gov.on.ca/fmedatadownload/Packages/SCOOP-2018-DSM-40.zip</w:t>
              </w:r>
            </w:hyperlink>
            <w:r w:rsidRPr="003921AA">
              <w:rPr>
                <w:sz w:val="22"/>
              </w:rPr>
              <w:t xml:space="preserve"> </w:t>
            </w:r>
          </w:p>
        </w:tc>
      </w:tr>
      <w:tr w:rsidR="008D599B" w:rsidRPr="008D599B" w14:paraId="7C2D214B" w14:textId="77777777" w:rsidTr="003921AA">
        <w:trPr>
          <w:trHeight w:val="300"/>
        </w:trPr>
        <w:tc>
          <w:tcPr>
            <w:tcW w:w="2494" w:type="dxa"/>
            <w:noWrap/>
            <w:hideMark/>
          </w:tcPr>
          <w:p w14:paraId="71D1D6FD" w14:textId="77777777" w:rsidR="008D599B" w:rsidRPr="003921AA" w:rsidRDefault="008D599B" w:rsidP="008D599B">
            <w:pPr>
              <w:pStyle w:val="TableBodyTextMIRB"/>
              <w:rPr>
                <w:sz w:val="22"/>
              </w:rPr>
            </w:pPr>
            <w:r w:rsidRPr="003921AA">
              <w:rPr>
                <w:sz w:val="22"/>
              </w:rPr>
              <w:t>SCOOP 2018 DSM 41</w:t>
            </w:r>
          </w:p>
        </w:tc>
        <w:tc>
          <w:tcPr>
            <w:tcW w:w="680" w:type="dxa"/>
            <w:noWrap/>
            <w:hideMark/>
          </w:tcPr>
          <w:p w14:paraId="1A31A2A5" w14:textId="77777777" w:rsidR="008D599B" w:rsidRPr="003921AA" w:rsidRDefault="008D599B" w:rsidP="008D599B">
            <w:pPr>
              <w:pStyle w:val="TableBodyTextMIRB"/>
              <w:rPr>
                <w:sz w:val="22"/>
              </w:rPr>
            </w:pPr>
            <w:r w:rsidRPr="003921AA">
              <w:rPr>
                <w:sz w:val="22"/>
              </w:rPr>
              <w:t>3.28</w:t>
            </w:r>
          </w:p>
        </w:tc>
        <w:tc>
          <w:tcPr>
            <w:tcW w:w="1456" w:type="dxa"/>
            <w:noWrap/>
            <w:hideMark/>
          </w:tcPr>
          <w:p w14:paraId="7D395BCB" w14:textId="77777777" w:rsidR="008D599B" w:rsidRPr="003921AA" w:rsidRDefault="008D599B" w:rsidP="008D599B">
            <w:pPr>
              <w:pStyle w:val="TableBodyTextMIRB"/>
              <w:rPr>
                <w:sz w:val="22"/>
              </w:rPr>
            </w:pPr>
            <w:r w:rsidRPr="003921AA">
              <w:rPr>
                <w:sz w:val="22"/>
              </w:rPr>
              <w:t>0.5</w:t>
            </w:r>
          </w:p>
        </w:tc>
        <w:tc>
          <w:tcPr>
            <w:tcW w:w="9071" w:type="dxa"/>
            <w:noWrap/>
            <w:hideMark/>
          </w:tcPr>
          <w:p w14:paraId="1C83825E" w14:textId="4B46E92C" w:rsidR="008D599B" w:rsidRPr="003921AA" w:rsidRDefault="008D599B" w:rsidP="008D599B">
            <w:pPr>
              <w:pStyle w:val="TableBodyTextMIRB"/>
              <w:rPr>
                <w:sz w:val="22"/>
              </w:rPr>
            </w:pPr>
            <w:hyperlink r:id="rId89" w:history="1">
              <w:r w:rsidRPr="003921AA">
                <w:rPr>
                  <w:rStyle w:val="Hyperlink"/>
                  <w:sz w:val="22"/>
                </w:rPr>
                <w:t>https://ws.gisetl.lrc.gov.on.ca/fmedatadownload/Packages/SCOOP-2018-DSM-41.zip</w:t>
              </w:r>
            </w:hyperlink>
            <w:r w:rsidRPr="003921AA">
              <w:rPr>
                <w:sz w:val="22"/>
              </w:rPr>
              <w:t xml:space="preserve"> </w:t>
            </w:r>
          </w:p>
        </w:tc>
      </w:tr>
      <w:tr w:rsidR="008D599B" w:rsidRPr="008D599B" w14:paraId="7D3FAF39" w14:textId="77777777" w:rsidTr="003921AA">
        <w:trPr>
          <w:trHeight w:val="300"/>
        </w:trPr>
        <w:tc>
          <w:tcPr>
            <w:tcW w:w="2494" w:type="dxa"/>
            <w:noWrap/>
            <w:hideMark/>
          </w:tcPr>
          <w:p w14:paraId="6A632F95" w14:textId="77777777" w:rsidR="008D599B" w:rsidRPr="003921AA" w:rsidRDefault="008D599B" w:rsidP="008D599B">
            <w:pPr>
              <w:pStyle w:val="TableBodyTextMIRB"/>
              <w:rPr>
                <w:sz w:val="22"/>
              </w:rPr>
            </w:pPr>
            <w:r w:rsidRPr="003921AA">
              <w:rPr>
                <w:sz w:val="22"/>
              </w:rPr>
              <w:t>SCOOP 2018 DSM 42</w:t>
            </w:r>
          </w:p>
        </w:tc>
        <w:tc>
          <w:tcPr>
            <w:tcW w:w="680" w:type="dxa"/>
            <w:noWrap/>
            <w:hideMark/>
          </w:tcPr>
          <w:p w14:paraId="7A255259" w14:textId="77777777" w:rsidR="008D599B" w:rsidRPr="003921AA" w:rsidRDefault="008D599B" w:rsidP="008D599B">
            <w:pPr>
              <w:pStyle w:val="TableBodyTextMIRB"/>
              <w:rPr>
                <w:sz w:val="22"/>
              </w:rPr>
            </w:pPr>
            <w:r w:rsidRPr="003921AA">
              <w:rPr>
                <w:sz w:val="22"/>
              </w:rPr>
              <w:t>3.22</w:t>
            </w:r>
          </w:p>
        </w:tc>
        <w:tc>
          <w:tcPr>
            <w:tcW w:w="1456" w:type="dxa"/>
            <w:noWrap/>
            <w:hideMark/>
          </w:tcPr>
          <w:p w14:paraId="04D51DC4" w14:textId="77777777" w:rsidR="008D599B" w:rsidRPr="003921AA" w:rsidRDefault="008D599B" w:rsidP="008D599B">
            <w:pPr>
              <w:pStyle w:val="TableBodyTextMIRB"/>
              <w:rPr>
                <w:sz w:val="22"/>
              </w:rPr>
            </w:pPr>
            <w:r w:rsidRPr="003921AA">
              <w:rPr>
                <w:sz w:val="22"/>
              </w:rPr>
              <w:t>0.5</w:t>
            </w:r>
          </w:p>
        </w:tc>
        <w:tc>
          <w:tcPr>
            <w:tcW w:w="9071" w:type="dxa"/>
            <w:noWrap/>
            <w:hideMark/>
          </w:tcPr>
          <w:p w14:paraId="7EE39E5F" w14:textId="3C84F521" w:rsidR="008D599B" w:rsidRPr="003921AA" w:rsidRDefault="008D599B" w:rsidP="008D599B">
            <w:pPr>
              <w:pStyle w:val="TableBodyTextMIRB"/>
              <w:rPr>
                <w:sz w:val="22"/>
              </w:rPr>
            </w:pPr>
            <w:hyperlink r:id="rId90" w:history="1">
              <w:r w:rsidRPr="003921AA">
                <w:rPr>
                  <w:rStyle w:val="Hyperlink"/>
                  <w:sz w:val="22"/>
                </w:rPr>
                <w:t>https://ws.gisetl.lrc.gov.on.ca/fmedatadownload/Packages/SCOOP-2018-DSM-42.zip</w:t>
              </w:r>
            </w:hyperlink>
            <w:r w:rsidRPr="003921AA">
              <w:rPr>
                <w:sz w:val="22"/>
              </w:rPr>
              <w:t xml:space="preserve"> </w:t>
            </w:r>
          </w:p>
        </w:tc>
      </w:tr>
      <w:tr w:rsidR="008D599B" w:rsidRPr="008D599B" w14:paraId="6769A0BD" w14:textId="77777777" w:rsidTr="003921AA">
        <w:trPr>
          <w:trHeight w:val="300"/>
        </w:trPr>
        <w:tc>
          <w:tcPr>
            <w:tcW w:w="2494" w:type="dxa"/>
            <w:noWrap/>
            <w:hideMark/>
          </w:tcPr>
          <w:p w14:paraId="0F3222B5" w14:textId="77777777" w:rsidR="008D599B" w:rsidRPr="003921AA" w:rsidRDefault="008D599B" w:rsidP="008D599B">
            <w:pPr>
              <w:pStyle w:val="TableBodyTextMIRB"/>
              <w:rPr>
                <w:sz w:val="22"/>
              </w:rPr>
            </w:pPr>
            <w:r w:rsidRPr="003921AA">
              <w:rPr>
                <w:sz w:val="22"/>
              </w:rPr>
              <w:t>SCOOP 2018 DSM 43</w:t>
            </w:r>
          </w:p>
        </w:tc>
        <w:tc>
          <w:tcPr>
            <w:tcW w:w="680" w:type="dxa"/>
            <w:noWrap/>
            <w:hideMark/>
          </w:tcPr>
          <w:p w14:paraId="116A3D1E" w14:textId="77777777" w:rsidR="008D599B" w:rsidRPr="003921AA" w:rsidRDefault="008D599B" w:rsidP="008D599B">
            <w:pPr>
              <w:pStyle w:val="TableBodyTextMIRB"/>
              <w:rPr>
                <w:sz w:val="22"/>
              </w:rPr>
            </w:pPr>
            <w:r w:rsidRPr="003921AA">
              <w:rPr>
                <w:sz w:val="22"/>
              </w:rPr>
              <w:t>3.21</w:t>
            </w:r>
          </w:p>
        </w:tc>
        <w:tc>
          <w:tcPr>
            <w:tcW w:w="1456" w:type="dxa"/>
            <w:noWrap/>
            <w:hideMark/>
          </w:tcPr>
          <w:p w14:paraId="33B766B0" w14:textId="77777777" w:rsidR="008D599B" w:rsidRPr="003921AA" w:rsidRDefault="008D599B" w:rsidP="008D599B">
            <w:pPr>
              <w:pStyle w:val="TableBodyTextMIRB"/>
              <w:rPr>
                <w:sz w:val="22"/>
              </w:rPr>
            </w:pPr>
            <w:r w:rsidRPr="003921AA">
              <w:rPr>
                <w:sz w:val="22"/>
              </w:rPr>
              <w:t>0.5</w:t>
            </w:r>
          </w:p>
        </w:tc>
        <w:tc>
          <w:tcPr>
            <w:tcW w:w="9071" w:type="dxa"/>
            <w:noWrap/>
            <w:hideMark/>
          </w:tcPr>
          <w:p w14:paraId="1DEB5005" w14:textId="50AB2971" w:rsidR="008D599B" w:rsidRPr="003921AA" w:rsidRDefault="008D599B" w:rsidP="008D599B">
            <w:pPr>
              <w:pStyle w:val="TableBodyTextMIRB"/>
              <w:rPr>
                <w:sz w:val="22"/>
              </w:rPr>
            </w:pPr>
            <w:hyperlink r:id="rId91" w:history="1">
              <w:r w:rsidRPr="003921AA">
                <w:rPr>
                  <w:rStyle w:val="Hyperlink"/>
                  <w:sz w:val="22"/>
                </w:rPr>
                <w:t>https://ws.gisetl.lrc.gov.on.ca/fmedatadownload/Packages/SCOOP-2018-DSM-43.zip</w:t>
              </w:r>
            </w:hyperlink>
            <w:r w:rsidRPr="003921AA">
              <w:rPr>
                <w:sz w:val="22"/>
              </w:rPr>
              <w:t xml:space="preserve"> </w:t>
            </w:r>
          </w:p>
        </w:tc>
      </w:tr>
      <w:tr w:rsidR="008D599B" w:rsidRPr="008D599B" w14:paraId="036C4BAC" w14:textId="77777777" w:rsidTr="003921AA">
        <w:trPr>
          <w:trHeight w:val="300"/>
        </w:trPr>
        <w:tc>
          <w:tcPr>
            <w:tcW w:w="2494" w:type="dxa"/>
            <w:noWrap/>
            <w:hideMark/>
          </w:tcPr>
          <w:p w14:paraId="5A485317" w14:textId="77777777" w:rsidR="008D599B" w:rsidRPr="003921AA" w:rsidRDefault="008D599B" w:rsidP="008D599B">
            <w:pPr>
              <w:pStyle w:val="TableBodyTextMIRB"/>
              <w:rPr>
                <w:sz w:val="22"/>
              </w:rPr>
            </w:pPr>
            <w:r w:rsidRPr="003921AA">
              <w:rPr>
                <w:sz w:val="22"/>
              </w:rPr>
              <w:t>SCOOP 2018 DSM 44</w:t>
            </w:r>
          </w:p>
        </w:tc>
        <w:tc>
          <w:tcPr>
            <w:tcW w:w="680" w:type="dxa"/>
            <w:noWrap/>
            <w:hideMark/>
          </w:tcPr>
          <w:p w14:paraId="23A890CB" w14:textId="77777777" w:rsidR="008D599B" w:rsidRPr="003921AA" w:rsidRDefault="008D599B" w:rsidP="008D599B">
            <w:pPr>
              <w:pStyle w:val="TableBodyTextMIRB"/>
              <w:rPr>
                <w:sz w:val="22"/>
              </w:rPr>
            </w:pPr>
            <w:r w:rsidRPr="003921AA">
              <w:rPr>
                <w:sz w:val="22"/>
              </w:rPr>
              <w:t>3.24</w:t>
            </w:r>
          </w:p>
        </w:tc>
        <w:tc>
          <w:tcPr>
            <w:tcW w:w="1456" w:type="dxa"/>
            <w:noWrap/>
            <w:hideMark/>
          </w:tcPr>
          <w:p w14:paraId="14C783C1" w14:textId="77777777" w:rsidR="008D599B" w:rsidRPr="003921AA" w:rsidRDefault="008D599B" w:rsidP="008D599B">
            <w:pPr>
              <w:pStyle w:val="TableBodyTextMIRB"/>
              <w:rPr>
                <w:sz w:val="22"/>
              </w:rPr>
            </w:pPr>
            <w:r w:rsidRPr="003921AA">
              <w:rPr>
                <w:sz w:val="22"/>
              </w:rPr>
              <w:t>0.5</w:t>
            </w:r>
          </w:p>
        </w:tc>
        <w:tc>
          <w:tcPr>
            <w:tcW w:w="9071" w:type="dxa"/>
            <w:noWrap/>
            <w:hideMark/>
          </w:tcPr>
          <w:p w14:paraId="45164BF2" w14:textId="262D3BEA" w:rsidR="008D599B" w:rsidRPr="003921AA" w:rsidRDefault="008D599B" w:rsidP="008D599B">
            <w:pPr>
              <w:pStyle w:val="TableBodyTextMIRB"/>
              <w:rPr>
                <w:sz w:val="22"/>
              </w:rPr>
            </w:pPr>
            <w:hyperlink r:id="rId92" w:history="1">
              <w:r w:rsidRPr="003921AA">
                <w:rPr>
                  <w:rStyle w:val="Hyperlink"/>
                  <w:sz w:val="22"/>
                </w:rPr>
                <w:t>https://ws.gisetl.lrc.gov.on.ca/fmedatadownload/Packages/SCOOP-2018-DSM-44.zip</w:t>
              </w:r>
            </w:hyperlink>
            <w:r w:rsidRPr="003921AA">
              <w:rPr>
                <w:sz w:val="22"/>
              </w:rPr>
              <w:t xml:space="preserve"> </w:t>
            </w:r>
          </w:p>
        </w:tc>
      </w:tr>
      <w:tr w:rsidR="008D599B" w:rsidRPr="008D599B" w14:paraId="1C2C62E8" w14:textId="77777777" w:rsidTr="003921AA">
        <w:trPr>
          <w:trHeight w:val="300"/>
        </w:trPr>
        <w:tc>
          <w:tcPr>
            <w:tcW w:w="2494" w:type="dxa"/>
            <w:noWrap/>
            <w:hideMark/>
          </w:tcPr>
          <w:p w14:paraId="6C9FC745" w14:textId="77777777" w:rsidR="008D599B" w:rsidRPr="003921AA" w:rsidRDefault="008D599B" w:rsidP="008D599B">
            <w:pPr>
              <w:pStyle w:val="TableBodyTextMIRB"/>
              <w:rPr>
                <w:sz w:val="22"/>
              </w:rPr>
            </w:pPr>
            <w:r w:rsidRPr="003921AA">
              <w:rPr>
                <w:sz w:val="22"/>
              </w:rPr>
              <w:t>SCOOP 2018 DSM 45</w:t>
            </w:r>
          </w:p>
        </w:tc>
        <w:tc>
          <w:tcPr>
            <w:tcW w:w="680" w:type="dxa"/>
            <w:noWrap/>
            <w:hideMark/>
          </w:tcPr>
          <w:p w14:paraId="48AC8E56" w14:textId="77777777" w:rsidR="008D599B" w:rsidRPr="003921AA" w:rsidRDefault="008D599B" w:rsidP="008D599B">
            <w:pPr>
              <w:pStyle w:val="TableBodyTextMIRB"/>
              <w:rPr>
                <w:sz w:val="22"/>
              </w:rPr>
            </w:pPr>
            <w:r w:rsidRPr="003921AA">
              <w:rPr>
                <w:sz w:val="22"/>
              </w:rPr>
              <w:t>3.19</w:t>
            </w:r>
          </w:p>
        </w:tc>
        <w:tc>
          <w:tcPr>
            <w:tcW w:w="1456" w:type="dxa"/>
            <w:noWrap/>
            <w:hideMark/>
          </w:tcPr>
          <w:p w14:paraId="1EDD6537" w14:textId="77777777" w:rsidR="008D599B" w:rsidRPr="003921AA" w:rsidRDefault="008D599B" w:rsidP="008D599B">
            <w:pPr>
              <w:pStyle w:val="TableBodyTextMIRB"/>
              <w:rPr>
                <w:sz w:val="22"/>
              </w:rPr>
            </w:pPr>
            <w:r w:rsidRPr="003921AA">
              <w:rPr>
                <w:sz w:val="22"/>
              </w:rPr>
              <w:t>0.5</w:t>
            </w:r>
          </w:p>
        </w:tc>
        <w:tc>
          <w:tcPr>
            <w:tcW w:w="9071" w:type="dxa"/>
            <w:noWrap/>
            <w:hideMark/>
          </w:tcPr>
          <w:p w14:paraId="2E80BF01" w14:textId="3974543E" w:rsidR="008D599B" w:rsidRPr="003921AA" w:rsidRDefault="008D599B" w:rsidP="008D599B">
            <w:pPr>
              <w:pStyle w:val="TableBodyTextMIRB"/>
              <w:rPr>
                <w:sz w:val="22"/>
              </w:rPr>
            </w:pPr>
            <w:hyperlink r:id="rId93" w:history="1">
              <w:r w:rsidRPr="003921AA">
                <w:rPr>
                  <w:rStyle w:val="Hyperlink"/>
                  <w:sz w:val="22"/>
                </w:rPr>
                <w:t>https://ws.gisetl.lrc.gov.on.ca/fmedatadownload/Packages/SCOOP-2018-DSM-45.zip</w:t>
              </w:r>
            </w:hyperlink>
            <w:r w:rsidRPr="003921AA">
              <w:rPr>
                <w:sz w:val="22"/>
              </w:rPr>
              <w:t xml:space="preserve"> </w:t>
            </w:r>
          </w:p>
        </w:tc>
      </w:tr>
      <w:tr w:rsidR="008D599B" w:rsidRPr="008D599B" w14:paraId="79535A68" w14:textId="77777777" w:rsidTr="003921AA">
        <w:trPr>
          <w:trHeight w:val="300"/>
        </w:trPr>
        <w:tc>
          <w:tcPr>
            <w:tcW w:w="2494" w:type="dxa"/>
            <w:noWrap/>
            <w:hideMark/>
          </w:tcPr>
          <w:p w14:paraId="6DDB1414" w14:textId="77777777" w:rsidR="008D599B" w:rsidRPr="003921AA" w:rsidRDefault="008D599B" w:rsidP="008D599B">
            <w:pPr>
              <w:pStyle w:val="TableBodyTextMIRB"/>
              <w:rPr>
                <w:sz w:val="22"/>
              </w:rPr>
            </w:pPr>
            <w:r w:rsidRPr="003921AA">
              <w:rPr>
                <w:sz w:val="22"/>
              </w:rPr>
              <w:t>SCOOP 2018 DSM 46</w:t>
            </w:r>
          </w:p>
        </w:tc>
        <w:tc>
          <w:tcPr>
            <w:tcW w:w="680" w:type="dxa"/>
            <w:noWrap/>
            <w:hideMark/>
          </w:tcPr>
          <w:p w14:paraId="089E2D25" w14:textId="77777777" w:rsidR="008D599B" w:rsidRPr="003921AA" w:rsidRDefault="008D599B" w:rsidP="008D599B">
            <w:pPr>
              <w:pStyle w:val="TableBodyTextMIRB"/>
              <w:rPr>
                <w:sz w:val="22"/>
              </w:rPr>
            </w:pPr>
            <w:r w:rsidRPr="003921AA">
              <w:rPr>
                <w:sz w:val="22"/>
              </w:rPr>
              <w:t>3.22</w:t>
            </w:r>
          </w:p>
        </w:tc>
        <w:tc>
          <w:tcPr>
            <w:tcW w:w="1456" w:type="dxa"/>
            <w:noWrap/>
            <w:hideMark/>
          </w:tcPr>
          <w:p w14:paraId="37368AE1" w14:textId="77777777" w:rsidR="008D599B" w:rsidRPr="003921AA" w:rsidRDefault="008D599B" w:rsidP="008D599B">
            <w:pPr>
              <w:pStyle w:val="TableBodyTextMIRB"/>
              <w:rPr>
                <w:sz w:val="22"/>
              </w:rPr>
            </w:pPr>
            <w:r w:rsidRPr="003921AA">
              <w:rPr>
                <w:sz w:val="22"/>
              </w:rPr>
              <w:t>0.5</w:t>
            </w:r>
          </w:p>
        </w:tc>
        <w:tc>
          <w:tcPr>
            <w:tcW w:w="9071" w:type="dxa"/>
            <w:noWrap/>
            <w:hideMark/>
          </w:tcPr>
          <w:p w14:paraId="427ABA8C" w14:textId="5011AF9A" w:rsidR="008D599B" w:rsidRPr="003921AA" w:rsidRDefault="008D599B" w:rsidP="008D599B">
            <w:pPr>
              <w:pStyle w:val="TableBodyTextMIRB"/>
              <w:rPr>
                <w:sz w:val="22"/>
              </w:rPr>
            </w:pPr>
            <w:hyperlink r:id="rId94" w:history="1">
              <w:r w:rsidRPr="003921AA">
                <w:rPr>
                  <w:rStyle w:val="Hyperlink"/>
                  <w:sz w:val="22"/>
                </w:rPr>
                <w:t>https://ws.gisetl.lrc.gov.on.ca/fmedatadownload/Packages/SCOOP-2018-DSM-46.zip</w:t>
              </w:r>
            </w:hyperlink>
            <w:r w:rsidRPr="003921AA">
              <w:rPr>
                <w:sz w:val="22"/>
              </w:rPr>
              <w:t xml:space="preserve"> </w:t>
            </w:r>
          </w:p>
        </w:tc>
      </w:tr>
      <w:tr w:rsidR="008D599B" w:rsidRPr="008D599B" w14:paraId="54BD4078" w14:textId="77777777" w:rsidTr="003921AA">
        <w:trPr>
          <w:trHeight w:val="300"/>
        </w:trPr>
        <w:tc>
          <w:tcPr>
            <w:tcW w:w="2494" w:type="dxa"/>
            <w:noWrap/>
            <w:hideMark/>
          </w:tcPr>
          <w:p w14:paraId="0DC047E9" w14:textId="77777777" w:rsidR="008D599B" w:rsidRPr="003921AA" w:rsidRDefault="008D599B" w:rsidP="008D599B">
            <w:pPr>
              <w:pStyle w:val="TableBodyTextMIRB"/>
              <w:rPr>
                <w:sz w:val="22"/>
              </w:rPr>
            </w:pPr>
            <w:r w:rsidRPr="003921AA">
              <w:rPr>
                <w:sz w:val="22"/>
              </w:rPr>
              <w:t>SCOOP 2018 DSM 47</w:t>
            </w:r>
          </w:p>
        </w:tc>
        <w:tc>
          <w:tcPr>
            <w:tcW w:w="680" w:type="dxa"/>
            <w:noWrap/>
            <w:hideMark/>
          </w:tcPr>
          <w:p w14:paraId="24938080" w14:textId="77777777" w:rsidR="008D599B" w:rsidRPr="003921AA" w:rsidRDefault="008D599B" w:rsidP="008D599B">
            <w:pPr>
              <w:pStyle w:val="TableBodyTextMIRB"/>
              <w:rPr>
                <w:sz w:val="22"/>
              </w:rPr>
            </w:pPr>
            <w:r w:rsidRPr="003921AA">
              <w:rPr>
                <w:sz w:val="22"/>
              </w:rPr>
              <w:t>3.31</w:t>
            </w:r>
          </w:p>
        </w:tc>
        <w:tc>
          <w:tcPr>
            <w:tcW w:w="1456" w:type="dxa"/>
            <w:noWrap/>
            <w:hideMark/>
          </w:tcPr>
          <w:p w14:paraId="49B57395" w14:textId="77777777" w:rsidR="008D599B" w:rsidRPr="003921AA" w:rsidRDefault="008D599B" w:rsidP="008D599B">
            <w:pPr>
              <w:pStyle w:val="TableBodyTextMIRB"/>
              <w:rPr>
                <w:sz w:val="22"/>
              </w:rPr>
            </w:pPr>
            <w:r w:rsidRPr="003921AA">
              <w:rPr>
                <w:sz w:val="22"/>
              </w:rPr>
              <w:t>0.5</w:t>
            </w:r>
          </w:p>
        </w:tc>
        <w:tc>
          <w:tcPr>
            <w:tcW w:w="9071" w:type="dxa"/>
            <w:noWrap/>
            <w:hideMark/>
          </w:tcPr>
          <w:p w14:paraId="5120071A" w14:textId="0EB0A64F" w:rsidR="008D599B" w:rsidRPr="003921AA" w:rsidRDefault="008D599B" w:rsidP="008D599B">
            <w:pPr>
              <w:pStyle w:val="TableBodyTextMIRB"/>
              <w:rPr>
                <w:sz w:val="22"/>
              </w:rPr>
            </w:pPr>
            <w:hyperlink r:id="rId95" w:history="1">
              <w:r w:rsidRPr="003921AA">
                <w:rPr>
                  <w:rStyle w:val="Hyperlink"/>
                  <w:sz w:val="22"/>
                </w:rPr>
                <w:t>https://ws.gisetl.lrc.gov.on.ca/fmedatadownload/Packages/SCOOP-2018-DSM-47.zip</w:t>
              </w:r>
            </w:hyperlink>
            <w:r w:rsidRPr="003921AA">
              <w:rPr>
                <w:sz w:val="22"/>
              </w:rPr>
              <w:t xml:space="preserve"> </w:t>
            </w:r>
          </w:p>
        </w:tc>
      </w:tr>
      <w:tr w:rsidR="008D599B" w:rsidRPr="008D599B" w14:paraId="29FDEDA0" w14:textId="77777777" w:rsidTr="003921AA">
        <w:trPr>
          <w:trHeight w:val="300"/>
        </w:trPr>
        <w:tc>
          <w:tcPr>
            <w:tcW w:w="2494" w:type="dxa"/>
            <w:noWrap/>
            <w:hideMark/>
          </w:tcPr>
          <w:p w14:paraId="7B5F1521" w14:textId="77777777" w:rsidR="008D599B" w:rsidRPr="003921AA" w:rsidRDefault="008D599B" w:rsidP="008D599B">
            <w:pPr>
              <w:pStyle w:val="TableBodyTextMIRB"/>
              <w:rPr>
                <w:sz w:val="22"/>
              </w:rPr>
            </w:pPr>
            <w:r w:rsidRPr="003921AA">
              <w:rPr>
                <w:sz w:val="22"/>
              </w:rPr>
              <w:t>SCOOP 2018 DSM 48</w:t>
            </w:r>
          </w:p>
        </w:tc>
        <w:tc>
          <w:tcPr>
            <w:tcW w:w="680" w:type="dxa"/>
            <w:noWrap/>
            <w:hideMark/>
          </w:tcPr>
          <w:p w14:paraId="09BA9584" w14:textId="77777777" w:rsidR="008D599B" w:rsidRPr="003921AA" w:rsidRDefault="008D599B" w:rsidP="008D599B">
            <w:pPr>
              <w:pStyle w:val="TableBodyTextMIRB"/>
              <w:rPr>
                <w:sz w:val="22"/>
              </w:rPr>
            </w:pPr>
            <w:r w:rsidRPr="003921AA">
              <w:rPr>
                <w:sz w:val="22"/>
              </w:rPr>
              <w:t>3.28</w:t>
            </w:r>
          </w:p>
        </w:tc>
        <w:tc>
          <w:tcPr>
            <w:tcW w:w="1456" w:type="dxa"/>
            <w:noWrap/>
            <w:hideMark/>
          </w:tcPr>
          <w:p w14:paraId="5606AC9D" w14:textId="77777777" w:rsidR="008D599B" w:rsidRPr="003921AA" w:rsidRDefault="008D599B" w:rsidP="008D599B">
            <w:pPr>
              <w:pStyle w:val="TableBodyTextMIRB"/>
              <w:rPr>
                <w:sz w:val="22"/>
              </w:rPr>
            </w:pPr>
            <w:r w:rsidRPr="003921AA">
              <w:rPr>
                <w:sz w:val="22"/>
              </w:rPr>
              <w:t>0.5</w:t>
            </w:r>
          </w:p>
        </w:tc>
        <w:tc>
          <w:tcPr>
            <w:tcW w:w="9071" w:type="dxa"/>
            <w:noWrap/>
            <w:hideMark/>
          </w:tcPr>
          <w:p w14:paraId="5918DDB2" w14:textId="3B697FBE" w:rsidR="008D599B" w:rsidRPr="003921AA" w:rsidRDefault="008D599B" w:rsidP="008D599B">
            <w:pPr>
              <w:pStyle w:val="TableBodyTextMIRB"/>
              <w:rPr>
                <w:sz w:val="22"/>
              </w:rPr>
            </w:pPr>
            <w:hyperlink r:id="rId96" w:history="1">
              <w:r w:rsidRPr="003921AA">
                <w:rPr>
                  <w:rStyle w:val="Hyperlink"/>
                  <w:sz w:val="22"/>
                </w:rPr>
                <w:t>https://ws.gisetl.lrc.gov.on.ca/fmedatadownload/Packages/SCOOP-2018-DSM-48.zip</w:t>
              </w:r>
            </w:hyperlink>
            <w:r w:rsidRPr="003921AA">
              <w:rPr>
                <w:sz w:val="22"/>
              </w:rPr>
              <w:t xml:space="preserve"> </w:t>
            </w:r>
          </w:p>
        </w:tc>
      </w:tr>
      <w:tr w:rsidR="008D599B" w:rsidRPr="008D599B" w14:paraId="1CFADBD2" w14:textId="77777777" w:rsidTr="003921AA">
        <w:trPr>
          <w:trHeight w:val="300"/>
        </w:trPr>
        <w:tc>
          <w:tcPr>
            <w:tcW w:w="2494" w:type="dxa"/>
            <w:noWrap/>
            <w:hideMark/>
          </w:tcPr>
          <w:p w14:paraId="0D91E58D" w14:textId="77777777" w:rsidR="008D599B" w:rsidRPr="003921AA" w:rsidRDefault="008D599B" w:rsidP="008D599B">
            <w:pPr>
              <w:pStyle w:val="TableBodyTextMIRB"/>
              <w:rPr>
                <w:sz w:val="22"/>
              </w:rPr>
            </w:pPr>
            <w:r w:rsidRPr="003921AA">
              <w:rPr>
                <w:sz w:val="22"/>
              </w:rPr>
              <w:t>SCOOP 2018 DSM 49</w:t>
            </w:r>
          </w:p>
        </w:tc>
        <w:tc>
          <w:tcPr>
            <w:tcW w:w="680" w:type="dxa"/>
            <w:noWrap/>
            <w:hideMark/>
          </w:tcPr>
          <w:p w14:paraId="311FFE35" w14:textId="77777777" w:rsidR="008D599B" w:rsidRPr="003921AA" w:rsidRDefault="008D599B" w:rsidP="008D599B">
            <w:pPr>
              <w:pStyle w:val="TableBodyTextMIRB"/>
              <w:rPr>
                <w:sz w:val="22"/>
              </w:rPr>
            </w:pPr>
            <w:r w:rsidRPr="003921AA">
              <w:rPr>
                <w:sz w:val="22"/>
              </w:rPr>
              <w:t>3.16</w:t>
            </w:r>
          </w:p>
        </w:tc>
        <w:tc>
          <w:tcPr>
            <w:tcW w:w="1456" w:type="dxa"/>
            <w:noWrap/>
            <w:hideMark/>
          </w:tcPr>
          <w:p w14:paraId="336802A2" w14:textId="77777777" w:rsidR="008D599B" w:rsidRPr="003921AA" w:rsidRDefault="008D599B" w:rsidP="008D599B">
            <w:pPr>
              <w:pStyle w:val="TableBodyTextMIRB"/>
              <w:rPr>
                <w:sz w:val="22"/>
              </w:rPr>
            </w:pPr>
            <w:r w:rsidRPr="003921AA">
              <w:rPr>
                <w:sz w:val="22"/>
              </w:rPr>
              <w:t>0.5</w:t>
            </w:r>
          </w:p>
        </w:tc>
        <w:tc>
          <w:tcPr>
            <w:tcW w:w="9071" w:type="dxa"/>
            <w:noWrap/>
            <w:hideMark/>
          </w:tcPr>
          <w:p w14:paraId="3839D05A" w14:textId="60B7BC12" w:rsidR="008D599B" w:rsidRPr="003921AA" w:rsidRDefault="008D599B" w:rsidP="008D599B">
            <w:pPr>
              <w:pStyle w:val="TableBodyTextMIRB"/>
              <w:rPr>
                <w:sz w:val="22"/>
              </w:rPr>
            </w:pPr>
            <w:hyperlink r:id="rId97" w:history="1">
              <w:r w:rsidRPr="003921AA">
                <w:rPr>
                  <w:rStyle w:val="Hyperlink"/>
                  <w:sz w:val="22"/>
                </w:rPr>
                <w:t>https://ws.gisetl.lrc.gov.on.ca/fmedatadownload/Packages/SCOOP-2018-DSM-49.zip</w:t>
              </w:r>
            </w:hyperlink>
            <w:r w:rsidRPr="003921AA">
              <w:rPr>
                <w:sz w:val="22"/>
              </w:rPr>
              <w:t xml:space="preserve"> </w:t>
            </w:r>
          </w:p>
        </w:tc>
      </w:tr>
      <w:tr w:rsidR="008D599B" w:rsidRPr="008D599B" w14:paraId="7BEE9E37" w14:textId="77777777" w:rsidTr="003921AA">
        <w:trPr>
          <w:trHeight w:val="300"/>
        </w:trPr>
        <w:tc>
          <w:tcPr>
            <w:tcW w:w="2494" w:type="dxa"/>
            <w:noWrap/>
            <w:hideMark/>
          </w:tcPr>
          <w:p w14:paraId="5ECFD9EF" w14:textId="77777777" w:rsidR="008D599B" w:rsidRPr="003921AA" w:rsidRDefault="008D599B" w:rsidP="008D599B">
            <w:pPr>
              <w:pStyle w:val="TableBodyTextMIRB"/>
              <w:rPr>
                <w:sz w:val="22"/>
              </w:rPr>
            </w:pPr>
            <w:r w:rsidRPr="003921AA">
              <w:rPr>
                <w:sz w:val="22"/>
              </w:rPr>
              <w:t>SCOOP 2018 DSM 50</w:t>
            </w:r>
          </w:p>
        </w:tc>
        <w:tc>
          <w:tcPr>
            <w:tcW w:w="680" w:type="dxa"/>
            <w:noWrap/>
            <w:hideMark/>
          </w:tcPr>
          <w:p w14:paraId="66E88D13" w14:textId="77777777" w:rsidR="008D599B" w:rsidRPr="003921AA" w:rsidRDefault="008D599B" w:rsidP="008D599B">
            <w:pPr>
              <w:pStyle w:val="TableBodyTextMIRB"/>
              <w:rPr>
                <w:sz w:val="22"/>
              </w:rPr>
            </w:pPr>
            <w:r w:rsidRPr="003921AA">
              <w:rPr>
                <w:sz w:val="22"/>
              </w:rPr>
              <w:t>3.24</w:t>
            </w:r>
          </w:p>
        </w:tc>
        <w:tc>
          <w:tcPr>
            <w:tcW w:w="1456" w:type="dxa"/>
            <w:noWrap/>
            <w:hideMark/>
          </w:tcPr>
          <w:p w14:paraId="0278F749" w14:textId="77777777" w:rsidR="008D599B" w:rsidRPr="003921AA" w:rsidRDefault="008D599B" w:rsidP="008D599B">
            <w:pPr>
              <w:pStyle w:val="TableBodyTextMIRB"/>
              <w:rPr>
                <w:sz w:val="22"/>
              </w:rPr>
            </w:pPr>
            <w:r w:rsidRPr="003921AA">
              <w:rPr>
                <w:sz w:val="22"/>
              </w:rPr>
              <w:t>0.5</w:t>
            </w:r>
          </w:p>
        </w:tc>
        <w:tc>
          <w:tcPr>
            <w:tcW w:w="9071" w:type="dxa"/>
            <w:noWrap/>
            <w:hideMark/>
          </w:tcPr>
          <w:p w14:paraId="75B355C7" w14:textId="392A5CDF" w:rsidR="008D599B" w:rsidRPr="003921AA" w:rsidRDefault="008D599B" w:rsidP="008D599B">
            <w:pPr>
              <w:pStyle w:val="TableBodyTextMIRB"/>
              <w:rPr>
                <w:sz w:val="22"/>
              </w:rPr>
            </w:pPr>
            <w:hyperlink r:id="rId98" w:history="1">
              <w:r w:rsidRPr="003921AA">
                <w:rPr>
                  <w:rStyle w:val="Hyperlink"/>
                  <w:sz w:val="22"/>
                </w:rPr>
                <w:t>https://ws.gisetl.lrc.gov.on.ca/fmedatadownload/Packages/SCO</w:t>
              </w:r>
              <w:r w:rsidRPr="003921AA">
                <w:rPr>
                  <w:rStyle w:val="Hyperlink"/>
                  <w:sz w:val="22"/>
                </w:rPr>
                <w:t>O</w:t>
              </w:r>
              <w:r w:rsidRPr="003921AA">
                <w:rPr>
                  <w:rStyle w:val="Hyperlink"/>
                  <w:sz w:val="22"/>
                </w:rPr>
                <w:t>P-2018-DSM-50.zip</w:t>
              </w:r>
            </w:hyperlink>
            <w:r w:rsidRPr="003921AA">
              <w:rPr>
                <w:sz w:val="22"/>
              </w:rPr>
              <w:t xml:space="preserve"> </w:t>
            </w:r>
          </w:p>
        </w:tc>
      </w:tr>
      <w:tr w:rsidR="008D599B" w:rsidRPr="008D599B" w14:paraId="4937C2A2" w14:textId="77777777" w:rsidTr="003921AA">
        <w:trPr>
          <w:trHeight w:val="300"/>
        </w:trPr>
        <w:tc>
          <w:tcPr>
            <w:tcW w:w="2494" w:type="dxa"/>
            <w:noWrap/>
            <w:hideMark/>
          </w:tcPr>
          <w:p w14:paraId="0C389C8B" w14:textId="77777777" w:rsidR="008D599B" w:rsidRPr="003921AA" w:rsidRDefault="008D599B" w:rsidP="008D599B">
            <w:pPr>
              <w:pStyle w:val="TableBodyTextMIRB"/>
              <w:rPr>
                <w:sz w:val="22"/>
              </w:rPr>
            </w:pPr>
            <w:r w:rsidRPr="003921AA">
              <w:rPr>
                <w:sz w:val="22"/>
              </w:rPr>
              <w:t>SCOOP 2018 DSM 51</w:t>
            </w:r>
          </w:p>
        </w:tc>
        <w:tc>
          <w:tcPr>
            <w:tcW w:w="680" w:type="dxa"/>
            <w:noWrap/>
            <w:hideMark/>
          </w:tcPr>
          <w:p w14:paraId="72DA3E02" w14:textId="77777777" w:rsidR="008D599B" w:rsidRPr="003921AA" w:rsidRDefault="008D599B" w:rsidP="008D599B">
            <w:pPr>
              <w:pStyle w:val="TableBodyTextMIRB"/>
              <w:rPr>
                <w:sz w:val="22"/>
              </w:rPr>
            </w:pPr>
            <w:r w:rsidRPr="003921AA">
              <w:rPr>
                <w:sz w:val="22"/>
              </w:rPr>
              <w:t>3.23</w:t>
            </w:r>
          </w:p>
        </w:tc>
        <w:tc>
          <w:tcPr>
            <w:tcW w:w="1456" w:type="dxa"/>
            <w:noWrap/>
            <w:hideMark/>
          </w:tcPr>
          <w:p w14:paraId="3989D7CD" w14:textId="77777777" w:rsidR="008D599B" w:rsidRPr="003921AA" w:rsidRDefault="008D599B" w:rsidP="008D599B">
            <w:pPr>
              <w:pStyle w:val="TableBodyTextMIRB"/>
              <w:rPr>
                <w:sz w:val="22"/>
              </w:rPr>
            </w:pPr>
            <w:r w:rsidRPr="003921AA">
              <w:rPr>
                <w:sz w:val="22"/>
              </w:rPr>
              <w:t>0.5</w:t>
            </w:r>
          </w:p>
        </w:tc>
        <w:tc>
          <w:tcPr>
            <w:tcW w:w="9071" w:type="dxa"/>
            <w:noWrap/>
            <w:hideMark/>
          </w:tcPr>
          <w:p w14:paraId="78289DB9" w14:textId="41B290FA" w:rsidR="008D599B" w:rsidRPr="003921AA" w:rsidRDefault="008D599B" w:rsidP="008D599B">
            <w:pPr>
              <w:pStyle w:val="TableBodyTextMIRB"/>
              <w:rPr>
                <w:sz w:val="22"/>
              </w:rPr>
            </w:pPr>
            <w:hyperlink r:id="rId99" w:history="1">
              <w:r w:rsidRPr="003921AA">
                <w:rPr>
                  <w:rStyle w:val="Hyperlink"/>
                  <w:sz w:val="22"/>
                </w:rPr>
                <w:t>https://ws.gisetl.lrc.gov.on.ca/fmedatadownload/Packages/SCOOP-2018-DSM-51.zip</w:t>
              </w:r>
            </w:hyperlink>
            <w:r w:rsidRPr="003921AA">
              <w:rPr>
                <w:sz w:val="22"/>
              </w:rPr>
              <w:t xml:space="preserve"> </w:t>
            </w:r>
          </w:p>
        </w:tc>
      </w:tr>
      <w:tr w:rsidR="008D599B" w:rsidRPr="008D599B" w14:paraId="281F5774" w14:textId="77777777" w:rsidTr="003921AA">
        <w:trPr>
          <w:trHeight w:val="300"/>
        </w:trPr>
        <w:tc>
          <w:tcPr>
            <w:tcW w:w="2494" w:type="dxa"/>
            <w:noWrap/>
            <w:hideMark/>
          </w:tcPr>
          <w:p w14:paraId="7B32A793" w14:textId="77777777" w:rsidR="008D599B" w:rsidRPr="003921AA" w:rsidRDefault="008D599B" w:rsidP="008D599B">
            <w:pPr>
              <w:pStyle w:val="TableBodyTextMIRB"/>
              <w:rPr>
                <w:sz w:val="22"/>
              </w:rPr>
            </w:pPr>
            <w:r w:rsidRPr="003921AA">
              <w:rPr>
                <w:sz w:val="22"/>
              </w:rPr>
              <w:t>SCOOP 2018 DSM 52</w:t>
            </w:r>
          </w:p>
        </w:tc>
        <w:tc>
          <w:tcPr>
            <w:tcW w:w="680" w:type="dxa"/>
            <w:noWrap/>
            <w:hideMark/>
          </w:tcPr>
          <w:p w14:paraId="6153B3BA" w14:textId="77777777" w:rsidR="008D599B" w:rsidRPr="003921AA" w:rsidRDefault="008D599B" w:rsidP="008D599B">
            <w:pPr>
              <w:pStyle w:val="TableBodyTextMIRB"/>
              <w:rPr>
                <w:sz w:val="22"/>
              </w:rPr>
            </w:pPr>
            <w:r w:rsidRPr="003921AA">
              <w:rPr>
                <w:sz w:val="22"/>
              </w:rPr>
              <w:t>3.21</w:t>
            </w:r>
          </w:p>
        </w:tc>
        <w:tc>
          <w:tcPr>
            <w:tcW w:w="1456" w:type="dxa"/>
            <w:noWrap/>
            <w:hideMark/>
          </w:tcPr>
          <w:p w14:paraId="6322D430" w14:textId="77777777" w:rsidR="008D599B" w:rsidRPr="003921AA" w:rsidRDefault="008D599B" w:rsidP="008D599B">
            <w:pPr>
              <w:pStyle w:val="TableBodyTextMIRB"/>
              <w:rPr>
                <w:sz w:val="22"/>
              </w:rPr>
            </w:pPr>
            <w:r w:rsidRPr="003921AA">
              <w:rPr>
                <w:sz w:val="22"/>
              </w:rPr>
              <w:t>0.5</w:t>
            </w:r>
          </w:p>
        </w:tc>
        <w:tc>
          <w:tcPr>
            <w:tcW w:w="9071" w:type="dxa"/>
            <w:noWrap/>
            <w:hideMark/>
          </w:tcPr>
          <w:p w14:paraId="4A332BAD" w14:textId="5FD35379" w:rsidR="008D599B" w:rsidRPr="003921AA" w:rsidRDefault="008D599B" w:rsidP="008D599B">
            <w:pPr>
              <w:pStyle w:val="TableBodyTextMIRB"/>
              <w:rPr>
                <w:sz w:val="22"/>
              </w:rPr>
            </w:pPr>
            <w:hyperlink r:id="rId100" w:history="1">
              <w:r w:rsidRPr="003921AA">
                <w:rPr>
                  <w:rStyle w:val="Hyperlink"/>
                  <w:sz w:val="22"/>
                </w:rPr>
                <w:t>https://ws.gisetl.lrc.gov.on.ca/fmedatadownload/Packages/SCOOP-2018-DSM-52.zip</w:t>
              </w:r>
            </w:hyperlink>
            <w:r w:rsidRPr="003921AA">
              <w:rPr>
                <w:sz w:val="22"/>
              </w:rPr>
              <w:t xml:space="preserve"> </w:t>
            </w:r>
          </w:p>
        </w:tc>
      </w:tr>
      <w:tr w:rsidR="008D599B" w:rsidRPr="008D599B" w14:paraId="22DA7076" w14:textId="77777777" w:rsidTr="003921AA">
        <w:trPr>
          <w:trHeight w:val="300"/>
        </w:trPr>
        <w:tc>
          <w:tcPr>
            <w:tcW w:w="2494" w:type="dxa"/>
            <w:noWrap/>
            <w:hideMark/>
          </w:tcPr>
          <w:p w14:paraId="556ABB2E" w14:textId="77777777" w:rsidR="008D599B" w:rsidRPr="003921AA" w:rsidRDefault="008D599B" w:rsidP="008D599B">
            <w:pPr>
              <w:pStyle w:val="TableBodyTextMIRB"/>
              <w:rPr>
                <w:sz w:val="22"/>
              </w:rPr>
            </w:pPr>
            <w:r w:rsidRPr="003921AA">
              <w:rPr>
                <w:sz w:val="22"/>
              </w:rPr>
              <w:t>SCOOP 2018 DSM 53</w:t>
            </w:r>
          </w:p>
        </w:tc>
        <w:tc>
          <w:tcPr>
            <w:tcW w:w="680" w:type="dxa"/>
            <w:noWrap/>
            <w:hideMark/>
          </w:tcPr>
          <w:p w14:paraId="7A9BBCD5" w14:textId="77777777" w:rsidR="008D599B" w:rsidRPr="003921AA" w:rsidRDefault="008D599B" w:rsidP="008D599B">
            <w:pPr>
              <w:pStyle w:val="TableBodyTextMIRB"/>
              <w:rPr>
                <w:sz w:val="22"/>
              </w:rPr>
            </w:pPr>
            <w:r w:rsidRPr="003921AA">
              <w:rPr>
                <w:sz w:val="22"/>
              </w:rPr>
              <w:t>3.27</w:t>
            </w:r>
          </w:p>
        </w:tc>
        <w:tc>
          <w:tcPr>
            <w:tcW w:w="1456" w:type="dxa"/>
            <w:noWrap/>
            <w:hideMark/>
          </w:tcPr>
          <w:p w14:paraId="43A83183" w14:textId="77777777" w:rsidR="008D599B" w:rsidRPr="003921AA" w:rsidRDefault="008D599B" w:rsidP="008D599B">
            <w:pPr>
              <w:pStyle w:val="TableBodyTextMIRB"/>
              <w:rPr>
                <w:sz w:val="22"/>
              </w:rPr>
            </w:pPr>
            <w:r w:rsidRPr="003921AA">
              <w:rPr>
                <w:sz w:val="22"/>
              </w:rPr>
              <w:t>0.5</w:t>
            </w:r>
          </w:p>
        </w:tc>
        <w:tc>
          <w:tcPr>
            <w:tcW w:w="9071" w:type="dxa"/>
            <w:noWrap/>
            <w:hideMark/>
          </w:tcPr>
          <w:p w14:paraId="26804B6E" w14:textId="03D419F9" w:rsidR="008D599B" w:rsidRPr="003921AA" w:rsidRDefault="008D599B" w:rsidP="008D599B">
            <w:pPr>
              <w:pStyle w:val="TableBodyTextMIRB"/>
              <w:rPr>
                <w:sz w:val="22"/>
              </w:rPr>
            </w:pPr>
            <w:hyperlink r:id="rId101" w:history="1">
              <w:r w:rsidRPr="003921AA">
                <w:rPr>
                  <w:rStyle w:val="Hyperlink"/>
                  <w:sz w:val="22"/>
                </w:rPr>
                <w:t>https://ws.gisetl.lrc.gov.on.ca/fmedatadownload/Packages/SCOOP-2018-DSM-53.zip</w:t>
              </w:r>
            </w:hyperlink>
            <w:r w:rsidRPr="003921AA">
              <w:rPr>
                <w:sz w:val="22"/>
              </w:rPr>
              <w:t xml:space="preserve"> </w:t>
            </w:r>
          </w:p>
        </w:tc>
      </w:tr>
      <w:tr w:rsidR="008D599B" w:rsidRPr="008D599B" w14:paraId="2D97812B" w14:textId="77777777" w:rsidTr="003921AA">
        <w:trPr>
          <w:trHeight w:val="300"/>
        </w:trPr>
        <w:tc>
          <w:tcPr>
            <w:tcW w:w="2494" w:type="dxa"/>
            <w:noWrap/>
            <w:hideMark/>
          </w:tcPr>
          <w:p w14:paraId="31192CDE" w14:textId="77777777" w:rsidR="008D599B" w:rsidRPr="003921AA" w:rsidRDefault="008D599B" w:rsidP="008D599B">
            <w:pPr>
              <w:pStyle w:val="TableBodyTextMIRB"/>
              <w:rPr>
                <w:sz w:val="22"/>
              </w:rPr>
            </w:pPr>
            <w:r w:rsidRPr="003921AA">
              <w:rPr>
                <w:sz w:val="22"/>
              </w:rPr>
              <w:t>SCOOP 2018 DSM 54</w:t>
            </w:r>
          </w:p>
        </w:tc>
        <w:tc>
          <w:tcPr>
            <w:tcW w:w="680" w:type="dxa"/>
            <w:noWrap/>
            <w:hideMark/>
          </w:tcPr>
          <w:p w14:paraId="2DDB1DDC" w14:textId="77777777" w:rsidR="008D599B" w:rsidRPr="003921AA" w:rsidRDefault="008D599B" w:rsidP="008D599B">
            <w:pPr>
              <w:pStyle w:val="TableBodyTextMIRB"/>
              <w:rPr>
                <w:sz w:val="22"/>
              </w:rPr>
            </w:pPr>
            <w:r w:rsidRPr="003921AA">
              <w:rPr>
                <w:sz w:val="22"/>
              </w:rPr>
              <w:t>3.30</w:t>
            </w:r>
          </w:p>
        </w:tc>
        <w:tc>
          <w:tcPr>
            <w:tcW w:w="1456" w:type="dxa"/>
            <w:noWrap/>
            <w:hideMark/>
          </w:tcPr>
          <w:p w14:paraId="4A155943" w14:textId="77777777" w:rsidR="008D599B" w:rsidRPr="003921AA" w:rsidRDefault="008D599B" w:rsidP="008D599B">
            <w:pPr>
              <w:pStyle w:val="TableBodyTextMIRB"/>
              <w:rPr>
                <w:sz w:val="22"/>
              </w:rPr>
            </w:pPr>
            <w:r w:rsidRPr="003921AA">
              <w:rPr>
                <w:sz w:val="22"/>
              </w:rPr>
              <w:t>0.5</w:t>
            </w:r>
          </w:p>
        </w:tc>
        <w:tc>
          <w:tcPr>
            <w:tcW w:w="9071" w:type="dxa"/>
            <w:noWrap/>
            <w:hideMark/>
          </w:tcPr>
          <w:p w14:paraId="300E3F19" w14:textId="40EF3AAF" w:rsidR="008D599B" w:rsidRPr="003921AA" w:rsidRDefault="008D599B" w:rsidP="008D599B">
            <w:pPr>
              <w:pStyle w:val="TableBodyTextMIRB"/>
              <w:rPr>
                <w:sz w:val="22"/>
              </w:rPr>
            </w:pPr>
            <w:hyperlink r:id="rId102" w:history="1">
              <w:r w:rsidRPr="003921AA">
                <w:rPr>
                  <w:rStyle w:val="Hyperlink"/>
                  <w:sz w:val="22"/>
                </w:rPr>
                <w:t>https://ws.gisetl.lrc.gov.on.ca/fmedatadownload/Packages/SCOOP-2018-DSM-54.zip</w:t>
              </w:r>
            </w:hyperlink>
            <w:r w:rsidRPr="003921AA">
              <w:rPr>
                <w:sz w:val="22"/>
              </w:rPr>
              <w:t xml:space="preserve"> </w:t>
            </w:r>
          </w:p>
        </w:tc>
      </w:tr>
      <w:tr w:rsidR="008D599B" w:rsidRPr="008D599B" w14:paraId="43F949F1" w14:textId="77777777" w:rsidTr="003921AA">
        <w:trPr>
          <w:trHeight w:val="300"/>
        </w:trPr>
        <w:tc>
          <w:tcPr>
            <w:tcW w:w="2494" w:type="dxa"/>
            <w:noWrap/>
            <w:hideMark/>
          </w:tcPr>
          <w:p w14:paraId="2843155B" w14:textId="77777777" w:rsidR="008D599B" w:rsidRPr="003921AA" w:rsidRDefault="008D599B" w:rsidP="008D599B">
            <w:pPr>
              <w:pStyle w:val="TableBodyTextMIRB"/>
              <w:rPr>
                <w:sz w:val="22"/>
              </w:rPr>
            </w:pPr>
            <w:r w:rsidRPr="003921AA">
              <w:rPr>
                <w:sz w:val="22"/>
              </w:rPr>
              <w:t>SCOOP 2018 DSM 55</w:t>
            </w:r>
          </w:p>
        </w:tc>
        <w:tc>
          <w:tcPr>
            <w:tcW w:w="680" w:type="dxa"/>
            <w:noWrap/>
            <w:hideMark/>
          </w:tcPr>
          <w:p w14:paraId="30970985" w14:textId="77777777" w:rsidR="008D599B" w:rsidRPr="003921AA" w:rsidRDefault="008D599B" w:rsidP="008D599B">
            <w:pPr>
              <w:pStyle w:val="TableBodyTextMIRB"/>
              <w:rPr>
                <w:sz w:val="22"/>
              </w:rPr>
            </w:pPr>
            <w:r w:rsidRPr="003921AA">
              <w:rPr>
                <w:sz w:val="22"/>
              </w:rPr>
              <w:t>3.25</w:t>
            </w:r>
          </w:p>
        </w:tc>
        <w:tc>
          <w:tcPr>
            <w:tcW w:w="1456" w:type="dxa"/>
            <w:noWrap/>
            <w:hideMark/>
          </w:tcPr>
          <w:p w14:paraId="2D54F568" w14:textId="77777777" w:rsidR="008D599B" w:rsidRPr="003921AA" w:rsidRDefault="008D599B" w:rsidP="008D599B">
            <w:pPr>
              <w:pStyle w:val="TableBodyTextMIRB"/>
              <w:rPr>
                <w:sz w:val="22"/>
              </w:rPr>
            </w:pPr>
            <w:r w:rsidRPr="003921AA">
              <w:rPr>
                <w:sz w:val="22"/>
              </w:rPr>
              <w:t>0.5</w:t>
            </w:r>
          </w:p>
        </w:tc>
        <w:tc>
          <w:tcPr>
            <w:tcW w:w="9071" w:type="dxa"/>
            <w:noWrap/>
            <w:hideMark/>
          </w:tcPr>
          <w:p w14:paraId="2F575233" w14:textId="630AEDD8" w:rsidR="008D599B" w:rsidRPr="003921AA" w:rsidRDefault="008D599B" w:rsidP="008D599B">
            <w:pPr>
              <w:pStyle w:val="TableBodyTextMIRB"/>
              <w:rPr>
                <w:sz w:val="22"/>
              </w:rPr>
            </w:pPr>
            <w:hyperlink r:id="rId103" w:history="1">
              <w:r w:rsidRPr="003921AA">
                <w:rPr>
                  <w:rStyle w:val="Hyperlink"/>
                  <w:sz w:val="22"/>
                </w:rPr>
                <w:t>https://ws.gisetl.lrc.gov.on.ca/fmedatadownload/Packages/SCOOP-2018-DSM-55.zip</w:t>
              </w:r>
            </w:hyperlink>
            <w:r w:rsidRPr="003921AA">
              <w:rPr>
                <w:sz w:val="22"/>
              </w:rPr>
              <w:t xml:space="preserve"> </w:t>
            </w:r>
          </w:p>
        </w:tc>
      </w:tr>
      <w:tr w:rsidR="008D599B" w:rsidRPr="008D599B" w14:paraId="5A907910" w14:textId="77777777" w:rsidTr="003921AA">
        <w:trPr>
          <w:trHeight w:val="300"/>
        </w:trPr>
        <w:tc>
          <w:tcPr>
            <w:tcW w:w="2494" w:type="dxa"/>
            <w:noWrap/>
            <w:hideMark/>
          </w:tcPr>
          <w:p w14:paraId="4D966D1B" w14:textId="77777777" w:rsidR="008D599B" w:rsidRPr="003921AA" w:rsidRDefault="008D599B" w:rsidP="008D599B">
            <w:pPr>
              <w:pStyle w:val="TableBodyTextMIRB"/>
              <w:rPr>
                <w:sz w:val="22"/>
              </w:rPr>
            </w:pPr>
            <w:r w:rsidRPr="003921AA">
              <w:rPr>
                <w:sz w:val="22"/>
              </w:rPr>
              <w:lastRenderedPageBreak/>
              <w:t>SCOOP 2018 DSM 56</w:t>
            </w:r>
          </w:p>
        </w:tc>
        <w:tc>
          <w:tcPr>
            <w:tcW w:w="680" w:type="dxa"/>
            <w:noWrap/>
            <w:hideMark/>
          </w:tcPr>
          <w:p w14:paraId="1EE47463" w14:textId="77777777" w:rsidR="008D599B" w:rsidRPr="003921AA" w:rsidRDefault="008D599B" w:rsidP="008D599B">
            <w:pPr>
              <w:pStyle w:val="TableBodyTextMIRB"/>
              <w:rPr>
                <w:sz w:val="22"/>
              </w:rPr>
            </w:pPr>
            <w:r w:rsidRPr="003921AA">
              <w:rPr>
                <w:sz w:val="22"/>
              </w:rPr>
              <w:t>3.28</w:t>
            </w:r>
          </w:p>
        </w:tc>
        <w:tc>
          <w:tcPr>
            <w:tcW w:w="1456" w:type="dxa"/>
            <w:noWrap/>
            <w:hideMark/>
          </w:tcPr>
          <w:p w14:paraId="3D51A9B2" w14:textId="77777777" w:rsidR="008D599B" w:rsidRPr="003921AA" w:rsidRDefault="008D599B" w:rsidP="008D599B">
            <w:pPr>
              <w:pStyle w:val="TableBodyTextMIRB"/>
              <w:rPr>
                <w:sz w:val="22"/>
              </w:rPr>
            </w:pPr>
            <w:r w:rsidRPr="003921AA">
              <w:rPr>
                <w:sz w:val="22"/>
              </w:rPr>
              <w:t>0.5</w:t>
            </w:r>
          </w:p>
        </w:tc>
        <w:tc>
          <w:tcPr>
            <w:tcW w:w="9071" w:type="dxa"/>
            <w:noWrap/>
            <w:hideMark/>
          </w:tcPr>
          <w:p w14:paraId="00E7E031" w14:textId="122B4041" w:rsidR="008D599B" w:rsidRPr="003921AA" w:rsidRDefault="008D599B" w:rsidP="008D599B">
            <w:pPr>
              <w:pStyle w:val="TableBodyTextMIRB"/>
              <w:rPr>
                <w:sz w:val="22"/>
              </w:rPr>
            </w:pPr>
            <w:hyperlink r:id="rId104" w:history="1">
              <w:r w:rsidRPr="003921AA">
                <w:rPr>
                  <w:rStyle w:val="Hyperlink"/>
                  <w:sz w:val="22"/>
                </w:rPr>
                <w:t>https://ws.gisetl.lrc.gov.on.ca/fmedatadownload/Packages/SCOOP-2018-DSM-56.zip</w:t>
              </w:r>
            </w:hyperlink>
            <w:r w:rsidRPr="003921AA">
              <w:rPr>
                <w:sz w:val="22"/>
              </w:rPr>
              <w:t xml:space="preserve"> </w:t>
            </w:r>
          </w:p>
        </w:tc>
      </w:tr>
      <w:tr w:rsidR="008D599B" w:rsidRPr="008D599B" w14:paraId="13C24354" w14:textId="77777777" w:rsidTr="003921AA">
        <w:trPr>
          <w:trHeight w:val="300"/>
        </w:trPr>
        <w:tc>
          <w:tcPr>
            <w:tcW w:w="2494" w:type="dxa"/>
            <w:noWrap/>
            <w:hideMark/>
          </w:tcPr>
          <w:p w14:paraId="73813CAB" w14:textId="77777777" w:rsidR="008D599B" w:rsidRPr="003921AA" w:rsidRDefault="008D599B" w:rsidP="008D599B">
            <w:pPr>
              <w:pStyle w:val="TableBodyTextMIRB"/>
              <w:rPr>
                <w:sz w:val="22"/>
              </w:rPr>
            </w:pPr>
            <w:r w:rsidRPr="003921AA">
              <w:rPr>
                <w:sz w:val="22"/>
              </w:rPr>
              <w:t>SCOOP 2018 DSM 57</w:t>
            </w:r>
          </w:p>
        </w:tc>
        <w:tc>
          <w:tcPr>
            <w:tcW w:w="680" w:type="dxa"/>
            <w:noWrap/>
            <w:hideMark/>
          </w:tcPr>
          <w:p w14:paraId="400159F7" w14:textId="77777777" w:rsidR="008D599B" w:rsidRPr="003921AA" w:rsidRDefault="008D599B" w:rsidP="008D599B">
            <w:pPr>
              <w:pStyle w:val="TableBodyTextMIRB"/>
              <w:rPr>
                <w:sz w:val="22"/>
              </w:rPr>
            </w:pPr>
            <w:r w:rsidRPr="003921AA">
              <w:rPr>
                <w:sz w:val="22"/>
              </w:rPr>
              <w:t>3.25</w:t>
            </w:r>
          </w:p>
        </w:tc>
        <w:tc>
          <w:tcPr>
            <w:tcW w:w="1456" w:type="dxa"/>
            <w:noWrap/>
            <w:hideMark/>
          </w:tcPr>
          <w:p w14:paraId="0EE53DAA" w14:textId="77777777" w:rsidR="008D599B" w:rsidRPr="003921AA" w:rsidRDefault="008D599B" w:rsidP="008D599B">
            <w:pPr>
              <w:pStyle w:val="TableBodyTextMIRB"/>
              <w:rPr>
                <w:sz w:val="22"/>
              </w:rPr>
            </w:pPr>
            <w:r w:rsidRPr="003921AA">
              <w:rPr>
                <w:sz w:val="22"/>
              </w:rPr>
              <w:t>0.5</w:t>
            </w:r>
          </w:p>
        </w:tc>
        <w:tc>
          <w:tcPr>
            <w:tcW w:w="9071" w:type="dxa"/>
            <w:noWrap/>
            <w:hideMark/>
          </w:tcPr>
          <w:p w14:paraId="0B7B4993" w14:textId="7E6020E6" w:rsidR="008D599B" w:rsidRPr="003921AA" w:rsidRDefault="008D599B" w:rsidP="008D599B">
            <w:pPr>
              <w:pStyle w:val="TableBodyTextMIRB"/>
              <w:rPr>
                <w:sz w:val="22"/>
              </w:rPr>
            </w:pPr>
            <w:hyperlink r:id="rId105" w:history="1">
              <w:r w:rsidRPr="003921AA">
                <w:rPr>
                  <w:rStyle w:val="Hyperlink"/>
                  <w:sz w:val="22"/>
                </w:rPr>
                <w:t>https://ws.gisetl.lrc.gov.on.ca/fmedatadownload/Packages/SCOOP-2018-DSM-57.zip</w:t>
              </w:r>
            </w:hyperlink>
            <w:r w:rsidRPr="003921AA">
              <w:rPr>
                <w:sz w:val="22"/>
              </w:rPr>
              <w:t xml:space="preserve"> </w:t>
            </w:r>
          </w:p>
        </w:tc>
      </w:tr>
      <w:tr w:rsidR="008D599B" w:rsidRPr="008D599B" w14:paraId="5D685A00" w14:textId="77777777" w:rsidTr="003921AA">
        <w:trPr>
          <w:trHeight w:val="300"/>
        </w:trPr>
        <w:tc>
          <w:tcPr>
            <w:tcW w:w="2494" w:type="dxa"/>
            <w:noWrap/>
            <w:hideMark/>
          </w:tcPr>
          <w:p w14:paraId="1E9DA677" w14:textId="77777777" w:rsidR="008D599B" w:rsidRPr="003921AA" w:rsidRDefault="008D599B" w:rsidP="008D599B">
            <w:pPr>
              <w:pStyle w:val="TableBodyTextMIRB"/>
              <w:rPr>
                <w:sz w:val="22"/>
              </w:rPr>
            </w:pPr>
            <w:r w:rsidRPr="003921AA">
              <w:rPr>
                <w:sz w:val="22"/>
              </w:rPr>
              <w:t>SCOOP 2018 DSM 58</w:t>
            </w:r>
          </w:p>
        </w:tc>
        <w:tc>
          <w:tcPr>
            <w:tcW w:w="680" w:type="dxa"/>
            <w:noWrap/>
            <w:hideMark/>
          </w:tcPr>
          <w:p w14:paraId="2107D882" w14:textId="77777777" w:rsidR="008D599B" w:rsidRPr="003921AA" w:rsidRDefault="008D599B" w:rsidP="008D599B">
            <w:pPr>
              <w:pStyle w:val="TableBodyTextMIRB"/>
              <w:rPr>
                <w:sz w:val="22"/>
              </w:rPr>
            </w:pPr>
            <w:r w:rsidRPr="003921AA">
              <w:rPr>
                <w:sz w:val="22"/>
              </w:rPr>
              <w:t>3.21</w:t>
            </w:r>
          </w:p>
        </w:tc>
        <w:tc>
          <w:tcPr>
            <w:tcW w:w="1456" w:type="dxa"/>
            <w:noWrap/>
            <w:hideMark/>
          </w:tcPr>
          <w:p w14:paraId="4509AC52" w14:textId="77777777" w:rsidR="008D599B" w:rsidRPr="003921AA" w:rsidRDefault="008D599B" w:rsidP="008D599B">
            <w:pPr>
              <w:pStyle w:val="TableBodyTextMIRB"/>
              <w:rPr>
                <w:sz w:val="22"/>
              </w:rPr>
            </w:pPr>
            <w:r w:rsidRPr="003921AA">
              <w:rPr>
                <w:sz w:val="22"/>
              </w:rPr>
              <w:t>0.5</w:t>
            </w:r>
          </w:p>
        </w:tc>
        <w:tc>
          <w:tcPr>
            <w:tcW w:w="9071" w:type="dxa"/>
            <w:noWrap/>
            <w:hideMark/>
          </w:tcPr>
          <w:p w14:paraId="1F24AF5E" w14:textId="1B447D94" w:rsidR="008D599B" w:rsidRPr="003921AA" w:rsidRDefault="008D599B" w:rsidP="008D599B">
            <w:pPr>
              <w:pStyle w:val="TableBodyTextMIRB"/>
              <w:rPr>
                <w:sz w:val="22"/>
              </w:rPr>
            </w:pPr>
            <w:hyperlink r:id="rId106" w:history="1">
              <w:r w:rsidRPr="003921AA">
                <w:rPr>
                  <w:rStyle w:val="Hyperlink"/>
                  <w:sz w:val="22"/>
                </w:rPr>
                <w:t>https://ws.gisetl.lrc.gov.on.ca/fmedatadownload/Packages/SCOOP-2018-DSM-58.zip</w:t>
              </w:r>
            </w:hyperlink>
            <w:r w:rsidRPr="003921AA">
              <w:rPr>
                <w:sz w:val="22"/>
              </w:rPr>
              <w:t xml:space="preserve"> </w:t>
            </w:r>
          </w:p>
        </w:tc>
      </w:tr>
      <w:tr w:rsidR="008D599B" w:rsidRPr="008D599B" w14:paraId="29C40F68" w14:textId="77777777" w:rsidTr="003921AA">
        <w:trPr>
          <w:trHeight w:val="300"/>
        </w:trPr>
        <w:tc>
          <w:tcPr>
            <w:tcW w:w="2494" w:type="dxa"/>
            <w:noWrap/>
            <w:hideMark/>
          </w:tcPr>
          <w:p w14:paraId="07519C54" w14:textId="77777777" w:rsidR="008D599B" w:rsidRPr="003921AA" w:rsidRDefault="008D599B" w:rsidP="008D599B">
            <w:pPr>
              <w:pStyle w:val="TableBodyTextMIRB"/>
              <w:rPr>
                <w:sz w:val="22"/>
              </w:rPr>
            </w:pPr>
            <w:r w:rsidRPr="003921AA">
              <w:rPr>
                <w:sz w:val="22"/>
              </w:rPr>
              <w:t>SCOOP 2018 DSM 59</w:t>
            </w:r>
          </w:p>
        </w:tc>
        <w:tc>
          <w:tcPr>
            <w:tcW w:w="680" w:type="dxa"/>
            <w:noWrap/>
            <w:hideMark/>
          </w:tcPr>
          <w:p w14:paraId="60E6EC53" w14:textId="77777777" w:rsidR="008D599B" w:rsidRPr="003921AA" w:rsidRDefault="008D599B" w:rsidP="008D599B">
            <w:pPr>
              <w:pStyle w:val="TableBodyTextMIRB"/>
              <w:rPr>
                <w:sz w:val="22"/>
              </w:rPr>
            </w:pPr>
            <w:r w:rsidRPr="003921AA">
              <w:rPr>
                <w:sz w:val="22"/>
              </w:rPr>
              <w:t>3.26</w:t>
            </w:r>
          </w:p>
        </w:tc>
        <w:tc>
          <w:tcPr>
            <w:tcW w:w="1456" w:type="dxa"/>
            <w:noWrap/>
            <w:hideMark/>
          </w:tcPr>
          <w:p w14:paraId="160513A2" w14:textId="77777777" w:rsidR="008D599B" w:rsidRPr="003921AA" w:rsidRDefault="008D599B" w:rsidP="008D599B">
            <w:pPr>
              <w:pStyle w:val="TableBodyTextMIRB"/>
              <w:rPr>
                <w:sz w:val="22"/>
              </w:rPr>
            </w:pPr>
            <w:r w:rsidRPr="003921AA">
              <w:rPr>
                <w:sz w:val="22"/>
              </w:rPr>
              <w:t>0.5</w:t>
            </w:r>
          </w:p>
        </w:tc>
        <w:tc>
          <w:tcPr>
            <w:tcW w:w="9071" w:type="dxa"/>
            <w:noWrap/>
            <w:hideMark/>
          </w:tcPr>
          <w:p w14:paraId="5BCEDB68" w14:textId="03B78C22" w:rsidR="008D599B" w:rsidRPr="003921AA" w:rsidRDefault="008D599B" w:rsidP="008D599B">
            <w:pPr>
              <w:pStyle w:val="TableBodyTextMIRB"/>
              <w:rPr>
                <w:sz w:val="22"/>
              </w:rPr>
            </w:pPr>
            <w:hyperlink r:id="rId107" w:history="1">
              <w:r w:rsidRPr="003921AA">
                <w:rPr>
                  <w:rStyle w:val="Hyperlink"/>
                  <w:sz w:val="22"/>
                </w:rPr>
                <w:t>https://ws.gisetl.lrc.gov.on.ca/fmedatadownload/Packages/SCOOP-2018-DSM-59.zip</w:t>
              </w:r>
            </w:hyperlink>
            <w:r w:rsidRPr="003921AA">
              <w:rPr>
                <w:sz w:val="22"/>
              </w:rPr>
              <w:t xml:space="preserve"> </w:t>
            </w:r>
          </w:p>
        </w:tc>
      </w:tr>
      <w:tr w:rsidR="008D599B" w:rsidRPr="008D599B" w14:paraId="3F57FD52" w14:textId="77777777" w:rsidTr="003921AA">
        <w:trPr>
          <w:trHeight w:val="300"/>
        </w:trPr>
        <w:tc>
          <w:tcPr>
            <w:tcW w:w="2494" w:type="dxa"/>
            <w:noWrap/>
            <w:hideMark/>
          </w:tcPr>
          <w:p w14:paraId="618FCE76" w14:textId="77777777" w:rsidR="008D599B" w:rsidRPr="003921AA" w:rsidRDefault="008D599B" w:rsidP="008D599B">
            <w:pPr>
              <w:pStyle w:val="TableBodyTextMIRB"/>
              <w:rPr>
                <w:sz w:val="22"/>
              </w:rPr>
            </w:pPr>
            <w:r w:rsidRPr="003921AA">
              <w:rPr>
                <w:sz w:val="22"/>
              </w:rPr>
              <w:t>SCOOP 2018 DSM 60</w:t>
            </w:r>
          </w:p>
        </w:tc>
        <w:tc>
          <w:tcPr>
            <w:tcW w:w="680" w:type="dxa"/>
            <w:noWrap/>
            <w:hideMark/>
          </w:tcPr>
          <w:p w14:paraId="64F08238" w14:textId="77777777" w:rsidR="008D599B" w:rsidRPr="003921AA" w:rsidRDefault="008D599B" w:rsidP="008D599B">
            <w:pPr>
              <w:pStyle w:val="TableBodyTextMIRB"/>
              <w:rPr>
                <w:sz w:val="22"/>
              </w:rPr>
            </w:pPr>
            <w:r w:rsidRPr="003921AA">
              <w:rPr>
                <w:sz w:val="22"/>
              </w:rPr>
              <w:t>2.16</w:t>
            </w:r>
          </w:p>
        </w:tc>
        <w:tc>
          <w:tcPr>
            <w:tcW w:w="1456" w:type="dxa"/>
            <w:noWrap/>
            <w:hideMark/>
          </w:tcPr>
          <w:p w14:paraId="79C09A1F" w14:textId="77777777" w:rsidR="008D599B" w:rsidRPr="003921AA" w:rsidRDefault="008D599B" w:rsidP="008D599B">
            <w:pPr>
              <w:pStyle w:val="TableBodyTextMIRB"/>
              <w:rPr>
                <w:sz w:val="22"/>
              </w:rPr>
            </w:pPr>
            <w:r w:rsidRPr="003921AA">
              <w:rPr>
                <w:sz w:val="22"/>
              </w:rPr>
              <w:t>0.5</w:t>
            </w:r>
          </w:p>
        </w:tc>
        <w:tc>
          <w:tcPr>
            <w:tcW w:w="9071" w:type="dxa"/>
            <w:noWrap/>
            <w:hideMark/>
          </w:tcPr>
          <w:p w14:paraId="6CE59A29" w14:textId="067E78EA" w:rsidR="008D599B" w:rsidRPr="003921AA" w:rsidRDefault="008D599B" w:rsidP="008D599B">
            <w:pPr>
              <w:pStyle w:val="TableBodyTextMIRB"/>
              <w:rPr>
                <w:sz w:val="22"/>
              </w:rPr>
            </w:pPr>
            <w:hyperlink r:id="rId108" w:history="1">
              <w:r w:rsidRPr="003921AA">
                <w:rPr>
                  <w:rStyle w:val="Hyperlink"/>
                  <w:sz w:val="22"/>
                </w:rPr>
                <w:t>https://ws.gisetl.lrc.gov.on.ca/fmedatadownload/Packages/SCOOP-2018-DSM-60.zip</w:t>
              </w:r>
            </w:hyperlink>
            <w:r w:rsidRPr="003921AA">
              <w:rPr>
                <w:sz w:val="22"/>
              </w:rPr>
              <w:t xml:space="preserve"> </w:t>
            </w:r>
          </w:p>
        </w:tc>
      </w:tr>
      <w:tr w:rsidR="008D599B" w:rsidRPr="008D599B" w14:paraId="7C14A2B3" w14:textId="77777777" w:rsidTr="003921AA">
        <w:trPr>
          <w:trHeight w:val="300"/>
        </w:trPr>
        <w:tc>
          <w:tcPr>
            <w:tcW w:w="2494" w:type="dxa"/>
            <w:noWrap/>
            <w:hideMark/>
          </w:tcPr>
          <w:p w14:paraId="2D9E1851" w14:textId="77777777" w:rsidR="008D599B" w:rsidRPr="003921AA" w:rsidRDefault="008D599B" w:rsidP="008D599B">
            <w:pPr>
              <w:pStyle w:val="TableBodyTextMIRB"/>
              <w:rPr>
                <w:sz w:val="22"/>
              </w:rPr>
            </w:pPr>
            <w:r w:rsidRPr="003921AA">
              <w:rPr>
                <w:sz w:val="22"/>
              </w:rPr>
              <w:t>SCOOP 2018 DSM 61</w:t>
            </w:r>
          </w:p>
        </w:tc>
        <w:tc>
          <w:tcPr>
            <w:tcW w:w="680" w:type="dxa"/>
            <w:noWrap/>
            <w:hideMark/>
          </w:tcPr>
          <w:p w14:paraId="2517B9FD" w14:textId="77777777" w:rsidR="008D599B" w:rsidRPr="003921AA" w:rsidRDefault="008D599B" w:rsidP="008D599B">
            <w:pPr>
              <w:pStyle w:val="TableBodyTextMIRB"/>
              <w:rPr>
                <w:sz w:val="22"/>
              </w:rPr>
            </w:pPr>
            <w:r w:rsidRPr="003921AA">
              <w:rPr>
                <w:sz w:val="22"/>
              </w:rPr>
              <w:t>1.76</w:t>
            </w:r>
          </w:p>
        </w:tc>
        <w:tc>
          <w:tcPr>
            <w:tcW w:w="1456" w:type="dxa"/>
            <w:noWrap/>
            <w:hideMark/>
          </w:tcPr>
          <w:p w14:paraId="1A46DB3B" w14:textId="77777777" w:rsidR="008D599B" w:rsidRPr="003921AA" w:rsidRDefault="008D599B" w:rsidP="008D599B">
            <w:pPr>
              <w:pStyle w:val="TableBodyTextMIRB"/>
              <w:rPr>
                <w:sz w:val="22"/>
              </w:rPr>
            </w:pPr>
            <w:r w:rsidRPr="003921AA">
              <w:rPr>
                <w:sz w:val="22"/>
              </w:rPr>
              <w:t>0.5</w:t>
            </w:r>
          </w:p>
        </w:tc>
        <w:tc>
          <w:tcPr>
            <w:tcW w:w="9071" w:type="dxa"/>
            <w:noWrap/>
            <w:hideMark/>
          </w:tcPr>
          <w:p w14:paraId="2B552261" w14:textId="535AF554" w:rsidR="008D599B" w:rsidRPr="003921AA" w:rsidRDefault="008D599B" w:rsidP="008D599B">
            <w:pPr>
              <w:pStyle w:val="TableBodyTextMIRB"/>
              <w:rPr>
                <w:sz w:val="22"/>
              </w:rPr>
            </w:pPr>
            <w:hyperlink r:id="rId109" w:history="1">
              <w:r w:rsidRPr="003921AA">
                <w:rPr>
                  <w:rStyle w:val="Hyperlink"/>
                  <w:sz w:val="22"/>
                </w:rPr>
                <w:t>https://ws.gisetl.lrc.gov.on.ca/fmedatadownload/Packages/SCOOP-2018-DSM-61.zip</w:t>
              </w:r>
            </w:hyperlink>
            <w:r w:rsidRPr="003921AA">
              <w:rPr>
                <w:sz w:val="22"/>
              </w:rPr>
              <w:t xml:space="preserve"> </w:t>
            </w:r>
          </w:p>
        </w:tc>
      </w:tr>
      <w:tr w:rsidR="008D599B" w:rsidRPr="008D599B" w14:paraId="08FE51DD" w14:textId="77777777" w:rsidTr="003921AA">
        <w:trPr>
          <w:trHeight w:val="300"/>
        </w:trPr>
        <w:tc>
          <w:tcPr>
            <w:tcW w:w="2494" w:type="dxa"/>
            <w:noWrap/>
            <w:hideMark/>
          </w:tcPr>
          <w:p w14:paraId="3EB2A776" w14:textId="77777777" w:rsidR="008D599B" w:rsidRPr="003921AA" w:rsidRDefault="008D599B" w:rsidP="008D599B">
            <w:pPr>
              <w:pStyle w:val="TableBodyTextMIRB"/>
              <w:rPr>
                <w:sz w:val="22"/>
              </w:rPr>
            </w:pPr>
            <w:r w:rsidRPr="003921AA">
              <w:rPr>
                <w:sz w:val="22"/>
              </w:rPr>
              <w:t>SCOOP 2018 DSM 62</w:t>
            </w:r>
          </w:p>
        </w:tc>
        <w:tc>
          <w:tcPr>
            <w:tcW w:w="680" w:type="dxa"/>
            <w:noWrap/>
            <w:hideMark/>
          </w:tcPr>
          <w:p w14:paraId="66CF2C36" w14:textId="77777777" w:rsidR="008D599B" w:rsidRPr="003921AA" w:rsidRDefault="008D599B" w:rsidP="008D599B">
            <w:pPr>
              <w:pStyle w:val="TableBodyTextMIRB"/>
              <w:rPr>
                <w:sz w:val="22"/>
              </w:rPr>
            </w:pPr>
            <w:r w:rsidRPr="003921AA">
              <w:rPr>
                <w:sz w:val="22"/>
              </w:rPr>
              <w:t>2.78</w:t>
            </w:r>
          </w:p>
        </w:tc>
        <w:tc>
          <w:tcPr>
            <w:tcW w:w="1456" w:type="dxa"/>
            <w:noWrap/>
            <w:hideMark/>
          </w:tcPr>
          <w:p w14:paraId="34E0055C" w14:textId="77777777" w:rsidR="008D599B" w:rsidRPr="003921AA" w:rsidRDefault="008D599B" w:rsidP="008D599B">
            <w:pPr>
              <w:pStyle w:val="TableBodyTextMIRB"/>
              <w:rPr>
                <w:sz w:val="22"/>
              </w:rPr>
            </w:pPr>
            <w:r w:rsidRPr="003921AA">
              <w:rPr>
                <w:sz w:val="22"/>
              </w:rPr>
              <w:t>0.5</w:t>
            </w:r>
          </w:p>
        </w:tc>
        <w:tc>
          <w:tcPr>
            <w:tcW w:w="9071" w:type="dxa"/>
            <w:noWrap/>
            <w:hideMark/>
          </w:tcPr>
          <w:p w14:paraId="113A69ED" w14:textId="5B2D78D6" w:rsidR="008D599B" w:rsidRPr="003921AA" w:rsidRDefault="008D599B" w:rsidP="008D599B">
            <w:pPr>
              <w:pStyle w:val="TableBodyTextMIRB"/>
              <w:rPr>
                <w:sz w:val="22"/>
              </w:rPr>
            </w:pPr>
            <w:hyperlink r:id="rId110" w:history="1">
              <w:r w:rsidRPr="003921AA">
                <w:rPr>
                  <w:rStyle w:val="Hyperlink"/>
                  <w:sz w:val="22"/>
                </w:rPr>
                <w:t>https://ws.gisetl.lrc.gov.on.ca/fmedatadownload/Packages/SCOOP-2018-DSM-62.zip</w:t>
              </w:r>
            </w:hyperlink>
            <w:r w:rsidRPr="003921AA">
              <w:rPr>
                <w:sz w:val="22"/>
              </w:rPr>
              <w:t xml:space="preserve"> </w:t>
            </w:r>
          </w:p>
        </w:tc>
      </w:tr>
      <w:tr w:rsidR="008D599B" w:rsidRPr="008D599B" w14:paraId="4A9E3D79" w14:textId="77777777" w:rsidTr="003921AA">
        <w:trPr>
          <w:trHeight w:val="300"/>
        </w:trPr>
        <w:tc>
          <w:tcPr>
            <w:tcW w:w="2494" w:type="dxa"/>
            <w:noWrap/>
            <w:hideMark/>
          </w:tcPr>
          <w:p w14:paraId="1F973792" w14:textId="77777777" w:rsidR="008D599B" w:rsidRPr="003921AA" w:rsidRDefault="008D599B" w:rsidP="008D599B">
            <w:pPr>
              <w:pStyle w:val="TableBodyTextMIRB"/>
              <w:rPr>
                <w:sz w:val="22"/>
              </w:rPr>
            </w:pPr>
            <w:r w:rsidRPr="003921AA">
              <w:rPr>
                <w:sz w:val="22"/>
              </w:rPr>
              <w:t>SCOOP 2018 DSM 63</w:t>
            </w:r>
          </w:p>
        </w:tc>
        <w:tc>
          <w:tcPr>
            <w:tcW w:w="680" w:type="dxa"/>
            <w:noWrap/>
            <w:hideMark/>
          </w:tcPr>
          <w:p w14:paraId="073B9CEE" w14:textId="77777777" w:rsidR="008D599B" w:rsidRPr="003921AA" w:rsidRDefault="008D599B" w:rsidP="008D599B">
            <w:pPr>
              <w:pStyle w:val="TableBodyTextMIRB"/>
              <w:rPr>
                <w:sz w:val="22"/>
              </w:rPr>
            </w:pPr>
            <w:r w:rsidRPr="003921AA">
              <w:rPr>
                <w:sz w:val="22"/>
              </w:rPr>
              <w:t>2.56</w:t>
            </w:r>
          </w:p>
        </w:tc>
        <w:tc>
          <w:tcPr>
            <w:tcW w:w="1456" w:type="dxa"/>
            <w:noWrap/>
            <w:hideMark/>
          </w:tcPr>
          <w:p w14:paraId="1500157B" w14:textId="77777777" w:rsidR="008D599B" w:rsidRPr="003921AA" w:rsidRDefault="008D599B" w:rsidP="008D599B">
            <w:pPr>
              <w:pStyle w:val="TableBodyTextMIRB"/>
              <w:rPr>
                <w:sz w:val="22"/>
              </w:rPr>
            </w:pPr>
            <w:r w:rsidRPr="003921AA">
              <w:rPr>
                <w:sz w:val="22"/>
              </w:rPr>
              <w:t>0.5</w:t>
            </w:r>
          </w:p>
        </w:tc>
        <w:tc>
          <w:tcPr>
            <w:tcW w:w="9071" w:type="dxa"/>
            <w:noWrap/>
            <w:hideMark/>
          </w:tcPr>
          <w:p w14:paraId="3F44B9F2" w14:textId="548CAA30" w:rsidR="008D599B" w:rsidRPr="003921AA" w:rsidRDefault="008D599B" w:rsidP="008D599B">
            <w:pPr>
              <w:pStyle w:val="TableBodyTextMIRB"/>
              <w:rPr>
                <w:sz w:val="22"/>
              </w:rPr>
            </w:pPr>
            <w:hyperlink r:id="rId111" w:history="1">
              <w:r w:rsidRPr="003921AA">
                <w:rPr>
                  <w:rStyle w:val="Hyperlink"/>
                  <w:sz w:val="22"/>
                </w:rPr>
                <w:t>https://ws.gisetl.lrc.gov.on.ca/fmedatadownload/Packages/SCOOP-2018-DSM-63.zip</w:t>
              </w:r>
            </w:hyperlink>
            <w:r w:rsidRPr="003921AA">
              <w:rPr>
                <w:sz w:val="22"/>
              </w:rPr>
              <w:t xml:space="preserve"> </w:t>
            </w:r>
          </w:p>
        </w:tc>
      </w:tr>
      <w:tr w:rsidR="008D599B" w:rsidRPr="008D599B" w14:paraId="25701441" w14:textId="77777777" w:rsidTr="003921AA">
        <w:trPr>
          <w:trHeight w:val="300"/>
        </w:trPr>
        <w:tc>
          <w:tcPr>
            <w:tcW w:w="2494" w:type="dxa"/>
            <w:noWrap/>
            <w:hideMark/>
          </w:tcPr>
          <w:p w14:paraId="33A92C84" w14:textId="77777777" w:rsidR="008D599B" w:rsidRPr="003921AA" w:rsidRDefault="008D599B" w:rsidP="008D599B">
            <w:pPr>
              <w:pStyle w:val="TableBodyTextMIRB"/>
              <w:rPr>
                <w:sz w:val="22"/>
              </w:rPr>
            </w:pPr>
            <w:r w:rsidRPr="003921AA">
              <w:rPr>
                <w:sz w:val="22"/>
              </w:rPr>
              <w:t>SCOOP 2018 DSM 64</w:t>
            </w:r>
          </w:p>
        </w:tc>
        <w:tc>
          <w:tcPr>
            <w:tcW w:w="680" w:type="dxa"/>
            <w:noWrap/>
            <w:hideMark/>
          </w:tcPr>
          <w:p w14:paraId="7C1D8A75" w14:textId="77777777" w:rsidR="008D599B" w:rsidRPr="003921AA" w:rsidRDefault="008D599B" w:rsidP="008D599B">
            <w:pPr>
              <w:pStyle w:val="TableBodyTextMIRB"/>
              <w:rPr>
                <w:sz w:val="22"/>
              </w:rPr>
            </w:pPr>
            <w:r w:rsidRPr="003921AA">
              <w:rPr>
                <w:sz w:val="22"/>
              </w:rPr>
              <w:t>2.50</w:t>
            </w:r>
          </w:p>
        </w:tc>
        <w:tc>
          <w:tcPr>
            <w:tcW w:w="1456" w:type="dxa"/>
            <w:noWrap/>
            <w:hideMark/>
          </w:tcPr>
          <w:p w14:paraId="1455A7C9" w14:textId="77777777" w:rsidR="008D599B" w:rsidRPr="003921AA" w:rsidRDefault="008D599B" w:rsidP="008D599B">
            <w:pPr>
              <w:pStyle w:val="TableBodyTextMIRB"/>
              <w:rPr>
                <w:sz w:val="22"/>
              </w:rPr>
            </w:pPr>
            <w:r w:rsidRPr="003921AA">
              <w:rPr>
                <w:sz w:val="22"/>
              </w:rPr>
              <w:t>0.5</w:t>
            </w:r>
          </w:p>
        </w:tc>
        <w:tc>
          <w:tcPr>
            <w:tcW w:w="9071" w:type="dxa"/>
            <w:noWrap/>
            <w:hideMark/>
          </w:tcPr>
          <w:p w14:paraId="35129878" w14:textId="6F7E253F" w:rsidR="008D599B" w:rsidRPr="003921AA" w:rsidRDefault="008D599B" w:rsidP="008D599B">
            <w:pPr>
              <w:pStyle w:val="TableBodyTextMIRB"/>
              <w:rPr>
                <w:sz w:val="22"/>
              </w:rPr>
            </w:pPr>
            <w:hyperlink r:id="rId112" w:history="1">
              <w:r w:rsidRPr="003921AA">
                <w:rPr>
                  <w:rStyle w:val="Hyperlink"/>
                  <w:sz w:val="22"/>
                </w:rPr>
                <w:t>https://ws.gisetl.lrc.gov.on.ca/fmedatadownload/Packages/SCOOP-2018-DSM-64.zip</w:t>
              </w:r>
            </w:hyperlink>
            <w:r w:rsidRPr="003921AA">
              <w:rPr>
                <w:sz w:val="22"/>
              </w:rPr>
              <w:t xml:space="preserve"> </w:t>
            </w:r>
          </w:p>
        </w:tc>
      </w:tr>
      <w:tr w:rsidR="008D599B" w:rsidRPr="008D599B" w14:paraId="5CC1B140" w14:textId="77777777" w:rsidTr="003921AA">
        <w:trPr>
          <w:trHeight w:val="300"/>
        </w:trPr>
        <w:tc>
          <w:tcPr>
            <w:tcW w:w="2494" w:type="dxa"/>
            <w:noWrap/>
            <w:hideMark/>
          </w:tcPr>
          <w:p w14:paraId="57C5C13A" w14:textId="77777777" w:rsidR="008D599B" w:rsidRPr="003921AA" w:rsidRDefault="008D599B" w:rsidP="008D599B">
            <w:pPr>
              <w:pStyle w:val="TableBodyTextMIRB"/>
              <w:rPr>
                <w:sz w:val="22"/>
              </w:rPr>
            </w:pPr>
            <w:r w:rsidRPr="003921AA">
              <w:rPr>
                <w:sz w:val="22"/>
              </w:rPr>
              <w:t>SCOOP 2018 DSM 65</w:t>
            </w:r>
          </w:p>
        </w:tc>
        <w:tc>
          <w:tcPr>
            <w:tcW w:w="680" w:type="dxa"/>
            <w:noWrap/>
            <w:hideMark/>
          </w:tcPr>
          <w:p w14:paraId="5892B013" w14:textId="77777777" w:rsidR="008D599B" w:rsidRPr="003921AA" w:rsidRDefault="008D599B" w:rsidP="008D599B">
            <w:pPr>
              <w:pStyle w:val="TableBodyTextMIRB"/>
              <w:rPr>
                <w:sz w:val="22"/>
              </w:rPr>
            </w:pPr>
            <w:r w:rsidRPr="003921AA">
              <w:rPr>
                <w:sz w:val="22"/>
              </w:rPr>
              <w:t>2.60</w:t>
            </w:r>
          </w:p>
        </w:tc>
        <w:tc>
          <w:tcPr>
            <w:tcW w:w="1456" w:type="dxa"/>
            <w:noWrap/>
            <w:hideMark/>
          </w:tcPr>
          <w:p w14:paraId="0E79B939" w14:textId="77777777" w:rsidR="008D599B" w:rsidRPr="003921AA" w:rsidRDefault="008D599B" w:rsidP="008D599B">
            <w:pPr>
              <w:pStyle w:val="TableBodyTextMIRB"/>
              <w:rPr>
                <w:sz w:val="22"/>
              </w:rPr>
            </w:pPr>
            <w:r w:rsidRPr="003921AA">
              <w:rPr>
                <w:sz w:val="22"/>
              </w:rPr>
              <w:t>0.5</w:t>
            </w:r>
          </w:p>
        </w:tc>
        <w:tc>
          <w:tcPr>
            <w:tcW w:w="9071" w:type="dxa"/>
            <w:noWrap/>
            <w:hideMark/>
          </w:tcPr>
          <w:p w14:paraId="6EC37DE5" w14:textId="0329E797" w:rsidR="008D599B" w:rsidRPr="003921AA" w:rsidRDefault="008D599B" w:rsidP="008D599B">
            <w:pPr>
              <w:pStyle w:val="TableBodyTextMIRB"/>
              <w:rPr>
                <w:sz w:val="22"/>
              </w:rPr>
            </w:pPr>
            <w:hyperlink r:id="rId113" w:history="1">
              <w:r w:rsidRPr="003921AA">
                <w:rPr>
                  <w:rStyle w:val="Hyperlink"/>
                  <w:sz w:val="22"/>
                </w:rPr>
                <w:t>https://ws.gisetl.lrc.gov.on.ca/fmedatadownload/Packages/SCOOP-2018-DSM-65.zip</w:t>
              </w:r>
            </w:hyperlink>
            <w:r w:rsidRPr="003921AA">
              <w:rPr>
                <w:sz w:val="22"/>
              </w:rPr>
              <w:t xml:space="preserve"> </w:t>
            </w:r>
          </w:p>
        </w:tc>
      </w:tr>
      <w:tr w:rsidR="008D599B" w:rsidRPr="008D599B" w14:paraId="5D22A54A" w14:textId="77777777" w:rsidTr="003921AA">
        <w:trPr>
          <w:trHeight w:val="300"/>
        </w:trPr>
        <w:tc>
          <w:tcPr>
            <w:tcW w:w="2494" w:type="dxa"/>
            <w:noWrap/>
            <w:hideMark/>
          </w:tcPr>
          <w:p w14:paraId="0DB9D638" w14:textId="77777777" w:rsidR="008D599B" w:rsidRPr="003921AA" w:rsidRDefault="008D599B" w:rsidP="008D599B">
            <w:pPr>
              <w:pStyle w:val="TableBodyTextMIRB"/>
              <w:rPr>
                <w:sz w:val="22"/>
              </w:rPr>
            </w:pPr>
            <w:r w:rsidRPr="003921AA">
              <w:rPr>
                <w:sz w:val="22"/>
              </w:rPr>
              <w:t>SCOOP 2018 DSM 66</w:t>
            </w:r>
          </w:p>
        </w:tc>
        <w:tc>
          <w:tcPr>
            <w:tcW w:w="680" w:type="dxa"/>
            <w:noWrap/>
            <w:hideMark/>
          </w:tcPr>
          <w:p w14:paraId="2D5BE063" w14:textId="77777777" w:rsidR="008D599B" w:rsidRPr="003921AA" w:rsidRDefault="008D599B" w:rsidP="008D599B">
            <w:pPr>
              <w:pStyle w:val="TableBodyTextMIRB"/>
              <w:rPr>
                <w:sz w:val="22"/>
              </w:rPr>
            </w:pPr>
            <w:r w:rsidRPr="003921AA">
              <w:rPr>
                <w:sz w:val="22"/>
              </w:rPr>
              <w:t>2.57</w:t>
            </w:r>
          </w:p>
        </w:tc>
        <w:tc>
          <w:tcPr>
            <w:tcW w:w="1456" w:type="dxa"/>
            <w:noWrap/>
            <w:hideMark/>
          </w:tcPr>
          <w:p w14:paraId="38BBF8BA" w14:textId="77777777" w:rsidR="008D599B" w:rsidRPr="003921AA" w:rsidRDefault="008D599B" w:rsidP="008D599B">
            <w:pPr>
              <w:pStyle w:val="TableBodyTextMIRB"/>
              <w:rPr>
                <w:sz w:val="22"/>
              </w:rPr>
            </w:pPr>
            <w:r w:rsidRPr="003921AA">
              <w:rPr>
                <w:sz w:val="22"/>
              </w:rPr>
              <w:t>0.5</w:t>
            </w:r>
          </w:p>
        </w:tc>
        <w:tc>
          <w:tcPr>
            <w:tcW w:w="9071" w:type="dxa"/>
            <w:noWrap/>
            <w:hideMark/>
          </w:tcPr>
          <w:p w14:paraId="1E41CB58" w14:textId="413E7F9B" w:rsidR="008D599B" w:rsidRPr="003921AA" w:rsidRDefault="008D599B" w:rsidP="008D599B">
            <w:pPr>
              <w:pStyle w:val="TableBodyTextMIRB"/>
              <w:rPr>
                <w:sz w:val="22"/>
              </w:rPr>
            </w:pPr>
            <w:hyperlink r:id="rId114" w:history="1">
              <w:r w:rsidRPr="003921AA">
                <w:rPr>
                  <w:rStyle w:val="Hyperlink"/>
                  <w:sz w:val="22"/>
                </w:rPr>
                <w:t>https://ws.gisetl.lrc.gov.on.ca/fmedatadownload/Packages/SCOOP-2018-DSM-66.zip</w:t>
              </w:r>
            </w:hyperlink>
            <w:r w:rsidRPr="003921AA">
              <w:rPr>
                <w:sz w:val="22"/>
              </w:rPr>
              <w:t xml:space="preserve"> </w:t>
            </w:r>
          </w:p>
        </w:tc>
      </w:tr>
      <w:tr w:rsidR="008D599B" w:rsidRPr="008D599B" w14:paraId="2061FF11" w14:textId="77777777" w:rsidTr="003921AA">
        <w:trPr>
          <w:trHeight w:val="300"/>
        </w:trPr>
        <w:tc>
          <w:tcPr>
            <w:tcW w:w="2494" w:type="dxa"/>
            <w:noWrap/>
            <w:hideMark/>
          </w:tcPr>
          <w:p w14:paraId="152BFC2D" w14:textId="77777777" w:rsidR="008D599B" w:rsidRPr="003921AA" w:rsidRDefault="008D599B" w:rsidP="008D599B">
            <w:pPr>
              <w:pStyle w:val="TableBodyTextMIRB"/>
              <w:rPr>
                <w:sz w:val="22"/>
              </w:rPr>
            </w:pPr>
            <w:r w:rsidRPr="003921AA">
              <w:rPr>
                <w:sz w:val="22"/>
              </w:rPr>
              <w:t>SCOOP 2018 DSM 67</w:t>
            </w:r>
          </w:p>
        </w:tc>
        <w:tc>
          <w:tcPr>
            <w:tcW w:w="680" w:type="dxa"/>
            <w:noWrap/>
            <w:hideMark/>
          </w:tcPr>
          <w:p w14:paraId="5375FA3A" w14:textId="77777777" w:rsidR="008D599B" w:rsidRPr="003921AA" w:rsidRDefault="008D599B" w:rsidP="008D599B">
            <w:pPr>
              <w:pStyle w:val="TableBodyTextMIRB"/>
              <w:rPr>
                <w:sz w:val="22"/>
              </w:rPr>
            </w:pPr>
            <w:r w:rsidRPr="003921AA">
              <w:rPr>
                <w:sz w:val="22"/>
              </w:rPr>
              <w:t>2.72</w:t>
            </w:r>
          </w:p>
        </w:tc>
        <w:tc>
          <w:tcPr>
            <w:tcW w:w="1456" w:type="dxa"/>
            <w:noWrap/>
            <w:hideMark/>
          </w:tcPr>
          <w:p w14:paraId="700D5F87" w14:textId="77777777" w:rsidR="008D599B" w:rsidRPr="003921AA" w:rsidRDefault="008D599B" w:rsidP="008D599B">
            <w:pPr>
              <w:pStyle w:val="TableBodyTextMIRB"/>
              <w:rPr>
                <w:sz w:val="22"/>
              </w:rPr>
            </w:pPr>
            <w:r w:rsidRPr="003921AA">
              <w:rPr>
                <w:sz w:val="22"/>
              </w:rPr>
              <w:t>0.5</w:t>
            </w:r>
          </w:p>
        </w:tc>
        <w:tc>
          <w:tcPr>
            <w:tcW w:w="9071" w:type="dxa"/>
            <w:noWrap/>
            <w:hideMark/>
          </w:tcPr>
          <w:p w14:paraId="4C16C3CA" w14:textId="0BD705B5" w:rsidR="008D599B" w:rsidRPr="003921AA" w:rsidRDefault="008D599B" w:rsidP="008D599B">
            <w:pPr>
              <w:pStyle w:val="TableBodyTextMIRB"/>
              <w:rPr>
                <w:sz w:val="22"/>
              </w:rPr>
            </w:pPr>
            <w:hyperlink r:id="rId115" w:history="1">
              <w:r w:rsidRPr="003921AA">
                <w:rPr>
                  <w:rStyle w:val="Hyperlink"/>
                  <w:sz w:val="22"/>
                </w:rPr>
                <w:t>https://ws.gisetl.lrc.gov.on.ca/fmedatadownload/Packages/SCOOP-2018-DSM-67.zip</w:t>
              </w:r>
            </w:hyperlink>
            <w:r w:rsidRPr="003921AA">
              <w:rPr>
                <w:sz w:val="22"/>
              </w:rPr>
              <w:t xml:space="preserve"> </w:t>
            </w:r>
          </w:p>
        </w:tc>
      </w:tr>
      <w:tr w:rsidR="008D599B" w:rsidRPr="008D599B" w14:paraId="7BBF9ABB" w14:textId="77777777" w:rsidTr="003921AA">
        <w:trPr>
          <w:trHeight w:val="300"/>
        </w:trPr>
        <w:tc>
          <w:tcPr>
            <w:tcW w:w="2494" w:type="dxa"/>
            <w:noWrap/>
            <w:hideMark/>
          </w:tcPr>
          <w:p w14:paraId="6A82EB1E" w14:textId="77777777" w:rsidR="008D599B" w:rsidRPr="003921AA" w:rsidRDefault="008D599B" w:rsidP="008D599B">
            <w:pPr>
              <w:pStyle w:val="TableBodyTextMIRB"/>
              <w:rPr>
                <w:sz w:val="22"/>
              </w:rPr>
            </w:pPr>
            <w:r w:rsidRPr="003921AA">
              <w:rPr>
                <w:sz w:val="22"/>
              </w:rPr>
              <w:t>SCOOP 2018 DSM 68</w:t>
            </w:r>
          </w:p>
        </w:tc>
        <w:tc>
          <w:tcPr>
            <w:tcW w:w="680" w:type="dxa"/>
            <w:noWrap/>
            <w:hideMark/>
          </w:tcPr>
          <w:p w14:paraId="3B82C3BA" w14:textId="77777777" w:rsidR="008D599B" w:rsidRPr="003921AA" w:rsidRDefault="008D599B" w:rsidP="008D599B">
            <w:pPr>
              <w:pStyle w:val="TableBodyTextMIRB"/>
              <w:rPr>
                <w:sz w:val="22"/>
              </w:rPr>
            </w:pPr>
            <w:r w:rsidRPr="003921AA">
              <w:rPr>
                <w:sz w:val="22"/>
              </w:rPr>
              <w:t>2.47</w:t>
            </w:r>
          </w:p>
        </w:tc>
        <w:tc>
          <w:tcPr>
            <w:tcW w:w="1456" w:type="dxa"/>
            <w:noWrap/>
            <w:hideMark/>
          </w:tcPr>
          <w:p w14:paraId="229B8AA4" w14:textId="77777777" w:rsidR="008D599B" w:rsidRPr="003921AA" w:rsidRDefault="008D599B" w:rsidP="008D599B">
            <w:pPr>
              <w:pStyle w:val="TableBodyTextMIRB"/>
              <w:rPr>
                <w:sz w:val="22"/>
              </w:rPr>
            </w:pPr>
            <w:r w:rsidRPr="003921AA">
              <w:rPr>
                <w:sz w:val="22"/>
              </w:rPr>
              <w:t>0.5</w:t>
            </w:r>
          </w:p>
        </w:tc>
        <w:tc>
          <w:tcPr>
            <w:tcW w:w="9071" w:type="dxa"/>
            <w:noWrap/>
            <w:hideMark/>
          </w:tcPr>
          <w:p w14:paraId="442287C6" w14:textId="27DC5536" w:rsidR="008D599B" w:rsidRPr="003921AA" w:rsidRDefault="008D599B" w:rsidP="008D599B">
            <w:pPr>
              <w:pStyle w:val="TableBodyTextMIRB"/>
              <w:rPr>
                <w:sz w:val="22"/>
              </w:rPr>
            </w:pPr>
            <w:hyperlink r:id="rId116" w:history="1">
              <w:r w:rsidRPr="003921AA">
                <w:rPr>
                  <w:rStyle w:val="Hyperlink"/>
                  <w:sz w:val="22"/>
                </w:rPr>
                <w:t>https://ws.gisetl.lrc.gov.on.ca/fmedatadownload/Packages/SCOOP-2018-DSM-68.zip</w:t>
              </w:r>
            </w:hyperlink>
            <w:r w:rsidRPr="003921AA">
              <w:rPr>
                <w:sz w:val="22"/>
              </w:rPr>
              <w:t xml:space="preserve"> </w:t>
            </w:r>
          </w:p>
        </w:tc>
      </w:tr>
      <w:tr w:rsidR="008D599B" w:rsidRPr="008D599B" w14:paraId="2911F64B" w14:textId="77777777" w:rsidTr="003921AA">
        <w:trPr>
          <w:trHeight w:val="300"/>
        </w:trPr>
        <w:tc>
          <w:tcPr>
            <w:tcW w:w="2494" w:type="dxa"/>
            <w:noWrap/>
            <w:hideMark/>
          </w:tcPr>
          <w:p w14:paraId="009FF60B" w14:textId="77777777" w:rsidR="008D599B" w:rsidRPr="003921AA" w:rsidRDefault="008D599B" w:rsidP="008D599B">
            <w:pPr>
              <w:pStyle w:val="TableBodyTextMIRB"/>
              <w:rPr>
                <w:sz w:val="22"/>
              </w:rPr>
            </w:pPr>
            <w:r w:rsidRPr="003921AA">
              <w:rPr>
                <w:sz w:val="22"/>
              </w:rPr>
              <w:t>SCOOP 2018 DSM 69</w:t>
            </w:r>
          </w:p>
        </w:tc>
        <w:tc>
          <w:tcPr>
            <w:tcW w:w="680" w:type="dxa"/>
            <w:noWrap/>
            <w:hideMark/>
          </w:tcPr>
          <w:p w14:paraId="13AEAC16" w14:textId="77777777" w:rsidR="008D599B" w:rsidRPr="003921AA" w:rsidRDefault="008D599B" w:rsidP="008D599B">
            <w:pPr>
              <w:pStyle w:val="TableBodyTextMIRB"/>
              <w:rPr>
                <w:sz w:val="22"/>
              </w:rPr>
            </w:pPr>
            <w:r w:rsidRPr="003921AA">
              <w:rPr>
                <w:sz w:val="22"/>
              </w:rPr>
              <w:t>2.69</w:t>
            </w:r>
          </w:p>
        </w:tc>
        <w:tc>
          <w:tcPr>
            <w:tcW w:w="1456" w:type="dxa"/>
            <w:noWrap/>
            <w:hideMark/>
          </w:tcPr>
          <w:p w14:paraId="2F0C824A" w14:textId="77777777" w:rsidR="008D599B" w:rsidRPr="003921AA" w:rsidRDefault="008D599B" w:rsidP="008D599B">
            <w:pPr>
              <w:pStyle w:val="TableBodyTextMIRB"/>
              <w:rPr>
                <w:sz w:val="22"/>
              </w:rPr>
            </w:pPr>
            <w:r w:rsidRPr="003921AA">
              <w:rPr>
                <w:sz w:val="22"/>
              </w:rPr>
              <w:t>0.5</w:t>
            </w:r>
          </w:p>
        </w:tc>
        <w:tc>
          <w:tcPr>
            <w:tcW w:w="9071" w:type="dxa"/>
            <w:noWrap/>
            <w:hideMark/>
          </w:tcPr>
          <w:p w14:paraId="0DEF1C00" w14:textId="7293FC2F" w:rsidR="008D599B" w:rsidRPr="003921AA" w:rsidRDefault="008D599B" w:rsidP="008D599B">
            <w:pPr>
              <w:pStyle w:val="TableBodyTextMIRB"/>
              <w:rPr>
                <w:sz w:val="22"/>
              </w:rPr>
            </w:pPr>
            <w:hyperlink r:id="rId117" w:history="1">
              <w:r w:rsidRPr="003921AA">
                <w:rPr>
                  <w:rStyle w:val="Hyperlink"/>
                  <w:sz w:val="22"/>
                </w:rPr>
                <w:t>https://ws.gisetl.lrc.gov.on.ca/fmedatadownload/Packages/SCOOP-2018-DSM-69.zip</w:t>
              </w:r>
            </w:hyperlink>
            <w:r w:rsidRPr="003921AA">
              <w:rPr>
                <w:sz w:val="22"/>
              </w:rPr>
              <w:t xml:space="preserve"> </w:t>
            </w:r>
          </w:p>
        </w:tc>
      </w:tr>
      <w:tr w:rsidR="008D599B" w:rsidRPr="008D599B" w14:paraId="7F9405F5" w14:textId="77777777" w:rsidTr="003921AA">
        <w:trPr>
          <w:trHeight w:val="300"/>
        </w:trPr>
        <w:tc>
          <w:tcPr>
            <w:tcW w:w="2494" w:type="dxa"/>
            <w:noWrap/>
            <w:hideMark/>
          </w:tcPr>
          <w:p w14:paraId="3122659D" w14:textId="77777777" w:rsidR="008D599B" w:rsidRPr="003921AA" w:rsidRDefault="008D599B" w:rsidP="008D599B">
            <w:pPr>
              <w:pStyle w:val="TableBodyTextMIRB"/>
              <w:rPr>
                <w:sz w:val="22"/>
              </w:rPr>
            </w:pPr>
            <w:r w:rsidRPr="003921AA">
              <w:rPr>
                <w:sz w:val="22"/>
              </w:rPr>
              <w:t>SCOOP 2018 DSM 70</w:t>
            </w:r>
          </w:p>
        </w:tc>
        <w:tc>
          <w:tcPr>
            <w:tcW w:w="680" w:type="dxa"/>
            <w:noWrap/>
            <w:hideMark/>
          </w:tcPr>
          <w:p w14:paraId="0FA10960" w14:textId="77777777" w:rsidR="008D599B" w:rsidRPr="003921AA" w:rsidRDefault="008D599B" w:rsidP="008D599B">
            <w:pPr>
              <w:pStyle w:val="TableBodyTextMIRB"/>
              <w:rPr>
                <w:sz w:val="22"/>
              </w:rPr>
            </w:pPr>
            <w:r w:rsidRPr="003921AA">
              <w:rPr>
                <w:sz w:val="22"/>
              </w:rPr>
              <w:t>2.95</w:t>
            </w:r>
          </w:p>
        </w:tc>
        <w:tc>
          <w:tcPr>
            <w:tcW w:w="1456" w:type="dxa"/>
            <w:noWrap/>
            <w:hideMark/>
          </w:tcPr>
          <w:p w14:paraId="2FF14EBA" w14:textId="77777777" w:rsidR="008D599B" w:rsidRPr="003921AA" w:rsidRDefault="008D599B" w:rsidP="008D599B">
            <w:pPr>
              <w:pStyle w:val="TableBodyTextMIRB"/>
              <w:rPr>
                <w:sz w:val="22"/>
              </w:rPr>
            </w:pPr>
            <w:r w:rsidRPr="003921AA">
              <w:rPr>
                <w:sz w:val="22"/>
              </w:rPr>
              <w:t>0.5</w:t>
            </w:r>
          </w:p>
        </w:tc>
        <w:tc>
          <w:tcPr>
            <w:tcW w:w="9071" w:type="dxa"/>
            <w:noWrap/>
            <w:hideMark/>
          </w:tcPr>
          <w:p w14:paraId="57660328" w14:textId="18B299B9" w:rsidR="008D599B" w:rsidRPr="003921AA" w:rsidRDefault="008D599B" w:rsidP="008D599B">
            <w:pPr>
              <w:pStyle w:val="TableBodyTextMIRB"/>
              <w:rPr>
                <w:sz w:val="22"/>
              </w:rPr>
            </w:pPr>
            <w:hyperlink r:id="rId118" w:history="1">
              <w:r w:rsidRPr="003921AA">
                <w:rPr>
                  <w:rStyle w:val="Hyperlink"/>
                  <w:sz w:val="22"/>
                </w:rPr>
                <w:t>https://ws.gisetl.lrc.gov.on.ca/fmedatadownload/Packages/SCOOP-2018-DSM-70.zip</w:t>
              </w:r>
            </w:hyperlink>
            <w:r w:rsidRPr="003921AA">
              <w:rPr>
                <w:sz w:val="22"/>
              </w:rPr>
              <w:t xml:space="preserve"> </w:t>
            </w:r>
          </w:p>
        </w:tc>
      </w:tr>
      <w:tr w:rsidR="008D599B" w:rsidRPr="008D599B" w14:paraId="2B4B9661" w14:textId="77777777" w:rsidTr="003921AA">
        <w:trPr>
          <w:trHeight w:val="300"/>
        </w:trPr>
        <w:tc>
          <w:tcPr>
            <w:tcW w:w="2494" w:type="dxa"/>
            <w:noWrap/>
            <w:hideMark/>
          </w:tcPr>
          <w:p w14:paraId="6CB58A3A" w14:textId="77777777" w:rsidR="008D599B" w:rsidRPr="003921AA" w:rsidRDefault="008D599B" w:rsidP="008D599B">
            <w:pPr>
              <w:pStyle w:val="TableBodyTextMIRB"/>
              <w:rPr>
                <w:sz w:val="22"/>
              </w:rPr>
            </w:pPr>
            <w:r w:rsidRPr="003921AA">
              <w:rPr>
                <w:sz w:val="22"/>
              </w:rPr>
              <w:t>SCOOP 2018 DSM 71</w:t>
            </w:r>
          </w:p>
        </w:tc>
        <w:tc>
          <w:tcPr>
            <w:tcW w:w="680" w:type="dxa"/>
            <w:noWrap/>
            <w:hideMark/>
          </w:tcPr>
          <w:p w14:paraId="0B84C796" w14:textId="77777777" w:rsidR="008D599B" w:rsidRPr="003921AA" w:rsidRDefault="008D599B" w:rsidP="008D599B">
            <w:pPr>
              <w:pStyle w:val="TableBodyTextMIRB"/>
              <w:rPr>
                <w:sz w:val="22"/>
              </w:rPr>
            </w:pPr>
            <w:r w:rsidRPr="003921AA">
              <w:rPr>
                <w:sz w:val="22"/>
              </w:rPr>
              <w:t>2.80</w:t>
            </w:r>
          </w:p>
        </w:tc>
        <w:tc>
          <w:tcPr>
            <w:tcW w:w="1456" w:type="dxa"/>
            <w:noWrap/>
            <w:hideMark/>
          </w:tcPr>
          <w:p w14:paraId="7FE98A59" w14:textId="77777777" w:rsidR="008D599B" w:rsidRPr="003921AA" w:rsidRDefault="008D599B" w:rsidP="008D599B">
            <w:pPr>
              <w:pStyle w:val="TableBodyTextMIRB"/>
              <w:rPr>
                <w:sz w:val="22"/>
              </w:rPr>
            </w:pPr>
            <w:r w:rsidRPr="003921AA">
              <w:rPr>
                <w:sz w:val="22"/>
              </w:rPr>
              <w:t>0.5</w:t>
            </w:r>
          </w:p>
        </w:tc>
        <w:tc>
          <w:tcPr>
            <w:tcW w:w="9071" w:type="dxa"/>
            <w:noWrap/>
            <w:hideMark/>
          </w:tcPr>
          <w:p w14:paraId="3D6D75C3" w14:textId="1843A2D8" w:rsidR="008D599B" w:rsidRPr="003921AA" w:rsidRDefault="008D599B" w:rsidP="008D599B">
            <w:pPr>
              <w:pStyle w:val="TableBodyTextMIRB"/>
              <w:rPr>
                <w:sz w:val="22"/>
              </w:rPr>
            </w:pPr>
            <w:hyperlink r:id="rId119" w:history="1">
              <w:r w:rsidRPr="003921AA">
                <w:rPr>
                  <w:rStyle w:val="Hyperlink"/>
                  <w:sz w:val="22"/>
                </w:rPr>
                <w:t>https://ws.gisetl.lrc.gov.on.ca/fmedatadownload/Packages/SCOOP-2018-DSM-71.zip</w:t>
              </w:r>
            </w:hyperlink>
            <w:r w:rsidRPr="003921AA">
              <w:rPr>
                <w:sz w:val="22"/>
              </w:rPr>
              <w:t xml:space="preserve"> </w:t>
            </w:r>
          </w:p>
        </w:tc>
      </w:tr>
      <w:tr w:rsidR="008D599B" w:rsidRPr="008D599B" w14:paraId="2F6CDDB9" w14:textId="77777777" w:rsidTr="003921AA">
        <w:trPr>
          <w:trHeight w:val="300"/>
        </w:trPr>
        <w:tc>
          <w:tcPr>
            <w:tcW w:w="2494" w:type="dxa"/>
            <w:noWrap/>
            <w:hideMark/>
          </w:tcPr>
          <w:p w14:paraId="0DD4C73B" w14:textId="77777777" w:rsidR="008D599B" w:rsidRPr="003921AA" w:rsidRDefault="008D599B" w:rsidP="008D599B">
            <w:pPr>
              <w:pStyle w:val="TableBodyTextMIRB"/>
              <w:rPr>
                <w:sz w:val="22"/>
              </w:rPr>
            </w:pPr>
            <w:r w:rsidRPr="003921AA">
              <w:rPr>
                <w:sz w:val="22"/>
              </w:rPr>
              <w:t>SCOOP 2018 DSM 72</w:t>
            </w:r>
          </w:p>
        </w:tc>
        <w:tc>
          <w:tcPr>
            <w:tcW w:w="680" w:type="dxa"/>
            <w:noWrap/>
            <w:hideMark/>
          </w:tcPr>
          <w:p w14:paraId="36EBDA8E" w14:textId="77777777" w:rsidR="008D599B" w:rsidRPr="003921AA" w:rsidRDefault="008D599B" w:rsidP="008D599B">
            <w:pPr>
              <w:pStyle w:val="TableBodyTextMIRB"/>
              <w:rPr>
                <w:sz w:val="22"/>
              </w:rPr>
            </w:pPr>
            <w:r w:rsidRPr="003921AA">
              <w:rPr>
                <w:sz w:val="22"/>
              </w:rPr>
              <w:t>2.80</w:t>
            </w:r>
          </w:p>
        </w:tc>
        <w:tc>
          <w:tcPr>
            <w:tcW w:w="1456" w:type="dxa"/>
            <w:noWrap/>
            <w:hideMark/>
          </w:tcPr>
          <w:p w14:paraId="112C554D" w14:textId="77777777" w:rsidR="008D599B" w:rsidRPr="003921AA" w:rsidRDefault="008D599B" w:rsidP="008D599B">
            <w:pPr>
              <w:pStyle w:val="TableBodyTextMIRB"/>
              <w:rPr>
                <w:sz w:val="22"/>
              </w:rPr>
            </w:pPr>
            <w:r w:rsidRPr="003921AA">
              <w:rPr>
                <w:sz w:val="22"/>
              </w:rPr>
              <w:t>0.5</w:t>
            </w:r>
          </w:p>
        </w:tc>
        <w:tc>
          <w:tcPr>
            <w:tcW w:w="9071" w:type="dxa"/>
            <w:noWrap/>
            <w:hideMark/>
          </w:tcPr>
          <w:p w14:paraId="6CD12B09" w14:textId="23062700" w:rsidR="008D599B" w:rsidRPr="003921AA" w:rsidRDefault="008D599B" w:rsidP="008D599B">
            <w:pPr>
              <w:pStyle w:val="TableBodyTextMIRB"/>
              <w:rPr>
                <w:sz w:val="22"/>
              </w:rPr>
            </w:pPr>
            <w:hyperlink r:id="rId120" w:history="1">
              <w:r w:rsidRPr="003921AA">
                <w:rPr>
                  <w:rStyle w:val="Hyperlink"/>
                  <w:sz w:val="22"/>
                </w:rPr>
                <w:t>https://ws.gisetl.lrc.gov.on.ca/fmedatadownload/Packages/SCOOP-2018-DSM-72.zip</w:t>
              </w:r>
            </w:hyperlink>
            <w:r w:rsidRPr="003921AA">
              <w:rPr>
                <w:sz w:val="22"/>
              </w:rPr>
              <w:t xml:space="preserve"> </w:t>
            </w:r>
          </w:p>
        </w:tc>
      </w:tr>
      <w:tr w:rsidR="008D599B" w:rsidRPr="008D599B" w14:paraId="5A2AEDD0" w14:textId="77777777" w:rsidTr="003921AA">
        <w:trPr>
          <w:trHeight w:val="300"/>
        </w:trPr>
        <w:tc>
          <w:tcPr>
            <w:tcW w:w="2494" w:type="dxa"/>
            <w:noWrap/>
            <w:hideMark/>
          </w:tcPr>
          <w:p w14:paraId="7E82D9F2" w14:textId="77777777" w:rsidR="008D599B" w:rsidRPr="003921AA" w:rsidRDefault="008D599B" w:rsidP="008D599B">
            <w:pPr>
              <w:pStyle w:val="TableBodyTextMIRB"/>
              <w:rPr>
                <w:sz w:val="22"/>
              </w:rPr>
            </w:pPr>
            <w:r w:rsidRPr="003921AA">
              <w:rPr>
                <w:sz w:val="22"/>
              </w:rPr>
              <w:t>SCOOP 2018 DSM 73</w:t>
            </w:r>
          </w:p>
        </w:tc>
        <w:tc>
          <w:tcPr>
            <w:tcW w:w="680" w:type="dxa"/>
            <w:noWrap/>
            <w:hideMark/>
          </w:tcPr>
          <w:p w14:paraId="7CF00DA6" w14:textId="77777777" w:rsidR="008D599B" w:rsidRPr="003921AA" w:rsidRDefault="008D599B" w:rsidP="008D599B">
            <w:pPr>
              <w:pStyle w:val="TableBodyTextMIRB"/>
              <w:rPr>
                <w:sz w:val="22"/>
              </w:rPr>
            </w:pPr>
            <w:r w:rsidRPr="003921AA">
              <w:rPr>
                <w:sz w:val="22"/>
              </w:rPr>
              <w:t>3.17</w:t>
            </w:r>
          </w:p>
        </w:tc>
        <w:tc>
          <w:tcPr>
            <w:tcW w:w="1456" w:type="dxa"/>
            <w:noWrap/>
            <w:hideMark/>
          </w:tcPr>
          <w:p w14:paraId="20489982" w14:textId="77777777" w:rsidR="008D599B" w:rsidRPr="003921AA" w:rsidRDefault="008D599B" w:rsidP="008D599B">
            <w:pPr>
              <w:pStyle w:val="TableBodyTextMIRB"/>
              <w:rPr>
                <w:sz w:val="22"/>
              </w:rPr>
            </w:pPr>
            <w:r w:rsidRPr="003921AA">
              <w:rPr>
                <w:sz w:val="22"/>
              </w:rPr>
              <w:t>0.5</w:t>
            </w:r>
          </w:p>
        </w:tc>
        <w:tc>
          <w:tcPr>
            <w:tcW w:w="9071" w:type="dxa"/>
            <w:noWrap/>
            <w:hideMark/>
          </w:tcPr>
          <w:p w14:paraId="1C35E1FA" w14:textId="4322921B" w:rsidR="008D599B" w:rsidRPr="003921AA" w:rsidRDefault="008D599B" w:rsidP="008D599B">
            <w:pPr>
              <w:pStyle w:val="TableBodyTextMIRB"/>
              <w:rPr>
                <w:sz w:val="22"/>
              </w:rPr>
            </w:pPr>
            <w:hyperlink r:id="rId121" w:history="1">
              <w:r w:rsidRPr="003921AA">
                <w:rPr>
                  <w:rStyle w:val="Hyperlink"/>
                  <w:sz w:val="22"/>
                </w:rPr>
                <w:t>https://ws.gisetl.lrc.gov.on.ca/fmedatadownload/Packages/SCOOP-2018-DSM-73.zip</w:t>
              </w:r>
            </w:hyperlink>
            <w:r w:rsidRPr="003921AA">
              <w:rPr>
                <w:sz w:val="22"/>
              </w:rPr>
              <w:t xml:space="preserve"> </w:t>
            </w:r>
          </w:p>
        </w:tc>
      </w:tr>
      <w:tr w:rsidR="008D599B" w:rsidRPr="008D599B" w14:paraId="7558A35F" w14:textId="77777777" w:rsidTr="003921AA">
        <w:trPr>
          <w:trHeight w:val="300"/>
        </w:trPr>
        <w:tc>
          <w:tcPr>
            <w:tcW w:w="2494" w:type="dxa"/>
            <w:noWrap/>
            <w:hideMark/>
          </w:tcPr>
          <w:p w14:paraId="3BF23508" w14:textId="77777777" w:rsidR="008D599B" w:rsidRPr="003921AA" w:rsidRDefault="008D599B" w:rsidP="008D599B">
            <w:pPr>
              <w:pStyle w:val="TableBodyTextMIRB"/>
              <w:rPr>
                <w:sz w:val="22"/>
              </w:rPr>
            </w:pPr>
            <w:r w:rsidRPr="003921AA">
              <w:rPr>
                <w:sz w:val="22"/>
              </w:rPr>
              <w:t>SCOOP 2018 DSM 74</w:t>
            </w:r>
          </w:p>
        </w:tc>
        <w:tc>
          <w:tcPr>
            <w:tcW w:w="680" w:type="dxa"/>
            <w:noWrap/>
            <w:hideMark/>
          </w:tcPr>
          <w:p w14:paraId="55E94008" w14:textId="77777777" w:rsidR="008D599B" w:rsidRPr="003921AA" w:rsidRDefault="008D599B" w:rsidP="008D599B">
            <w:pPr>
              <w:pStyle w:val="TableBodyTextMIRB"/>
              <w:rPr>
                <w:sz w:val="22"/>
              </w:rPr>
            </w:pPr>
            <w:r w:rsidRPr="003921AA">
              <w:rPr>
                <w:sz w:val="22"/>
              </w:rPr>
              <w:t>2.94</w:t>
            </w:r>
          </w:p>
        </w:tc>
        <w:tc>
          <w:tcPr>
            <w:tcW w:w="1456" w:type="dxa"/>
            <w:noWrap/>
            <w:hideMark/>
          </w:tcPr>
          <w:p w14:paraId="704A61B9" w14:textId="77777777" w:rsidR="008D599B" w:rsidRPr="003921AA" w:rsidRDefault="008D599B" w:rsidP="008D599B">
            <w:pPr>
              <w:pStyle w:val="TableBodyTextMIRB"/>
              <w:rPr>
                <w:sz w:val="22"/>
              </w:rPr>
            </w:pPr>
            <w:r w:rsidRPr="003921AA">
              <w:rPr>
                <w:sz w:val="22"/>
              </w:rPr>
              <w:t>0.5</w:t>
            </w:r>
          </w:p>
        </w:tc>
        <w:tc>
          <w:tcPr>
            <w:tcW w:w="9071" w:type="dxa"/>
            <w:noWrap/>
            <w:hideMark/>
          </w:tcPr>
          <w:p w14:paraId="7093E8D8" w14:textId="6625FF50" w:rsidR="008D599B" w:rsidRPr="003921AA" w:rsidRDefault="008D599B" w:rsidP="008D599B">
            <w:pPr>
              <w:pStyle w:val="TableBodyTextMIRB"/>
              <w:rPr>
                <w:sz w:val="22"/>
              </w:rPr>
            </w:pPr>
            <w:hyperlink r:id="rId122" w:history="1">
              <w:r w:rsidRPr="003921AA">
                <w:rPr>
                  <w:rStyle w:val="Hyperlink"/>
                  <w:sz w:val="22"/>
                </w:rPr>
                <w:t>https://ws.gisetl.lrc.gov.on.ca/fmedatadownload/Packages/SCOOP-2018-DSM-74.zip</w:t>
              </w:r>
            </w:hyperlink>
            <w:r w:rsidRPr="003921AA">
              <w:rPr>
                <w:sz w:val="22"/>
              </w:rPr>
              <w:t xml:space="preserve"> </w:t>
            </w:r>
          </w:p>
        </w:tc>
      </w:tr>
      <w:tr w:rsidR="008D599B" w:rsidRPr="008D599B" w14:paraId="281639EE" w14:textId="77777777" w:rsidTr="003921AA">
        <w:trPr>
          <w:trHeight w:val="300"/>
        </w:trPr>
        <w:tc>
          <w:tcPr>
            <w:tcW w:w="2494" w:type="dxa"/>
            <w:noWrap/>
            <w:hideMark/>
          </w:tcPr>
          <w:p w14:paraId="64806BEB" w14:textId="77777777" w:rsidR="008D599B" w:rsidRPr="003921AA" w:rsidRDefault="008D599B" w:rsidP="008D599B">
            <w:pPr>
              <w:pStyle w:val="TableBodyTextMIRB"/>
              <w:rPr>
                <w:sz w:val="22"/>
              </w:rPr>
            </w:pPr>
            <w:r w:rsidRPr="003921AA">
              <w:rPr>
                <w:sz w:val="22"/>
              </w:rPr>
              <w:t>SCOOP 2018 DSM 75</w:t>
            </w:r>
          </w:p>
        </w:tc>
        <w:tc>
          <w:tcPr>
            <w:tcW w:w="680" w:type="dxa"/>
            <w:noWrap/>
            <w:hideMark/>
          </w:tcPr>
          <w:p w14:paraId="2DB912AE" w14:textId="77777777" w:rsidR="008D599B" w:rsidRPr="003921AA" w:rsidRDefault="008D599B" w:rsidP="008D599B">
            <w:pPr>
              <w:pStyle w:val="TableBodyTextMIRB"/>
              <w:rPr>
                <w:sz w:val="22"/>
              </w:rPr>
            </w:pPr>
            <w:r w:rsidRPr="003921AA">
              <w:rPr>
                <w:sz w:val="22"/>
              </w:rPr>
              <w:t>2.41</w:t>
            </w:r>
          </w:p>
        </w:tc>
        <w:tc>
          <w:tcPr>
            <w:tcW w:w="1456" w:type="dxa"/>
            <w:noWrap/>
            <w:hideMark/>
          </w:tcPr>
          <w:p w14:paraId="300E5DCD" w14:textId="77777777" w:rsidR="008D599B" w:rsidRPr="003921AA" w:rsidRDefault="008D599B" w:rsidP="008D599B">
            <w:pPr>
              <w:pStyle w:val="TableBodyTextMIRB"/>
              <w:rPr>
                <w:sz w:val="22"/>
              </w:rPr>
            </w:pPr>
            <w:r w:rsidRPr="003921AA">
              <w:rPr>
                <w:sz w:val="22"/>
              </w:rPr>
              <w:t>0.5</w:t>
            </w:r>
          </w:p>
        </w:tc>
        <w:tc>
          <w:tcPr>
            <w:tcW w:w="9071" w:type="dxa"/>
            <w:noWrap/>
            <w:hideMark/>
          </w:tcPr>
          <w:p w14:paraId="32314AFA" w14:textId="76F14249" w:rsidR="008D599B" w:rsidRPr="003921AA" w:rsidRDefault="008D599B" w:rsidP="008D599B">
            <w:pPr>
              <w:pStyle w:val="TableBodyTextMIRB"/>
              <w:rPr>
                <w:sz w:val="22"/>
              </w:rPr>
            </w:pPr>
            <w:hyperlink r:id="rId123" w:history="1">
              <w:r w:rsidRPr="003921AA">
                <w:rPr>
                  <w:rStyle w:val="Hyperlink"/>
                  <w:sz w:val="22"/>
                </w:rPr>
                <w:t>https://ws.gisetl.lrc.gov.on.ca/fmedatadownload/Packages/SCOOP-2018-DSM-75.zip</w:t>
              </w:r>
            </w:hyperlink>
            <w:r w:rsidRPr="003921AA">
              <w:rPr>
                <w:sz w:val="22"/>
              </w:rPr>
              <w:t xml:space="preserve"> </w:t>
            </w:r>
          </w:p>
        </w:tc>
      </w:tr>
      <w:tr w:rsidR="008D599B" w:rsidRPr="008D599B" w14:paraId="6A47252A" w14:textId="77777777" w:rsidTr="003921AA">
        <w:trPr>
          <w:trHeight w:val="300"/>
        </w:trPr>
        <w:tc>
          <w:tcPr>
            <w:tcW w:w="2494" w:type="dxa"/>
            <w:noWrap/>
            <w:hideMark/>
          </w:tcPr>
          <w:p w14:paraId="77B92285" w14:textId="77777777" w:rsidR="008D599B" w:rsidRPr="003921AA" w:rsidRDefault="008D599B" w:rsidP="008D599B">
            <w:pPr>
              <w:pStyle w:val="TableBodyTextMIRB"/>
              <w:rPr>
                <w:sz w:val="22"/>
              </w:rPr>
            </w:pPr>
            <w:r w:rsidRPr="003921AA">
              <w:rPr>
                <w:sz w:val="22"/>
              </w:rPr>
              <w:t>SCOOP 2018 DSM 76</w:t>
            </w:r>
          </w:p>
        </w:tc>
        <w:tc>
          <w:tcPr>
            <w:tcW w:w="680" w:type="dxa"/>
            <w:noWrap/>
            <w:hideMark/>
          </w:tcPr>
          <w:p w14:paraId="146E37F6" w14:textId="77777777" w:rsidR="008D599B" w:rsidRPr="003921AA" w:rsidRDefault="008D599B" w:rsidP="008D599B">
            <w:pPr>
              <w:pStyle w:val="TableBodyTextMIRB"/>
              <w:rPr>
                <w:sz w:val="22"/>
              </w:rPr>
            </w:pPr>
            <w:r w:rsidRPr="003921AA">
              <w:rPr>
                <w:sz w:val="22"/>
              </w:rPr>
              <w:t>3.27</w:t>
            </w:r>
          </w:p>
        </w:tc>
        <w:tc>
          <w:tcPr>
            <w:tcW w:w="1456" w:type="dxa"/>
            <w:noWrap/>
            <w:hideMark/>
          </w:tcPr>
          <w:p w14:paraId="6365A4B8" w14:textId="77777777" w:rsidR="008D599B" w:rsidRPr="003921AA" w:rsidRDefault="008D599B" w:rsidP="008D599B">
            <w:pPr>
              <w:pStyle w:val="TableBodyTextMIRB"/>
              <w:rPr>
                <w:sz w:val="22"/>
              </w:rPr>
            </w:pPr>
            <w:r w:rsidRPr="003921AA">
              <w:rPr>
                <w:sz w:val="22"/>
              </w:rPr>
              <w:t>0.5</w:t>
            </w:r>
          </w:p>
        </w:tc>
        <w:tc>
          <w:tcPr>
            <w:tcW w:w="9071" w:type="dxa"/>
            <w:noWrap/>
            <w:hideMark/>
          </w:tcPr>
          <w:p w14:paraId="4D6D0434" w14:textId="0A645C5A" w:rsidR="008D599B" w:rsidRPr="003921AA" w:rsidRDefault="008D599B" w:rsidP="008D599B">
            <w:pPr>
              <w:pStyle w:val="TableBodyTextMIRB"/>
              <w:rPr>
                <w:sz w:val="22"/>
              </w:rPr>
            </w:pPr>
            <w:hyperlink r:id="rId124" w:history="1">
              <w:r w:rsidRPr="003921AA">
                <w:rPr>
                  <w:rStyle w:val="Hyperlink"/>
                  <w:sz w:val="22"/>
                </w:rPr>
                <w:t>https://ws.gisetl.lrc.gov.on.ca/fmedatadownload/Packages/SCOOP-2018-DSM-76.zip</w:t>
              </w:r>
            </w:hyperlink>
            <w:r w:rsidRPr="003921AA">
              <w:rPr>
                <w:sz w:val="22"/>
              </w:rPr>
              <w:t xml:space="preserve"> </w:t>
            </w:r>
          </w:p>
        </w:tc>
      </w:tr>
      <w:tr w:rsidR="008D599B" w:rsidRPr="008D599B" w14:paraId="33C09099" w14:textId="77777777" w:rsidTr="003921AA">
        <w:trPr>
          <w:trHeight w:val="300"/>
        </w:trPr>
        <w:tc>
          <w:tcPr>
            <w:tcW w:w="2494" w:type="dxa"/>
            <w:noWrap/>
            <w:hideMark/>
          </w:tcPr>
          <w:p w14:paraId="4669BA23" w14:textId="77777777" w:rsidR="008D599B" w:rsidRPr="003921AA" w:rsidRDefault="008D599B" w:rsidP="008D599B">
            <w:pPr>
              <w:pStyle w:val="TableBodyTextMIRB"/>
              <w:rPr>
                <w:sz w:val="22"/>
              </w:rPr>
            </w:pPr>
            <w:r w:rsidRPr="003921AA">
              <w:rPr>
                <w:sz w:val="22"/>
              </w:rPr>
              <w:t>SCOOP 2018 DSM 77</w:t>
            </w:r>
          </w:p>
        </w:tc>
        <w:tc>
          <w:tcPr>
            <w:tcW w:w="680" w:type="dxa"/>
            <w:noWrap/>
            <w:hideMark/>
          </w:tcPr>
          <w:p w14:paraId="6116B08C" w14:textId="77777777" w:rsidR="008D599B" w:rsidRPr="003921AA" w:rsidRDefault="008D599B" w:rsidP="008D599B">
            <w:pPr>
              <w:pStyle w:val="TableBodyTextMIRB"/>
              <w:rPr>
                <w:sz w:val="22"/>
              </w:rPr>
            </w:pPr>
            <w:r w:rsidRPr="003921AA">
              <w:rPr>
                <w:sz w:val="22"/>
              </w:rPr>
              <w:t>3.30</w:t>
            </w:r>
          </w:p>
        </w:tc>
        <w:tc>
          <w:tcPr>
            <w:tcW w:w="1456" w:type="dxa"/>
            <w:noWrap/>
            <w:hideMark/>
          </w:tcPr>
          <w:p w14:paraId="3E7FD0EA" w14:textId="77777777" w:rsidR="008D599B" w:rsidRPr="003921AA" w:rsidRDefault="008D599B" w:rsidP="008D599B">
            <w:pPr>
              <w:pStyle w:val="TableBodyTextMIRB"/>
              <w:rPr>
                <w:sz w:val="22"/>
              </w:rPr>
            </w:pPr>
            <w:r w:rsidRPr="003921AA">
              <w:rPr>
                <w:sz w:val="22"/>
              </w:rPr>
              <w:t>0.5</w:t>
            </w:r>
          </w:p>
        </w:tc>
        <w:tc>
          <w:tcPr>
            <w:tcW w:w="9071" w:type="dxa"/>
            <w:noWrap/>
            <w:hideMark/>
          </w:tcPr>
          <w:p w14:paraId="487E639E" w14:textId="272065FD" w:rsidR="008D599B" w:rsidRPr="003921AA" w:rsidRDefault="008D599B" w:rsidP="008D599B">
            <w:pPr>
              <w:pStyle w:val="TableBodyTextMIRB"/>
              <w:rPr>
                <w:sz w:val="22"/>
              </w:rPr>
            </w:pPr>
            <w:hyperlink r:id="rId125" w:history="1">
              <w:r w:rsidRPr="003921AA">
                <w:rPr>
                  <w:rStyle w:val="Hyperlink"/>
                  <w:sz w:val="22"/>
                </w:rPr>
                <w:t>https://ws.gisetl.lrc.gov.on.ca/fmedatadownload/Packages/SCOOP-2018-DSM-77.zip</w:t>
              </w:r>
            </w:hyperlink>
            <w:r w:rsidRPr="003921AA">
              <w:rPr>
                <w:sz w:val="22"/>
              </w:rPr>
              <w:t xml:space="preserve"> </w:t>
            </w:r>
          </w:p>
        </w:tc>
      </w:tr>
      <w:tr w:rsidR="008D599B" w:rsidRPr="008D599B" w14:paraId="14295B36" w14:textId="77777777" w:rsidTr="003921AA">
        <w:trPr>
          <w:trHeight w:val="300"/>
        </w:trPr>
        <w:tc>
          <w:tcPr>
            <w:tcW w:w="2494" w:type="dxa"/>
            <w:noWrap/>
            <w:hideMark/>
          </w:tcPr>
          <w:p w14:paraId="7D77FC25" w14:textId="77777777" w:rsidR="008D599B" w:rsidRPr="003921AA" w:rsidRDefault="008D599B" w:rsidP="008D599B">
            <w:pPr>
              <w:pStyle w:val="TableBodyTextMIRB"/>
              <w:rPr>
                <w:sz w:val="22"/>
              </w:rPr>
            </w:pPr>
            <w:r w:rsidRPr="003921AA">
              <w:rPr>
                <w:sz w:val="22"/>
              </w:rPr>
              <w:t>SCOOP 2018 DSM 78</w:t>
            </w:r>
          </w:p>
        </w:tc>
        <w:tc>
          <w:tcPr>
            <w:tcW w:w="680" w:type="dxa"/>
            <w:noWrap/>
            <w:hideMark/>
          </w:tcPr>
          <w:p w14:paraId="7F110AFA" w14:textId="77777777" w:rsidR="008D599B" w:rsidRPr="003921AA" w:rsidRDefault="008D599B" w:rsidP="008D599B">
            <w:pPr>
              <w:pStyle w:val="TableBodyTextMIRB"/>
              <w:rPr>
                <w:sz w:val="22"/>
              </w:rPr>
            </w:pPr>
            <w:r w:rsidRPr="003921AA">
              <w:rPr>
                <w:sz w:val="22"/>
              </w:rPr>
              <w:t>3.27</w:t>
            </w:r>
          </w:p>
        </w:tc>
        <w:tc>
          <w:tcPr>
            <w:tcW w:w="1456" w:type="dxa"/>
            <w:noWrap/>
            <w:hideMark/>
          </w:tcPr>
          <w:p w14:paraId="4BDF1C9E" w14:textId="77777777" w:rsidR="008D599B" w:rsidRPr="003921AA" w:rsidRDefault="008D599B" w:rsidP="008D599B">
            <w:pPr>
              <w:pStyle w:val="TableBodyTextMIRB"/>
              <w:rPr>
                <w:sz w:val="22"/>
              </w:rPr>
            </w:pPr>
            <w:r w:rsidRPr="003921AA">
              <w:rPr>
                <w:sz w:val="22"/>
              </w:rPr>
              <w:t>0.5</w:t>
            </w:r>
          </w:p>
        </w:tc>
        <w:tc>
          <w:tcPr>
            <w:tcW w:w="9071" w:type="dxa"/>
            <w:noWrap/>
            <w:hideMark/>
          </w:tcPr>
          <w:p w14:paraId="4959C6B8" w14:textId="38539A3C" w:rsidR="008D599B" w:rsidRPr="003921AA" w:rsidRDefault="008D599B" w:rsidP="008D599B">
            <w:pPr>
              <w:pStyle w:val="TableBodyTextMIRB"/>
              <w:rPr>
                <w:sz w:val="22"/>
              </w:rPr>
            </w:pPr>
            <w:hyperlink r:id="rId126" w:history="1">
              <w:r w:rsidRPr="003921AA">
                <w:rPr>
                  <w:rStyle w:val="Hyperlink"/>
                  <w:sz w:val="22"/>
                </w:rPr>
                <w:t>https://ws.gisetl.lrc.gov.on.ca/fmedatadownload/Packages/SCOOP-2018-DSM-78.zip</w:t>
              </w:r>
            </w:hyperlink>
            <w:r w:rsidRPr="003921AA">
              <w:rPr>
                <w:sz w:val="22"/>
              </w:rPr>
              <w:t xml:space="preserve"> </w:t>
            </w:r>
          </w:p>
        </w:tc>
      </w:tr>
      <w:tr w:rsidR="008D599B" w:rsidRPr="008D599B" w14:paraId="72FB415C" w14:textId="77777777" w:rsidTr="003921AA">
        <w:trPr>
          <w:trHeight w:val="300"/>
        </w:trPr>
        <w:tc>
          <w:tcPr>
            <w:tcW w:w="2494" w:type="dxa"/>
            <w:noWrap/>
            <w:hideMark/>
          </w:tcPr>
          <w:p w14:paraId="119CDC58" w14:textId="77777777" w:rsidR="008D599B" w:rsidRPr="003921AA" w:rsidRDefault="008D599B" w:rsidP="008D599B">
            <w:pPr>
              <w:pStyle w:val="TableBodyTextMIRB"/>
              <w:rPr>
                <w:sz w:val="22"/>
              </w:rPr>
            </w:pPr>
            <w:r w:rsidRPr="003921AA">
              <w:rPr>
                <w:sz w:val="22"/>
              </w:rPr>
              <w:t>SCOOP 2018 DSM 79</w:t>
            </w:r>
          </w:p>
        </w:tc>
        <w:tc>
          <w:tcPr>
            <w:tcW w:w="680" w:type="dxa"/>
            <w:noWrap/>
            <w:hideMark/>
          </w:tcPr>
          <w:p w14:paraId="49BDD883" w14:textId="77777777" w:rsidR="008D599B" w:rsidRPr="003921AA" w:rsidRDefault="008D599B" w:rsidP="008D599B">
            <w:pPr>
              <w:pStyle w:val="TableBodyTextMIRB"/>
              <w:rPr>
                <w:sz w:val="22"/>
              </w:rPr>
            </w:pPr>
            <w:r w:rsidRPr="003921AA">
              <w:rPr>
                <w:sz w:val="22"/>
              </w:rPr>
              <w:t>3.10</w:t>
            </w:r>
          </w:p>
        </w:tc>
        <w:tc>
          <w:tcPr>
            <w:tcW w:w="1456" w:type="dxa"/>
            <w:noWrap/>
            <w:hideMark/>
          </w:tcPr>
          <w:p w14:paraId="1327EA71" w14:textId="77777777" w:rsidR="008D599B" w:rsidRPr="003921AA" w:rsidRDefault="008D599B" w:rsidP="008D599B">
            <w:pPr>
              <w:pStyle w:val="TableBodyTextMIRB"/>
              <w:rPr>
                <w:sz w:val="22"/>
              </w:rPr>
            </w:pPr>
            <w:r w:rsidRPr="003921AA">
              <w:rPr>
                <w:sz w:val="22"/>
              </w:rPr>
              <w:t>0.5</w:t>
            </w:r>
          </w:p>
        </w:tc>
        <w:tc>
          <w:tcPr>
            <w:tcW w:w="9071" w:type="dxa"/>
            <w:noWrap/>
            <w:hideMark/>
          </w:tcPr>
          <w:p w14:paraId="7D59A426" w14:textId="4ACB1AD9" w:rsidR="008D599B" w:rsidRPr="003921AA" w:rsidRDefault="008D599B" w:rsidP="008D599B">
            <w:pPr>
              <w:pStyle w:val="TableBodyTextMIRB"/>
              <w:rPr>
                <w:sz w:val="22"/>
              </w:rPr>
            </w:pPr>
            <w:hyperlink r:id="rId127" w:history="1">
              <w:r w:rsidRPr="003921AA">
                <w:rPr>
                  <w:rStyle w:val="Hyperlink"/>
                  <w:sz w:val="22"/>
                </w:rPr>
                <w:t>https://ws.gisetl.lrc.gov.on.ca/fmedatadownload/Packages/SCOOP-2018-DSM-79.zip</w:t>
              </w:r>
            </w:hyperlink>
            <w:r w:rsidRPr="003921AA">
              <w:rPr>
                <w:sz w:val="22"/>
              </w:rPr>
              <w:t xml:space="preserve"> </w:t>
            </w:r>
          </w:p>
        </w:tc>
      </w:tr>
      <w:tr w:rsidR="008D599B" w:rsidRPr="008D599B" w14:paraId="6FEA303A" w14:textId="77777777" w:rsidTr="003921AA">
        <w:trPr>
          <w:trHeight w:val="300"/>
        </w:trPr>
        <w:tc>
          <w:tcPr>
            <w:tcW w:w="2494" w:type="dxa"/>
            <w:noWrap/>
            <w:hideMark/>
          </w:tcPr>
          <w:p w14:paraId="2C07547E" w14:textId="77777777" w:rsidR="008D599B" w:rsidRPr="003921AA" w:rsidRDefault="008D599B" w:rsidP="008D599B">
            <w:pPr>
              <w:pStyle w:val="TableBodyTextMIRB"/>
              <w:rPr>
                <w:sz w:val="22"/>
              </w:rPr>
            </w:pPr>
            <w:r w:rsidRPr="003921AA">
              <w:rPr>
                <w:sz w:val="22"/>
              </w:rPr>
              <w:t>SCOOP 2018 DSM 80</w:t>
            </w:r>
          </w:p>
        </w:tc>
        <w:tc>
          <w:tcPr>
            <w:tcW w:w="680" w:type="dxa"/>
            <w:noWrap/>
            <w:hideMark/>
          </w:tcPr>
          <w:p w14:paraId="3041392B" w14:textId="77777777" w:rsidR="008D599B" w:rsidRPr="003921AA" w:rsidRDefault="008D599B" w:rsidP="008D599B">
            <w:pPr>
              <w:pStyle w:val="TableBodyTextMIRB"/>
              <w:rPr>
                <w:sz w:val="22"/>
              </w:rPr>
            </w:pPr>
            <w:r w:rsidRPr="003921AA">
              <w:rPr>
                <w:sz w:val="22"/>
              </w:rPr>
              <w:t>3.17</w:t>
            </w:r>
          </w:p>
        </w:tc>
        <w:tc>
          <w:tcPr>
            <w:tcW w:w="1456" w:type="dxa"/>
            <w:noWrap/>
            <w:hideMark/>
          </w:tcPr>
          <w:p w14:paraId="513B06D4" w14:textId="77777777" w:rsidR="008D599B" w:rsidRPr="003921AA" w:rsidRDefault="008D599B" w:rsidP="008D599B">
            <w:pPr>
              <w:pStyle w:val="TableBodyTextMIRB"/>
              <w:rPr>
                <w:sz w:val="22"/>
              </w:rPr>
            </w:pPr>
            <w:r w:rsidRPr="003921AA">
              <w:rPr>
                <w:sz w:val="22"/>
              </w:rPr>
              <w:t>0.5</w:t>
            </w:r>
          </w:p>
        </w:tc>
        <w:tc>
          <w:tcPr>
            <w:tcW w:w="9071" w:type="dxa"/>
            <w:noWrap/>
            <w:hideMark/>
          </w:tcPr>
          <w:p w14:paraId="6081D58B" w14:textId="66647777" w:rsidR="008D599B" w:rsidRPr="003921AA" w:rsidRDefault="008D599B" w:rsidP="008D599B">
            <w:pPr>
              <w:pStyle w:val="TableBodyTextMIRB"/>
              <w:rPr>
                <w:sz w:val="22"/>
              </w:rPr>
            </w:pPr>
            <w:hyperlink r:id="rId128" w:history="1">
              <w:r w:rsidRPr="003921AA">
                <w:rPr>
                  <w:rStyle w:val="Hyperlink"/>
                  <w:sz w:val="22"/>
                </w:rPr>
                <w:t>https://ws.gisetl.lrc.gov.on.ca/fmedatadownload/Packages/SCOOP-2018-DSM-80.zip</w:t>
              </w:r>
            </w:hyperlink>
            <w:r w:rsidRPr="003921AA">
              <w:rPr>
                <w:sz w:val="22"/>
              </w:rPr>
              <w:t xml:space="preserve"> </w:t>
            </w:r>
          </w:p>
        </w:tc>
      </w:tr>
      <w:tr w:rsidR="008D599B" w:rsidRPr="008D599B" w14:paraId="496C5BC0" w14:textId="77777777" w:rsidTr="003921AA">
        <w:trPr>
          <w:trHeight w:val="300"/>
        </w:trPr>
        <w:tc>
          <w:tcPr>
            <w:tcW w:w="2494" w:type="dxa"/>
            <w:noWrap/>
            <w:hideMark/>
          </w:tcPr>
          <w:p w14:paraId="06490F25" w14:textId="77777777" w:rsidR="008D599B" w:rsidRPr="003921AA" w:rsidRDefault="008D599B" w:rsidP="008D599B">
            <w:pPr>
              <w:pStyle w:val="TableBodyTextMIRB"/>
              <w:rPr>
                <w:sz w:val="22"/>
              </w:rPr>
            </w:pPr>
            <w:r w:rsidRPr="003921AA">
              <w:rPr>
                <w:sz w:val="22"/>
              </w:rPr>
              <w:t>SWOOP 2020 DSM 01</w:t>
            </w:r>
          </w:p>
        </w:tc>
        <w:tc>
          <w:tcPr>
            <w:tcW w:w="680" w:type="dxa"/>
            <w:noWrap/>
            <w:hideMark/>
          </w:tcPr>
          <w:p w14:paraId="3BD6AB79" w14:textId="77777777" w:rsidR="008D599B" w:rsidRPr="003921AA" w:rsidRDefault="008D599B" w:rsidP="008D599B">
            <w:pPr>
              <w:pStyle w:val="TableBodyTextMIRB"/>
              <w:rPr>
                <w:sz w:val="22"/>
              </w:rPr>
            </w:pPr>
            <w:r w:rsidRPr="003921AA">
              <w:rPr>
                <w:sz w:val="22"/>
              </w:rPr>
              <w:t>2.95</w:t>
            </w:r>
          </w:p>
        </w:tc>
        <w:tc>
          <w:tcPr>
            <w:tcW w:w="1456" w:type="dxa"/>
            <w:noWrap/>
            <w:hideMark/>
          </w:tcPr>
          <w:p w14:paraId="357D212A" w14:textId="77777777" w:rsidR="008D599B" w:rsidRPr="003921AA" w:rsidRDefault="008D599B" w:rsidP="008D599B">
            <w:pPr>
              <w:pStyle w:val="TableBodyTextMIRB"/>
              <w:rPr>
                <w:sz w:val="22"/>
              </w:rPr>
            </w:pPr>
            <w:r w:rsidRPr="003921AA">
              <w:rPr>
                <w:sz w:val="22"/>
              </w:rPr>
              <w:t>0.5</w:t>
            </w:r>
          </w:p>
        </w:tc>
        <w:tc>
          <w:tcPr>
            <w:tcW w:w="9071" w:type="dxa"/>
            <w:noWrap/>
            <w:hideMark/>
          </w:tcPr>
          <w:p w14:paraId="1C6E2ACA" w14:textId="62A60C52" w:rsidR="008D599B" w:rsidRPr="003921AA" w:rsidRDefault="008D599B" w:rsidP="008D599B">
            <w:pPr>
              <w:pStyle w:val="TableBodyTextMIRB"/>
              <w:rPr>
                <w:sz w:val="22"/>
              </w:rPr>
            </w:pPr>
            <w:hyperlink r:id="rId129" w:history="1">
              <w:r w:rsidRPr="003921AA">
                <w:rPr>
                  <w:rStyle w:val="Hyperlink"/>
                  <w:sz w:val="22"/>
                </w:rPr>
                <w:t>https://ws.gisetl.lrc.gov.on.ca/fmedatadownload/Packages/SWOOP2020_DSM_1.zip</w:t>
              </w:r>
            </w:hyperlink>
            <w:r w:rsidRPr="003921AA">
              <w:rPr>
                <w:sz w:val="22"/>
              </w:rPr>
              <w:t xml:space="preserve"> </w:t>
            </w:r>
          </w:p>
        </w:tc>
      </w:tr>
      <w:tr w:rsidR="008D599B" w:rsidRPr="008D599B" w14:paraId="56ACBE9A" w14:textId="77777777" w:rsidTr="003921AA">
        <w:trPr>
          <w:trHeight w:val="300"/>
        </w:trPr>
        <w:tc>
          <w:tcPr>
            <w:tcW w:w="2494" w:type="dxa"/>
            <w:noWrap/>
            <w:hideMark/>
          </w:tcPr>
          <w:p w14:paraId="5D08C2D1" w14:textId="77777777" w:rsidR="008D599B" w:rsidRPr="003921AA" w:rsidRDefault="008D599B" w:rsidP="008D599B">
            <w:pPr>
              <w:pStyle w:val="TableBodyTextMIRB"/>
              <w:rPr>
                <w:sz w:val="22"/>
              </w:rPr>
            </w:pPr>
            <w:r w:rsidRPr="003921AA">
              <w:rPr>
                <w:sz w:val="22"/>
              </w:rPr>
              <w:t>SWOOP 2020 DSM 02</w:t>
            </w:r>
          </w:p>
        </w:tc>
        <w:tc>
          <w:tcPr>
            <w:tcW w:w="680" w:type="dxa"/>
            <w:noWrap/>
            <w:hideMark/>
          </w:tcPr>
          <w:p w14:paraId="3426C59C" w14:textId="77777777" w:rsidR="008D599B" w:rsidRPr="003921AA" w:rsidRDefault="008D599B" w:rsidP="008D599B">
            <w:pPr>
              <w:pStyle w:val="TableBodyTextMIRB"/>
              <w:rPr>
                <w:sz w:val="22"/>
              </w:rPr>
            </w:pPr>
            <w:r w:rsidRPr="003921AA">
              <w:rPr>
                <w:sz w:val="22"/>
              </w:rPr>
              <w:t>3.02</w:t>
            </w:r>
          </w:p>
        </w:tc>
        <w:tc>
          <w:tcPr>
            <w:tcW w:w="1456" w:type="dxa"/>
            <w:noWrap/>
            <w:hideMark/>
          </w:tcPr>
          <w:p w14:paraId="4E77CAE9" w14:textId="77777777" w:rsidR="008D599B" w:rsidRPr="003921AA" w:rsidRDefault="008D599B" w:rsidP="008D599B">
            <w:pPr>
              <w:pStyle w:val="TableBodyTextMIRB"/>
              <w:rPr>
                <w:sz w:val="22"/>
              </w:rPr>
            </w:pPr>
            <w:r w:rsidRPr="003921AA">
              <w:rPr>
                <w:sz w:val="22"/>
              </w:rPr>
              <w:t>0.5</w:t>
            </w:r>
          </w:p>
        </w:tc>
        <w:tc>
          <w:tcPr>
            <w:tcW w:w="9071" w:type="dxa"/>
            <w:noWrap/>
            <w:hideMark/>
          </w:tcPr>
          <w:p w14:paraId="64B0334B" w14:textId="573C0B0E" w:rsidR="008D599B" w:rsidRPr="003921AA" w:rsidRDefault="008D599B" w:rsidP="008D599B">
            <w:pPr>
              <w:pStyle w:val="TableBodyTextMIRB"/>
              <w:rPr>
                <w:sz w:val="22"/>
              </w:rPr>
            </w:pPr>
            <w:hyperlink r:id="rId130" w:history="1">
              <w:r w:rsidRPr="003921AA">
                <w:rPr>
                  <w:rStyle w:val="Hyperlink"/>
                  <w:sz w:val="22"/>
                </w:rPr>
                <w:t>https://ws.gisetl.lrc.gov.on.ca/fmedatadownload/Packages/SWOOP2020_DSM_2.zip</w:t>
              </w:r>
            </w:hyperlink>
            <w:r w:rsidRPr="003921AA">
              <w:rPr>
                <w:sz w:val="22"/>
              </w:rPr>
              <w:t xml:space="preserve"> </w:t>
            </w:r>
          </w:p>
        </w:tc>
      </w:tr>
      <w:tr w:rsidR="008D599B" w:rsidRPr="008D599B" w14:paraId="2593E4C5" w14:textId="77777777" w:rsidTr="003921AA">
        <w:trPr>
          <w:trHeight w:val="300"/>
        </w:trPr>
        <w:tc>
          <w:tcPr>
            <w:tcW w:w="2494" w:type="dxa"/>
            <w:noWrap/>
            <w:hideMark/>
          </w:tcPr>
          <w:p w14:paraId="3C190B8A" w14:textId="77777777" w:rsidR="008D599B" w:rsidRPr="003921AA" w:rsidRDefault="008D599B" w:rsidP="008D599B">
            <w:pPr>
              <w:pStyle w:val="TableBodyTextMIRB"/>
              <w:rPr>
                <w:sz w:val="22"/>
              </w:rPr>
            </w:pPr>
            <w:r w:rsidRPr="003921AA">
              <w:rPr>
                <w:sz w:val="22"/>
              </w:rPr>
              <w:t>SWOOP 2020 DSM 03</w:t>
            </w:r>
          </w:p>
        </w:tc>
        <w:tc>
          <w:tcPr>
            <w:tcW w:w="680" w:type="dxa"/>
            <w:noWrap/>
            <w:hideMark/>
          </w:tcPr>
          <w:p w14:paraId="27DC6EB2" w14:textId="77777777" w:rsidR="008D599B" w:rsidRPr="003921AA" w:rsidRDefault="008D599B" w:rsidP="008D599B">
            <w:pPr>
              <w:pStyle w:val="TableBodyTextMIRB"/>
              <w:rPr>
                <w:sz w:val="22"/>
              </w:rPr>
            </w:pPr>
            <w:r w:rsidRPr="003921AA">
              <w:rPr>
                <w:sz w:val="22"/>
              </w:rPr>
              <w:t>3.17</w:t>
            </w:r>
          </w:p>
        </w:tc>
        <w:tc>
          <w:tcPr>
            <w:tcW w:w="1456" w:type="dxa"/>
            <w:noWrap/>
            <w:hideMark/>
          </w:tcPr>
          <w:p w14:paraId="4E8F7A08" w14:textId="77777777" w:rsidR="008D599B" w:rsidRPr="003921AA" w:rsidRDefault="008D599B" w:rsidP="008D599B">
            <w:pPr>
              <w:pStyle w:val="TableBodyTextMIRB"/>
              <w:rPr>
                <w:sz w:val="22"/>
              </w:rPr>
            </w:pPr>
            <w:r w:rsidRPr="003921AA">
              <w:rPr>
                <w:sz w:val="22"/>
              </w:rPr>
              <w:t>0.5</w:t>
            </w:r>
          </w:p>
        </w:tc>
        <w:tc>
          <w:tcPr>
            <w:tcW w:w="9071" w:type="dxa"/>
            <w:noWrap/>
            <w:hideMark/>
          </w:tcPr>
          <w:p w14:paraId="714956CD" w14:textId="74F9F589" w:rsidR="008D599B" w:rsidRPr="003921AA" w:rsidRDefault="008D599B" w:rsidP="008D599B">
            <w:pPr>
              <w:pStyle w:val="TableBodyTextMIRB"/>
              <w:rPr>
                <w:sz w:val="22"/>
              </w:rPr>
            </w:pPr>
            <w:hyperlink r:id="rId131" w:history="1">
              <w:r w:rsidRPr="003921AA">
                <w:rPr>
                  <w:rStyle w:val="Hyperlink"/>
                  <w:sz w:val="22"/>
                </w:rPr>
                <w:t>https://ws.gisetl.lrc.gov.on.ca/fmedatadownload/Packages/SWOOP2020_DSM_3.zip</w:t>
              </w:r>
            </w:hyperlink>
            <w:r w:rsidRPr="003921AA">
              <w:rPr>
                <w:sz w:val="22"/>
              </w:rPr>
              <w:t xml:space="preserve"> </w:t>
            </w:r>
          </w:p>
        </w:tc>
      </w:tr>
      <w:tr w:rsidR="008D599B" w:rsidRPr="008D599B" w14:paraId="4F9BE887" w14:textId="77777777" w:rsidTr="003921AA">
        <w:trPr>
          <w:trHeight w:val="300"/>
        </w:trPr>
        <w:tc>
          <w:tcPr>
            <w:tcW w:w="2494" w:type="dxa"/>
            <w:noWrap/>
            <w:hideMark/>
          </w:tcPr>
          <w:p w14:paraId="35BC1B6E" w14:textId="77777777" w:rsidR="008D599B" w:rsidRPr="003921AA" w:rsidRDefault="008D599B" w:rsidP="008D599B">
            <w:pPr>
              <w:pStyle w:val="TableBodyTextMIRB"/>
              <w:rPr>
                <w:sz w:val="22"/>
              </w:rPr>
            </w:pPr>
            <w:r w:rsidRPr="003921AA">
              <w:rPr>
                <w:sz w:val="22"/>
              </w:rPr>
              <w:lastRenderedPageBreak/>
              <w:t>SWOOP 2020 DSM 04</w:t>
            </w:r>
          </w:p>
        </w:tc>
        <w:tc>
          <w:tcPr>
            <w:tcW w:w="680" w:type="dxa"/>
            <w:noWrap/>
            <w:hideMark/>
          </w:tcPr>
          <w:p w14:paraId="0C7517D7" w14:textId="77777777" w:rsidR="008D599B" w:rsidRPr="003921AA" w:rsidRDefault="008D599B" w:rsidP="008D599B">
            <w:pPr>
              <w:pStyle w:val="TableBodyTextMIRB"/>
              <w:rPr>
                <w:sz w:val="22"/>
              </w:rPr>
            </w:pPr>
            <w:r w:rsidRPr="003921AA">
              <w:rPr>
                <w:sz w:val="22"/>
              </w:rPr>
              <w:t>3.16</w:t>
            </w:r>
          </w:p>
        </w:tc>
        <w:tc>
          <w:tcPr>
            <w:tcW w:w="1456" w:type="dxa"/>
            <w:noWrap/>
            <w:hideMark/>
          </w:tcPr>
          <w:p w14:paraId="03205486" w14:textId="77777777" w:rsidR="008D599B" w:rsidRPr="003921AA" w:rsidRDefault="008D599B" w:rsidP="008D599B">
            <w:pPr>
              <w:pStyle w:val="TableBodyTextMIRB"/>
              <w:rPr>
                <w:sz w:val="22"/>
              </w:rPr>
            </w:pPr>
            <w:r w:rsidRPr="003921AA">
              <w:rPr>
                <w:sz w:val="22"/>
              </w:rPr>
              <w:t>0.5</w:t>
            </w:r>
          </w:p>
        </w:tc>
        <w:tc>
          <w:tcPr>
            <w:tcW w:w="9071" w:type="dxa"/>
            <w:noWrap/>
            <w:hideMark/>
          </w:tcPr>
          <w:p w14:paraId="0A573BC0" w14:textId="4ED62997" w:rsidR="008D599B" w:rsidRPr="003921AA" w:rsidRDefault="008D599B" w:rsidP="008D599B">
            <w:pPr>
              <w:pStyle w:val="TableBodyTextMIRB"/>
              <w:rPr>
                <w:sz w:val="22"/>
              </w:rPr>
            </w:pPr>
            <w:hyperlink r:id="rId132" w:history="1">
              <w:r w:rsidRPr="003921AA">
                <w:rPr>
                  <w:rStyle w:val="Hyperlink"/>
                  <w:sz w:val="22"/>
                </w:rPr>
                <w:t>https://ws.gisetl.lrc.gov.on.ca/fmedatadownload/Packages/SWOOP2020_DSM_4.zip</w:t>
              </w:r>
            </w:hyperlink>
            <w:r w:rsidRPr="003921AA">
              <w:rPr>
                <w:sz w:val="22"/>
              </w:rPr>
              <w:t xml:space="preserve"> </w:t>
            </w:r>
          </w:p>
        </w:tc>
      </w:tr>
      <w:tr w:rsidR="008D599B" w:rsidRPr="008D599B" w14:paraId="6313239C" w14:textId="77777777" w:rsidTr="003921AA">
        <w:trPr>
          <w:trHeight w:val="300"/>
        </w:trPr>
        <w:tc>
          <w:tcPr>
            <w:tcW w:w="2494" w:type="dxa"/>
            <w:noWrap/>
            <w:hideMark/>
          </w:tcPr>
          <w:p w14:paraId="2B346138" w14:textId="77777777" w:rsidR="008D599B" w:rsidRPr="003921AA" w:rsidRDefault="008D599B" w:rsidP="008D599B">
            <w:pPr>
              <w:pStyle w:val="TableBodyTextMIRB"/>
              <w:rPr>
                <w:sz w:val="22"/>
              </w:rPr>
            </w:pPr>
            <w:r w:rsidRPr="003921AA">
              <w:rPr>
                <w:sz w:val="22"/>
              </w:rPr>
              <w:t>SWOOP 2020 DSM 05</w:t>
            </w:r>
          </w:p>
        </w:tc>
        <w:tc>
          <w:tcPr>
            <w:tcW w:w="680" w:type="dxa"/>
            <w:noWrap/>
            <w:hideMark/>
          </w:tcPr>
          <w:p w14:paraId="13827843" w14:textId="77777777" w:rsidR="008D599B" w:rsidRPr="003921AA" w:rsidRDefault="008D599B" w:rsidP="008D599B">
            <w:pPr>
              <w:pStyle w:val="TableBodyTextMIRB"/>
              <w:rPr>
                <w:sz w:val="22"/>
              </w:rPr>
            </w:pPr>
            <w:r w:rsidRPr="003921AA">
              <w:rPr>
                <w:sz w:val="22"/>
              </w:rPr>
              <w:t>3.12</w:t>
            </w:r>
          </w:p>
        </w:tc>
        <w:tc>
          <w:tcPr>
            <w:tcW w:w="1456" w:type="dxa"/>
            <w:noWrap/>
            <w:hideMark/>
          </w:tcPr>
          <w:p w14:paraId="0F4C70CB" w14:textId="77777777" w:rsidR="008D599B" w:rsidRPr="003921AA" w:rsidRDefault="008D599B" w:rsidP="008D599B">
            <w:pPr>
              <w:pStyle w:val="TableBodyTextMIRB"/>
              <w:rPr>
                <w:sz w:val="22"/>
              </w:rPr>
            </w:pPr>
            <w:r w:rsidRPr="003921AA">
              <w:rPr>
                <w:sz w:val="22"/>
              </w:rPr>
              <w:t>0.5</w:t>
            </w:r>
          </w:p>
        </w:tc>
        <w:tc>
          <w:tcPr>
            <w:tcW w:w="9071" w:type="dxa"/>
            <w:noWrap/>
            <w:hideMark/>
          </w:tcPr>
          <w:p w14:paraId="028FD60B" w14:textId="3BC29496" w:rsidR="008D599B" w:rsidRPr="003921AA" w:rsidRDefault="008D599B" w:rsidP="008D599B">
            <w:pPr>
              <w:pStyle w:val="TableBodyTextMIRB"/>
              <w:rPr>
                <w:sz w:val="22"/>
              </w:rPr>
            </w:pPr>
            <w:hyperlink r:id="rId133" w:history="1">
              <w:r w:rsidRPr="003921AA">
                <w:rPr>
                  <w:rStyle w:val="Hyperlink"/>
                  <w:sz w:val="22"/>
                </w:rPr>
                <w:t>https://ws.gisetl.lrc.gov.on.ca/fmedatadownload/Packages/SWOOP2020_DSM_5.zip</w:t>
              </w:r>
            </w:hyperlink>
            <w:r w:rsidRPr="003921AA">
              <w:rPr>
                <w:sz w:val="22"/>
              </w:rPr>
              <w:t xml:space="preserve"> </w:t>
            </w:r>
          </w:p>
        </w:tc>
      </w:tr>
      <w:tr w:rsidR="008D599B" w:rsidRPr="008D599B" w14:paraId="6A4AE4E5" w14:textId="77777777" w:rsidTr="003921AA">
        <w:trPr>
          <w:trHeight w:val="300"/>
        </w:trPr>
        <w:tc>
          <w:tcPr>
            <w:tcW w:w="2494" w:type="dxa"/>
            <w:noWrap/>
            <w:hideMark/>
          </w:tcPr>
          <w:p w14:paraId="7049F9AE" w14:textId="77777777" w:rsidR="008D599B" w:rsidRPr="003921AA" w:rsidRDefault="008D599B" w:rsidP="008D599B">
            <w:pPr>
              <w:pStyle w:val="TableBodyTextMIRB"/>
              <w:rPr>
                <w:sz w:val="22"/>
              </w:rPr>
            </w:pPr>
            <w:r w:rsidRPr="003921AA">
              <w:rPr>
                <w:sz w:val="22"/>
              </w:rPr>
              <w:t>SWOOP 2020 DSM 06</w:t>
            </w:r>
          </w:p>
        </w:tc>
        <w:tc>
          <w:tcPr>
            <w:tcW w:w="680" w:type="dxa"/>
            <w:noWrap/>
            <w:hideMark/>
          </w:tcPr>
          <w:p w14:paraId="60FC692B" w14:textId="77777777" w:rsidR="008D599B" w:rsidRPr="003921AA" w:rsidRDefault="008D599B" w:rsidP="008D599B">
            <w:pPr>
              <w:pStyle w:val="TableBodyTextMIRB"/>
              <w:rPr>
                <w:sz w:val="22"/>
              </w:rPr>
            </w:pPr>
            <w:r w:rsidRPr="003921AA">
              <w:rPr>
                <w:sz w:val="22"/>
              </w:rPr>
              <w:t>3.25</w:t>
            </w:r>
          </w:p>
        </w:tc>
        <w:tc>
          <w:tcPr>
            <w:tcW w:w="1456" w:type="dxa"/>
            <w:noWrap/>
            <w:hideMark/>
          </w:tcPr>
          <w:p w14:paraId="4E5B7242" w14:textId="77777777" w:rsidR="008D599B" w:rsidRPr="003921AA" w:rsidRDefault="008D599B" w:rsidP="008D599B">
            <w:pPr>
              <w:pStyle w:val="TableBodyTextMIRB"/>
              <w:rPr>
                <w:sz w:val="22"/>
              </w:rPr>
            </w:pPr>
            <w:r w:rsidRPr="003921AA">
              <w:rPr>
                <w:sz w:val="22"/>
              </w:rPr>
              <w:t>0.5</w:t>
            </w:r>
          </w:p>
        </w:tc>
        <w:tc>
          <w:tcPr>
            <w:tcW w:w="9071" w:type="dxa"/>
            <w:noWrap/>
            <w:hideMark/>
          </w:tcPr>
          <w:p w14:paraId="253B2D70" w14:textId="401AB4ED" w:rsidR="008D599B" w:rsidRPr="003921AA" w:rsidRDefault="008D599B" w:rsidP="008D599B">
            <w:pPr>
              <w:pStyle w:val="TableBodyTextMIRB"/>
              <w:rPr>
                <w:sz w:val="22"/>
              </w:rPr>
            </w:pPr>
            <w:hyperlink r:id="rId134" w:history="1">
              <w:r w:rsidRPr="003921AA">
                <w:rPr>
                  <w:rStyle w:val="Hyperlink"/>
                  <w:sz w:val="22"/>
                </w:rPr>
                <w:t>https://ws.gisetl.lrc.gov.on.ca/fmedatadownload/Packages/SWOOP2020_DSM_6.zip</w:t>
              </w:r>
            </w:hyperlink>
            <w:r w:rsidRPr="003921AA">
              <w:rPr>
                <w:sz w:val="22"/>
              </w:rPr>
              <w:t xml:space="preserve"> </w:t>
            </w:r>
          </w:p>
        </w:tc>
      </w:tr>
      <w:tr w:rsidR="008D599B" w:rsidRPr="008D599B" w14:paraId="299D073E" w14:textId="77777777" w:rsidTr="003921AA">
        <w:trPr>
          <w:trHeight w:val="300"/>
        </w:trPr>
        <w:tc>
          <w:tcPr>
            <w:tcW w:w="2494" w:type="dxa"/>
            <w:noWrap/>
            <w:hideMark/>
          </w:tcPr>
          <w:p w14:paraId="563C22C5" w14:textId="77777777" w:rsidR="008D599B" w:rsidRPr="003921AA" w:rsidRDefault="008D599B" w:rsidP="008D599B">
            <w:pPr>
              <w:pStyle w:val="TableBodyTextMIRB"/>
              <w:rPr>
                <w:sz w:val="22"/>
              </w:rPr>
            </w:pPr>
            <w:r w:rsidRPr="003921AA">
              <w:rPr>
                <w:sz w:val="22"/>
              </w:rPr>
              <w:t>SWOOP 2020 DSM 07</w:t>
            </w:r>
          </w:p>
        </w:tc>
        <w:tc>
          <w:tcPr>
            <w:tcW w:w="680" w:type="dxa"/>
            <w:noWrap/>
            <w:hideMark/>
          </w:tcPr>
          <w:p w14:paraId="5C0EC9E3" w14:textId="77777777" w:rsidR="008D599B" w:rsidRPr="003921AA" w:rsidRDefault="008D599B" w:rsidP="008D599B">
            <w:pPr>
              <w:pStyle w:val="TableBodyTextMIRB"/>
              <w:rPr>
                <w:sz w:val="22"/>
              </w:rPr>
            </w:pPr>
            <w:r w:rsidRPr="003921AA">
              <w:rPr>
                <w:sz w:val="22"/>
              </w:rPr>
              <w:t>3.24</w:t>
            </w:r>
          </w:p>
        </w:tc>
        <w:tc>
          <w:tcPr>
            <w:tcW w:w="1456" w:type="dxa"/>
            <w:noWrap/>
            <w:hideMark/>
          </w:tcPr>
          <w:p w14:paraId="3E640000" w14:textId="77777777" w:rsidR="008D599B" w:rsidRPr="003921AA" w:rsidRDefault="008D599B" w:rsidP="008D599B">
            <w:pPr>
              <w:pStyle w:val="TableBodyTextMIRB"/>
              <w:rPr>
                <w:sz w:val="22"/>
              </w:rPr>
            </w:pPr>
            <w:r w:rsidRPr="003921AA">
              <w:rPr>
                <w:sz w:val="22"/>
              </w:rPr>
              <w:t>0.5</w:t>
            </w:r>
          </w:p>
        </w:tc>
        <w:tc>
          <w:tcPr>
            <w:tcW w:w="9071" w:type="dxa"/>
            <w:noWrap/>
            <w:hideMark/>
          </w:tcPr>
          <w:p w14:paraId="1D60E77A" w14:textId="2D469031" w:rsidR="008D599B" w:rsidRPr="003921AA" w:rsidRDefault="008D599B" w:rsidP="008D599B">
            <w:pPr>
              <w:pStyle w:val="TableBodyTextMIRB"/>
              <w:rPr>
                <w:sz w:val="22"/>
              </w:rPr>
            </w:pPr>
            <w:hyperlink r:id="rId135" w:history="1">
              <w:r w:rsidRPr="003921AA">
                <w:rPr>
                  <w:rStyle w:val="Hyperlink"/>
                  <w:sz w:val="22"/>
                </w:rPr>
                <w:t>https://ws.gisetl.lrc.gov.on.ca/fmedatadownload/Packages/SWOOP2020_DSM_7.zip</w:t>
              </w:r>
            </w:hyperlink>
            <w:r w:rsidRPr="003921AA">
              <w:rPr>
                <w:sz w:val="22"/>
              </w:rPr>
              <w:t xml:space="preserve"> </w:t>
            </w:r>
          </w:p>
        </w:tc>
      </w:tr>
      <w:tr w:rsidR="008D599B" w:rsidRPr="008D599B" w14:paraId="3CBA9A5A" w14:textId="77777777" w:rsidTr="003921AA">
        <w:trPr>
          <w:trHeight w:val="300"/>
        </w:trPr>
        <w:tc>
          <w:tcPr>
            <w:tcW w:w="2494" w:type="dxa"/>
            <w:noWrap/>
            <w:hideMark/>
          </w:tcPr>
          <w:p w14:paraId="082B99C9" w14:textId="77777777" w:rsidR="008D599B" w:rsidRPr="003921AA" w:rsidRDefault="008D599B" w:rsidP="008D599B">
            <w:pPr>
              <w:pStyle w:val="TableBodyTextMIRB"/>
              <w:rPr>
                <w:sz w:val="22"/>
              </w:rPr>
            </w:pPr>
            <w:r w:rsidRPr="003921AA">
              <w:rPr>
                <w:sz w:val="22"/>
              </w:rPr>
              <w:t>SWOOP 2020 DSM 08</w:t>
            </w:r>
          </w:p>
        </w:tc>
        <w:tc>
          <w:tcPr>
            <w:tcW w:w="680" w:type="dxa"/>
            <w:noWrap/>
            <w:hideMark/>
          </w:tcPr>
          <w:p w14:paraId="0BB779B5" w14:textId="77777777" w:rsidR="008D599B" w:rsidRPr="003921AA" w:rsidRDefault="008D599B" w:rsidP="008D599B">
            <w:pPr>
              <w:pStyle w:val="TableBodyTextMIRB"/>
              <w:rPr>
                <w:sz w:val="22"/>
              </w:rPr>
            </w:pPr>
            <w:r w:rsidRPr="003921AA">
              <w:rPr>
                <w:sz w:val="22"/>
              </w:rPr>
              <w:t>3.16</w:t>
            </w:r>
          </w:p>
        </w:tc>
        <w:tc>
          <w:tcPr>
            <w:tcW w:w="1456" w:type="dxa"/>
            <w:noWrap/>
            <w:hideMark/>
          </w:tcPr>
          <w:p w14:paraId="18C4C563" w14:textId="77777777" w:rsidR="008D599B" w:rsidRPr="003921AA" w:rsidRDefault="008D599B" w:rsidP="008D599B">
            <w:pPr>
              <w:pStyle w:val="TableBodyTextMIRB"/>
              <w:rPr>
                <w:sz w:val="22"/>
              </w:rPr>
            </w:pPr>
            <w:r w:rsidRPr="003921AA">
              <w:rPr>
                <w:sz w:val="22"/>
              </w:rPr>
              <w:t>0.5</w:t>
            </w:r>
          </w:p>
        </w:tc>
        <w:tc>
          <w:tcPr>
            <w:tcW w:w="9071" w:type="dxa"/>
            <w:noWrap/>
            <w:hideMark/>
          </w:tcPr>
          <w:p w14:paraId="4FD51605" w14:textId="1CE9BCE2" w:rsidR="008D599B" w:rsidRPr="003921AA" w:rsidRDefault="008D599B" w:rsidP="008D599B">
            <w:pPr>
              <w:pStyle w:val="TableBodyTextMIRB"/>
              <w:rPr>
                <w:sz w:val="22"/>
              </w:rPr>
            </w:pPr>
            <w:hyperlink r:id="rId136" w:history="1">
              <w:r w:rsidRPr="003921AA">
                <w:rPr>
                  <w:rStyle w:val="Hyperlink"/>
                  <w:sz w:val="22"/>
                </w:rPr>
                <w:t>https://ws.gisetl.lrc.gov.on.ca/fmedatadownload/Packages/SWOOP2020_DSM_8.zip</w:t>
              </w:r>
            </w:hyperlink>
            <w:r w:rsidRPr="003921AA">
              <w:rPr>
                <w:sz w:val="22"/>
              </w:rPr>
              <w:t xml:space="preserve"> </w:t>
            </w:r>
          </w:p>
        </w:tc>
      </w:tr>
      <w:tr w:rsidR="008D599B" w:rsidRPr="008D599B" w14:paraId="080B242C" w14:textId="77777777" w:rsidTr="003921AA">
        <w:trPr>
          <w:trHeight w:val="300"/>
        </w:trPr>
        <w:tc>
          <w:tcPr>
            <w:tcW w:w="2494" w:type="dxa"/>
            <w:noWrap/>
            <w:hideMark/>
          </w:tcPr>
          <w:p w14:paraId="5DC0550C" w14:textId="77777777" w:rsidR="008D599B" w:rsidRPr="003921AA" w:rsidRDefault="008D599B" w:rsidP="008D599B">
            <w:pPr>
              <w:pStyle w:val="TableBodyTextMIRB"/>
              <w:rPr>
                <w:sz w:val="22"/>
              </w:rPr>
            </w:pPr>
            <w:r w:rsidRPr="003921AA">
              <w:rPr>
                <w:sz w:val="22"/>
              </w:rPr>
              <w:t>SWOOP 2020 DSM 09</w:t>
            </w:r>
          </w:p>
        </w:tc>
        <w:tc>
          <w:tcPr>
            <w:tcW w:w="680" w:type="dxa"/>
            <w:noWrap/>
            <w:hideMark/>
          </w:tcPr>
          <w:p w14:paraId="368B8BD8" w14:textId="77777777" w:rsidR="008D599B" w:rsidRPr="003921AA" w:rsidRDefault="008D599B" w:rsidP="008D599B">
            <w:pPr>
              <w:pStyle w:val="TableBodyTextMIRB"/>
              <w:rPr>
                <w:sz w:val="22"/>
              </w:rPr>
            </w:pPr>
            <w:r w:rsidRPr="003921AA">
              <w:rPr>
                <w:sz w:val="22"/>
              </w:rPr>
              <w:t>3.05</w:t>
            </w:r>
          </w:p>
        </w:tc>
        <w:tc>
          <w:tcPr>
            <w:tcW w:w="1456" w:type="dxa"/>
            <w:noWrap/>
            <w:hideMark/>
          </w:tcPr>
          <w:p w14:paraId="2280B92F" w14:textId="77777777" w:rsidR="008D599B" w:rsidRPr="003921AA" w:rsidRDefault="008D599B" w:rsidP="008D599B">
            <w:pPr>
              <w:pStyle w:val="TableBodyTextMIRB"/>
              <w:rPr>
                <w:sz w:val="22"/>
              </w:rPr>
            </w:pPr>
            <w:r w:rsidRPr="003921AA">
              <w:rPr>
                <w:sz w:val="22"/>
              </w:rPr>
              <w:t>0.5</w:t>
            </w:r>
          </w:p>
        </w:tc>
        <w:tc>
          <w:tcPr>
            <w:tcW w:w="9071" w:type="dxa"/>
            <w:noWrap/>
            <w:hideMark/>
          </w:tcPr>
          <w:p w14:paraId="3F4D0023" w14:textId="51C4F5E7" w:rsidR="008D599B" w:rsidRPr="003921AA" w:rsidRDefault="008D599B" w:rsidP="008D599B">
            <w:pPr>
              <w:pStyle w:val="TableBodyTextMIRB"/>
              <w:rPr>
                <w:sz w:val="22"/>
              </w:rPr>
            </w:pPr>
            <w:hyperlink r:id="rId137" w:history="1">
              <w:r w:rsidRPr="003921AA">
                <w:rPr>
                  <w:rStyle w:val="Hyperlink"/>
                  <w:sz w:val="22"/>
                </w:rPr>
                <w:t>https://ws.gisetl.lrc.gov.on.ca/fmedatadownload/Packages/SWOOP2020_DSM_9.zip</w:t>
              </w:r>
            </w:hyperlink>
            <w:r w:rsidRPr="003921AA">
              <w:rPr>
                <w:sz w:val="22"/>
              </w:rPr>
              <w:t xml:space="preserve"> </w:t>
            </w:r>
          </w:p>
        </w:tc>
      </w:tr>
      <w:tr w:rsidR="008D599B" w:rsidRPr="008D599B" w14:paraId="0A187AF8" w14:textId="77777777" w:rsidTr="003921AA">
        <w:trPr>
          <w:trHeight w:val="300"/>
        </w:trPr>
        <w:tc>
          <w:tcPr>
            <w:tcW w:w="2494" w:type="dxa"/>
            <w:noWrap/>
            <w:hideMark/>
          </w:tcPr>
          <w:p w14:paraId="2E775D37" w14:textId="77777777" w:rsidR="008D599B" w:rsidRPr="003921AA" w:rsidRDefault="008D599B" w:rsidP="008D599B">
            <w:pPr>
              <w:pStyle w:val="TableBodyTextMIRB"/>
              <w:rPr>
                <w:sz w:val="22"/>
              </w:rPr>
            </w:pPr>
            <w:r w:rsidRPr="003921AA">
              <w:rPr>
                <w:sz w:val="22"/>
              </w:rPr>
              <w:t>SWOOP 2020 DSM 10</w:t>
            </w:r>
          </w:p>
        </w:tc>
        <w:tc>
          <w:tcPr>
            <w:tcW w:w="680" w:type="dxa"/>
            <w:noWrap/>
            <w:hideMark/>
          </w:tcPr>
          <w:p w14:paraId="343FC76B" w14:textId="77777777" w:rsidR="008D599B" w:rsidRPr="003921AA" w:rsidRDefault="008D599B" w:rsidP="008D599B">
            <w:pPr>
              <w:pStyle w:val="TableBodyTextMIRB"/>
              <w:rPr>
                <w:sz w:val="22"/>
              </w:rPr>
            </w:pPr>
            <w:r w:rsidRPr="003921AA">
              <w:rPr>
                <w:sz w:val="22"/>
              </w:rPr>
              <w:t>3.25</w:t>
            </w:r>
          </w:p>
        </w:tc>
        <w:tc>
          <w:tcPr>
            <w:tcW w:w="1456" w:type="dxa"/>
            <w:noWrap/>
            <w:hideMark/>
          </w:tcPr>
          <w:p w14:paraId="0DD235CE" w14:textId="77777777" w:rsidR="008D599B" w:rsidRPr="003921AA" w:rsidRDefault="008D599B" w:rsidP="008D599B">
            <w:pPr>
              <w:pStyle w:val="TableBodyTextMIRB"/>
              <w:rPr>
                <w:sz w:val="22"/>
              </w:rPr>
            </w:pPr>
            <w:r w:rsidRPr="003921AA">
              <w:rPr>
                <w:sz w:val="22"/>
              </w:rPr>
              <w:t>0.5</w:t>
            </w:r>
          </w:p>
        </w:tc>
        <w:tc>
          <w:tcPr>
            <w:tcW w:w="9071" w:type="dxa"/>
            <w:noWrap/>
            <w:hideMark/>
          </w:tcPr>
          <w:p w14:paraId="5466E2D2" w14:textId="20C62D20" w:rsidR="008D599B" w:rsidRPr="003921AA" w:rsidRDefault="008D599B" w:rsidP="008D599B">
            <w:pPr>
              <w:pStyle w:val="TableBodyTextMIRB"/>
              <w:rPr>
                <w:sz w:val="22"/>
              </w:rPr>
            </w:pPr>
            <w:hyperlink r:id="rId138" w:history="1">
              <w:r w:rsidRPr="003921AA">
                <w:rPr>
                  <w:rStyle w:val="Hyperlink"/>
                  <w:sz w:val="22"/>
                </w:rPr>
                <w:t>https://ws.gisetl.lrc.gov.on.ca/fmedatadownload/Packages/SWOOP2020_DSM_10.zip</w:t>
              </w:r>
            </w:hyperlink>
            <w:r w:rsidRPr="003921AA">
              <w:rPr>
                <w:sz w:val="22"/>
              </w:rPr>
              <w:t xml:space="preserve"> </w:t>
            </w:r>
          </w:p>
        </w:tc>
      </w:tr>
      <w:tr w:rsidR="008D599B" w:rsidRPr="008D599B" w14:paraId="03E60B09" w14:textId="77777777" w:rsidTr="003921AA">
        <w:trPr>
          <w:trHeight w:val="300"/>
        </w:trPr>
        <w:tc>
          <w:tcPr>
            <w:tcW w:w="2494" w:type="dxa"/>
            <w:noWrap/>
            <w:hideMark/>
          </w:tcPr>
          <w:p w14:paraId="6832260D" w14:textId="77777777" w:rsidR="008D599B" w:rsidRPr="003921AA" w:rsidRDefault="008D599B" w:rsidP="008D599B">
            <w:pPr>
              <w:pStyle w:val="TableBodyTextMIRB"/>
              <w:rPr>
                <w:sz w:val="22"/>
              </w:rPr>
            </w:pPr>
            <w:r w:rsidRPr="003921AA">
              <w:rPr>
                <w:sz w:val="22"/>
              </w:rPr>
              <w:t>SWOOP 2020 DSM 11</w:t>
            </w:r>
          </w:p>
        </w:tc>
        <w:tc>
          <w:tcPr>
            <w:tcW w:w="680" w:type="dxa"/>
            <w:noWrap/>
            <w:hideMark/>
          </w:tcPr>
          <w:p w14:paraId="66EAB622" w14:textId="77777777" w:rsidR="008D599B" w:rsidRPr="003921AA" w:rsidRDefault="008D599B" w:rsidP="008D599B">
            <w:pPr>
              <w:pStyle w:val="TableBodyTextMIRB"/>
              <w:rPr>
                <w:sz w:val="22"/>
              </w:rPr>
            </w:pPr>
            <w:r w:rsidRPr="003921AA">
              <w:rPr>
                <w:sz w:val="22"/>
              </w:rPr>
              <w:t>3.17</w:t>
            </w:r>
          </w:p>
        </w:tc>
        <w:tc>
          <w:tcPr>
            <w:tcW w:w="1456" w:type="dxa"/>
            <w:noWrap/>
            <w:hideMark/>
          </w:tcPr>
          <w:p w14:paraId="555A2864" w14:textId="77777777" w:rsidR="008D599B" w:rsidRPr="003921AA" w:rsidRDefault="008D599B" w:rsidP="008D599B">
            <w:pPr>
              <w:pStyle w:val="TableBodyTextMIRB"/>
              <w:rPr>
                <w:sz w:val="22"/>
              </w:rPr>
            </w:pPr>
            <w:r w:rsidRPr="003921AA">
              <w:rPr>
                <w:sz w:val="22"/>
              </w:rPr>
              <w:t>0.5</w:t>
            </w:r>
          </w:p>
        </w:tc>
        <w:tc>
          <w:tcPr>
            <w:tcW w:w="9071" w:type="dxa"/>
            <w:noWrap/>
            <w:hideMark/>
          </w:tcPr>
          <w:p w14:paraId="7ECC6FB2" w14:textId="470F6D73" w:rsidR="008D599B" w:rsidRPr="003921AA" w:rsidRDefault="008D599B" w:rsidP="008D599B">
            <w:pPr>
              <w:pStyle w:val="TableBodyTextMIRB"/>
              <w:rPr>
                <w:sz w:val="22"/>
              </w:rPr>
            </w:pPr>
            <w:hyperlink r:id="rId139" w:history="1">
              <w:r w:rsidRPr="003921AA">
                <w:rPr>
                  <w:rStyle w:val="Hyperlink"/>
                  <w:sz w:val="22"/>
                </w:rPr>
                <w:t>https://ws.gisetl.lrc.gov.on.ca/fmedatadownload/Packages/SWOOP2020_DSM_11.zip</w:t>
              </w:r>
            </w:hyperlink>
            <w:r w:rsidRPr="003921AA">
              <w:rPr>
                <w:sz w:val="22"/>
              </w:rPr>
              <w:t xml:space="preserve"> </w:t>
            </w:r>
          </w:p>
        </w:tc>
      </w:tr>
      <w:tr w:rsidR="008D599B" w:rsidRPr="008D599B" w14:paraId="4B99CE96" w14:textId="77777777" w:rsidTr="003921AA">
        <w:trPr>
          <w:trHeight w:val="300"/>
        </w:trPr>
        <w:tc>
          <w:tcPr>
            <w:tcW w:w="2494" w:type="dxa"/>
            <w:noWrap/>
            <w:hideMark/>
          </w:tcPr>
          <w:p w14:paraId="2B42060D" w14:textId="77777777" w:rsidR="008D599B" w:rsidRPr="003921AA" w:rsidRDefault="008D599B" w:rsidP="008D599B">
            <w:pPr>
              <w:pStyle w:val="TableBodyTextMIRB"/>
              <w:rPr>
                <w:sz w:val="22"/>
              </w:rPr>
            </w:pPr>
            <w:r w:rsidRPr="003921AA">
              <w:rPr>
                <w:sz w:val="22"/>
              </w:rPr>
              <w:t>SWOOP 2020 DSM 12</w:t>
            </w:r>
          </w:p>
        </w:tc>
        <w:tc>
          <w:tcPr>
            <w:tcW w:w="680" w:type="dxa"/>
            <w:noWrap/>
            <w:hideMark/>
          </w:tcPr>
          <w:p w14:paraId="1EEEF9E4" w14:textId="77777777" w:rsidR="008D599B" w:rsidRPr="003921AA" w:rsidRDefault="008D599B" w:rsidP="008D599B">
            <w:pPr>
              <w:pStyle w:val="TableBodyTextMIRB"/>
              <w:rPr>
                <w:sz w:val="22"/>
              </w:rPr>
            </w:pPr>
            <w:r w:rsidRPr="003921AA">
              <w:rPr>
                <w:sz w:val="22"/>
              </w:rPr>
              <w:t>3.27</w:t>
            </w:r>
          </w:p>
        </w:tc>
        <w:tc>
          <w:tcPr>
            <w:tcW w:w="1456" w:type="dxa"/>
            <w:noWrap/>
            <w:hideMark/>
          </w:tcPr>
          <w:p w14:paraId="50F55926" w14:textId="77777777" w:rsidR="008D599B" w:rsidRPr="003921AA" w:rsidRDefault="008D599B" w:rsidP="008D599B">
            <w:pPr>
              <w:pStyle w:val="TableBodyTextMIRB"/>
              <w:rPr>
                <w:sz w:val="22"/>
              </w:rPr>
            </w:pPr>
            <w:r w:rsidRPr="003921AA">
              <w:rPr>
                <w:sz w:val="22"/>
              </w:rPr>
              <w:t>0.5</w:t>
            </w:r>
          </w:p>
        </w:tc>
        <w:tc>
          <w:tcPr>
            <w:tcW w:w="9071" w:type="dxa"/>
            <w:noWrap/>
            <w:hideMark/>
          </w:tcPr>
          <w:p w14:paraId="6F69DEEB" w14:textId="1912D0AB" w:rsidR="008D599B" w:rsidRPr="003921AA" w:rsidRDefault="008D599B" w:rsidP="008D599B">
            <w:pPr>
              <w:pStyle w:val="TableBodyTextMIRB"/>
              <w:rPr>
                <w:sz w:val="22"/>
              </w:rPr>
            </w:pPr>
            <w:hyperlink r:id="rId140" w:history="1">
              <w:r w:rsidRPr="003921AA">
                <w:rPr>
                  <w:rStyle w:val="Hyperlink"/>
                  <w:sz w:val="22"/>
                </w:rPr>
                <w:t>https://ws.gisetl.lrc.gov.on.ca/fmedatadownload/Packages/SWOOP2020_DSM_12.zip</w:t>
              </w:r>
            </w:hyperlink>
            <w:r w:rsidRPr="003921AA">
              <w:rPr>
                <w:sz w:val="22"/>
              </w:rPr>
              <w:t xml:space="preserve"> </w:t>
            </w:r>
          </w:p>
        </w:tc>
      </w:tr>
      <w:tr w:rsidR="008D599B" w:rsidRPr="008D599B" w14:paraId="3D2C9C2D" w14:textId="77777777" w:rsidTr="003921AA">
        <w:trPr>
          <w:trHeight w:val="300"/>
        </w:trPr>
        <w:tc>
          <w:tcPr>
            <w:tcW w:w="2494" w:type="dxa"/>
            <w:noWrap/>
            <w:hideMark/>
          </w:tcPr>
          <w:p w14:paraId="66973C03" w14:textId="77777777" w:rsidR="008D599B" w:rsidRPr="003921AA" w:rsidRDefault="008D599B" w:rsidP="008D599B">
            <w:pPr>
              <w:pStyle w:val="TableBodyTextMIRB"/>
              <w:rPr>
                <w:sz w:val="22"/>
              </w:rPr>
            </w:pPr>
            <w:r w:rsidRPr="003921AA">
              <w:rPr>
                <w:sz w:val="22"/>
              </w:rPr>
              <w:t>SWOOP 2020 DSM 13</w:t>
            </w:r>
          </w:p>
        </w:tc>
        <w:tc>
          <w:tcPr>
            <w:tcW w:w="680" w:type="dxa"/>
            <w:noWrap/>
            <w:hideMark/>
          </w:tcPr>
          <w:p w14:paraId="52E63207" w14:textId="77777777" w:rsidR="008D599B" w:rsidRPr="003921AA" w:rsidRDefault="008D599B" w:rsidP="008D599B">
            <w:pPr>
              <w:pStyle w:val="TableBodyTextMIRB"/>
              <w:rPr>
                <w:sz w:val="22"/>
              </w:rPr>
            </w:pPr>
            <w:r w:rsidRPr="003921AA">
              <w:rPr>
                <w:sz w:val="22"/>
              </w:rPr>
              <w:t>3.19</w:t>
            </w:r>
          </w:p>
        </w:tc>
        <w:tc>
          <w:tcPr>
            <w:tcW w:w="1456" w:type="dxa"/>
            <w:noWrap/>
            <w:hideMark/>
          </w:tcPr>
          <w:p w14:paraId="641A28CF" w14:textId="77777777" w:rsidR="008D599B" w:rsidRPr="003921AA" w:rsidRDefault="008D599B" w:rsidP="008D599B">
            <w:pPr>
              <w:pStyle w:val="TableBodyTextMIRB"/>
              <w:rPr>
                <w:sz w:val="22"/>
              </w:rPr>
            </w:pPr>
            <w:r w:rsidRPr="003921AA">
              <w:rPr>
                <w:sz w:val="22"/>
              </w:rPr>
              <w:t>0.5</w:t>
            </w:r>
          </w:p>
        </w:tc>
        <w:tc>
          <w:tcPr>
            <w:tcW w:w="9071" w:type="dxa"/>
            <w:noWrap/>
            <w:hideMark/>
          </w:tcPr>
          <w:p w14:paraId="5A9C671D" w14:textId="71B2BB23" w:rsidR="008D599B" w:rsidRPr="003921AA" w:rsidRDefault="008D599B" w:rsidP="008D599B">
            <w:pPr>
              <w:pStyle w:val="TableBodyTextMIRB"/>
              <w:rPr>
                <w:sz w:val="22"/>
              </w:rPr>
            </w:pPr>
            <w:hyperlink r:id="rId141" w:history="1">
              <w:r w:rsidRPr="003921AA">
                <w:rPr>
                  <w:rStyle w:val="Hyperlink"/>
                  <w:sz w:val="22"/>
                </w:rPr>
                <w:t>https://ws.gisetl.lrc.gov.on.ca/fmedatadownload/Packages/SWOOP2020_DSM_13.zip</w:t>
              </w:r>
            </w:hyperlink>
            <w:r w:rsidRPr="003921AA">
              <w:rPr>
                <w:sz w:val="22"/>
              </w:rPr>
              <w:t xml:space="preserve"> </w:t>
            </w:r>
          </w:p>
        </w:tc>
      </w:tr>
      <w:tr w:rsidR="008D599B" w:rsidRPr="008D599B" w14:paraId="025E6245" w14:textId="77777777" w:rsidTr="003921AA">
        <w:trPr>
          <w:trHeight w:val="300"/>
        </w:trPr>
        <w:tc>
          <w:tcPr>
            <w:tcW w:w="2494" w:type="dxa"/>
            <w:noWrap/>
            <w:hideMark/>
          </w:tcPr>
          <w:p w14:paraId="73703F9D" w14:textId="77777777" w:rsidR="008D599B" w:rsidRPr="003921AA" w:rsidRDefault="008D599B" w:rsidP="008D599B">
            <w:pPr>
              <w:pStyle w:val="TableBodyTextMIRB"/>
              <w:rPr>
                <w:sz w:val="22"/>
              </w:rPr>
            </w:pPr>
            <w:r w:rsidRPr="003921AA">
              <w:rPr>
                <w:sz w:val="22"/>
              </w:rPr>
              <w:t>SWOOP 2020 DSM 14</w:t>
            </w:r>
          </w:p>
        </w:tc>
        <w:tc>
          <w:tcPr>
            <w:tcW w:w="680" w:type="dxa"/>
            <w:noWrap/>
            <w:hideMark/>
          </w:tcPr>
          <w:p w14:paraId="34455F00" w14:textId="77777777" w:rsidR="008D599B" w:rsidRPr="003921AA" w:rsidRDefault="008D599B" w:rsidP="008D599B">
            <w:pPr>
              <w:pStyle w:val="TableBodyTextMIRB"/>
              <w:rPr>
                <w:sz w:val="22"/>
              </w:rPr>
            </w:pPr>
            <w:r w:rsidRPr="003921AA">
              <w:rPr>
                <w:sz w:val="22"/>
              </w:rPr>
              <w:t>3.24</w:t>
            </w:r>
          </w:p>
        </w:tc>
        <w:tc>
          <w:tcPr>
            <w:tcW w:w="1456" w:type="dxa"/>
            <w:noWrap/>
            <w:hideMark/>
          </w:tcPr>
          <w:p w14:paraId="645A4B4E" w14:textId="77777777" w:rsidR="008D599B" w:rsidRPr="003921AA" w:rsidRDefault="008D599B" w:rsidP="008D599B">
            <w:pPr>
              <w:pStyle w:val="TableBodyTextMIRB"/>
              <w:rPr>
                <w:sz w:val="22"/>
              </w:rPr>
            </w:pPr>
            <w:r w:rsidRPr="003921AA">
              <w:rPr>
                <w:sz w:val="22"/>
              </w:rPr>
              <w:t>0.5</w:t>
            </w:r>
          </w:p>
        </w:tc>
        <w:tc>
          <w:tcPr>
            <w:tcW w:w="9071" w:type="dxa"/>
            <w:noWrap/>
            <w:hideMark/>
          </w:tcPr>
          <w:p w14:paraId="7707D409" w14:textId="72D9937B" w:rsidR="008D599B" w:rsidRPr="003921AA" w:rsidRDefault="008D599B" w:rsidP="008D599B">
            <w:pPr>
              <w:pStyle w:val="TableBodyTextMIRB"/>
              <w:rPr>
                <w:sz w:val="22"/>
              </w:rPr>
            </w:pPr>
            <w:hyperlink r:id="rId142" w:history="1">
              <w:r w:rsidRPr="003921AA">
                <w:rPr>
                  <w:rStyle w:val="Hyperlink"/>
                  <w:sz w:val="22"/>
                </w:rPr>
                <w:t>https://ws.gisetl.lrc.gov.on.ca/fmedatadownload/Packages/SWOOP2020_DSM_14.zip</w:t>
              </w:r>
            </w:hyperlink>
            <w:r w:rsidRPr="003921AA">
              <w:rPr>
                <w:sz w:val="22"/>
              </w:rPr>
              <w:t xml:space="preserve"> </w:t>
            </w:r>
          </w:p>
        </w:tc>
      </w:tr>
      <w:tr w:rsidR="008D599B" w:rsidRPr="008D599B" w14:paraId="698451BA" w14:textId="77777777" w:rsidTr="003921AA">
        <w:trPr>
          <w:trHeight w:val="300"/>
        </w:trPr>
        <w:tc>
          <w:tcPr>
            <w:tcW w:w="2494" w:type="dxa"/>
            <w:noWrap/>
            <w:hideMark/>
          </w:tcPr>
          <w:p w14:paraId="79ECB46C" w14:textId="77777777" w:rsidR="008D599B" w:rsidRPr="003921AA" w:rsidRDefault="008D599B" w:rsidP="008D599B">
            <w:pPr>
              <w:pStyle w:val="TableBodyTextMIRB"/>
              <w:rPr>
                <w:sz w:val="22"/>
              </w:rPr>
            </w:pPr>
            <w:r w:rsidRPr="003921AA">
              <w:rPr>
                <w:sz w:val="22"/>
              </w:rPr>
              <w:t>SWOOP 2020 DSM 15</w:t>
            </w:r>
          </w:p>
        </w:tc>
        <w:tc>
          <w:tcPr>
            <w:tcW w:w="680" w:type="dxa"/>
            <w:noWrap/>
            <w:hideMark/>
          </w:tcPr>
          <w:p w14:paraId="08D29EC2" w14:textId="77777777" w:rsidR="008D599B" w:rsidRPr="003921AA" w:rsidRDefault="008D599B" w:rsidP="008D599B">
            <w:pPr>
              <w:pStyle w:val="TableBodyTextMIRB"/>
              <w:rPr>
                <w:sz w:val="22"/>
              </w:rPr>
            </w:pPr>
            <w:r w:rsidRPr="003921AA">
              <w:rPr>
                <w:sz w:val="22"/>
              </w:rPr>
              <w:t>3.23</w:t>
            </w:r>
          </w:p>
        </w:tc>
        <w:tc>
          <w:tcPr>
            <w:tcW w:w="1456" w:type="dxa"/>
            <w:noWrap/>
            <w:hideMark/>
          </w:tcPr>
          <w:p w14:paraId="132124E9" w14:textId="77777777" w:rsidR="008D599B" w:rsidRPr="003921AA" w:rsidRDefault="008D599B" w:rsidP="008D599B">
            <w:pPr>
              <w:pStyle w:val="TableBodyTextMIRB"/>
              <w:rPr>
                <w:sz w:val="22"/>
              </w:rPr>
            </w:pPr>
            <w:r w:rsidRPr="003921AA">
              <w:rPr>
                <w:sz w:val="22"/>
              </w:rPr>
              <w:t>0.5</w:t>
            </w:r>
          </w:p>
        </w:tc>
        <w:tc>
          <w:tcPr>
            <w:tcW w:w="9071" w:type="dxa"/>
            <w:noWrap/>
            <w:hideMark/>
          </w:tcPr>
          <w:p w14:paraId="7991CD77" w14:textId="0219D45F" w:rsidR="008D599B" w:rsidRPr="003921AA" w:rsidRDefault="008D599B" w:rsidP="008D599B">
            <w:pPr>
              <w:pStyle w:val="TableBodyTextMIRB"/>
              <w:rPr>
                <w:sz w:val="22"/>
              </w:rPr>
            </w:pPr>
            <w:hyperlink r:id="rId143" w:history="1">
              <w:r w:rsidRPr="003921AA">
                <w:rPr>
                  <w:rStyle w:val="Hyperlink"/>
                  <w:sz w:val="22"/>
                </w:rPr>
                <w:t>https://ws.gisetl.lrc.gov.on.ca/fmedatadownload/Packages/SWOOP2020_DSM_15.zip</w:t>
              </w:r>
            </w:hyperlink>
            <w:r w:rsidRPr="003921AA">
              <w:rPr>
                <w:sz w:val="22"/>
              </w:rPr>
              <w:t xml:space="preserve"> </w:t>
            </w:r>
          </w:p>
        </w:tc>
      </w:tr>
      <w:tr w:rsidR="008D599B" w:rsidRPr="008D599B" w14:paraId="2D187886" w14:textId="77777777" w:rsidTr="003921AA">
        <w:trPr>
          <w:trHeight w:val="300"/>
        </w:trPr>
        <w:tc>
          <w:tcPr>
            <w:tcW w:w="2494" w:type="dxa"/>
            <w:noWrap/>
            <w:hideMark/>
          </w:tcPr>
          <w:p w14:paraId="14404462" w14:textId="77777777" w:rsidR="008D599B" w:rsidRPr="003921AA" w:rsidRDefault="008D599B" w:rsidP="008D599B">
            <w:pPr>
              <w:pStyle w:val="TableBodyTextMIRB"/>
              <w:rPr>
                <w:sz w:val="22"/>
              </w:rPr>
            </w:pPr>
            <w:r w:rsidRPr="003921AA">
              <w:rPr>
                <w:sz w:val="22"/>
              </w:rPr>
              <w:t>SWOOP 2020 DSM 16</w:t>
            </w:r>
          </w:p>
        </w:tc>
        <w:tc>
          <w:tcPr>
            <w:tcW w:w="680" w:type="dxa"/>
            <w:noWrap/>
            <w:hideMark/>
          </w:tcPr>
          <w:p w14:paraId="008C2817" w14:textId="77777777" w:rsidR="008D599B" w:rsidRPr="003921AA" w:rsidRDefault="008D599B" w:rsidP="008D599B">
            <w:pPr>
              <w:pStyle w:val="TableBodyTextMIRB"/>
              <w:rPr>
                <w:sz w:val="22"/>
              </w:rPr>
            </w:pPr>
            <w:r w:rsidRPr="003921AA">
              <w:rPr>
                <w:sz w:val="22"/>
              </w:rPr>
              <w:t>3.18</w:t>
            </w:r>
          </w:p>
        </w:tc>
        <w:tc>
          <w:tcPr>
            <w:tcW w:w="1456" w:type="dxa"/>
            <w:noWrap/>
            <w:hideMark/>
          </w:tcPr>
          <w:p w14:paraId="1BEAAE95" w14:textId="77777777" w:rsidR="008D599B" w:rsidRPr="003921AA" w:rsidRDefault="008D599B" w:rsidP="008D599B">
            <w:pPr>
              <w:pStyle w:val="TableBodyTextMIRB"/>
              <w:rPr>
                <w:sz w:val="22"/>
              </w:rPr>
            </w:pPr>
            <w:r w:rsidRPr="003921AA">
              <w:rPr>
                <w:sz w:val="22"/>
              </w:rPr>
              <w:t>0.5</w:t>
            </w:r>
          </w:p>
        </w:tc>
        <w:tc>
          <w:tcPr>
            <w:tcW w:w="9071" w:type="dxa"/>
            <w:noWrap/>
            <w:hideMark/>
          </w:tcPr>
          <w:p w14:paraId="153854C3" w14:textId="3D3D8DCE" w:rsidR="008D599B" w:rsidRPr="003921AA" w:rsidRDefault="008D599B" w:rsidP="008D599B">
            <w:pPr>
              <w:pStyle w:val="TableBodyTextMIRB"/>
              <w:rPr>
                <w:sz w:val="22"/>
              </w:rPr>
            </w:pPr>
            <w:hyperlink r:id="rId144" w:history="1">
              <w:r w:rsidRPr="003921AA">
                <w:rPr>
                  <w:rStyle w:val="Hyperlink"/>
                  <w:sz w:val="22"/>
                </w:rPr>
                <w:t>https://ws.gisetl.lrc.gov.on.ca/fmedatadownload/Packages/SWOOP2020_DSM_16.zip</w:t>
              </w:r>
            </w:hyperlink>
            <w:r w:rsidRPr="003921AA">
              <w:rPr>
                <w:sz w:val="22"/>
              </w:rPr>
              <w:t xml:space="preserve"> </w:t>
            </w:r>
          </w:p>
        </w:tc>
      </w:tr>
      <w:tr w:rsidR="008D599B" w:rsidRPr="008D599B" w14:paraId="6F419A4F" w14:textId="77777777" w:rsidTr="003921AA">
        <w:trPr>
          <w:trHeight w:val="300"/>
        </w:trPr>
        <w:tc>
          <w:tcPr>
            <w:tcW w:w="2494" w:type="dxa"/>
            <w:noWrap/>
            <w:hideMark/>
          </w:tcPr>
          <w:p w14:paraId="1ED466F0" w14:textId="77777777" w:rsidR="008D599B" w:rsidRPr="003921AA" w:rsidRDefault="008D599B" w:rsidP="008D599B">
            <w:pPr>
              <w:pStyle w:val="TableBodyTextMIRB"/>
              <w:rPr>
                <w:sz w:val="22"/>
              </w:rPr>
            </w:pPr>
            <w:r w:rsidRPr="003921AA">
              <w:rPr>
                <w:sz w:val="22"/>
              </w:rPr>
              <w:t>SWOOP 2020 DSM 17</w:t>
            </w:r>
          </w:p>
        </w:tc>
        <w:tc>
          <w:tcPr>
            <w:tcW w:w="680" w:type="dxa"/>
            <w:noWrap/>
            <w:hideMark/>
          </w:tcPr>
          <w:p w14:paraId="557DD480" w14:textId="77777777" w:rsidR="008D599B" w:rsidRPr="003921AA" w:rsidRDefault="008D599B" w:rsidP="008D599B">
            <w:pPr>
              <w:pStyle w:val="TableBodyTextMIRB"/>
              <w:rPr>
                <w:sz w:val="22"/>
              </w:rPr>
            </w:pPr>
            <w:r w:rsidRPr="003921AA">
              <w:rPr>
                <w:sz w:val="22"/>
              </w:rPr>
              <w:t>3.17</w:t>
            </w:r>
          </w:p>
        </w:tc>
        <w:tc>
          <w:tcPr>
            <w:tcW w:w="1456" w:type="dxa"/>
            <w:noWrap/>
            <w:hideMark/>
          </w:tcPr>
          <w:p w14:paraId="574E0362" w14:textId="77777777" w:rsidR="008D599B" w:rsidRPr="003921AA" w:rsidRDefault="008D599B" w:rsidP="008D599B">
            <w:pPr>
              <w:pStyle w:val="TableBodyTextMIRB"/>
              <w:rPr>
                <w:sz w:val="22"/>
              </w:rPr>
            </w:pPr>
            <w:r w:rsidRPr="003921AA">
              <w:rPr>
                <w:sz w:val="22"/>
              </w:rPr>
              <w:t>0.5</w:t>
            </w:r>
          </w:p>
        </w:tc>
        <w:tc>
          <w:tcPr>
            <w:tcW w:w="9071" w:type="dxa"/>
            <w:noWrap/>
            <w:hideMark/>
          </w:tcPr>
          <w:p w14:paraId="66E4B6B1" w14:textId="70060998" w:rsidR="008D599B" w:rsidRPr="003921AA" w:rsidRDefault="008D599B" w:rsidP="008D599B">
            <w:pPr>
              <w:pStyle w:val="TableBodyTextMIRB"/>
              <w:rPr>
                <w:sz w:val="22"/>
              </w:rPr>
            </w:pPr>
            <w:hyperlink r:id="rId145" w:history="1">
              <w:r w:rsidRPr="003921AA">
                <w:rPr>
                  <w:rStyle w:val="Hyperlink"/>
                  <w:sz w:val="22"/>
                </w:rPr>
                <w:t>https://ws.gisetl.lrc.gov.on.ca/fmedatadownload/Packages/SWOOP2020_DSM_17.zip</w:t>
              </w:r>
            </w:hyperlink>
            <w:r w:rsidRPr="003921AA">
              <w:rPr>
                <w:sz w:val="22"/>
              </w:rPr>
              <w:t xml:space="preserve"> </w:t>
            </w:r>
          </w:p>
        </w:tc>
      </w:tr>
      <w:tr w:rsidR="008D599B" w:rsidRPr="008D599B" w14:paraId="32E31190" w14:textId="77777777" w:rsidTr="003921AA">
        <w:trPr>
          <w:trHeight w:val="300"/>
        </w:trPr>
        <w:tc>
          <w:tcPr>
            <w:tcW w:w="2494" w:type="dxa"/>
            <w:noWrap/>
            <w:hideMark/>
          </w:tcPr>
          <w:p w14:paraId="42C9CC20" w14:textId="77777777" w:rsidR="008D599B" w:rsidRPr="003921AA" w:rsidRDefault="008D599B" w:rsidP="008D599B">
            <w:pPr>
              <w:pStyle w:val="TableBodyTextMIRB"/>
              <w:rPr>
                <w:sz w:val="22"/>
              </w:rPr>
            </w:pPr>
            <w:r w:rsidRPr="003921AA">
              <w:rPr>
                <w:sz w:val="22"/>
              </w:rPr>
              <w:t>SWOOP 2020 DSM 18</w:t>
            </w:r>
          </w:p>
        </w:tc>
        <w:tc>
          <w:tcPr>
            <w:tcW w:w="680" w:type="dxa"/>
            <w:noWrap/>
            <w:hideMark/>
          </w:tcPr>
          <w:p w14:paraId="52A8B22E" w14:textId="77777777" w:rsidR="008D599B" w:rsidRPr="003921AA" w:rsidRDefault="008D599B" w:rsidP="008D599B">
            <w:pPr>
              <w:pStyle w:val="TableBodyTextMIRB"/>
              <w:rPr>
                <w:sz w:val="22"/>
              </w:rPr>
            </w:pPr>
            <w:r w:rsidRPr="003921AA">
              <w:rPr>
                <w:sz w:val="22"/>
              </w:rPr>
              <w:t>3.18</w:t>
            </w:r>
          </w:p>
        </w:tc>
        <w:tc>
          <w:tcPr>
            <w:tcW w:w="1456" w:type="dxa"/>
            <w:noWrap/>
            <w:hideMark/>
          </w:tcPr>
          <w:p w14:paraId="2CC85E49" w14:textId="77777777" w:rsidR="008D599B" w:rsidRPr="003921AA" w:rsidRDefault="008D599B" w:rsidP="008D599B">
            <w:pPr>
              <w:pStyle w:val="TableBodyTextMIRB"/>
              <w:rPr>
                <w:sz w:val="22"/>
              </w:rPr>
            </w:pPr>
            <w:r w:rsidRPr="003921AA">
              <w:rPr>
                <w:sz w:val="22"/>
              </w:rPr>
              <w:t>0.5</w:t>
            </w:r>
          </w:p>
        </w:tc>
        <w:tc>
          <w:tcPr>
            <w:tcW w:w="9071" w:type="dxa"/>
            <w:noWrap/>
            <w:hideMark/>
          </w:tcPr>
          <w:p w14:paraId="1DD5EC9D" w14:textId="6371A6D0" w:rsidR="008D599B" w:rsidRPr="003921AA" w:rsidRDefault="008D599B" w:rsidP="008D599B">
            <w:pPr>
              <w:pStyle w:val="TableBodyTextMIRB"/>
              <w:rPr>
                <w:sz w:val="22"/>
              </w:rPr>
            </w:pPr>
            <w:hyperlink r:id="rId146" w:history="1">
              <w:r w:rsidRPr="003921AA">
                <w:rPr>
                  <w:rStyle w:val="Hyperlink"/>
                  <w:sz w:val="22"/>
                </w:rPr>
                <w:t>https://ws.gisetl.lrc.gov.on.ca/fmedatadownload/Packages/SWOOP2020_DSM_18.zip</w:t>
              </w:r>
            </w:hyperlink>
            <w:r w:rsidRPr="003921AA">
              <w:rPr>
                <w:sz w:val="22"/>
              </w:rPr>
              <w:t xml:space="preserve"> </w:t>
            </w:r>
          </w:p>
        </w:tc>
      </w:tr>
      <w:tr w:rsidR="008D599B" w:rsidRPr="008D599B" w14:paraId="0EC0B983" w14:textId="77777777" w:rsidTr="003921AA">
        <w:trPr>
          <w:trHeight w:val="300"/>
        </w:trPr>
        <w:tc>
          <w:tcPr>
            <w:tcW w:w="2494" w:type="dxa"/>
            <w:noWrap/>
            <w:hideMark/>
          </w:tcPr>
          <w:p w14:paraId="4C258293" w14:textId="77777777" w:rsidR="008D599B" w:rsidRPr="003921AA" w:rsidRDefault="008D599B" w:rsidP="008D599B">
            <w:pPr>
              <w:pStyle w:val="TableBodyTextMIRB"/>
              <w:rPr>
                <w:sz w:val="22"/>
              </w:rPr>
            </w:pPr>
            <w:r w:rsidRPr="003921AA">
              <w:rPr>
                <w:sz w:val="22"/>
              </w:rPr>
              <w:t>SWOOP 2020 DSM 19</w:t>
            </w:r>
          </w:p>
        </w:tc>
        <w:tc>
          <w:tcPr>
            <w:tcW w:w="680" w:type="dxa"/>
            <w:noWrap/>
            <w:hideMark/>
          </w:tcPr>
          <w:p w14:paraId="560F2342" w14:textId="77777777" w:rsidR="008D599B" w:rsidRPr="003921AA" w:rsidRDefault="008D599B" w:rsidP="008D599B">
            <w:pPr>
              <w:pStyle w:val="TableBodyTextMIRB"/>
              <w:rPr>
                <w:sz w:val="22"/>
              </w:rPr>
            </w:pPr>
            <w:r w:rsidRPr="003921AA">
              <w:rPr>
                <w:sz w:val="22"/>
              </w:rPr>
              <w:t>3.16</w:t>
            </w:r>
          </w:p>
        </w:tc>
        <w:tc>
          <w:tcPr>
            <w:tcW w:w="1456" w:type="dxa"/>
            <w:noWrap/>
            <w:hideMark/>
          </w:tcPr>
          <w:p w14:paraId="1DC87D5C" w14:textId="77777777" w:rsidR="008D599B" w:rsidRPr="003921AA" w:rsidRDefault="008D599B" w:rsidP="008D599B">
            <w:pPr>
              <w:pStyle w:val="TableBodyTextMIRB"/>
              <w:rPr>
                <w:sz w:val="22"/>
              </w:rPr>
            </w:pPr>
            <w:r w:rsidRPr="003921AA">
              <w:rPr>
                <w:sz w:val="22"/>
              </w:rPr>
              <w:t>0.5</w:t>
            </w:r>
          </w:p>
        </w:tc>
        <w:tc>
          <w:tcPr>
            <w:tcW w:w="9071" w:type="dxa"/>
            <w:noWrap/>
            <w:hideMark/>
          </w:tcPr>
          <w:p w14:paraId="2F7DF8DB" w14:textId="59638C65" w:rsidR="008D599B" w:rsidRPr="003921AA" w:rsidRDefault="008D599B" w:rsidP="008D599B">
            <w:pPr>
              <w:pStyle w:val="TableBodyTextMIRB"/>
              <w:rPr>
                <w:sz w:val="22"/>
              </w:rPr>
            </w:pPr>
            <w:hyperlink r:id="rId147" w:history="1">
              <w:r w:rsidRPr="003921AA">
                <w:rPr>
                  <w:rStyle w:val="Hyperlink"/>
                  <w:sz w:val="22"/>
                </w:rPr>
                <w:t>https://ws.gisetl.lrc.gov.on.ca/fmedatadownload/Packages/SWOOP2020_DSM_19.zip</w:t>
              </w:r>
            </w:hyperlink>
            <w:r w:rsidRPr="003921AA">
              <w:rPr>
                <w:sz w:val="22"/>
              </w:rPr>
              <w:t xml:space="preserve"> </w:t>
            </w:r>
          </w:p>
        </w:tc>
      </w:tr>
      <w:tr w:rsidR="008D599B" w:rsidRPr="008D599B" w14:paraId="75E942C8" w14:textId="77777777" w:rsidTr="003921AA">
        <w:trPr>
          <w:trHeight w:val="300"/>
        </w:trPr>
        <w:tc>
          <w:tcPr>
            <w:tcW w:w="2494" w:type="dxa"/>
            <w:noWrap/>
            <w:hideMark/>
          </w:tcPr>
          <w:p w14:paraId="129982CD" w14:textId="77777777" w:rsidR="008D599B" w:rsidRPr="003921AA" w:rsidRDefault="008D599B" w:rsidP="008D599B">
            <w:pPr>
              <w:pStyle w:val="TableBodyTextMIRB"/>
              <w:rPr>
                <w:sz w:val="22"/>
              </w:rPr>
            </w:pPr>
            <w:r w:rsidRPr="003921AA">
              <w:rPr>
                <w:sz w:val="22"/>
              </w:rPr>
              <w:t>SWOOP 2020 DSM 20</w:t>
            </w:r>
          </w:p>
        </w:tc>
        <w:tc>
          <w:tcPr>
            <w:tcW w:w="680" w:type="dxa"/>
            <w:noWrap/>
            <w:hideMark/>
          </w:tcPr>
          <w:p w14:paraId="263BAC65" w14:textId="77777777" w:rsidR="008D599B" w:rsidRPr="003921AA" w:rsidRDefault="008D599B" w:rsidP="008D599B">
            <w:pPr>
              <w:pStyle w:val="TableBodyTextMIRB"/>
              <w:rPr>
                <w:sz w:val="22"/>
              </w:rPr>
            </w:pPr>
            <w:r w:rsidRPr="003921AA">
              <w:rPr>
                <w:sz w:val="22"/>
              </w:rPr>
              <w:t>3.19</w:t>
            </w:r>
          </w:p>
        </w:tc>
        <w:tc>
          <w:tcPr>
            <w:tcW w:w="1456" w:type="dxa"/>
            <w:noWrap/>
            <w:hideMark/>
          </w:tcPr>
          <w:p w14:paraId="5A5161D3" w14:textId="77777777" w:rsidR="008D599B" w:rsidRPr="003921AA" w:rsidRDefault="008D599B" w:rsidP="008D599B">
            <w:pPr>
              <w:pStyle w:val="TableBodyTextMIRB"/>
              <w:rPr>
                <w:sz w:val="22"/>
              </w:rPr>
            </w:pPr>
            <w:r w:rsidRPr="003921AA">
              <w:rPr>
                <w:sz w:val="22"/>
              </w:rPr>
              <w:t>0.5</w:t>
            </w:r>
          </w:p>
        </w:tc>
        <w:tc>
          <w:tcPr>
            <w:tcW w:w="9071" w:type="dxa"/>
            <w:noWrap/>
            <w:hideMark/>
          </w:tcPr>
          <w:p w14:paraId="7F22D243" w14:textId="794B6C6B" w:rsidR="008D599B" w:rsidRPr="003921AA" w:rsidRDefault="008D599B" w:rsidP="008D599B">
            <w:pPr>
              <w:pStyle w:val="TableBodyTextMIRB"/>
              <w:rPr>
                <w:sz w:val="22"/>
              </w:rPr>
            </w:pPr>
            <w:hyperlink r:id="rId148" w:history="1">
              <w:r w:rsidRPr="003921AA">
                <w:rPr>
                  <w:rStyle w:val="Hyperlink"/>
                  <w:sz w:val="22"/>
                </w:rPr>
                <w:t>https://ws.gisetl.lrc.gov.on.ca/fmedatadownload/Packages/SWOOP2020_DSM_20.zip</w:t>
              </w:r>
            </w:hyperlink>
            <w:r w:rsidRPr="003921AA">
              <w:rPr>
                <w:sz w:val="22"/>
              </w:rPr>
              <w:t xml:space="preserve"> </w:t>
            </w:r>
          </w:p>
        </w:tc>
      </w:tr>
      <w:tr w:rsidR="008D599B" w:rsidRPr="008D599B" w14:paraId="2BD15BE1" w14:textId="77777777" w:rsidTr="003921AA">
        <w:trPr>
          <w:trHeight w:val="300"/>
        </w:trPr>
        <w:tc>
          <w:tcPr>
            <w:tcW w:w="2494" w:type="dxa"/>
            <w:noWrap/>
            <w:hideMark/>
          </w:tcPr>
          <w:p w14:paraId="10B3E8F9" w14:textId="77777777" w:rsidR="008D599B" w:rsidRPr="003921AA" w:rsidRDefault="008D599B" w:rsidP="008D599B">
            <w:pPr>
              <w:pStyle w:val="TableBodyTextMIRB"/>
              <w:rPr>
                <w:sz w:val="22"/>
              </w:rPr>
            </w:pPr>
            <w:r w:rsidRPr="003921AA">
              <w:rPr>
                <w:sz w:val="22"/>
              </w:rPr>
              <w:t>SWOOP 2020 DSM 21</w:t>
            </w:r>
          </w:p>
        </w:tc>
        <w:tc>
          <w:tcPr>
            <w:tcW w:w="680" w:type="dxa"/>
            <w:noWrap/>
            <w:hideMark/>
          </w:tcPr>
          <w:p w14:paraId="60FD44BD" w14:textId="77777777" w:rsidR="008D599B" w:rsidRPr="003921AA" w:rsidRDefault="008D599B" w:rsidP="008D599B">
            <w:pPr>
              <w:pStyle w:val="TableBodyTextMIRB"/>
              <w:rPr>
                <w:sz w:val="22"/>
              </w:rPr>
            </w:pPr>
            <w:r w:rsidRPr="003921AA">
              <w:rPr>
                <w:sz w:val="22"/>
              </w:rPr>
              <w:t>3.24</w:t>
            </w:r>
          </w:p>
        </w:tc>
        <w:tc>
          <w:tcPr>
            <w:tcW w:w="1456" w:type="dxa"/>
            <w:noWrap/>
            <w:hideMark/>
          </w:tcPr>
          <w:p w14:paraId="6F42EDE9" w14:textId="77777777" w:rsidR="008D599B" w:rsidRPr="003921AA" w:rsidRDefault="008D599B" w:rsidP="008D599B">
            <w:pPr>
              <w:pStyle w:val="TableBodyTextMIRB"/>
              <w:rPr>
                <w:sz w:val="22"/>
              </w:rPr>
            </w:pPr>
            <w:r w:rsidRPr="003921AA">
              <w:rPr>
                <w:sz w:val="22"/>
              </w:rPr>
              <w:t>0.5</w:t>
            </w:r>
          </w:p>
        </w:tc>
        <w:tc>
          <w:tcPr>
            <w:tcW w:w="9071" w:type="dxa"/>
            <w:noWrap/>
            <w:hideMark/>
          </w:tcPr>
          <w:p w14:paraId="75ADE905" w14:textId="62232A87" w:rsidR="008D599B" w:rsidRPr="003921AA" w:rsidRDefault="008D599B" w:rsidP="008D599B">
            <w:pPr>
              <w:pStyle w:val="TableBodyTextMIRB"/>
              <w:rPr>
                <w:sz w:val="22"/>
              </w:rPr>
            </w:pPr>
            <w:hyperlink r:id="rId149" w:history="1">
              <w:r w:rsidRPr="003921AA">
                <w:rPr>
                  <w:rStyle w:val="Hyperlink"/>
                  <w:sz w:val="22"/>
                </w:rPr>
                <w:t>https://ws.gisetl.lrc.gov.on.ca/fmedatadownload/Packages/SWOOP2020_DSM_21.zip</w:t>
              </w:r>
            </w:hyperlink>
            <w:r w:rsidRPr="003921AA">
              <w:rPr>
                <w:sz w:val="22"/>
              </w:rPr>
              <w:t xml:space="preserve"> </w:t>
            </w:r>
          </w:p>
        </w:tc>
      </w:tr>
      <w:tr w:rsidR="008D599B" w:rsidRPr="008D599B" w14:paraId="28B11B6B" w14:textId="77777777" w:rsidTr="003921AA">
        <w:trPr>
          <w:trHeight w:val="300"/>
        </w:trPr>
        <w:tc>
          <w:tcPr>
            <w:tcW w:w="2494" w:type="dxa"/>
            <w:noWrap/>
            <w:hideMark/>
          </w:tcPr>
          <w:p w14:paraId="19BE9258" w14:textId="77777777" w:rsidR="008D599B" w:rsidRPr="003921AA" w:rsidRDefault="008D599B" w:rsidP="008D599B">
            <w:pPr>
              <w:pStyle w:val="TableBodyTextMIRB"/>
              <w:rPr>
                <w:sz w:val="22"/>
              </w:rPr>
            </w:pPr>
            <w:r w:rsidRPr="003921AA">
              <w:rPr>
                <w:sz w:val="22"/>
              </w:rPr>
              <w:t>SWOOP 2020 DSM 22</w:t>
            </w:r>
          </w:p>
        </w:tc>
        <w:tc>
          <w:tcPr>
            <w:tcW w:w="680" w:type="dxa"/>
            <w:noWrap/>
            <w:hideMark/>
          </w:tcPr>
          <w:p w14:paraId="3F00F802" w14:textId="77777777" w:rsidR="008D599B" w:rsidRPr="003921AA" w:rsidRDefault="008D599B" w:rsidP="008D599B">
            <w:pPr>
              <w:pStyle w:val="TableBodyTextMIRB"/>
              <w:rPr>
                <w:sz w:val="22"/>
              </w:rPr>
            </w:pPr>
            <w:r w:rsidRPr="003921AA">
              <w:rPr>
                <w:sz w:val="22"/>
              </w:rPr>
              <w:t>3.13</w:t>
            </w:r>
          </w:p>
        </w:tc>
        <w:tc>
          <w:tcPr>
            <w:tcW w:w="1456" w:type="dxa"/>
            <w:noWrap/>
            <w:hideMark/>
          </w:tcPr>
          <w:p w14:paraId="23374DDA" w14:textId="77777777" w:rsidR="008D599B" w:rsidRPr="003921AA" w:rsidRDefault="008D599B" w:rsidP="008D599B">
            <w:pPr>
              <w:pStyle w:val="TableBodyTextMIRB"/>
              <w:rPr>
                <w:sz w:val="22"/>
              </w:rPr>
            </w:pPr>
            <w:r w:rsidRPr="003921AA">
              <w:rPr>
                <w:sz w:val="22"/>
              </w:rPr>
              <w:t>0.5</w:t>
            </w:r>
          </w:p>
        </w:tc>
        <w:tc>
          <w:tcPr>
            <w:tcW w:w="9071" w:type="dxa"/>
            <w:noWrap/>
            <w:hideMark/>
          </w:tcPr>
          <w:p w14:paraId="1BB277F8" w14:textId="05497F2B" w:rsidR="008D599B" w:rsidRPr="003921AA" w:rsidRDefault="008D599B" w:rsidP="008D599B">
            <w:pPr>
              <w:pStyle w:val="TableBodyTextMIRB"/>
              <w:rPr>
                <w:sz w:val="22"/>
              </w:rPr>
            </w:pPr>
            <w:hyperlink r:id="rId150" w:history="1">
              <w:r w:rsidRPr="003921AA">
                <w:rPr>
                  <w:rStyle w:val="Hyperlink"/>
                  <w:sz w:val="22"/>
                </w:rPr>
                <w:t>https://ws.gisetl.lrc.gov.on.ca/fmedatadownload/Packages/SWOOP2020_DSM_22.zip</w:t>
              </w:r>
            </w:hyperlink>
            <w:r w:rsidRPr="003921AA">
              <w:rPr>
                <w:sz w:val="22"/>
              </w:rPr>
              <w:t xml:space="preserve"> </w:t>
            </w:r>
          </w:p>
        </w:tc>
      </w:tr>
      <w:tr w:rsidR="008D599B" w:rsidRPr="008D599B" w14:paraId="1BC4DA9E" w14:textId="77777777" w:rsidTr="003921AA">
        <w:trPr>
          <w:trHeight w:val="300"/>
        </w:trPr>
        <w:tc>
          <w:tcPr>
            <w:tcW w:w="2494" w:type="dxa"/>
            <w:noWrap/>
            <w:hideMark/>
          </w:tcPr>
          <w:p w14:paraId="2D75A5CC" w14:textId="77777777" w:rsidR="008D599B" w:rsidRPr="003921AA" w:rsidRDefault="008D599B" w:rsidP="008D599B">
            <w:pPr>
              <w:pStyle w:val="TableBodyTextMIRB"/>
              <w:rPr>
                <w:sz w:val="22"/>
              </w:rPr>
            </w:pPr>
            <w:r w:rsidRPr="003921AA">
              <w:rPr>
                <w:sz w:val="22"/>
              </w:rPr>
              <w:t>SWOOP 2020 DSM 23</w:t>
            </w:r>
          </w:p>
        </w:tc>
        <w:tc>
          <w:tcPr>
            <w:tcW w:w="680" w:type="dxa"/>
            <w:noWrap/>
            <w:hideMark/>
          </w:tcPr>
          <w:p w14:paraId="1566595B" w14:textId="77777777" w:rsidR="008D599B" w:rsidRPr="003921AA" w:rsidRDefault="008D599B" w:rsidP="008D599B">
            <w:pPr>
              <w:pStyle w:val="TableBodyTextMIRB"/>
              <w:rPr>
                <w:sz w:val="22"/>
              </w:rPr>
            </w:pPr>
            <w:r w:rsidRPr="003921AA">
              <w:rPr>
                <w:sz w:val="22"/>
              </w:rPr>
              <w:t>3.15</w:t>
            </w:r>
          </w:p>
        </w:tc>
        <w:tc>
          <w:tcPr>
            <w:tcW w:w="1456" w:type="dxa"/>
            <w:noWrap/>
            <w:hideMark/>
          </w:tcPr>
          <w:p w14:paraId="127EAE29" w14:textId="77777777" w:rsidR="008D599B" w:rsidRPr="003921AA" w:rsidRDefault="008D599B" w:rsidP="008D599B">
            <w:pPr>
              <w:pStyle w:val="TableBodyTextMIRB"/>
              <w:rPr>
                <w:sz w:val="22"/>
              </w:rPr>
            </w:pPr>
            <w:r w:rsidRPr="003921AA">
              <w:rPr>
                <w:sz w:val="22"/>
              </w:rPr>
              <w:t>0.5</w:t>
            </w:r>
          </w:p>
        </w:tc>
        <w:tc>
          <w:tcPr>
            <w:tcW w:w="9071" w:type="dxa"/>
            <w:noWrap/>
            <w:hideMark/>
          </w:tcPr>
          <w:p w14:paraId="20EC13EB" w14:textId="52D6B317" w:rsidR="008D599B" w:rsidRPr="003921AA" w:rsidRDefault="008D599B" w:rsidP="008D599B">
            <w:pPr>
              <w:pStyle w:val="TableBodyTextMIRB"/>
              <w:rPr>
                <w:sz w:val="22"/>
              </w:rPr>
            </w:pPr>
            <w:hyperlink r:id="rId151" w:history="1">
              <w:r w:rsidRPr="003921AA">
                <w:rPr>
                  <w:rStyle w:val="Hyperlink"/>
                  <w:sz w:val="22"/>
                </w:rPr>
                <w:t>https://ws.gisetl.lrc.gov.on.ca/fmedatadownload/Packages/SWOOP2020_DSM_23.zip</w:t>
              </w:r>
            </w:hyperlink>
            <w:r w:rsidRPr="003921AA">
              <w:rPr>
                <w:sz w:val="22"/>
              </w:rPr>
              <w:t xml:space="preserve"> </w:t>
            </w:r>
          </w:p>
        </w:tc>
      </w:tr>
      <w:tr w:rsidR="008D599B" w:rsidRPr="008D599B" w14:paraId="6DE82AF3" w14:textId="77777777" w:rsidTr="003921AA">
        <w:trPr>
          <w:trHeight w:val="300"/>
        </w:trPr>
        <w:tc>
          <w:tcPr>
            <w:tcW w:w="2494" w:type="dxa"/>
            <w:noWrap/>
            <w:hideMark/>
          </w:tcPr>
          <w:p w14:paraId="6A03945F" w14:textId="77777777" w:rsidR="008D599B" w:rsidRPr="003921AA" w:rsidRDefault="008D599B" w:rsidP="008D599B">
            <w:pPr>
              <w:pStyle w:val="TableBodyTextMIRB"/>
              <w:rPr>
                <w:sz w:val="22"/>
              </w:rPr>
            </w:pPr>
            <w:r w:rsidRPr="003921AA">
              <w:rPr>
                <w:sz w:val="22"/>
              </w:rPr>
              <w:t>SWOOP 2020 DSM 24</w:t>
            </w:r>
          </w:p>
        </w:tc>
        <w:tc>
          <w:tcPr>
            <w:tcW w:w="680" w:type="dxa"/>
            <w:noWrap/>
            <w:hideMark/>
          </w:tcPr>
          <w:p w14:paraId="265FEA76" w14:textId="77777777" w:rsidR="008D599B" w:rsidRPr="003921AA" w:rsidRDefault="008D599B" w:rsidP="008D599B">
            <w:pPr>
              <w:pStyle w:val="TableBodyTextMIRB"/>
              <w:rPr>
                <w:sz w:val="22"/>
              </w:rPr>
            </w:pPr>
            <w:r w:rsidRPr="003921AA">
              <w:rPr>
                <w:sz w:val="22"/>
              </w:rPr>
              <w:t>3.18</w:t>
            </w:r>
          </w:p>
        </w:tc>
        <w:tc>
          <w:tcPr>
            <w:tcW w:w="1456" w:type="dxa"/>
            <w:noWrap/>
            <w:hideMark/>
          </w:tcPr>
          <w:p w14:paraId="48B28490" w14:textId="77777777" w:rsidR="008D599B" w:rsidRPr="003921AA" w:rsidRDefault="008D599B" w:rsidP="008D599B">
            <w:pPr>
              <w:pStyle w:val="TableBodyTextMIRB"/>
              <w:rPr>
                <w:sz w:val="22"/>
              </w:rPr>
            </w:pPr>
            <w:r w:rsidRPr="003921AA">
              <w:rPr>
                <w:sz w:val="22"/>
              </w:rPr>
              <w:t>0.5</w:t>
            </w:r>
          </w:p>
        </w:tc>
        <w:tc>
          <w:tcPr>
            <w:tcW w:w="9071" w:type="dxa"/>
            <w:noWrap/>
            <w:hideMark/>
          </w:tcPr>
          <w:p w14:paraId="03945E09" w14:textId="380BD7C7" w:rsidR="008D599B" w:rsidRPr="003921AA" w:rsidRDefault="008D599B" w:rsidP="008D599B">
            <w:pPr>
              <w:pStyle w:val="TableBodyTextMIRB"/>
              <w:rPr>
                <w:sz w:val="22"/>
              </w:rPr>
            </w:pPr>
            <w:hyperlink r:id="rId152" w:history="1">
              <w:r w:rsidRPr="003921AA">
                <w:rPr>
                  <w:rStyle w:val="Hyperlink"/>
                  <w:sz w:val="22"/>
                </w:rPr>
                <w:t>https://ws.gisetl.lrc.gov.on.ca/fmedatadownload/Packages/SWOOP2020_DSM_24.zip</w:t>
              </w:r>
            </w:hyperlink>
            <w:r w:rsidRPr="003921AA">
              <w:rPr>
                <w:sz w:val="22"/>
              </w:rPr>
              <w:t xml:space="preserve"> </w:t>
            </w:r>
          </w:p>
        </w:tc>
      </w:tr>
      <w:tr w:rsidR="008D599B" w:rsidRPr="008D599B" w14:paraId="2ABD0FDB" w14:textId="77777777" w:rsidTr="003921AA">
        <w:trPr>
          <w:trHeight w:val="300"/>
        </w:trPr>
        <w:tc>
          <w:tcPr>
            <w:tcW w:w="2494" w:type="dxa"/>
            <w:noWrap/>
            <w:hideMark/>
          </w:tcPr>
          <w:p w14:paraId="7EC4A881" w14:textId="77777777" w:rsidR="008D599B" w:rsidRPr="003921AA" w:rsidRDefault="008D599B" w:rsidP="008D599B">
            <w:pPr>
              <w:pStyle w:val="TableBodyTextMIRB"/>
              <w:rPr>
                <w:sz w:val="22"/>
              </w:rPr>
            </w:pPr>
            <w:r w:rsidRPr="003921AA">
              <w:rPr>
                <w:sz w:val="22"/>
              </w:rPr>
              <w:t>SWOOP 2020 DSM 25</w:t>
            </w:r>
          </w:p>
        </w:tc>
        <w:tc>
          <w:tcPr>
            <w:tcW w:w="680" w:type="dxa"/>
            <w:noWrap/>
            <w:hideMark/>
          </w:tcPr>
          <w:p w14:paraId="5981635C" w14:textId="77777777" w:rsidR="008D599B" w:rsidRPr="003921AA" w:rsidRDefault="008D599B" w:rsidP="008D599B">
            <w:pPr>
              <w:pStyle w:val="TableBodyTextMIRB"/>
              <w:rPr>
                <w:sz w:val="22"/>
              </w:rPr>
            </w:pPr>
            <w:r w:rsidRPr="003921AA">
              <w:rPr>
                <w:sz w:val="22"/>
              </w:rPr>
              <w:t>3.17</w:t>
            </w:r>
          </w:p>
        </w:tc>
        <w:tc>
          <w:tcPr>
            <w:tcW w:w="1456" w:type="dxa"/>
            <w:noWrap/>
            <w:hideMark/>
          </w:tcPr>
          <w:p w14:paraId="53CD9C0F" w14:textId="77777777" w:rsidR="008D599B" w:rsidRPr="003921AA" w:rsidRDefault="008D599B" w:rsidP="008D599B">
            <w:pPr>
              <w:pStyle w:val="TableBodyTextMIRB"/>
              <w:rPr>
                <w:sz w:val="22"/>
              </w:rPr>
            </w:pPr>
            <w:r w:rsidRPr="003921AA">
              <w:rPr>
                <w:sz w:val="22"/>
              </w:rPr>
              <w:t>0.5</w:t>
            </w:r>
          </w:p>
        </w:tc>
        <w:tc>
          <w:tcPr>
            <w:tcW w:w="9071" w:type="dxa"/>
            <w:noWrap/>
            <w:hideMark/>
          </w:tcPr>
          <w:p w14:paraId="11E8CAE9" w14:textId="68E5F963" w:rsidR="008D599B" w:rsidRPr="003921AA" w:rsidRDefault="008D599B" w:rsidP="008D599B">
            <w:pPr>
              <w:pStyle w:val="TableBodyTextMIRB"/>
              <w:rPr>
                <w:sz w:val="22"/>
              </w:rPr>
            </w:pPr>
            <w:hyperlink r:id="rId153" w:history="1">
              <w:r w:rsidRPr="003921AA">
                <w:rPr>
                  <w:rStyle w:val="Hyperlink"/>
                  <w:sz w:val="22"/>
                </w:rPr>
                <w:t>https://ws.gisetl.lrc.gov.on.ca/fmedatadownload/Packages/SWOOP2020_DSM_25.zip</w:t>
              </w:r>
            </w:hyperlink>
            <w:r w:rsidRPr="003921AA">
              <w:rPr>
                <w:sz w:val="22"/>
              </w:rPr>
              <w:t xml:space="preserve"> </w:t>
            </w:r>
          </w:p>
        </w:tc>
      </w:tr>
      <w:tr w:rsidR="008D599B" w:rsidRPr="008D599B" w14:paraId="1260B80F" w14:textId="77777777" w:rsidTr="003921AA">
        <w:trPr>
          <w:trHeight w:val="300"/>
        </w:trPr>
        <w:tc>
          <w:tcPr>
            <w:tcW w:w="2494" w:type="dxa"/>
            <w:noWrap/>
            <w:hideMark/>
          </w:tcPr>
          <w:p w14:paraId="32161BC7" w14:textId="77777777" w:rsidR="008D599B" w:rsidRPr="003921AA" w:rsidRDefault="008D599B" w:rsidP="008D599B">
            <w:pPr>
              <w:pStyle w:val="TableBodyTextMIRB"/>
              <w:rPr>
                <w:sz w:val="22"/>
              </w:rPr>
            </w:pPr>
            <w:r w:rsidRPr="003921AA">
              <w:rPr>
                <w:sz w:val="22"/>
              </w:rPr>
              <w:t>SWOOP 2020 DSM 26</w:t>
            </w:r>
          </w:p>
        </w:tc>
        <w:tc>
          <w:tcPr>
            <w:tcW w:w="680" w:type="dxa"/>
            <w:noWrap/>
            <w:hideMark/>
          </w:tcPr>
          <w:p w14:paraId="15346542" w14:textId="77777777" w:rsidR="008D599B" w:rsidRPr="003921AA" w:rsidRDefault="008D599B" w:rsidP="008D599B">
            <w:pPr>
              <w:pStyle w:val="TableBodyTextMIRB"/>
              <w:rPr>
                <w:sz w:val="22"/>
              </w:rPr>
            </w:pPr>
            <w:r w:rsidRPr="003921AA">
              <w:rPr>
                <w:sz w:val="22"/>
              </w:rPr>
              <w:t>3.24</w:t>
            </w:r>
          </w:p>
        </w:tc>
        <w:tc>
          <w:tcPr>
            <w:tcW w:w="1456" w:type="dxa"/>
            <w:noWrap/>
            <w:hideMark/>
          </w:tcPr>
          <w:p w14:paraId="161D3ECA" w14:textId="77777777" w:rsidR="008D599B" w:rsidRPr="003921AA" w:rsidRDefault="008D599B" w:rsidP="008D599B">
            <w:pPr>
              <w:pStyle w:val="TableBodyTextMIRB"/>
              <w:rPr>
                <w:sz w:val="22"/>
              </w:rPr>
            </w:pPr>
            <w:r w:rsidRPr="003921AA">
              <w:rPr>
                <w:sz w:val="22"/>
              </w:rPr>
              <w:t>0.5</w:t>
            </w:r>
          </w:p>
        </w:tc>
        <w:tc>
          <w:tcPr>
            <w:tcW w:w="9071" w:type="dxa"/>
            <w:noWrap/>
            <w:hideMark/>
          </w:tcPr>
          <w:p w14:paraId="7AFE8C7E" w14:textId="4CC4C916" w:rsidR="008D599B" w:rsidRPr="003921AA" w:rsidRDefault="008D599B" w:rsidP="008D599B">
            <w:pPr>
              <w:pStyle w:val="TableBodyTextMIRB"/>
              <w:rPr>
                <w:sz w:val="22"/>
              </w:rPr>
            </w:pPr>
            <w:hyperlink r:id="rId154" w:history="1">
              <w:r w:rsidRPr="003921AA">
                <w:rPr>
                  <w:rStyle w:val="Hyperlink"/>
                  <w:sz w:val="22"/>
                </w:rPr>
                <w:t>https://ws.gisetl.lrc.gov.on.ca/fmedatadownload/Packages/SWOOP2020_DSM_26.zip</w:t>
              </w:r>
            </w:hyperlink>
            <w:r w:rsidRPr="003921AA">
              <w:rPr>
                <w:sz w:val="22"/>
              </w:rPr>
              <w:t xml:space="preserve"> </w:t>
            </w:r>
          </w:p>
        </w:tc>
      </w:tr>
      <w:tr w:rsidR="008D599B" w:rsidRPr="008D599B" w14:paraId="2ECCC7D8" w14:textId="77777777" w:rsidTr="003921AA">
        <w:trPr>
          <w:trHeight w:val="300"/>
        </w:trPr>
        <w:tc>
          <w:tcPr>
            <w:tcW w:w="2494" w:type="dxa"/>
            <w:noWrap/>
            <w:hideMark/>
          </w:tcPr>
          <w:p w14:paraId="2381DBB6" w14:textId="77777777" w:rsidR="008D599B" w:rsidRPr="003921AA" w:rsidRDefault="008D599B" w:rsidP="008D599B">
            <w:pPr>
              <w:pStyle w:val="TableBodyTextMIRB"/>
              <w:rPr>
                <w:sz w:val="22"/>
              </w:rPr>
            </w:pPr>
            <w:r w:rsidRPr="003921AA">
              <w:rPr>
                <w:sz w:val="22"/>
              </w:rPr>
              <w:t>SWOOP 2020 DSM 27</w:t>
            </w:r>
          </w:p>
        </w:tc>
        <w:tc>
          <w:tcPr>
            <w:tcW w:w="680" w:type="dxa"/>
            <w:noWrap/>
            <w:hideMark/>
          </w:tcPr>
          <w:p w14:paraId="47D69ACD" w14:textId="77777777" w:rsidR="008D599B" w:rsidRPr="003921AA" w:rsidRDefault="008D599B" w:rsidP="008D599B">
            <w:pPr>
              <w:pStyle w:val="TableBodyTextMIRB"/>
              <w:rPr>
                <w:sz w:val="22"/>
              </w:rPr>
            </w:pPr>
            <w:r w:rsidRPr="003921AA">
              <w:rPr>
                <w:sz w:val="22"/>
              </w:rPr>
              <w:t>3.30</w:t>
            </w:r>
          </w:p>
        </w:tc>
        <w:tc>
          <w:tcPr>
            <w:tcW w:w="1456" w:type="dxa"/>
            <w:noWrap/>
            <w:hideMark/>
          </w:tcPr>
          <w:p w14:paraId="0EFD8178" w14:textId="77777777" w:rsidR="008D599B" w:rsidRPr="003921AA" w:rsidRDefault="008D599B" w:rsidP="008D599B">
            <w:pPr>
              <w:pStyle w:val="TableBodyTextMIRB"/>
              <w:rPr>
                <w:sz w:val="22"/>
              </w:rPr>
            </w:pPr>
            <w:r w:rsidRPr="003921AA">
              <w:rPr>
                <w:sz w:val="22"/>
              </w:rPr>
              <w:t>0.5</w:t>
            </w:r>
          </w:p>
        </w:tc>
        <w:tc>
          <w:tcPr>
            <w:tcW w:w="9071" w:type="dxa"/>
            <w:noWrap/>
            <w:hideMark/>
          </w:tcPr>
          <w:p w14:paraId="2E5C87A6" w14:textId="4CF1FB79" w:rsidR="008D599B" w:rsidRPr="003921AA" w:rsidRDefault="008D599B" w:rsidP="008D599B">
            <w:pPr>
              <w:pStyle w:val="TableBodyTextMIRB"/>
              <w:rPr>
                <w:sz w:val="22"/>
              </w:rPr>
            </w:pPr>
            <w:hyperlink r:id="rId155" w:history="1">
              <w:r w:rsidRPr="003921AA">
                <w:rPr>
                  <w:rStyle w:val="Hyperlink"/>
                  <w:sz w:val="22"/>
                </w:rPr>
                <w:t>https://ws.gisetl.lrc.gov.on.ca/fmedatadownload/Packages/SWOOP2020_DSM_27.zip</w:t>
              </w:r>
            </w:hyperlink>
            <w:r w:rsidRPr="003921AA">
              <w:rPr>
                <w:sz w:val="22"/>
              </w:rPr>
              <w:t xml:space="preserve"> </w:t>
            </w:r>
          </w:p>
        </w:tc>
      </w:tr>
      <w:tr w:rsidR="008D599B" w:rsidRPr="008D599B" w14:paraId="25F64914" w14:textId="77777777" w:rsidTr="003921AA">
        <w:trPr>
          <w:trHeight w:val="300"/>
        </w:trPr>
        <w:tc>
          <w:tcPr>
            <w:tcW w:w="2494" w:type="dxa"/>
            <w:noWrap/>
            <w:hideMark/>
          </w:tcPr>
          <w:p w14:paraId="011B6976" w14:textId="77777777" w:rsidR="008D599B" w:rsidRPr="003921AA" w:rsidRDefault="008D599B" w:rsidP="008D599B">
            <w:pPr>
              <w:pStyle w:val="TableBodyTextMIRB"/>
              <w:rPr>
                <w:sz w:val="22"/>
              </w:rPr>
            </w:pPr>
            <w:r w:rsidRPr="003921AA">
              <w:rPr>
                <w:sz w:val="22"/>
              </w:rPr>
              <w:t>SWOOP 2020 DSM 28</w:t>
            </w:r>
          </w:p>
        </w:tc>
        <w:tc>
          <w:tcPr>
            <w:tcW w:w="680" w:type="dxa"/>
            <w:noWrap/>
            <w:hideMark/>
          </w:tcPr>
          <w:p w14:paraId="13A98BFE" w14:textId="77777777" w:rsidR="008D599B" w:rsidRPr="003921AA" w:rsidRDefault="008D599B" w:rsidP="008D599B">
            <w:pPr>
              <w:pStyle w:val="TableBodyTextMIRB"/>
              <w:rPr>
                <w:sz w:val="22"/>
              </w:rPr>
            </w:pPr>
            <w:r w:rsidRPr="003921AA">
              <w:rPr>
                <w:sz w:val="22"/>
              </w:rPr>
              <w:t>3.19</w:t>
            </w:r>
          </w:p>
        </w:tc>
        <w:tc>
          <w:tcPr>
            <w:tcW w:w="1456" w:type="dxa"/>
            <w:noWrap/>
            <w:hideMark/>
          </w:tcPr>
          <w:p w14:paraId="6A6C449F" w14:textId="77777777" w:rsidR="008D599B" w:rsidRPr="003921AA" w:rsidRDefault="008D599B" w:rsidP="008D599B">
            <w:pPr>
              <w:pStyle w:val="TableBodyTextMIRB"/>
              <w:rPr>
                <w:sz w:val="22"/>
              </w:rPr>
            </w:pPr>
            <w:r w:rsidRPr="003921AA">
              <w:rPr>
                <w:sz w:val="22"/>
              </w:rPr>
              <w:t>0.5</w:t>
            </w:r>
          </w:p>
        </w:tc>
        <w:tc>
          <w:tcPr>
            <w:tcW w:w="9071" w:type="dxa"/>
            <w:noWrap/>
            <w:hideMark/>
          </w:tcPr>
          <w:p w14:paraId="569179B0" w14:textId="70E903EA" w:rsidR="008D599B" w:rsidRPr="003921AA" w:rsidRDefault="008D599B" w:rsidP="008D599B">
            <w:pPr>
              <w:pStyle w:val="TableBodyTextMIRB"/>
              <w:rPr>
                <w:sz w:val="22"/>
              </w:rPr>
            </w:pPr>
            <w:hyperlink r:id="rId156" w:history="1">
              <w:r w:rsidRPr="003921AA">
                <w:rPr>
                  <w:rStyle w:val="Hyperlink"/>
                  <w:sz w:val="22"/>
                </w:rPr>
                <w:t>https://ws.gisetl.lrc.gov.on.ca/fmedatadownload/Packages/SWOOP2020_DSM_28.zip</w:t>
              </w:r>
            </w:hyperlink>
            <w:r w:rsidRPr="003921AA">
              <w:rPr>
                <w:sz w:val="22"/>
              </w:rPr>
              <w:t xml:space="preserve"> </w:t>
            </w:r>
          </w:p>
        </w:tc>
      </w:tr>
      <w:tr w:rsidR="008D599B" w:rsidRPr="008D599B" w14:paraId="63172365" w14:textId="77777777" w:rsidTr="003921AA">
        <w:trPr>
          <w:trHeight w:val="300"/>
        </w:trPr>
        <w:tc>
          <w:tcPr>
            <w:tcW w:w="2494" w:type="dxa"/>
            <w:noWrap/>
            <w:hideMark/>
          </w:tcPr>
          <w:p w14:paraId="745E4C92" w14:textId="77777777" w:rsidR="008D599B" w:rsidRPr="003921AA" w:rsidRDefault="008D599B" w:rsidP="008D599B">
            <w:pPr>
              <w:pStyle w:val="TableBodyTextMIRB"/>
              <w:rPr>
                <w:sz w:val="22"/>
              </w:rPr>
            </w:pPr>
            <w:r w:rsidRPr="003921AA">
              <w:rPr>
                <w:sz w:val="22"/>
              </w:rPr>
              <w:t>SWOOP 2020 DSM 29</w:t>
            </w:r>
          </w:p>
        </w:tc>
        <w:tc>
          <w:tcPr>
            <w:tcW w:w="680" w:type="dxa"/>
            <w:noWrap/>
            <w:hideMark/>
          </w:tcPr>
          <w:p w14:paraId="60AC61BE" w14:textId="77777777" w:rsidR="008D599B" w:rsidRPr="003921AA" w:rsidRDefault="008D599B" w:rsidP="008D599B">
            <w:pPr>
              <w:pStyle w:val="TableBodyTextMIRB"/>
              <w:rPr>
                <w:sz w:val="22"/>
              </w:rPr>
            </w:pPr>
            <w:r w:rsidRPr="003921AA">
              <w:rPr>
                <w:sz w:val="22"/>
              </w:rPr>
              <w:t>3.29</w:t>
            </w:r>
          </w:p>
        </w:tc>
        <w:tc>
          <w:tcPr>
            <w:tcW w:w="1456" w:type="dxa"/>
            <w:noWrap/>
            <w:hideMark/>
          </w:tcPr>
          <w:p w14:paraId="502E94A8" w14:textId="77777777" w:rsidR="008D599B" w:rsidRPr="003921AA" w:rsidRDefault="008D599B" w:rsidP="008D599B">
            <w:pPr>
              <w:pStyle w:val="TableBodyTextMIRB"/>
              <w:rPr>
                <w:sz w:val="22"/>
              </w:rPr>
            </w:pPr>
            <w:r w:rsidRPr="003921AA">
              <w:rPr>
                <w:sz w:val="22"/>
              </w:rPr>
              <w:t>0.5</w:t>
            </w:r>
          </w:p>
        </w:tc>
        <w:tc>
          <w:tcPr>
            <w:tcW w:w="9071" w:type="dxa"/>
            <w:noWrap/>
            <w:hideMark/>
          </w:tcPr>
          <w:p w14:paraId="2609DAAF" w14:textId="07ED6A87" w:rsidR="008D599B" w:rsidRPr="003921AA" w:rsidRDefault="008D599B" w:rsidP="008D599B">
            <w:pPr>
              <w:pStyle w:val="TableBodyTextMIRB"/>
              <w:rPr>
                <w:sz w:val="22"/>
              </w:rPr>
            </w:pPr>
            <w:hyperlink r:id="rId157" w:history="1">
              <w:r w:rsidRPr="003921AA">
                <w:rPr>
                  <w:rStyle w:val="Hyperlink"/>
                  <w:sz w:val="22"/>
                </w:rPr>
                <w:t>https://ws.gisetl.lrc.gov.on.ca/fmedatadownload/Packages/SWOOP2020_DSM_29.zip</w:t>
              </w:r>
            </w:hyperlink>
            <w:r w:rsidRPr="003921AA">
              <w:rPr>
                <w:sz w:val="22"/>
              </w:rPr>
              <w:t xml:space="preserve"> </w:t>
            </w:r>
          </w:p>
        </w:tc>
      </w:tr>
      <w:tr w:rsidR="008D599B" w:rsidRPr="008D599B" w14:paraId="6392689D" w14:textId="77777777" w:rsidTr="003921AA">
        <w:trPr>
          <w:trHeight w:val="300"/>
        </w:trPr>
        <w:tc>
          <w:tcPr>
            <w:tcW w:w="2494" w:type="dxa"/>
            <w:noWrap/>
            <w:hideMark/>
          </w:tcPr>
          <w:p w14:paraId="09B5BFE6" w14:textId="77777777" w:rsidR="008D599B" w:rsidRPr="003921AA" w:rsidRDefault="008D599B" w:rsidP="008D599B">
            <w:pPr>
              <w:pStyle w:val="TableBodyTextMIRB"/>
              <w:rPr>
                <w:sz w:val="22"/>
              </w:rPr>
            </w:pPr>
            <w:r w:rsidRPr="003921AA">
              <w:rPr>
                <w:sz w:val="22"/>
              </w:rPr>
              <w:t>SWOOP 2020 DSM 30</w:t>
            </w:r>
          </w:p>
        </w:tc>
        <w:tc>
          <w:tcPr>
            <w:tcW w:w="680" w:type="dxa"/>
            <w:noWrap/>
            <w:hideMark/>
          </w:tcPr>
          <w:p w14:paraId="1C8F84BE" w14:textId="77777777" w:rsidR="008D599B" w:rsidRPr="003921AA" w:rsidRDefault="008D599B" w:rsidP="008D599B">
            <w:pPr>
              <w:pStyle w:val="TableBodyTextMIRB"/>
              <w:rPr>
                <w:sz w:val="22"/>
              </w:rPr>
            </w:pPr>
            <w:r w:rsidRPr="003921AA">
              <w:rPr>
                <w:sz w:val="22"/>
              </w:rPr>
              <w:t>3.27</w:t>
            </w:r>
          </w:p>
        </w:tc>
        <w:tc>
          <w:tcPr>
            <w:tcW w:w="1456" w:type="dxa"/>
            <w:noWrap/>
            <w:hideMark/>
          </w:tcPr>
          <w:p w14:paraId="48E42A9D" w14:textId="77777777" w:rsidR="008D599B" w:rsidRPr="003921AA" w:rsidRDefault="008D599B" w:rsidP="008D599B">
            <w:pPr>
              <w:pStyle w:val="TableBodyTextMIRB"/>
              <w:rPr>
                <w:sz w:val="22"/>
              </w:rPr>
            </w:pPr>
            <w:r w:rsidRPr="003921AA">
              <w:rPr>
                <w:sz w:val="22"/>
              </w:rPr>
              <w:t>0.5</w:t>
            </w:r>
          </w:p>
        </w:tc>
        <w:tc>
          <w:tcPr>
            <w:tcW w:w="9071" w:type="dxa"/>
            <w:noWrap/>
            <w:hideMark/>
          </w:tcPr>
          <w:p w14:paraId="7443AEB6" w14:textId="0358477E" w:rsidR="008D599B" w:rsidRPr="003921AA" w:rsidRDefault="008D599B" w:rsidP="008D599B">
            <w:pPr>
              <w:pStyle w:val="TableBodyTextMIRB"/>
              <w:rPr>
                <w:sz w:val="22"/>
              </w:rPr>
            </w:pPr>
            <w:hyperlink r:id="rId158" w:history="1">
              <w:r w:rsidRPr="003921AA">
                <w:rPr>
                  <w:rStyle w:val="Hyperlink"/>
                  <w:sz w:val="22"/>
                </w:rPr>
                <w:t>https://ws.gisetl.lrc.gov.on.ca/fmedatadownload/Packages/SWOOP2020_DSM_30.zip</w:t>
              </w:r>
            </w:hyperlink>
            <w:r w:rsidRPr="003921AA">
              <w:rPr>
                <w:sz w:val="22"/>
              </w:rPr>
              <w:t xml:space="preserve"> </w:t>
            </w:r>
          </w:p>
        </w:tc>
      </w:tr>
      <w:tr w:rsidR="008D599B" w:rsidRPr="008D599B" w14:paraId="136500D3" w14:textId="77777777" w:rsidTr="003921AA">
        <w:trPr>
          <w:trHeight w:val="300"/>
        </w:trPr>
        <w:tc>
          <w:tcPr>
            <w:tcW w:w="2494" w:type="dxa"/>
            <w:noWrap/>
            <w:hideMark/>
          </w:tcPr>
          <w:p w14:paraId="02C4297A" w14:textId="77777777" w:rsidR="008D599B" w:rsidRPr="003921AA" w:rsidRDefault="008D599B" w:rsidP="008D599B">
            <w:pPr>
              <w:pStyle w:val="TableBodyTextMIRB"/>
              <w:rPr>
                <w:sz w:val="22"/>
              </w:rPr>
            </w:pPr>
            <w:r w:rsidRPr="003921AA">
              <w:rPr>
                <w:sz w:val="22"/>
              </w:rPr>
              <w:t>SWOOP 2020 DSM 31</w:t>
            </w:r>
          </w:p>
        </w:tc>
        <w:tc>
          <w:tcPr>
            <w:tcW w:w="680" w:type="dxa"/>
            <w:noWrap/>
            <w:hideMark/>
          </w:tcPr>
          <w:p w14:paraId="3A77EA03" w14:textId="77777777" w:rsidR="008D599B" w:rsidRPr="003921AA" w:rsidRDefault="008D599B" w:rsidP="008D599B">
            <w:pPr>
              <w:pStyle w:val="TableBodyTextMIRB"/>
              <w:rPr>
                <w:sz w:val="22"/>
              </w:rPr>
            </w:pPr>
            <w:r w:rsidRPr="003921AA">
              <w:rPr>
                <w:sz w:val="22"/>
              </w:rPr>
              <w:t>3.11</w:t>
            </w:r>
          </w:p>
        </w:tc>
        <w:tc>
          <w:tcPr>
            <w:tcW w:w="1456" w:type="dxa"/>
            <w:noWrap/>
            <w:hideMark/>
          </w:tcPr>
          <w:p w14:paraId="255953E1" w14:textId="77777777" w:rsidR="008D599B" w:rsidRPr="003921AA" w:rsidRDefault="008D599B" w:rsidP="008D599B">
            <w:pPr>
              <w:pStyle w:val="TableBodyTextMIRB"/>
              <w:rPr>
                <w:sz w:val="22"/>
              </w:rPr>
            </w:pPr>
            <w:r w:rsidRPr="003921AA">
              <w:rPr>
                <w:sz w:val="22"/>
              </w:rPr>
              <w:t>0.5</w:t>
            </w:r>
          </w:p>
        </w:tc>
        <w:tc>
          <w:tcPr>
            <w:tcW w:w="9071" w:type="dxa"/>
            <w:noWrap/>
            <w:hideMark/>
          </w:tcPr>
          <w:p w14:paraId="6EF3A099" w14:textId="608FD8FB" w:rsidR="008D599B" w:rsidRPr="003921AA" w:rsidRDefault="008D599B" w:rsidP="008D599B">
            <w:pPr>
              <w:pStyle w:val="TableBodyTextMIRB"/>
              <w:rPr>
                <w:sz w:val="22"/>
              </w:rPr>
            </w:pPr>
            <w:hyperlink r:id="rId159" w:history="1">
              <w:r w:rsidRPr="003921AA">
                <w:rPr>
                  <w:rStyle w:val="Hyperlink"/>
                  <w:sz w:val="22"/>
                </w:rPr>
                <w:t>https://ws.gisetl.lrc.gov.on.ca/fmedatadownload/Packages/SWOOP2020_DSM_31.zip</w:t>
              </w:r>
            </w:hyperlink>
            <w:r w:rsidRPr="003921AA">
              <w:rPr>
                <w:sz w:val="22"/>
              </w:rPr>
              <w:t xml:space="preserve"> </w:t>
            </w:r>
          </w:p>
        </w:tc>
      </w:tr>
      <w:tr w:rsidR="008D599B" w:rsidRPr="008D599B" w14:paraId="0FCDCC04" w14:textId="77777777" w:rsidTr="003921AA">
        <w:trPr>
          <w:trHeight w:val="300"/>
        </w:trPr>
        <w:tc>
          <w:tcPr>
            <w:tcW w:w="2494" w:type="dxa"/>
            <w:noWrap/>
            <w:hideMark/>
          </w:tcPr>
          <w:p w14:paraId="24DD6037" w14:textId="77777777" w:rsidR="008D599B" w:rsidRPr="003921AA" w:rsidRDefault="008D599B" w:rsidP="008D599B">
            <w:pPr>
              <w:pStyle w:val="TableBodyTextMIRB"/>
              <w:rPr>
                <w:sz w:val="22"/>
              </w:rPr>
            </w:pPr>
            <w:r w:rsidRPr="003921AA">
              <w:rPr>
                <w:sz w:val="22"/>
              </w:rPr>
              <w:lastRenderedPageBreak/>
              <w:t>SWOOP 2020 DSM 32</w:t>
            </w:r>
          </w:p>
        </w:tc>
        <w:tc>
          <w:tcPr>
            <w:tcW w:w="680" w:type="dxa"/>
            <w:noWrap/>
            <w:hideMark/>
          </w:tcPr>
          <w:p w14:paraId="5BC0F558" w14:textId="77777777" w:rsidR="008D599B" w:rsidRPr="003921AA" w:rsidRDefault="008D599B" w:rsidP="008D599B">
            <w:pPr>
              <w:pStyle w:val="TableBodyTextMIRB"/>
              <w:rPr>
                <w:sz w:val="22"/>
              </w:rPr>
            </w:pPr>
            <w:r w:rsidRPr="003921AA">
              <w:rPr>
                <w:sz w:val="22"/>
              </w:rPr>
              <w:t>3.14</w:t>
            </w:r>
          </w:p>
        </w:tc>
        <w:tc>
          <w:tcPr>
            <w:tcW w:w="1456" w:type="dxa"/>
            <w:noWrap/>
            <w:hideMark/>
          </w:tcPr>
          <w:p w14:paraId="1491293B" w14:textId="77777777" w:rsidR="008D599B" w:rsidRPr="003921AA" w:rsidRDefault="008D599B" w:rsidP="008D599B">
            <w:pPr>
              <w:pStyle w:val="TableBodyTextMIRB"/>
              <w:rPr>
                <w:sz w:val="22"/>
              </w:rPr>
            </w:pPr>
            <w:r w:rsidRPr="003921AA">
              <w:rPr>
                <w:sz w:val="22"/>
              </w:rPr>
              <w:t>0.5</w:t>
            </w:r>
          </w:p>
        </w:tc>
        <w:tc>
          <w:tcPr>
            <w:tcW w:w="9071" w:type="dxa"/>
            <w:noWrap/>
            <w:hideMark/>
          </w:tcPr>
          <w:p w14:paraId="1FE7845E" w14:textId="12D39DDA" w:rsidR="008D599B" w:rsidRPr="003921AA" w:rsidRDefault="008D599B" w:rsidP="008D599B">
            <w:pPr>
              <w:pStyle w:val="TableBodyTextMIRB"/>
              <w:rPr>
                <w:sz w:val="22"/>
              </w:rPr>
            </w:pPr>
            <w:hyperlink r:id="rId160" w:history="1">
              <w:r w:rsidRPr="003921AA">
                <w:rPr>
                  <w:rStyle w:val="Hyperlink"/>
                  <w:sz w:val="22"/>
                </w:rPr>
                <w:t>https://ws.gisetl.lrc.gov.on.ca/fmedatadownload/Packages/SWOOP2020_DSM_32.zip</w:t>
              </w:r>
            </w:hyperlink>
            <w:r w:rsidRPr="003921AA">
              <w:rPr>
                <w:sz w:val="22"/>
              </w:rPr>
              <w:t xml:space="preserve"> </w:t>
            </w:r>
          </w:p>
        </w:tc>
      </w:tr>
      <w:tr w:rsidR="008D599B" w:rsidRPr="008D599B" w14:paraId="6588302A" w14:textId="77777777" w:rsidTr="003921AA">
        <w:trPr>
          <w:trHeight w:val="300"/>
        </w:trPr>
        <w:tc>
          <w:tcPr>
            <w:tcW w:w="2494" w:type="dxa"/>
            <w:noWrap/>
            <w:hideMark/>
          </w:tcPr>
          <w:p w14:paraId="65185BF7" w14:textId="77777777" w:rsidR="008D599B" w:rsidRPr="003921AA" w:rsidRDefault="008D599B" w:rsidP="008D599B">
            <w:pPr>
              <w:pStyle w:val="TableBodyTextMIRB"/>
              <w:rPr>
                <w:sz w:val="22"/>
              </w:rPr>
            </w:pPr>
            <w:r w:rsidRPr="003921AA">
              <w:rPr>
                <w:sz w:val="22"/>
              </w:rPr>
              <w:t>SWOOP 2020 DSM 33</w:t>
            </w:r>
          </w:p>
        </w:tc>
        <w:tc>
          <w:tcPr>
            <w:tcW w:w="680" w:type="dxa"/>
            <w:noWrap/>
            <w:hideMark/>
          </w:tcPr>
          <w:p w14:paraId="728CFA81" w14:textId="77777777" w:rsidR="008D599B" w:rsidRPr="003921AA" w:rsidRDefault="008D599B" w:rsidP="008D599B">
            <w:pPr>
              <w:pStyle w:val="TableBodyTextMIRB"/>
              <w:rPr>
                <w:sz w:val="22"/>
              </w:rPr>
            </w:pPr>
            <w:r w:rsidRPr="003921AA">
              <w:rPr>
                <w:sz w:val="22"/>
              </w:rPr>
              <w:t>3.15</w:t>
            </w:r>
          </w:p>
        </w:tc>
        <w:tc>
          <w:tcPr>
            <w:tcW w:w="1456" w:type="dxa"/>
            <w:noWrap/>
            <w:hideMark/>
          </w:tcPr>
          <w:p w14:paraId="257316A9" w14:textId="77777777" w:rsidR="008D599B" w:rsidRPr="003921AA" w:rsidRDefault="008D599B" w:rsidP="008D599B">
            <w:pPr>
              <w:pStyle w:val="TableBodyTextMIRB"/>
              <w:rPr>
                <w:sz w:val="22"/>
              </w:rPr>
            </w:pPr>
            <w:r w:rsidRPr="003921AA">
              <w:rPr>
                <w:sz w:val="22"/>
              </w:rPr>
              <w:t>0.5</w:t>
            </w:r>
          </w:p>
        </w:tc>
        <w:tc>
          <w:tcPr>
            <w:tcW w:w="9071" w:type="dxa"/>
            <w:noWrap/>
            <w:hideMark/>
          </w:tcPr>
          <w:p w14:paraId="4B39052B" w14:textId="1562DA98" w:rsidR="008D599B" w:rsidRPr="003921AA" w:rsidRDefault="008D599B" w:rsidP="008D599B">
            <w:pPr>
              <w:pStyle w:val="TableBodyTextMIRB"/>
              <w:rPr>
                <w:sz w:val="22"/>
              </w:rPr>
            </w:pPr>
            <w:hyperlink r:id="rId161" w:history="1">
              <w:r w:rsidRPr="003921AA">
                <w:rPr>
                  <w:rStyle w:val="Hyperlink"/>
                  <w:sz w:val="22"/>
                </w:rPr>
                <w:t>https://ws.gisetl.lrc.gov.on.ca/fmedatadownload/Packages/SWOOP2020_DSM_33.zip</w:t>
              </w:r>
            </w:hyperlink>
            <w:r w:rsidRPr="003921AA">
              <w:rPr>
                <w:sz w:val="22"/>
              </w:rPr>
              <w:t xml:space="preserve"> </w:t>
            </w:r>
          </w:p>
        </w:tc>
      </w:tr>
      <w:tr w:rsidR="008D599B" w:rsidRPr="008D599B" w14:paraId="0087B2A5" w14:textId="77777777" w:rsidTr="003921AA">
        <w:trPr>
          <w:trHeight w:val="300"/>
        </w:trPr>
        <w:tc>
          <w:tcPr>
            <w:tcW w:w="2494" w:type="dxa"/>
            <w:noWrap/>
            <w:hideMark/>
          </w:tcPr>
          <w:p w14:paraId="34ACAA87" w14:textId="77777777" w:rsidR="008D599B" w:rsidRPr="003921AA" w:rsidRDefault="008D599B" w:rsidP="008D599B">
            <w:pPr>
              <w:pStyle w:val="TableBodyTextMIRB"/>
              <w:rPr>
                <w:sz w:val="22"/>
              </w:rPr>
            </w:pPr>
            <w:r w:rsidRPr="003921AA">
              <w:rPr>
                <w:sz w:val="22"/>
              </w:rPr>
              <w:t>SWOOP 2020 DSM 34</w:t>
            </w:r>
          </w:p>
        </w:tc>
        <w:tc>
          <w:tcPr>
            <w:tcW w:w="680" w:type="dxa"/>
            <w:noWrap/>
            <w:hideMark/>
          </w:tcPr>
          <w:p w14:paraId="5F16CCC4" w14:textId="77777777" w:rsidR="008D599B" w:rsidRPr="003921AA" w:rsidRDefault="008D599B" w:rsidP="008D599B">
            <w:pPr>
              <w:pStyle w:val="TableBodyTextMIRB"/>
              <w:rPr>
                <w:sz w:val="22"/>
              </w:rPr>
            </w:pPr>
            <w:r w:rsidRPr="003921AA">
              <w:rPr>
                <w:sz w:val="22"/>
              </w:rPr>
              <w:t>3.24</w:t>
            </w:r>
          </w:p>
        </w:tc>
        <w:tc>
          <w:tcPr>
            <w:tcW w:w="1456" w:type="dxa"/>
            <w:noWrap/>
            <w:hideMark/>
          </w:tcPr>
          <w:p w14:paraId="08BA5F3C" w14:textId="77777777" w:rsidR="008D599B" w:rsidRPr="003921AA" w:rsidRDefault="008D599B" w:rsidP="008D599B">
            <w:pPr>
              <w:pStyle w:val="TableBodyTextMIRB"/>
              <w:rPr>
                <w:sz w:val="22"/>
              </w:rPr>
            </w:pPr>
            <w:r w:rsidRPr="003921AA">
              <w:rPr>
                <w:sz w:val="22"/>
              </w:rPr>
              <w:t>0.5</w:t>
            </w:r>
          </w:p>
        </w:tc>
        <w:tc>
          <w:tcPr>
            <w:tcW w:w="9071" w:type="dxa"/>
            <w:noWrap/>
            <w:hideMark/>
          </w:tcPr>
          <w:p w14:paraId="70E44714" w14:textId="50053760" w:rsidR="008D599B" w:rsidRPr="003921AA" w:rsidRDefault="008D599B" w:rsidP="008D599B">
            <w:pPr>
              <w:pStyle w:val="TableBodyTextMIRB"/>
              <w:rPr>
                <w:sz w:val="22"/>
              </w:rPr>
            </w:pPr>
            <w:hyperlink r:id="rId162" w:history="1">
              <w:r w:rsidRPr="003921AA">
                <w:rPr>
                  <w:rStyle w:val="Hyperlink"/>
                  <w:sz w:val="22"/>
                </w:rPr>
                <w:t>https://ws.gisetl.lrc.gov.on.ca/fmedatadownload/Packages/SWOOP2020_DSM_34.zip</w:t>
              </w:r>
            </w:hyperlink>
            <w:r w:rsidRPr="003921AA">
              <w:rPr>
                <w:sz w:val="22"/>
              </w:rPr>
              <w:t xml:space="preserve"> </w:t>
            </w:r>
          </w:p>
        </w:tc>
      </w:tr>
      <w:tr w:rsidR="008D599B" w:rsidRPr="008D599B" w14:paraId="174AD441" w14:textId="77777777" w:rsidTr="003921AA">
        <w:trPr>
          <w:trHeight w:val="300"/>
        </w:trPr>
        <w:tc>
          <w:tcPr>
            <w:tcW w:w="2494" w:type="dxa"/>
            <w:noWrap/>
            <w:hideMark/>
          </w:tcPr>
          <w:p w14:paraId="70DD1877" w14:textId="77777777" w:rsidR="008D599B" w:rsidRPr="003921AA" w:rsidRDefault="008D599B" w:rsidP="008D599B">
            <w:pPr>
              <w:pStyle w:val="TableBodyTextMIRB"/>
              <w:rPr>
                <w:sz w:val="22"/>
              </w:rPr>
            </w:pPr>
            <w:r w:rsidRPr="003921AA">
              <w:rPr>
                <w:sz w:val="22"/>
              </w:rPr>
              <w:t>SWOOP 2020 DSM 35</w:t>
            </w:r>
          </w:p>
        </w:tc>
        <w:tc>
          <w:tcPr>
            <w:tcW w:w="680" w:type="dxa"/>
            <w:noWrap/>
            <w:hideMark/>
          </w:tcPr>
          <w:p w14:paraId="6D0073BB" w14:textId="77777777" w:rsidR="008D599B" w:rsidRPr="003921AA" w:rsidRDefault="008D599B" w:rsidP="008D599B">
            <w:pPr>
              <w:pStyle w:val="TableBodyTextMIRB"/>
              <w:rPr>
                <w:sz w:val="22"/>
              </w:rPr>
            </w:pPr>
            <w:r w:rsidRPr="003921AA">
              <w:rPr>
                <w:sz w:val="22"/>
              </w:rPr>
              <w:t>3.23</w:t>
            </w:r>
          </w:p>
        </w:tc>
        <w:tc>
          <w:tcPr>
            <w:tcW w:w="1456" w:type="dxa"/>
            <w:noWrap/>
            <w:hideMark/>
          </w:tcPr>
          <w:p w14:paraId="4564C4E5" w14:textId="77777777" w:rsidR="008D599B" w:rsidRPr="003921AA" w:rsidRDefault="008D599B" w:rsidP="008D599B">
            <w:pPr>
              <w:pStyle w:val="TableBodyTextMIRB"/>
              <w:rPr>
                <w:sz w:val="22"/>
              </w:rPr>
            </w:pPr>
            <w:r w:rsidRPr="003921AA">
              <w:rPr>
                <w:sz w:val="22"/>
              </w:rPr>
              <w:t>0.5</w:t>
            </w:r>
          </w:p>
        </w:tc>
        <w:tc>
          <w:tcPr>
            <w:tcW w:w="9071" w:type="dxa"/>
            <w:noWrap/>
            <w:hideMark/>
          </w:tcPr>
          <w:p w14:paraId="45E257B0" w14:textId="0DCE256B" w:rsidR="008D599B" w:rsidRPr="003921AA" w:rsidRDefault="008D599B" w:rsidP="008D599B">
            <w:pPr>
              <w:pStyle w:val="TableBodyTextMIRB"/>
              <w:rPr>
                <w:sz w:val="22"/>
              </w:rPr>
            </w:pPr>
            <w:hyperlink r:id="rId163" w:history="1">
              <w:r w:rsidRPr="003921AA">
                <w:rPr>
                  <w:rStyle w:val="Hyperlink"/>
                  <w:sz w:val="22"/>
                </w:rPr>
                <w:t>https://ws.gisetl.lrc.gov.on.ca/fmedatadownload/Packages/SWOOP2020_DSM_35.zip</w:t>
              </w:r>
            </w:hyperlink>
            <w:r w:rsidRPr="003921AA">
              <w:rPr>
                <w:sz w:val="22"/>
              </w:rPr>
              <w:t xml:space="preserve"> </w:t>
            </w:r>
          </w:p>
        </w:tc>
      </w:tr>
      <w:tr w:rsidR="008D599B" w:rsidRPr="008D599B" w14:paraId="0D5E20C4" w14:textId="77777777" w:rsidTr="003921AA">
        <w:trPr>
          <w:trHeight w:val="300"/>
        </w:trPr>
        <w:tc>
          <w:tcPr>
            <w:tcW w:w="2494" w:type="dxa"/>
            <w:noWrap/>
            <w:hideMark/>
          </w:tcPr>
          <w:p w14:paraId="2CBD88DF" w14:textId="77777777" w:rsidR="008D599B" w:rsidRPr="003921AA" w:rsidRDefault="008D599B" w:rsidP="008D599B">
            <w:pPr>
              <w:pStyle w:val="TableBodyTextMIRB"/>
              <w:rPr>
                <w:sz w:val="22"/>
              </w:rPr>
            </w:pPr>
            <w:r w:rsidRPr="003921AA">
              <w:rPr>
                <w:sz w:val="22"/>
              </w:rPr>
              <w:t>SWOOP 2020 DSM 36</w:t>
            </w:r>
          </w:p>
        </w:tc>
        <w:tc>
          <w:tcPr>
            <w:tcW w:w="680" w:type="dxa"/>
            <w:noWrap/>
            <w:hideMark/>
          </w:tcPr>
          <w:p w14:paraId="7E38A2E2" w14:textId="77777777" w:rsidR="008D599B" w:rsidRPr="003921AA" w:rsidRDefault="008D599B" w:rsidP="008D599B">
            <w:pPr>
              <w:pStyle w:val="TableBodyTextMIRB"/>
              <w:rPr>
                <w:sz w:val="22"/>
              </w:rPr>
            </w:pPr>
            <w:r w:rsidRPr="003921AA">
              <w:rPr>
                <w:sz w:val="22"/>
              </w:rPr>
              <w:t>3.20</w:t>
            </w:r>
          </w:p>
        </w:tc>
        <w:tc>
          <w:tcPr>
            <w:tcW w:w="1456" w:type="dxa"/>
            <w:noWrap/>
            <w:hideMark/>
          </w:tcPr>
          <w:p w14:paraId="5DCDAA11" w14:textId="77777777" w:rsidR="008D599B" w:rsidRPr="003921AA" w:rsidRDefault="008D599B" w:rsidP="008D599B">
            <w:pPr>
              <w:pStyle w:val="TableBodyTextMIRB"/>
              <w:rPr>
                <w:sz w:val="22"/>
              </w:rPr>
            </w:pPr>
            <w:r w:rsidRPr="003921AA">
              <w:rPr>
                <w:sz w:val="22"/>
              </w:rPr>
              <w:t>0.5</w:t>
            </w:r>
          </w:p>
        </w:tc>
        <w:tc>
          <w:tcPr>
            <w:tcW w:w="9071" w:type="dxa"/>
            <w:noWrap/>
            <w:hideMark/>
          </w:tcPr>
          <w:p w14:paraId="360232A8" w14:textId="23563D74" w:rsidR="008D599B" w:rsidRPr="003921AA" w:rsidRDefault="008D599B" w:rsidP="008D599B">
            <w:pPr>
              <w:pStyle w:val="TableBodyTextMIRB"/>
              <w:rPr>
                <w:sz w:val="22"/>
              </w:rPr>
            </w:pPr>
            <w:hyperlink r:id="rId164" w:history="1">
              <w:r w:rsidRPr="003921AA">
                <w:rPr>
                  <w:rStyle w:val="Hyperlink"/>
                  <w:sz w:val="22"/>
                </w:rPr>
                <w:t>https://ws.gisetl.lrc.gov.on.ca/fmedatadownload/Packages/SWOOP2020_DSM_36.zip</w:t>
              </w:r>
            </w:hyperlink>
            <w:r w:rsidRPr="003921AA">
              <w:rPr>
                <w:sz w:val="22"/>
              </w:rPr>
              <w:t xml:space="preserve"> </w:t>
            </w:r>
          </w:p>
        </w:tc>
      </w:tr>
      <w:tr w:rsidR="008D599B" w:rsidRPr="008D599B" w14:paraId="4EAF9A5A" w14:textId="77777777" w:rsidTr="003921AA">
        <w:trPr>
          <w:trHeight w:val="300"/>
        </w:trPr>
        <w:tc>
          <w:tcPr>
            <w:tcW w:w="2494" w:type="dxa"/>
            <w:noWrap/>
            <w:hideMark/>
          </w:tcPr>
          <w:p w14:paraId="6F1BA87C" w14:textId="77777777" w:rsidR="008D599B" w:rsidRPr="003921AA" w:rsidRDefault="008D599B" w:rsidP="008D599B">
            <w:pPr>
              <w:pStyle w:val="TableBodyTextMIRB"/>
              <w:rPr>
                <w:sz w:val="22"/>
              </w:rPr>
            </w:pPr>
            <w:r w:rsidRPr="003921AA">
              <w:rPr>
                <w:sz w:val="22"/>
              </w:rPr>
              <w:t>SWOOP 2020 DSM 37</w:t>
            </w:r>
          </w:p>
        </w:tc>
        <w:tc>
          <w:tcPr>
            <w:tcW w:w="680" w:type="dxa"/>
            <w:noWrap/>
            <w:hideMark/>
          </w:tcPr>
          <w:p w14:paraId="131BA079" w14:textId="77777777" w:rsidR="008D599B" w:rsidRPr="003921AA" w:rsidRDefault="008D599B" w:rsidP="008D599B">
            <w:pPr>
              <w:pStyle w:val="TableBodyTextMIRB"/>
              <w:rPr>
                <w:sz w:val="22"/>
              </w:rPr>
            </w:pPr>
            <w:r w:rsidRPr="003921AA">
              <w:rPr>
                <w:sz w:val="22"/>
              </w:rPr>
              <w:t>3.22</w:t>
            </w:r>
          </w:p>
        </w:tc>
        <w:tc>
          <w:tcPr>
            <w:tcW w:w="1456" w:type="dxa"/>
            <w:noWrap/>
            <w:hideMark/>
          </w:tcPr>
          <w:p w14:paraId="25E80C83" w14:textId="77777777" w:rsidR="008D599B" w:rsidRPr="003921AA" w:rsidRDefault="008D599B" w:rsidP="008D599B">
            <w:pPr>
              <w:pStyle w:val="TableBodyTextMIRB"/>
              <w:rPr>
                <w:sz w:val="22"/>
              </w:rPr>
            </w:pPr>
            <w:r w:rsidRPr="003921AA">
              <w:rPr>
                <w:sz w:val="22"/>
              </w:rPr>
              <w:t>0.5</w:t>
            </w:r>
          </w:p>
        </w:tc>
        <w:tc>
          <w:tcPr>
            <w:tcW w:w="9071" w:type="dxa"/>
            <w:noWrap/>
            <w:hideMark/>
          </w:tcPr>
          <w:p w14:paraId="5234CD2A" w14:textId="6941594E" w:rsidR="008D599B" w:rsidRPr="003921AA" w:rsidRDefault="008D599B" w:rsidP="008D599B">
            <w:pPr>
              <w:pStyle w:val="TableBodyTextMIRB"/>
              <w:rPr>
                <w:sz w:val="22"/>
              </w:rPr>
            </w:pPr>
            <w:hyperlink r:id="rId165" w:history="1">
              <w:r w:rsidRPr="003921AA">
                <w:rPr>
                  <w:rStyle w:val="Hyperlink"/>
                  <w:sz w:val="22"/>
                </w:rPr>
                <w:t>https://ws.gisetl.lrc.gov.on.ca/fmedatadownload/Packages/SWOOP2020_DSM_37.zip</w:t>
              </w:r>
            </w:hyperlink>
            <w:r w:rsidRPr="003921AA">
              <w:rPr>
                <w:sz w:val="22"/>
              </w:rPr>
              <w:t xml:space="preserve"> </w:t>
            </w:r>
          </w:p>
        </w:tc>
      </w:tr>
      <w:tr w:rsidR="008D599B" w:rsidRPr="008D599B" w14:paraId="58109CD3" w14:textId="77777777" w:rsidTr="003921AA">
        <w:trPr>
          <w:trHeight w:val="300"/>
        </w:trPr>
        <w:tc>
          <w:tcPr>
            <w:tcW w:w="2494" w:type="dxa"/>
            <w:noWrap/>
            <w:hideMark/>
          </w:tcPr>
          <w:p w14:paraId="41C13D38" w14:textId="77777777" w:rsidR="008D599B" w:rsidRPr="003921AA" w:rsidRDefault="008D599B" w:rsidP="008D599B">
            <w:pPr>
              <w:pStyle w:val="TableBodyTextMIRB"/>
              <w:rPr>
                <w:sz w:val="22"/>
              </w:rPr>
            </w:pPr>
            <w:r w:rsidRPr="003921AA">
              <w:rPr>
                <w:sz w:val="22"/>
              </w:rPr>
              <w:t>SWOOP 2020 DSM 38</w:t>
            </w:r>
          </w:p>
        </w:tc>
        <w:tc>
          <w:tcPr>
            <w:tcW w:w="680" w:type="dxa"/>
            <w:noWrap/>
            <w:hideMark/>
          </w:tcPr>
          <w:p w14:paraId="2D5674F9" w14:textId="77777777" w:rsidR="008D599B" w:rsidRPr="003921AA" w:rsidRDefault="008D599B" w:rsidP="008D599B">
            <w:pPr>
              <w:pStyle w:val="TableBodyTextMIRB"/>
              <w:rPr>
                <w:sz w:val="22"/>
              </w:rPr>
            </w:pPr>
            <w:r w:rsidRPr="003921AA">
              <w:rPr>
                <w:sz w:val="22"/>
              </w:rPr>
              <w:t>3.17</w:t>
            </w:r>
          </w:p>
        </w:tc>
        <w:tc>
          <w:tcPr>
            <w:tcW w:w="1456" w:type="dxa"/>
            <w:noWrap/>
            <w:hideMark/>
          </w:tcPr>
          <w:p w14:paraId="68D22FF3" w14:textId="77777777" w:rsidR="008D599B" w:rsidRPr="003921AA" w:rsidRDefault="008D599B" w:rsidP="008D599B">
            <w:pPr>
              <w:pStyle w:val="TableBodyTextMIRB"/>
              <w:rPr>
                <w:sz w:val="22"/>
              </w:rPr>
            </w:pPr>
            <w:r w:rsidRPr="003921AA">
              <w:rPr>
                <w:sz w:val="22"/>
              </w:rPr>
              <w:t>0.5</w:t>
            </w:r>
          </w:p>
        </w:tc>
        <w:tc>
          <w:tcPr>
            <w:tcW w:w="9071" w:type="dxa"/>
            <w:noWrap/>
            <w:hideMark/>
          </w:tcPr>
          <w:p w14:paraId="62865FA8" w14:textId="2B548434" w:rsidR="008D599B" w:rsidRPr="003921AA" w:rsidRDefault="008D599B" w:rsidP="008D599B">
            <w:pPr>
              <w:pStyle w:val="TableBodyTextMIRB"/>
              <w:rPr>
                <w:sz w:val="22"/>
              </w:rPr>
            </w:pPr>
            <w:hyperlink r:id="rId166" w:history="1">
              <w:r w:rsidRPr="003921AA">
                <w:rPr>
                  <w:rStyle w:val="Hyperlink"/>
                  <w:sz w:val="22"/>
                </w:rPr>
                <w:t>https://ws.gisetl.lrc.gov.on.ca/fmedatadownload/Packages/SWOOP2020_DSM_38.zip</w:t>
              </w:r>
            </w:hyperlink>
            <w:r w:rsidRPr="003921AA">
              <w:rPr>
                <w:sz w:val="22"/>
              </w:rPr>
              <w:t xml:space="preserve"> </w:t>
            </w:r>
          </w:p>
        </w:tc>
      </w:tr>
      <w:tr w:rsidR="008D599B" w:rsidRPr="008D599B" w14:paraId="6B8D7BC8" w14:textId="77777777" w:rsidTr="003921AA">
        <w:trPr>
          <w:trHeight w:val="300"/>
        </w:trPr>
        <w:tc>
          <w:tcPr>
            <w:tcW w:w="2494" w:type="dxa"/>
            <w:noWrap/>
            <w:hideMark/>
          </w:tcPr>
          <w:p w14:paraId="105D40F8" w14:textId="77777777" w:rsidR="008D599B" w:rsidRPr="003921AA" w:rsidRDefault="008D599B" w:rsidP="008D599B">
            <w:pPr>
              <w:pStyle w:val="TableBodyTextMIRB"/>
              <w:rPr>
                <w:sz w:val="22"/>
              </w:rPr>
            </w:pPr>
            <w:r w:rsidRPr="003921AA">
              <w:rPr>
                <w:sz w:val="22"/>
              </w:rPr>
              <w:t>SWOOP 2020 DSM 39</w:t>
            </w:r>
          </w:p>
        </w:tc>
        <w:tc>
          <w:tcPr>
            <w:tcW w:w="680" w:type="dxa"/>
            <w:noWrap/>
            <w:hideMark/>
          </w:tcPr>
          <w:p w14:paraId="6492164D" w14:textId="77777777" w:rsidR="008D599B" w:rsidRPr="003921AA" w:rsidRDefault="008D599B" w:rsidP="008D599B">
            <w:pPr>
              <w:pStyle w:val="TableBodyTextMIRB"/>
              <w:rPr>
                <w:sz w:val="22"/>
              </w:rPr>
            </w:pPr>
            <w:r w:rsidRPr="003921AA">
              <w:rPr>
                <w:sz w:val="22"/>
              </w:rPr>
              <w:t>3.18</w:t>
            </w:r>
          </w:p>
        </w:tc>
        <w:tc>
          <w:tcPr>
            <w:tcW w:w="1456" w:type="dxa"/>
            <w:noWrap/>
            <w:hideMark/>
          </w:tcPr>
          <w:p w14:paraId="536E6841" w14:textId="77777777" w:rsidR="008D599B" w:rsidRPr="003921AA" w:rsidRDefault="008D599B" w:rsidP="008D599B">
            <w:pPr>
              <w:pStyle w:val="TableBodyTextMIRB"/>
              <w:rPr>
                <w:sz w:val="22"/>
              </w:rPr>
            </w:pPr>
            <w:r w:rsidRPr="003921AA">
              <w:rPr>
                <w:sz w:val="22"/>
              </w:rPr>
              <w:t>0.5</w:t>
            </w:r>
          </w:p>
        </w:tc>
        <w:tc>
          <w:tcPr>
            <w:tcW w:w="9071" w:type="dxa"/>
            <w:noWrap/>
            <w:hideMark/>
          </w:tcPr>
          <w:p w14:paraId="4DA26F1D" w14:textId="04E9B5BD" w:rsidR="008D599B" w:rsidRPr="003921AA" w:rsidRDefault="008D599B" w:rsidP="008D599B">
            <w:pPr>
              <w:pStyle w:val="TableBodyTextMIRB"/>
              <w:rPr>
                <w:sz w:val="22"/>
              </w:rPr>
            </w:pPr>
            <w:hyperlink r:id="rId167" w:history="1">
              <w:r w:rsidRPr="003921AA">
                <w:rPr>
                  <w:rStyle w:val="Hyperlink"/>
                  <w:sz w:val="22"/>
                </w:rPr>
                <w:t>https://ws.gisetl.lrc.gov.on.ca/fmedatadownload/Packages/SWOOP2020_DSM_39.zip</w:t>
              </w:r>
            </w:hyperlink>
            <w:r w:rsidRPr="003921AA">
              <w:rPr>
                <w:sz w:val="22"/>
              </w:rPr>
              <w:t xml:space="preserve"> </w:t>
            </w:r>
          </w:p>
        </w:tc>
      </w:tr>
      <w:tr w:rsidR="008D599B" w:rsidRPr="008D599B" w14:paraId="380A3244" w14:textId="77777777" w:rsidTr="003921AA">
        <w:trPr>
          <w:trHeight w:val="300"/>
        </w:trPr>
        <w:tc>
          <w:tcPr>
            <w:tcW w:w="2494" w:type="dxa"/>
            <w:noWrap/>
            <w:hideMark/>
          </w:tcPr>
          <w:p w14:paraId="2DD2961A" w14:textId="77777777" w:rsidR="008D599B" w:rsidRPr="003921AA" w:rsidRDefault="008D599B" w:rsidP="008D599B">
            <w:pPr>
              <w:pStyle w:val="TableBodyTextMIRB"/>
              <w:rPr>
                <w:sz w:val="22"/>
              </w:rPr>
            </w:pPr>
            <w:r w:rsidRPr="003921AA">
              <w:rPr>
                <w:sz w:val="22"/>
              </w:rPr>
              <w:t>SWOOP 2020 DSM 40</w:t>
            </w:r>
          </w:p>
        </w:tc>
        <w:tc>
          <w:tcPr>
            <w:tcW w:w="680" w:type="dxa"/>
            <w:noWrap/>
            <w:hideMark/>
          </w:tcPr>
          <w:p w14:paraId="02D53366" w14:textId="77777777" w:rsidR="008D599B" w:rsidRPr="003921AA" w:rsidRDefault="008D599B" w:rsidP="008D599B">
            <w:pPr>
              <w:pStyle w:val="TableBodyTextMIRB"/>
              <w:rPr>
                <w:sz w:val="22"/>
              </w:rPr>
            </w:pPr>
            <w:r w:rsidRPr="003921AA">
              <w:rPr>
                <w:sz w:val="22"/>
              </w:rPr>
              <w:t>3.20</w:t>
            </w:r>
          </w:p>
        </w:tc>
        <w:tc>
          <w:tcPr>
            <w:tcW w:w="1456" w:type="dxa"/>
            <w:noWrap/>
            <w:hideMark/>
          </w:tcPr>
          <w:p w14:paraId="48217C43" w14:textId="77777777" w:rsidR="008D599B" w:rsidRPr="003921AA" w:rsidRDefault="008D599B" w:rsidP="008D599B">
            <w:pPr>
              <w:pStyle w:val="TableBodyTextMIRB"/>
              <w:rPr>
                <w:sz w:val="22"/>
              </w:rPr>
            </w:pPr>
            <w:r w:rsidRPr="003921AA">
              <w:rPr>
                <w:sz w:val="22"/>
              </w:rPr>
              <w:t>0.5</w:t>
            </w:r>
          </w:p>
        </w:tc>
        <w:tc>
          <w:tcPr>
            <w:tcW w:w="9071" w:type="dxa"/>
            <w:noWrap/>
            <w:hideMark/>
          </w:tcPr>
          <w:p w14:paraId="47A8F6A0" w14:textId="6CE2EED0" w:rsidR="008D599B" w:rsidRPr="003921AA" w:rsidRDefault="008D599B" w:rsidP="008D599B">
            <w:pPr>
              <w:pStyle w:val="TableBodyTextMIRB"/>
              <w:rPr>
                <w:sz w:val="22"/>
              </w:rPr>
            </w:pPr>
            <w:hyperlink r:id="rId168" w:history="1">
              <w:r w:rsidRPr="003921AA">
                <w:rPr>
                  <w:rStyle w:val="Hyperlink"/>
                  <w:sz w:val="22"/>
                </w:rPr>
                <w:t>https://ws.gisetl.lrc.gov.on.ca/fmedatadownload/Packages/SWOOP2020_DSM_40.zip</w:t>
              </w:r>
            </w:hyperlink>
            <w:r w:rsidRPr="003921AA">
              <w:rPr>
                <w:sz w:val="22"/>
              </w:rPr>
              <w:t xml:space="preserve"> </w:t>
            </w:r>
          </w:p>
        </w:tc>
      </w:tr>
      <w:tr w:rsidR="008D599B" w:rsidRPr="008D599B" w14:paraId="783F1030" w14:textId="77777777" w:rsidTr="003921AA">
        <w:trPr>
          <w:trHeight w:val="300"/>
        </w:trPr>
        <w:tc>
          <w:tcPr>
            <w:tcW w:w="2494" w:type="dxa"/>
            <w:noWrap/>
            <w:hideMark/>
          </w:tcPr>
          <w:p w14:paraId="7A3721E2" w14:textId="77777777" w:rsidR="008D599B" w:rsidRPr="003921AA" w:rsidRDefault="008D599B" w:rsidP="008D599B">
            <w:pPr>
              <w:pStyle w:val="TableBodyTextMIRB"/>
              <w:rPr>
                <w:sz w:val="22"/>
              </w:rPr>
            </w:pPr>
            <w:r w:rsidRPr="003921AA">
              <w:rPr>
                <w:sz w:val="22"/>
              </w:rPr>
              <w:t>SWOOP 2020 DSM 41</w:t>
            </w:r>
          </w:p>
        </w:tc>
        <w:tc>
          <w:tcPr>
            <w:tcW w:w="680" w:type="dxa"/>
            <w:noWrap/>
            <w:hideMark/>
          </w:tcPr>
          <w:p w14:paraId="301BCA5F" w14:textId="77777777" w:rsidR="008D599B" w:rsidRPr="003921AA" w:rsidRDefault="008D599B" w:rsidP="008D599B">
            <w:pPr>
              <w:pStyle w:val="TableBodyTextMIRB"/>
              <w:rPr>
                <w:sz w:val="22"/>
              </w:rPr>
            </w:pPr>
            <w:r w:rsidRPr="003921AA">
              <w:rPr>
                <w:sz w:val="22"/>
              </w:rPr>
              <w:t>3.22</w:t>
            </w:r>
          </w:p>
        </w:tc>
        <w:tc>
          <w:tcPr>
            <w:tcW w:w="1456" w:type="dxa"/>
            <w:noWrap/>
            <w:hideMark/>
          </w:tcPr>
          <w:p w14:paraId="352F6E50" w14:textId="77777777" w:rsidR="008D599B" w:rsidRPr="003921AA" w:rsidRDefault="008D599B" w:rsidP="008D599B">
            <w:pPr>
              <w:pStyle w:val="TableBodyTextMIRB"/>
              <w:rPr>
                <w:sz w:val="22"/>
              </w:rPr>
            </w:pPr>
            <w:r w:rsidRPr="003921AA">
              <w:rPr>
                <w:sz w:val="22"/>
              </w:rPr>
              <w:t>0.5</w:t>
            </w:r>
          </w:p>
        </w:tc>
        <w:tc>
          <w:tcPr>
            <w:tcW w:w="9071" w:type="dxa"/>
            <w:noWrap/>
            <w:hideMark/>
          </w:tcPr>
          <w:p w14:paraId="77A7B7B2" w14:textId="5FD79CA9" w:rsidR="008D599B" w:rsidRPr="003921AA" w:rsidRDefault="008D599B" w:rsidP="008D599B">
            <w:pPr>
              <w:pStyle w:val="TableBodyTextMIRB"/>
              <w:rPr>
                <w:sz w:val="22"/>
              </w:rPr>
            </w:pPr>
            <w:hyperlink r:id="rId169" w:history="1">
              <w:r w:rsidRPr="003921AA">
                <w:rPr>
                  <w:rStyle w:val="Hyperlink"/>
                  <w:sz w:val="22"/>
                </w:rPr>
                <w:t>https://ws.gisetl.lrc.gov.on.ca/fmedatadownload/Packages/SWOOP2020_DSM_41.zip</w:t>
              </w:r>
            </w:hyperlink>
            <w:r w:rsidRPr="003921AA">
              <w:rPr>
                <w:sz w:val="22"/>
              </w:rPr>
              <w:t xml:space="preserve"> </w:t>
            </w:r>
          </w:p>
        </w:tc>
      </w:tr>
      <w:tr w:rsidR="008D599B" w:rsidRPr="008D599B" w14:paraId="33B176AA" w14:textId="77777777" w:rsidTr="003921AA">
        <w:trPr>
          <w:trHeight w:val="300"/>
        </w:trPr>
        <w:tc>
          <w:tcPr>
            <w:tcW w:w="2494" w:type="dxa"/>
            <w:noWrap/>
            <w:hideMark/>
          </w:tcPr>
          <w:p w14:paraId="265CEA44" w14:textId="77777777" w:rsidR="008D599B" w:rsidRPr="003921AA" w:rsidRDefault="008D599B" w:rsidP="008D599B">
            <w:pPr>
              <w:pStyle w:val="TableBodyTextMIRB"/>
              <w:rPr>
                <w:sz w:val="22"/>
              </w:rPr>
            </w:pPr>
            <w:r w:rsidRPr="003921AA">
              <w:rPr>
                <w:sz w:val="22"/>
              </w:rPr>
              <w:t>SWOOP 2020 DSM 42</w:t>
            </w:r>
          </w:p>
        </w:tc>
        <w:tc>
          <w:tcPr>
            <w:tcW w:w="680" w:type="dxa"/>
            <w:noWrap/>
            <w:hideMark/>
          </w:tcPr>
          <w:p w14:paraId="5593EAAC" w14:textId="77777777" w:rsidR="008D599B" w:rsidRPr="003921AA" w:rsidRDefault="008D599B" w:rsidP="008D599B">
            <w:pPr>
              <w:pStyle w:val="TableBodyTextMIRB"/>
              <w:rPr>
                <w:sz w:val="22"/>
              </w:rPr>
            </w:pPr>
            <w:r w:rsidRPr="003921AA">
              <w:rPr>
                <w:sz w:val="22"/>
              </w:rPr>
              <w:t>3.20</w:t>
            </w:r>
          </w:p>
        </w:tc>
        <w:tc>
          <w:tcPr>
            <w:tcW w:w="1456" w:type="dxa"/>
            <w:noWrap/>
            <w:hideMark/>
          </w:tcPr>
          <w:p w14:paraId="269EBCA0" w14:textId="77777777" w:rsidR="008D599B" w:rsidRPr="003921AA" w:rsidRDefault="008D599B" w:rsidP="008D599B">
            <w:pPr>
              <w:pStyle w:val="TableBodyTextMIRB"/>
              <w:rPr>
                <w:sz w:val="22"/>
              </w:rPr>
            </w:pPr>
            <w:r w:rsidRPr="003921AA">
              <w:rPr>
                <w:sz w:val="22"/>
              </w:rPr>
              <w:t>0.5</w:t>
            </w:r>
          </w:p>
        </w:tc>
        <w:tc>
          <w:tcPr>
            <w:tcW w:w="9071" w:type="dxa"/>
            <w:noWrap/>
            <w:hideMark/>
          </w:tcPr>
          <w:p w14:paraId="32B70E6F" w14:textId="0CA98EA9" w:rsidR="008D599B" w:rsidRPr="003921AA" w:rsidRDefault="008D599B" w:rsidP="008D599B">
            <w:pPr>
              <w:pStyle w:val="TableBodyTextMIRB"/>
              <w:rPr>
                <w:sz w:val="22"/>
              </w:rPr>
            </w:pPr>
            <w:hyperlink r:id="rId170" w:history="1">
              <w:r w:rsidRPr="003921AA">
                <w:rPr>
                  <w:rStyle w:val="Hyperlink"/>
                  <w:sz w:val="22"/>
                </w:rPr>
                <w:t>https://ws.gisetl.lrc.gov.on.ca/fmedatadownload/Packages/SWOOP2020_DSM_42.zip</w:t>
              </w:r>
            </w:hyperlink>
            <w:r w:rsidRPr="003921AA">
              <w:rPr>
                <w:sz w:val="22"/>
              </w:rPr>
              <w:t xml:space="preserve"> </w:t>
            </w:r>
          </w:p>
        </w:tc>
      </w:tr>
      <w:tr w:rsidR="008D599B" w:rsidRPr="008D599B" w14:paraId="58093339" w14:textId="77777777" w:rsidTr="003921AA">
        <w:trPr>
          <w:trHeight w:val="300"/>
        </w:trPr>
        <w:tc>
          <w:tcPr>
            <w:tcW w:w="2494" w:type="dxa"/>
            <w:noWrap/>
            <w:hideMark/>
          </w:tcPr>
          <w:p w14:paraId="3A223665" w14:textId="77777777" w:rsidR="008D599B" w:rsidRPr="003921AA" w:rsidRDefault="008D599B" w:rsidP="008D599B">
            <w:pPr>
              <w:pStyle w:val="TableBodyTextMIRB"/>
              <w:rPr>
                <w:sz w:val="22"/>
              </w:rPr>
            </w:pPr>
            <w:r w:rsidRPr="003921AA">
              <w:rPr>
                <w:sz w:val="22"/>
              </w:rPr>
              <w:t>SWOOP 2020 DSM 43</w:t>
            </w:r>
          </w:p>
        </w:tc>
        <w:tc>
          <w:tcPr>
            <w:tcW w:w="680" w:type="dxa"/>
            <w:noWrap/>
            <w:hideMark/>
          </w:tcPr>
          <w:p w14:paraId="4D8D83FA" w14:textId="77777777" w:rsidR="008D599B" w:rsidRPr="003921AA" w:rsidRDefault="008D599B" w:rsidP="008D599B">
            <w:pPr>
              <w:pStyle w:val="TableBodyTextMIRB"/>
              <w:rPr>
                <w:sz w:val="22"/>
              </w:rPr>
            </w:pPr>
            <w:r w:rsidRPr="003921AA">
              <w:rPr>
                <w:sz w:val="22"/>
              </w:rPr>
              <w:t>3.18</w:t>
            </w:r>
          </w:p>
        </w:tc>
        <w:tc>
          <w:tcPr>
            <w:tcW w:w="1456" w:type="dxa"/>
            <w:noWrap/>
            <w:hideMark/>
          </w:tcPr>
          <w:p w14:paraId="490CEC01" w14:textId="77777777" w:rsidR="008D599B" w:rsidRPr="003921AA" w:rsidRDefault="008D599B" w:rsidP="008D599B">
            <w:pPr>
              <w:pStyle w:val="TableBodyTextMIRB"/>
              <w:rPr>
                <w:sz w:val="22"/>
              </w:rPr>
            </w:pPr>
            <w:r w:rsidRPr="003921AA">
              <w:rPr>
                <w:sz w:val="22"/>
              </w:rPr>
              <w:t>0.5</w:t>
            </w:r>
          </w:p>
        </w:tc>
        <w:tc>
          <w:tcPr>
            <w:tcW w:w="9071" w:type="dxa"/>
            <w:noWrap/>
            <w:hideMark/>
          </w:tcPr>
          <w:p w14:paraId="0FC6C892" w14:textId="24F1F04B" w:rsidR="008D599B" w:rsidRPr="003921AA" w:rsidRDefault="008D599B" w:rsidP="008D599B">
            <w:pPr>
              <w:pStyle w:val="TableBodyTextMIRB"/>
              <w:rPr>
                <w:sz w:val="22"/>
              </w:rPr>
            </w:pPr>
            <w:hyperlink r:id="rId171" w:history="1">
              <w:r w:rsidRPr="003921AA">
                <w:rPr>
                  <w:rStyle w:val="Hyperlink"/>
                  <w:sz w:val="22"/>
                </w:rPr>
                <w:t>https://ws.gisetl.lrc.gov.on.ca/fmedatadownload/Packages/SWOOP2020_DSM_43.zip</w:t>
              </w:r>
            </w:hyperlink>
            <w:r w:rsidRPr="003921AA">
              <w:rPr>
                <w:sz w:val="22"/>
              </w:rPr>
              <w:t xml:space="preserve"> </w:t>
            </w:r>
          </w:p>
        </w:tc>
      </w:tr>
      <w:tr w:rsidR="008D599B" w:rsidRPr="008D599B" w14:paraId="28CFECB4" w14:textId="77777777" w:rsidTr="003921AA">
        <w:trPr>
          <w:trHeight w:val="300"/>
        </w:trPr>
        <w:tc>
          <w:tcPr>
            <w:tcW w:w="2494" w:type="dxa"/>
            <w:noWrap/>
            <w:hideMark/>
          </w:tcPr>
          <w:p w14:paraId="73FEF5A9" w14:textId="77777777" w:rsidR="008D599B" w:rsidRPr="003921AA" w:rsidRDefault="008D599B" w:rsidP="008D599B">
            <w:pPr>
              <w:pStyle w:val="TableBodyTextMIRB"/>
              <w:rPr>
                <w:sz w:val="22"/>
              </w:rPr>
            </w:pPr>
            <w:r w:rsidRPr="003921AA">
              <w:rPr>
                <w:sz w:val="22"/>
              </w:rPr>
              <w:t>SWOOP 2020 DSM 44</w:t>
            </w:r>
          </w:p>
        </w:tc>
        <w:tc>
          <w:tcPr>
            <w:tcW w:w="680" w:type="dxa"/>
            <w:noWrap/>
            <w:hideMark/>
          </w:tcPr>
          <w:p w14:paraId="17233A13" w14:textId="77777777" w:rsidR="008D599B" w:rsidRPr="003921AA" w:rsidRDefault="008D599B" w:rsidP="008D599B">
            <w:pPr>
              <w:pStyle w:val="TableBodyTextMIRB"/>
              <w:rPr>
                <w:sz w:val="22"/>
              </w:rPr>
            </w:pPr>
            <w:r w:rsidRPr="003921AA">
              <w:rPr>
                <w:sz w:val="22"/>
              </w:rPr>
              <w:t>3.14</w:t>
            </w:r>
          </w:p>
        </w:tc>
        <w:tc>
          <w:tcPr>
            <w:tcW w:w="1456" w:type="dxa"/>
            <w:noWrap/>
            <w:hideMark/>
          </w:tcPr>
          <w:p w14:paraId="3D77B11C" w14:textId="77777777" w:rsidR="008D599B" w:rsidRPr="003921AA" w:rsidRDefault="008D599B" w:rsidP="008D599B">
            <w:pPr>
              <w:pStyle w:val="TableBodyTextMIRB"/>
              <w:rPr>
                <w:sz w:val="22"/>
              </w:rPr>
            </w:pPr>
            <w:r w:rsidRPr="003921AA">
              <w:rPr>
                <w:sz w:val="22"/>
              </w:rPr>
              <w:t>0.5</w:t>
            </w:r>
          </w:p>
        </w:tc>
        <w:tc>
          <w:tcPr>
            <w:tcW w:w="9071" w:type="dxa"/>
            <w:noWrap/>
            <w:hideMark/>
          </w:tcPr>
          <w:p w14:paraId="33D26094" w14:textId="0829D93E" w:rsidR="008D599B" w:rsidRPr="003921AA" w:rsidRDefault="008D599B" w:rsidP="008D599B">
            <w:pPr>
              <w:pStyle w:val="TableBodyTextMIRB"/>
              <w:rPr>
                <w:sz w:val="22"/>
              </w:rPr>
            </w:pPr>
            <w:hyperlink r:id="rId172" w:history="1">
              <w:r w:rsidRPr="003921AA">
                <w:rPr>
                  <w:rStyle w:val="Hyperlink"/>
                  <w:sz w:val="22"/>
                </w:rPr>
                <w:t>https://ws.gisetl.lrc.gov.on.ca/fmedatadownload/Packages/SWOOP2020_DSM_44.zip</w:t>
              </w:r>
            </w:hyperlink>
            <w:r w:rsidRPr="003921AA">
              <w:rPr>
                <w:sz w:val="22"/>
              </w:rPr>
              <w:t xml:space="preserve"> </w:t>
            </w:r>
          </w:p>
        </w:tc>
      </w:tr>
      <w:tr w:rsidR="008D599B" w:rsidRPr="008D599B" w14:paraId="556EF923" w14:textId="77777777" w:rsidTr="003921AA">
        <w:trPr>
          <w:trHeight w:val="300"/>
        </w:trPr>
        <w:tc>
          <w:tcPr>
            <w:tcW w:w="2494" w:type="dxa"/>
            <w:noWrap/>
            <w:hideMark/>
          </w:tcPr>
          <w:p w14:paraId="4BB86E30" w14:textId="77777777" w:rsidR="008D599B" w:rsidRPr="003921AA" w:rsidRDefault="008D599B" w:rsidP="008D599B">
            <w:pPr>
              <w:pStyle w:val="TableBodyTextMIRB"/>
              <w:rPr>
                <w:sz w:val="22"/>
              </w:rPr>
            </w:pPr>
            <w:r w:rsidRPr="003921AA">
              <w:rPr>
                <w:sz w:val="22"/>
              </w:rPr>
              <w:t>SWOOP 2020 DSM 45</w:t>
            </w:r>
          </w:p>
        </w:tc>
        <w:tc>
          <w:tcPr>
            <w:tcW w:w="680" w:type="dxa"/>
            <w:noWrap/>
            <w:hideMark/>
          </w:tcPr>
          <w:p w14:paraId="7D67F522" w14:textId="77777777" w:rsidR="008D599B" w:rsidRPr="003921AA" w:rsidRDefault="008D599B" w:rsidP="008D599B">
            <w:pPr>
              <w:pStyle w:val="TableBodyTextMIRB"/>
              <w:rPr>
                <w:sz w:val="22"/>
              </w:rPr>
            </w:pPr>
            <w:r w:rsidRPr="003921AA">
              <w:rPr>
                <w:sz w:val="22"/>
              </w:rPr>
              <w:t>3.17</w:t>
            </w:r>
          </w:p>
        </w:tc>
        <w:tc>
          <w:tcPr>
            <w:tcW w:w="1456" w:type="dxa"/>
            <w:noWrap/>
            <w:hideMark/>
          </w:tcPr>
          <w:p w14:paraId="1834276B" w14:textId="77777777" w:rsidR="008D599B" w:rsidRPr="003921AA" w:rsidRDefault="008D599B" w:rsidP="008D599B">
            <w:pPr>
              <w:pStyle w:val="TableBodyTextMIRB"/>
              <w:rPr>
                <w:sz w:val="22"/>
              </w:rPr>
            </w:pPr>
            <w:r w:rsidRPr="003921AA">
              <w:rPr>
                <w:sz w:val="22"/>
              </w:rPr>
              <w:t>0.5</w:t>
            </w:r>
          </w:p>
        </w:tc>
        <w:tc>
          <w:tcPr>
            <w:tcW w:w="9071" w:type="dxa"/>
            <w:noWrap/>
            <w:hideMark/>
          </w:tcPr>
          <w:p w14:paraId="23D8F656" w14:textId="1C5958C6" w:rsidR="008D599B" w:rsidRPr="003921AA" w:rsidRDefault="008D599B" w:rsidP="008D599B">
            <w:pPr>
              <w:pStyle w:val="TableBodyTextMIRB"/>
              <w:rPr>
                <w:sz w:val="22"/>
              </w:rPr>
            </w:pPr>
            <w:hyperlink r:id="rId173" w:history="1">
              <w:r w:rsidRPr="003921AA">
                <w:rPr>
                  <w:rStyle w:val="Hyperlink"/>
                  <w:sz w:val="22"/>
                </w:rPr>
                <w:t>https://ws.gisetl.lrc.gov.on.ca/fmedatadownload/Packages/SWOOP2020_DSM_45.zip</w:t>
              </w:r>
            </w:hyperlink>
            <w:r w:rsidRPr="003921AA">
              <w:rPr>
                <w:sz w:val="22"/>
              </w:rPr>
              <w:t xml:space="preserve"> </w:t>
            </w:r>
          </w:p>
        </w:tc>
      </w:tr>
      <w:tr w:rsidR="008D599B" w:rsidRPr="008D599B" w14:paraId="2D6FEEB3" w14:textId="77777777" w:rsidTr="003921AA">
        <w:trPr>
          <w:trHeight w:val="300"/>
        </w:trPr>
        <w:tc>
          <w:tcPr>
            <w:tcW w:w="2494" w:type="dxa"/>
            <w:noWrap/>
            <w:hideMark/>
          </w:tcPr>
          <w:p w14:paraId="1D58A0E3" w14:textId="77777777" w:rsidR="008D599B" w:rsidRPr="003921AA" w:rsidRDefault="008D599B" w:rsidP="008D599B">
            <w:pPr>
              <w:pStyle w:val="TableBodyTextMIRB"/>
              <w:rPr>
                <w:sz w:val="22"/>
              </w:rPr>
            </w:pPr>
            <w:r w:rsidRPr="003921AA">
              <w:rPr>
                <w:sz w:val="22"/>
              </w:rPr>
              <w:t>SWOOP 2020 DSM 46</w:t>
            </w:r>
          </w:p>
        </w:tc>
        <w:tc>
          <w:tcPr>
            <w:tcW w:w="680" w:type="dxa"/>
            <w:noWrap/>
            <w:hideMark/>
          </w:tcPr>
          <w:p w14:paraId="6C20F0E4" w14:textId="77777777" w:rsidR="008D599B" w:rsidRPr="003921AA" w:rsidRDefault="008D599B" w:rsidP="008D599B">
            <w:pPr>
              <w:pStyle w:val="TableBodyTextMIRB"/>
              <w:rPr>
                <w:sz w:val="22"/>
              </w:rPr>
            </w:pPr>
            <w:r w:rsidRPr="003921AA">
              <w:rPr>
                <w:sz w:val="22"/>
              </w:rPr>
              <w:t>3.18</w:t>
            </w:r>
          </w:p>
        </w:tc>
        <w:tc>
          <w:tcPr>
            <w:tcW w:w="1456" w:type="dxa"/>
            <w:noWrap/>
            <w:hideMark/>
          </w:tcPr>
          <w:p w14:paraId="46C63F28" w14:textId="77777777" w:rsidR="008D599B" w:rsidRPr="003921AA" w:rsidRDefault="008D599B" w:rsidP="008D599B">
            <w:pPr>
              <w:pStyle w:val="TableBodyTextMIRB"/>
              <w:rPr>
                <w:sz w:val="22"/>
              </w:rPr>
            </w:pPr>
            <w:r w:rsidRPr="003921AA">
              <w:rPr>
                <w:sz w:val="22"/>
              </w:rPr>
              <w:t>0.5</w:t>
            </w:r>
          </w:p>
        </w:tc>
        <w:tc>
          <w:tcPr>
            <w:tcW w:w="9071" w:type="dxa"/>
            <w:noWrap/>
            <w:hideMark/>
          </w:tcPr>
          <w:p w14:paraId="3E71C3C3" w14:textId="0619049F" w:rsidR="008D599B" w:rsidRPr="003921AA" w:rsidRDefault="008D599B" w:rsidP="008D599B">
            <w:pPr>
              <w:pStyle w:val="TableBodyTextMIRB"/>
              <w:rPr>
                <w:sz w:val="22"/>
              </w:rPr>
            </w:pPr>
            <w:hyperlink r:id="rId174" w:history="1">
              <w:r w:rsidRPr="003921AA">
                <w:rPr>
                  <w:rStyle w:val="Hyperlink"/>
                  <w:sz w:val="22"/>
                </w:rPr>
                <w:t>https://ws.gisetl.lrc.gov.on.ca/fmedatadownload/Packages/SWOOP2020_DSM_46.zip</w:t>
              </w:r>
            </w:hyperlink>
            <w:r w:rsidRPr="003921AA">
              <w:rPr>
                <w:sz w:val="22"/>
              </w:rPr>
              <w:t xml:space="preserve"> </w:t>
            </w:r>
          </w:p>
        </w:tc>
      </w:tr>
      <w:tr w:rsidR="008D599B" w:rsidRPr="008D599B" w14:paraId="129A95D3" w14:textId="77777777" w:rsidTr="003921AA">
        <w:trPr>
          <w:trHeight w:val="300"/>
        </w:trPr>
        <w:tc>
          <w:tcPr>
            <w:tcW w:w="2494" w:type="dxa"/>
            <w:noWrap/>
            <w:hideMark/>
          </w:tcPr>
          <w:p w14:paraId="3A252138" w14:textId="77777777" w:rsidR="008D599B" w:rsidRPr="003921AA" w:rsidRDefault="008D599B" w:rsidP="008D599B">
            <w:pPr>
              <w:pStyle w:val="TableBodyTextMIRB"/>
              <w:rPr>
                <w:sz w:val="22"/>
              </w:rPr>
            </w:pPr>
            <w:r w:rsidRPr="003921AA">
              <w:rPr>
                <w:sz w:val="22"/>
              </w:rPr>
              <w:t>SWOOP 2020 DSM 47</w:t>
            </w:r>
          </w:p>
        </w:tc>
        <w:tc>
          <w:tcPr>
            <w:tcW w:w="680" w:type="dxa"/>
            <w:noWrap/>
            <w:hideMark/>
          </w:tcPr>
          <w:p w14:paraId="3D78332A" w14:textId="77777777" w:rsidR="008D599B" w:rsidRPr="003921AA" w:rsidRDefault="008D599B" w:rsidP="008D599B">
            <w:pPr>
              <w:pStyle w:val="TableBodyTextMIRB"/>
              <w:rPr>
                <w:sz w:val="22"/>
              </w:rPr>
            </w:pPr>
            <w:r w:rsidRPr="003921AA">
              <w:rPr>
                <w:sz w:val="22"/>
              </w:rPr>
              <w:t>3.07</w:t>
            </w:r>
          </w:p>
        </w:tc>
        <w:tc>
          <w:tcPr>
            <w:tcW w:w="1456" w:type="dxa"/>
            <w:noWrap/>
            <w:hideMark/>
          </w:tcPr>
          <w:p w14:paraId="474FB995" w14:textId="77777777" w:rsidR="008D599B" w:rsidRPr="003921AA" w:rsidRDefault="008D599B" w:rsidP="008D599B">
            <w:pPr>
              <w:pStyle w:val="TableBodyTextMIRB"/>
              <w:rPr>
                <w:sz w:val="22"/>
              </w:rPr>
            </w:pPr>
            <w:r w:rsidRPr="003921AA">
              <w:rPr>
                <w:sz w:val="22"/>
              </w:rPr>
              <w:t>0.5</w:t>
            </w:r>
          </w:p>
        </w:tc>
        <w:tc>
          <w:tcPr>
            <w:tcW w:w="9071" w:type="dxa"/>
            <w:noWrap/>
            <w:hideMark/>
          </w:tcPr>
          <w:p w14:paraId="588F7579" w14:textId="7AAA28A4" w:rsidR="008D599B" w:rsidRPr="003921AA" w:rsidRDefault="008D599B" w:rsidP="008D599B">
            <w:pPr>
              <w:pStyle w:val="TableBodyTextMIRB"/>
              <w:rPr>
                <w:sz w:val="22"/>
              </w:rPr>
            </w:pPr>
            <w:hyperlink r:id="rId175" w:history="1">
              <w:r w:rsidRPr="003921AA">
                <w:rPr>
                  <w:rStyle w:val="Hyperlink"/>
                  <w:sz w:val="22"/>
                </w:rPr>
                <w:t>https://ws.gisetl.lrc.gov.on.ca/fmedatadownload/Packages/SWOOP2020_DSM_47.zip</w:t>
              </w:r>
            </w:hyperlink>
            <w:r w:rsidRPr="003921AA">
              <w:rPr>
                <w:sz w:val="22"/>
              </w:rPr>
              <w:t xml:space="preserve"> </w:t>
            </w:r>
          </w:p>
        </w:tc>
      </w:tr>
      <w:tr w:rsidR="008D599B" w:rsidRPr="008D599B" w14:paraId="1E20585C" w14:textId="77777777" w:rsidTr="003921AA">
        <w:trPr>
          <w:trHeight w:val="300"/>
        </w:trPr>
        <w:tc>
          <w:tcPr>
            <w:tcW w:w="2494" w:type="dxa"/>
            <w:noWrap/>
            <w:hideMark/>
          </w:tcPr>
          <w:p w14:paraId="4F728496" w14:textId="77777777" w:rsidR="008D599B" w:rsidRPr="003921AA" w:rsidRDefault="008D599B" w:rsidP="008D599B">
            <w:pPr>
              <w:pStyle w:val="TableBodyTextMIRB"/>
              <w:rPr>
                <w:sz w:val="22"/>
              </w:rPr>
            </w:pPr>
            <w:r w:rsidRPr="003921AA">
              <w:rPr>
                <w:sz w:val="22"/>
              </w:rPr>
              <w:t>SWOOP 2020 DSM 48</w:t>
            </w:r>
          </w:p>
        </w:tc>
        <w:tc>
          <w:tcPr>
            <w:tcW w:w="680" w:type="dxa"/>
            <w:noWrap/>
            <w:hideMark/>
          </w:tcPr>
          <w:p w14:paraId="77554C86" w14:textId="77777777" w:rsidR="008D599B" w:rsidRPr="003921AA" w:rsidRDefault="008D599B" w:rsidP="008D599B">
            <w:pPr>
              <w:pStyle w:val="TableBodyTextMIRB"/>
              <w:rPr>
                <w:sz w:val="22"/>
              </w:rPr>
            </w:pPr>
            <w:r w:rsidRPr="003921AA">
              <w:rPr>
                <w:sz w:val="22"/>
              </w:rPr>
              <w:t>3.20</w:t>
            </w:r>
          </w:p>
        </w:tc>
        <w:tc>
          <w:tcPr>
            <w:tcW w:w="1456" w:type="dxa"/>
            <w:noWrap/>
            <w:hideMark/>
          </w:tcPr>
          <w:p w14:paraId="1E65AF50" w14:textId="77777777" w:rsidR="008D599B" w:rsidRPr="003921AA" w:rsidRDefault="008D599B" w:rsidP="008D599B">
            <w:pPr>
              <w:pStyle w:val="TableBodyTextMIRB"/>
              <w:rPr>
                <w:sz w:val="22"/>
              </w:rPr>
            </w:pPr>
            <w:r w:rsidRPr="003921AA">
              <w:rPr>
                <w:sz w:val="22"/>
              </w:rPr>
              <w:t>0.5</w:t>
            </w:r>
          </w:p>
        </w:tc>
        <w:tc>
          <w:tcPr>
            <w:tcW w:w="9071" w:type="dxa"/>
            <w:noWrap/>
            <w:hideMark/>
          </w:tcPr>
          <w:p w14:paraId="3E0342A4" w14:textId="4A6C3E76" w:rsidR="008D599B" w:rsidRPr="003921AA" w:rsidRDefault="008D599B" w:rsidP="008D599B">
            <w:pPr>
              <w:pStyle w:val="TableBodyTextMIRB"/>
              <w:rPr>
                <w:sz w:val="22"/>
              </w:rPr>
            </w:pPr>
            <w:hyperlink r:id="rId176" w:history="1">
              <w:r w:rsidRPr="003921AA">
                <w:rPr>
                  <w:rStyle w:val="Hyperlink"/>
                  <w:sz w:val="22"/>
                </w:rPr>
                <w:t>https://ws.gisetl.lrc.gov.on.ca/fmedatadownload/Packages/SWOOP2020_DSM_48.zip</w:t>
              </w:r>
            </w:hyperlink>
            <w:r w:rsidRPr="003921AA">
              <w:rPr>
                <w:sz w:val="22"/>
              </w:rPr>
              <w:t xml:space="preserve"> </w:t>
            </w:r>
          </w:p>
        </w:tc>
      </w:tr>
      <w:tr w:rsidR="008D599B" w:rsidRPr="008D599B" w14:paraId="2ABDBEDF" w14:textId="77777777" w:rsidTr="003921AA">
        <w:trPr>
          <w:trHeight w:val="300"/>
        </w:trPr>
        <w:tc>
          <w:tcPr>
            <w:tcW w:w="2494" w:type="dxa"/>
            <w:noWrap/>
            <w:hideMark/>
          </w:tcPr>
          <w:p w14:paraId="59EA7F89" w14:textId="77777777" w:rsidR="008D599B" w:rsidRPr="003921AA" w:rsidRDefault="008D599B" w:rsidP="008D599B">
            <w:pPr>
              <w:pStyle w:val="TableBodyTextMIRB"/>
              <w:rPr>
                <w:sz w:val="22"/>
              </w:rPr>
            </w:pPr>
            <w:r w:rsidRPr="003921AA">
              <w:rPr>
                <w:sz w:val="22"/>
              </w:rPr>
              <w:t>SWOOP 2020 DSM 49</w:t>
            </w:r>
          </w:p>
        </w:tc>
        <w:tc>
          <w:tcPr>
            <w:tcW w:w="680" w:type="dxa"/>
            <w:noWrap/>
            <w:hideMark/>
          </w:tcPr>
          <w:p w14:paraId="142B9ADE" w14:textId="77777777" w:rsidR="008D599B" w:rsidRPr="003921AA" w:rsidRDefault="008D599B" w:rsidP="008D599B">
            <w:pPr>
              <w:pStyle w:val="TableBodyTextMIRB"/>
              <w:rPr>
                <w:sz w:val="22"/>
              </w:rPr>
            </w:pPr>
            <w:r w:rsidRPr="003921AA">
              <w:rPr>
                <w:sz w:val="22"/>
              </w:rPr>
              <w:t>3.19</w:t>
            </w:r>
          </w:p>
        </w:tc>
        <w:tc>
          <w:tcPr>
            <w:tcW w:w="1456" w:type="dxa"/>
            <w:noWrap/>
            <w:hideMark/>
          </w:tcPr>
          <w:p w14:paraId="67E0DFEF" w14:textId="77777777" w:rsidR="008D599B" w:rsidRPr="003921AA" w:rsidRDefault="008D599B" w:rsidP="008D599B">
            <w:pPr>
              <w:pStyle w:val="TableBodyTextMIRB"/>
              <w:rPr>
                <w:sz w:val="22"/>
              </w:rPr>
            </w:pPr>
            <w:r w:rsidRPr="003921AA">
              <w:rPr>
                <w:sz w:val="22"/>
              </w:rPr>
              <w:t>0.5</w:t>
            </w:r>
          </w:p>
        </w:tc>
        <w:tc>
          <w:tcPr>
            <w:tcW w:w="9071" w:type="dxa"/>
            <w:noWrap/>
            <w:hideMark/>
          </w:tcPr>
          <w:p w14:paraId="38FBB0E3" w14:textId="04E588C3" w:rsidR="008D599B" w:rsidRPr="003921AA" w:rsidRDefault="008D599B" w:rsidP="008D599B">
            <w:pPr>
              <w:pStyle w:val="TableBodyTextMIRB"/>
              <w:rPr>
                <w:sz w:val="22"/>
              </w:rPr>
            </w:pPr>
            <w:hyperlink r:id="rId177" w:history="1">
              <w:r w:rsidRPr="003921AA">
                <w:rPr>
                  <w:rStyle w:val="Hyperlink"/>
                  <w:sz w:val="22"/>
                </w:rPr>
                <w:t>https://ws.gisetl.lrc.gov.on.ca/fmedatadownload/Packages/SWOOP2020_DSM_49.zip</w:t>
              </w:r>
            </w:hyperlink>
            <w:r w:rsidRPr="003921AA">
              <w:rPr>
                <w:sz w:val="22"/>
              </w:rPr>
              <w:t xml:space="preserve"> </w:t>
            </w:r>
          </w:p>
        </w:tc>
      </w:tr>
      <w:tr w:rsidR="008D599B" w:rsidRPr="008D599B" w14:paraId="174F6491" w14:textId="77777777" w:rsidTr="003921AA">
        <w:trPr>
          <w:trHeight w:val="300"/>
        </w:trPr>
        <w:tc>
          <w:tcPr>
            <w:tcW w:w="2494" w:type="dxa"/>
            <w:noWrap/>
            <w:hideMark/>
          </w:tcPr>
          <w:p w14:paraId="4C5032A6" w14:textId="77777777" w:rsidR="008D599B" w:rsidRPr="003921AA" w:rsidRDefault="008D599B" w:rsidP="008D599B">
            <w:pPr>
              <w:pStyle w:val="TableBodyTextMIRB"/>
              <w:rPr>
                <w:sz w:val="22"/>
              </w:rPr>
            </w:pPr>
            <w:r w:rsidRPr="003921AA">
              <w:rPr>
                <w:sz w:val="22"/>
              </w:rPr>
              <w:t>SWOOP 2020 DSM 50</w:t>
            </w:r>
          </w:p>
        </w:tc>
        <w:tc>
          <w:tcPr>
            <w:tcW w:w="680" w:type="dxa"/>
            <w:noWrap/>
            <w:hideMark/>
          </w:tcPr>
          <w:p w14:paraId="3BB3E8A4" w14:textId="77777777" w:rsidR="008D599B" w:rsidRPr="003921AA" w:rsidRDefault="008D599B" w:rsidP="008D599B">
            <w:pPr>
              <w:pStyle w:val="TableBodyTextMIRB"/>
              <w:rPr>
                <w:sz w:val="22"/>
              </w:rPr>
            </w:pPr>
            <w:r w:rsidRPr="003921AA">
              <w:rPr>
                <w:sz w:val="22"/>
              </w:rPr>
              <w:t>3.14</w:t>
            </w:r>
          </w:p>
        </w:tc>
        <w:tc>
          <w:tcPr>
            <w:tcW w:w="1456" w:type="dxa"/>
            <w:noWrap/>
            <w:hideMark/>
          </w:tcPr>
          <w:p w14:paraId="7FF0A95A" w14:textId="77777777" w:rsidR="008D599B" w:rsidRPr="003921AA" w:rsidRDefault="008D599B" w:rsidP="008D599B">
            <w:pPr>
              <w:pStyle w:val="TableBodyTextMIRB"/>
              <w:rPr>
                <w:sz w:val="22"/>
              </w:rPr>
            </w:pPr>
            <w:r w:rsidRPr="003921AA">
              <w:rPr>
                <w:sz w:val="22"/>
              </w:rPr>
              <w:t>0.5</w:t>
            </w:r>
          </w:p>
        </w:tc>
        <w:tc>
          <w:tcPr>
            <w:tcW w:w="9071" w:type="dxa"/>
            <w:noWrap/>
            <w:hideMark/>
          </w:tcPr>
          <w:p w14:paraId="4E9DD05D" w14:textId="25FF5D27" w:rsidR="008D599B" w:rsidRPr="003921AA" w:rsidRDefault="008D599B" w:rsidP="008D599B">
            <w:pPr>
              <w:pStyle w:val="TableBodyTextMIRB"/>
              <w:rPr>
                <w:sz w:val="22"/>
              </w:rPr>
            </w:pPr>
            <w:hyperlink r:id="rId178" w:history="1">
              <w:r w:rsidRPr="003921AA">
                <w:rPr>
                  <w:rStyle w:val="Hyperlink"/>
                  <w:sz w:val="22"/>
                </w:rPr>
                <w:t>https://ws.gisetl.lrc.gov.on.ca/fmedatadownload/Packages/SWOOP2020_DSM_50.zip</w:t>
              </w:r>
            </w:hyperlink>
            <w:r w:rsidRPr="003921AA">
              <w:rPr>
                <w:sz w:val="22"/>
              </w:rPr>
              <w:t xml:space="preserve"> </w:t>
            </w:r>
          </w:p>
        </w:tc>
      </w:tr>
      <w:tr w:rsidR="008D599B" w:rsidRPr="008D599B" w14:paraId="0CB59679" w14:textId="77777777" w:rsidTr="003921AA">
        <w:trPr>
          <w:trHeight w:val="300"/>
        </w:trPr>
        <w:tc>
          <w:tcPr>
            <w:tcW w:w="2494" w:type="dxa"/>
            <w:noWrap/>
            <w:hideMark/>
          </w:tcPr>
          <w:p w14:paraId="5BD1CDEA" w14:textId="77777777" w:rsidR="008D599B" w:rsidRPr="003921AA" w:rsidRDefault="008D599B" w:rsidP="008D599B">
            <w:pPr>
              <w:pStyle w:val="TableBodyTextMIRB"/>
              <w:rPr>
                <w:sz w:val="22"/>
              </w:rPr>
            </w:pPr>
            <w:r w:rsidRPr="003921AA">
              <w:rPr>
                <w:sz w:val="22"/>
              </w:rPr>
              <w:t>SWOOP 2020 DSM 51</w:t>
            </w:r>
          </w:p>
        </w:tc>
        <w:tc>
          <w:tcPr>
            <w:tcW w:w="680" w:type="dxa"/>
            <w:noWrap/>
            <w:hideMark/>
          </w:tcPr>
          <w:p w14:paraId="1AD56F8A" w14:textId="77777777" w:rsidR="008D599B" w:rsidRPr="003921AA" w:rsidRDefault="008D599B" w:rsidP="008D599B">
            <w:pPr>
              <w:pStyle w:val="TableBodyTextMIRB"/>
              <w:rPr>
                <w:sz w:val="22"/>
              </w:rPr>
            </w:pPr>
            <w:r w:rsidRPr="003921AA">
              <w:rPr>
                <w:sz w:val="22"/>
              </w:rPr>
              <w:t>3.22</w:t>
            </w:r>
          </w:p>
        </w:tc>
        <w:tc>
          <w:tcPr>
            <w:tcW w:w="1456" w:type="dxa"/>
            <w:noWrap/>
            <w:hideMark/>
          </w:tcPr>
          <w:p w14:paraId="0924B955" w14:textId="77777777" w:rsidR="008D599B" w:rsidRPr="003921AA" w:rsidRDefault="008D599B" w:rsidP="008D599B">
            <w:pPr>
              <w:pStyle w:val="TableBodyTextMIRB"/>
              <w:rPr>
                <w:sz w:val="22"/>
              </w:rPr>
            </w:pPr>
            <w:r w:rsidRPr="003921AA">
              <w:rPr>
                <w:sz w:val="22"/>
              </w:rPr>
              <w:t>0.5</w:t>
            </w:r>
          </w:p>
        </w:tc>
        <w:tc>
          <w:tcPr>
            <w:tcW w:w="9071" w:type="dxa"/>
            <w:noWrap/>
            <w:hideMark/>
          </w:tcPr>
          <w:p w14:paraId="60E6AE32" w14:textId="5B58FE1D" w:rsidR="008D599B" w:rsidRPr="003921AA" w:rsidRDefault="008D599B" w:rsidP="008D599B">
            <w:pPr>
              <w:pStyle w:val="TableBodyTextMIRB"/>
              <w:rPr>
                <w:sz w:val="22"/>
              </w:rPr>
            </w:pPr>
            <w:hyperlink r:id="rId179" w:history="1">
              <w:r w:rsidRPr="003921AA">
                <w:rPr>
                  <w:rStyle w:val="Hyperlink"/>
                  <w:sz w:val="22"/>
                </w:rPr>
                <w:t>https://ws.gisetl.lrc.gov.on.ca/fmedatadownload/Packages/SWOOP2020_DSM_51.zip</w:t>
              </w:r>
            </w:hyperlink>
            <w:r w:rsidRPr="003921AA">
              <w:rPr>
                <w:sz w:val="22"/>
              </w:rPr>
              <w:t xml:space="preserve"> </w:t>
            </w:r>
          </w:p>
        </w:tc>
      </w:tr>
      <w:tr w:rsidR="008D599B" w:rsidRPr="008D599B" w14:paraId="308D904E" w14:textId="77777777" w:rsidTr="003921AA">
        <w:trPr>
          <w:trHeight w:val="300"/>
        </w:trPr>
        <w:tc>
          <w:tcPr>
            <w:tcW w:w="2494" w:type="dxa"/>
            <w:noWrap/>
            <w:hideMark/>
          </w:tcPr>
          <w:p w14:paraId="2D5A5F6C" w14:textId="77777777" w:rsidR="008D599B" w:rsidRPr="003921AA" w:rsidRDefault="008D599B" w:rsidP="008D599B">
            <w:pPr>
              <w:pStyle w:val="TableBodyTextMIRB"/>
              <w:rPr>
                <w:sz w:val="22"/>
              </w:rPr>
            </w:pPr>
            <w:r w:rsidRPr="003921AA">
              <w:rPr>
                <w:sz w:val="22"/>
              </w:rPr>
              <w:t>SWOOP 2020 DSM 52</w:t>
            </w:r>
          </w:p>
        </w:tc>
        <w:tc>
          <w:tcPr>
            <w:tcW w:w="680" w:type="dxa"/>
            <w:noWrap/>
            <w:hideMark/>
          </w:tcPr>
          <w:p w14:paraId="7F0B864D" w14:textId="77777777" w:rsidR="008D599B" w:rsidRPr="003921AA" w:rsidRDefault="008D599B" w:rsidP="008D599B">
            <w:pPr>
              <w:pStyle w:val="TableBodyTextMIRB"/>
              <w:rPr>
                <w:sz w:val="22"/>
              </w:rPr>
            </w:pPr>
            <w:r w:rsidRPr="003921AA">
              <w:rPr>
                <w:sz w:val="22"/>
              </w:rPr>
              <w:t>3.20</w:t>
            </w:r>
          </w:p>
        </w:tc>
        <w:tc>
          <w:tcPr>
            <w:tcW w:w="1456" w:type="dxa"/>
            <w:noWrap/>
            <w:hideMark/>
          </w:tcPr>
          <w:p w14:paraId="782C3087" w14:textId="77777777" w:rsidR="008D599B" w:rsidRPr="003921AA" w:rsidRDefault="008D599B" w:rsidP="008D599B">
            <w:pPr>
              <w:pStyle w:val="TableBodyTextMIRB"/>
              <w:rPr>
                <w:sz w:val="22"/>
              </w:rPr>
            </w:pPr>
            <w:r w:rsidRPr="003921AA">
              <w:rPr>
                <w:sz w:val="22"/>
              </w:rPr>
              <w:t>0.5</w:t>
            </w:r>
          </w:p>
        </w:tc>
        <w:tc>
          <w:tcPr>
            <w:tcW w:w="9071" w:type="dxa"/>
            <w:noWrap/>
            <w:hideMark/>
          </w:tcPr>
          <w:p w14:paraId="524EB549" w14:textId="7CED23B2" w:rsidR="008D599B" w:rsidRPr="003921AA" w:rsidRDefault="008D599B" w:rsidP="008D599B">
            <w:pPr>
              <w:pStyle w:val="TableBodyTextMIRB"/>
              <w:rPr>
                <w:sz w:val="22"/>
              </w:rPr>
            </w:pPr>
            <w:hyperlink r:id="rId180" w:history="1">
              <w:r w:rsidRPr="003921AA">
                <w:rPr>
                  <w:rStyle w:val="Hyperlink"/>
                  <w:sz w:val="22"/>
                </w:rPr>
                <w:t>https://ws.gisetl.lrc.gov.on.ca/fmedatadownload/Packages/SWOOP2020_DSM_52.zip</w:t>
              </w:r>
            </w:hyperlink>
            <w:r w:rsidRPr="003921AA">
              <w:rPr>
                <w:sz w:val="22"/>
              </w:rPr>
              <w:t xml:space="preserve"> </w:t>
            </w:r>
          </w:p>
        </w:tc>
      </w:tr>
      <w:tr w:rsidR="008D599B" w:rsidRPr="008D599B" w14:paraId="01A2C901" w14:textId="77777777" w:rsidTr="003921AA">
        <w:trPr>
          <w:trHeight w:val="300"/>
        </w:trPr>
        <w:tc>
          <w:tcPr>
            <w:tcW w:w="2494" w:type="dxa"/>
            <w:noWrap/>
            <w:hideMark/>
          </w:tcPr>
          <w:p w14:paraId="41E5D18F" w14:textId="77777777" w:rsidR="008D599B" w:rsidRPr="003921AA" w:rsidRDefault="008D599B" w:rsidP="008D599B">
            <w:pPr>
              <w:pStyle w:val="TableBodyTextMIRB"/>
              <w:rPr>
                <w:sz w:val="22"/>
              </w:rPr>
            </w:pPr>
            <w:r w:rsidRPr="003921AA">
              <w:rPr>
                <w:sz w:val="22"/>
              </w:rPr>
              <w:t>SWOOP 2020 DSM 53</w:t>
            </w:r>
          </w:p>
        </w:tc>
        <w:tc>
          <w:tcPr>
            <w:tcW w:w="680" w:type="dxa"/>
            <w:noWrap/>
            <w:hideMark/>
          </w:tcPr>
          <w:p w14:paraId="28A530E5" w14:textId="77777777" w:rsidR="008D599B" w:rsidRPr="003921AA" w:rsidRDefault="008D599B" w:rsidP="008D599B">
            <w:pPr>
              <w:pStyle w:val="TableBodyTextMIRB"/>
              <w:rPr>
                <w:sz w:val="22"/>
              </w:rPr>
            </w:pPr>
            <w:r w:rsidRPr="003921AA">
              <w:rPr>
                <w:sz w:val="22"/>
              </w:rPr>
              <w:t>3.26</w:t>
            </w:r>
          </w:p>
        </w:tc>
        <w:tc>
          <w:tcPr>
            <w:tcW w:w="1456" w:type="dxa"/>
            <w:noWrap/>
            <w:hideMark/>
          </w:tcPr>
          <w:p w14:paraId="645181C7" w14:textId="77777777" w:rsidR="008D599B" w:rsidRPr="003921AA" w:rsidRDefault="008D599B" w:rsidP="008D599B">
            <w:pPr>
              <w:pStyle w:val="TableBodyTextMIRB"/>
              <w:rPr>
                <w:sz w:val="22"/>
              </w:rPr>
            </w:pPr>
            <w:r w:rsidRPr="003921AA">
              <w:rPr>
                <w:sz w:val="22"/>
              </w:rPr>
              <w:t>0.5</w:t>
            </w:r>
          </w:p>
        </w:tc>
        <w:tc>
          <w:tcPr>
            <w:tcW w:w="9071" w:type="dxa"/>
            <w:noWrap/>
            <w:hideMark/>
          </w:tcPr>
          <w:p w14:paraId="25EC9F2A" w14:textId="6263DD72" w:rsidR="008D599B" w:rsidRPr="003921AA" w:rsidRDefault="008D599B" w:rsidP="008D599B">
            <w:pPr>
              <w:pStyle w:val="TableBodyTextMIRB"/>
              <w:rPr>
                <w:sz w:val="22"/>
              </w:rPr>
            </w:pPr>
            <w:hyperlink r:id="rId181" w:history="1">
              <w:r w:rsidRPr="003921AA">
                <w:rPr>
                  <w:rStyle w:val="Hyperlink"/>
                  <w:sz w:val="22"/>
                </w:rPr>
                <w:t>https://ws.gisetl.lrc.gov.on.ca/fmedatadownload/Packages/SWOOP2020_DSM_53.zip</w:t>
              </w:r>
            </w:hyperlink>
            <w:r w:rsidRPr="003921AA">
              <w:rPr>
                <w:sz w:val="22"/>
              </w:rPr>
              <w:t xml:space="preserve"> </w:t>
            </w:r>
          </w:p>
        </w:tc>
      </w:tr>
      <w:tr w:rsidR="008D599B" w:rsidRPr="008D599B" w14:paraId="27EC0340" w14:textId="77777777" w:rsidTr="003921AA">
        <w:trPr>
          <w:trHeight w:val="300"/>
        </w:trPr>
        <w:tc>
          <w:tcPr>
            <w:tcW w:w="2494" w:type="dxa"/>
            <w:noWrap/>
            <w:hideMark/>
          </w:tcPr>
          <w:p w14:paraId="5D05EE6C" w14:textId="77777777" w:rsidR="008D599B" w:rsidRPr="003921AA" w:rsidRDefault="008D599B" w:rsidP="008D599B">
            <w:pPr>
              <w:pStyle w:val="TableBodyTextMIRB"/>
              <w:rPr>
                <w:sz w:val="22"/>
              </w:rPr>
            </w:pPr>
            <w:r w:rsidRPr="003921AA">
              <w:rPr>
                <w:sz w:val="22"/>
              </w:rPr>
              <w:t>SWOOP 2020 DSM 54</w:t>
            </w:r>
          </w:p>
        </w:tc>
        <w:tc>
          <w:tcPr>
            <w:tcW w:w="680" w:type="dxa"/>
            <w:noWrap/>
            <w:hideMark/>
          </w:tcPr>
          <w:p w14:paraId="479894E1" w14:textId="77777777" w:rsidR="008D599B" w:rsidRPr="003921AA" w:rsidRDefault="008D599B" w:rsidP="008D599B">
            <w:pPr>
              <w:pStyle w:val="TableBodyTextMIRB"/>
              <w:rPr>
                <w:sz w:val="22"/>
              </w:rPr>
            </w:pPr>
            <w:r w:rsidRPr="003921AA">
              <w:rPr>
                <w:sz w:val="22"/>
              </w:rPr>
              <w:t>3.16</w:t>
            </w:r>
          </w:p>
        </w:tc>
        <w:tc>
          <w:tcPr>
            <w:tcW w:w="1456" w:type="dxa"/>
            <w:noWrap/>
            <w:hideMark/>
          </w:tcPr>
          <w:p w14:paraId="43945368" w14:textId="77777777" w:rsidR="008D599B" w:rsidRPr="003921AA" w:rsidRDefault="008D599B" w:rsidP="008D599B">
            <w:pPr>
              <w:pStyle w:val="TableBodyTextMIRB"/>
              <w:rPr>
                <w:sz w:val="22"/>
              </w:rPr>
            </w:pPr>
            <w:r w:rsidRPr="003921AA">
              <w:rPr>
                <w:sz w:val="22"/>
              </w:rPr>
              <w:t>0.5</w:t>
            </w:r>
          </w:p>
        </w:tc>
        <w:tc>
          <w:tcPr>
            <w:tcW w:w="9071" w:type="dxa"/>
            <w:noWrap/>
            <w:hideMark/>
          </w:tcPr>
          <w:p w14:paraId="2C508430" w14:textId="55937110" w:rsidR="008D599B" w:rsidRPr="003921AA" w:rsidRDefault="008D599B" w:rsidP="008D599B">
            <w:pPr>
              <w:pStyle w:val="TableBodyTextMIRB"/>
              <w:rPr>
                <w:sz w:val="22"/>
              </w:rPr>
            </w:pPr>
            <w:hyperlink r:id="rId182" w:history="1">
              <w:r w:rsidRPr="003921AA">
                <w:rPr>
                  <w:rStyle w:val="Hyperlink"/>
                  <w:sz w:val="22"/>
                </w:rPr>
                <w:t>https://ws.gisetl.lrc.gov.on.ca/fmedatadownload/Packages/SWOOP2020_DSM_54.zip</w:t>
              </w:r>
            </w:hyperlink>
            <w:r w:rsidRPr="003921AA">
              <w:rPr>
                <w:sz w:val="22"/>
              </w:rPr>
              <w:t xml:space="preserve"> </w:t>
            </w:r>
          </w:p>
        </w:tc>
      </w:tr>
      <w:tr w:rsidR="008D599B" w:rsidRPr="008D599B" w14:paraId="28BD47C7" w14:textId="77777777" w:rsidTr="003921AA">
        <w:trPr>
          <w:trHeight w:val="300"/>
        </w:trPr>
        <w:tc>
          <w:tcPr>
            <w:tcW w:w="2494" w:type="dxa"/>
            <w:noWrap/>
            <w:hideMark/>
          </w:tcPr>
          <w:p w14:paraId="2445719D" w14:textId="77777777" w:rsidR="008D599B" w:rsidRPr="003921AA" w:rsidRDefault="008D599B" w:rsidP="008D599B">
            <w:pPr>
              <w:pStyle w:val="TableBodyTextMIRB"/>
              <w:rPr>
                <w:sz w:val="22"/>
              </w:rPr>
            </w:pPr>
            <w:r w:rsidRPr="003921AA">
              <w:rPr>
                <w:sz w:val="22"/>
              </w:rPr>
              <w:t>SWOOP 2020 DSM 55</w:t>
            </w:r>
          </w:p>
        </w:tc>
        <w:tc>
          <w:tcPr>
            <w:tcW w:w="680" w:type="dxa"/>
            <w:noWrap/>
            <w:hideMark/>
          </w:tcPr>
          <w:p w14:paraId="172452D4" w14:textId="77777777" w:rsidR="008D599B" w:rsidRPr="003921AA" w:rsidRDefault="008D599B" w:rsidP="008D599B">
            <w:pPr>
              <w:pStyle w:val="TableBodyTextMIRB"/>
              <w:rPr>
                <w:sz w:val="22"/>
              </w:rPr>
            </w:pPr>
            <w:r w:rsidRPr="003921AA">
              <w:rPr>
                <w:sz w:val="22"/>
              </w:rPr>
              <w:t>3.21</w:t>
            </w:r>
          </w:p>
        </w:tc>
        <w:tc>
          <w:tcPr>
            <w:tcW w:w="1456" w:type="dxa"/>
            <w:noWrap/>
            <w:hideMark/>
          </w:tcPr>
          <w:p w14:paraId="678A4ABB" w14:textId="77777777" w:rsidR="008D599B" w:rsidRPr="003921AA" w:rsidRDefault="008D599B" w:rsidP="008D599B">
            <w:pPr>
              <w:pStyle w:val="TableBodyTextMIRB"/>
              <w:rPr>
                <w:sz w:val="22"/>
              </w:rPr>
            </w:pPr>
            <w:r w:rsidRPr="003921AA">
              <w:rPr>
                <w:sz w:val="22"/>
              </w:rPr>
              <w:t>0.5</w:t>
            </w:r>
          </w:p>
        </w:tc>
        <w:tc>
          <w:tcPr>
            <w:tcW w:w="9071" w:type="dxa"/>
            <w:noWrap/>
            <w:hideMark/>
          </w:tcPr>
          <w:p w14:paraId="3F61DF38" w14:textId="143BCAAE" w:rsidR="008D599B" w:rsidRPr="003921AA" w:rsidRDefault="008D599B" w:rsidP="008D599B">
            <w:pPr>
              <w:pStyle w:val="TableBodyTextMIRB"/>
              <w:rPr>
                <w:sz w:val="22"/>
              </w:rPr>
            </w:pPr>
            <w:hyperlink r:id="rId183" w:history="1">
              <w:r w:rsidRPr="003921AA">
                <w:rPr>
                  <w:rStyle w:val="Hyperlink"/>
                  <w:sz w:val="22"/>
                </w:rPr>
                <w:t>https://ws.gisetl.lrc.gov.on.ca/fmedatadownload/Packages/SWOOP2020_DSM_55.zip</w:t>
              </w:r>
            </w:hyperlink>
            <w:r w:rsidRPr="003921AA">
              <w:rPr>
                <w:sz w:val="22"/>
              </w:rPr>
              <w:t xml:space="preserve"> </w:t>
            </w:r>
          </w:p>
        </w:tc>
      </w:tr>
      <w:tr w:rsidR="008D599B" w:rsidRPr="008D599B" w14:paraId="3241F670" w14:textId="77777777" w:rsidTr="003921AA">
        <w:trPr>
          <w:trHeight w:val="300"/>
        </w:trPr>
        <w:tc>
          <w:tcPr>
            <w:tcW w:w="2494" w:type="dxa"/>
            <w:noWrap/>
            <w:hideMark/>
          </w:tcPr>
          <w:p w14:paraId="00776E5F" w14:textId="77777777" w:rsidR="008D599B" w:rsidRPr="003921AA" w:rsidRDefault="008D599B" w:rsidP="008D599B">
            <w:pPr>
              <w:pStyle w:val="TableBodyTextMIRB"/>
              <w:rPr>
                <w:sz w:val="22"/>
              </w:rPr>
            </w:pPr>
            <w:r w:rsidRPr="003921AA">
              <w:rPr>
                <w:sz w:val="22"/>
              </w:rPr>
              <w:t>SWOOP 2020 DSM 56</w:t>
            </w:r>
          </w:p>
        </w:tc>
        <w:tc>
          <w:tcPr>
            <w:tcW w:w="680" w:type="dxa"/>
            <w:noWrap/>
            <w:hideMark/>
          </w:tcPr>
          <w:p w14:paraId="00D1D429" w14:textId="77777777" w:rsidR="008D599B" w:rsidRPr="003921AA" w:rsidRDefault="008D599B" w:rsidP="008D599B">
            <w:pPr>
              <w:pStyle w:val="TableBodyTextMIRB"/>
              <w:rPr>
                <w:sz w:val="22"/>
              </w:rPr>
            </w:pPr>
            <w:r w:rsidRPr="003921AA">
              <w:rPr>
                <w:sz w:val="22"/>
              </w:rPr>
              <w:t>3.16</w:t>
            </w:r>
          </w:p>
        </w:tc>
        <w:tc>
          <w:tcPr>
            <w:tcW w:w="1456" w:type="dxa"/>
            <w:noWrap/>
            <w:hideMark/>
          </w:tcPr>
          <w:p w14:paraId="0CC4CB5E" w14:textId="77777777" w:rsidR="008D599B" w:rsidRPr="003921AA" w:rsidRDefault="008D599B" w:rsidP="008D599B">
            <w:pPr>
              <w:pStyle w:val="TableBodyTextMIRB"/>
              <w:rPr>
                <w:sz w:val="22"/>
              </w:rPr>
            </w:pPr>
            <w:r w:rsidRPr="003921AA">
              <w:rPr>
                <w:sz w:val="22"/>
              </w:rPr>
              <w:t>0.5</w:t>
            </w:r>
          </w:p>
        </w:tc>
        <w:tc>
          <w:tcPr>
            <w:tcW w:w="9071" w:type="dxa"/>
            <w:noWrap/>
            <w:hideMark/>
          </w:tcPr>
          <w:p w14:paraId="74BA8309" w14:textId="0BCDD46D" w:rsidR="008D599B" w:rsidRPr="003921AA" w:rsidRDefault="008D599B" w:rsidP="008D599B">
            <w:pPr>
              <w:pStyle w:val="TableBodyTextMIRB"/>
              <w:rPr>
                <w:sz w:val="22"/>
              </w:rPr>
            </w:pPr>
            <w:hyperlink r:id="rId184" w:history="1">
              <w:r w:rsidRPr="003921AA">
                <w:rPr>
                  <w:rStyle w:val="Hyperlink"/>
                  <w:sz w:val="22"/>
                </w:rPr>
                <w:t>https://ws.gisetl.lrc.gov.on.ca/fmedatadownload/Packages/SWOOP2020_DSM_56.zip</w:t>
              </w:r>
            </w:hyperlink>
            <w:r w:rsidRPr="003921AA">
              <w:rPr>
                <w:sz w:val="22"/>
              </w:rPr>
              <w:t xml:space="preserve"> </w:t>
            </w:r>
          </w:p>
        </w:tc>
      </w:tr>
      <w:tr w:rsidR="008D599B" w:rsidRPr="008D599B" w14:paraId="4D7A9444" w14:textId="77777777" w:rsidTr="003921AA">
        <w:trPr>
          <w:trHeight w:val="300"/>
        </w:trPr>
        <w:tc>
          <w:tcPr>
            <w:tcW w:w="2494" w:type="dxa"/>
            <w:noWrap/>
            <w:hideMark/>
          </w:tcPr>
          <w:p w14:paraId="27980579" w14:textId="77777777" w:rsidR="008D599B" w:rsidRPr="003921AA" w:rsidRDefault="008D599B" w:rsidP="008D599B">
            <w:pPr>
              <w:pStyle w:val="TableBodyTextMIRB"/>
              <w:rPr>
                <w:sz w:val="22"/>
              </w:rPr>
            </w:pPr>
            <w:r w:rsidRPr="003921AA">
              <w:rPr>
                <w:sz w:val="22"/>
              </w:rPr>
              <w:t>SWOOP 2020 DSM 57</w:t>
            </w:r>
          </w:p>
        </w:tc>
        <w:tc>
          <w:tcPr>
            <w:tcW w:w="680" w:type="dxa"/>
            <w:noWrap/>
            <w:hideMark/>
          </w:tcPr>
          <w:p w14:paraId="0E16C42F" w14:textId="77777777" w:rsidR="008D599B" w:rsidRPr="003921AA" w:rsidRDefault="008D599B" w:rsidP="008D599B">
            <w:pPr>
              <w:pStyle w:val="TableBodyTextMIRB"/>
              <w:rPr>
                <w:sz w:val="22"/>
              </w:rPr>
            </w:pPr>
            <w:r w:rsidRPr="003921AA">
              <w:rPr>
                <w:sz w:val="22"/>
              </w:rPr>
              <w:t>3.15</w:t>
            </w:r>
          </w:p>
        </w:tc>
        <w:tc>
          <w:tcPr>
            <w:tcW w:w="1456" w:type="dxa"/>
            <w:noWrap/>
            <w:hideMark/>
          </w:tcPr>
          <w:p w14:paraId="1A70EEA8" w14:textId="77777777" w:rsidR="008D599B" w:rsidRPr="003921AA" w:rsidRDefault="008D599B" w:rsidP="008D599B">
            <w:pPr>
              <w:pStyle w:val="TableBodyTextMIRB"/>
              <w:rPr>
                <w:sz w:val="22"/>
              </w:rPr>
            </w:pPr>
            <w:r w:rsidRPr="003921AA">
              <w:rPr>
                <w:sz w:val="22"/>
              </w:rPr>
              <w:t>0.5</w:t>
            </w:r>
          </w:p>
        </w:tc>
        <w:tc>
          <w:tcPr>
            <w:tcW w:w="9071" w:type="dxa"/>
            <w:noWrap/>
            <w:hideMark/>
          </w:tcPr>
          <w:p w14:paraId="7980639E" w14:textId="5AE6C7C6" w:rsidR="008D599B" w:rsidRPr="003921AA" w:rsidRDefault="008D599B" w:rsidP="008D599B">
            <w:pPr>
              <w:pStyle w:val="TableBodyTextMIRB"/>
              <w:rPr>
                <w:sz w:val="22"/>
              </w:rPr>
            </w:pPr>
            <w:hyperlink r:id="rId185" w:history="1">
              <w:r w:rsidRPr="003921AA">
                <w:rPr>
                  <w:rStyle w:val="Hyperlink"/>
                  <w:sz w:val="22"/>
                </w:rPr>
                <w:t>https://ws.gisetl.lrc.gov.on.ca/fmedatadownload/Packages/SWOOP2020_DSM_57.zip</w:t>
              </w:r>
            </w:hyperlink>
            <w:r w:rsidRPr="003921AA">
              <w:rPr>
                <w:sz w:val="22"/>
              </w:rPr>
              <w:t xml:space="preserve"> </w:t>
            </w:r>
          </w:p>
        </w:tc>
      </w:tr>
      <w:tr w:rsidR="008D599B" w:rsidRPr="008D599B" w14:paraId="02FF4D58" w14:textId="77777777" w:rsidTr="003921AA">
        <w:trPr>
          <w:trHeight w:val="300"/>
        </w:trPr>
        <w:tc>
          <w:tcPr>
            <w:tcW w:w="2494" w:type="dxa"/>
            <w:noWrap/>
            <w:hideMark/>
          </w:tcPr>
          <w:p w14:paraId="7296D5E2" w14:textId="77777777" w:rsidR="008D599B" w:rsidRPr="003921AA" w:rsidRDefault="008D599B" w:rsidP="008D599B">
            <w:pPr>
              <w:pStyle w:val="TableBodyTextMIRB"/>
              <w:rPr>
                <w:sz w:val="22"/>
              </w:rPr>
            </w:pPr>
            <w:r w:rsidRPr="003921AA">
              <w:rPr>
                <w:sz w:val="22"/>
              </w:rPr>
              <w:t>SWOOP 2020 DSM 58</w:t>
            </w:r>
          </w:p>
        </w:tc>
        <w:tc>
          <w:tcPr>
            <w:tcW w:w="680" w:type="dxa"/>
            <w:noWrap/>
            <w:hideMark/>
          </w:tcPr>
          <w:p w14:paraId="1F982F7F" w14:textId="77777777" w:rsidR="008D599B" w:rsidRPr="003921AA" w:rsidRDefault="008D599B" w:rsidP="008D599B">
            <w:pPr>
              <w:pStyle w:val="TableBodyTextMIRB"/>
              <w:rPr>
                <w:sz w:val="22"/>
              </w:rPr>
            </w:pPr>
            <w:r w:rsidRPr="003921AA">
              <w:rPr>
                <w:sz w:val="22"/>
              </w:rPr>
              <w:t>3.15</w:t>
            </w:r>
          </w:p>
        </w:tc>
        <w:tc>
          <w:tcPr>
            <w:tcW w:w="1456" w:type="dxa"/>
            <w:noWrap/>
            <w:hideMark/>
          </w:tcPr>
          <w:p w14:paraId="2C62E04C" w14:textId="77777777" w:rsidR="008D599B" w:rsidRPr="003921AA" w:rsidRDefault="008D599B" w:rsidP="008D599B">
            <w:pPr>
              <w:pStyle w:val="TableBodyTextMIRB"/>
              <w:rPr>
                <w:sz w:val="22"/>
              </w:rPr>
            </w:pPr>
            <w:r w:rsidRPr="003921AA">
              <w:rPr>
                <w:sz w:val="22"/>
              </w:rPr>
              <w:t>0.5</w:t>
            </w:r>
          </w:p>
        </w:tc>
        <w:tc>
          <w:tcPr>
            <w:tcW w:w="9071" w:type="dxa"/>
            <w:noWrap/>
            <w:hideMark/>
          </w:tcPr>
          <w:p w14:paraId="6843902F" w14:textId="2BAC765E" w:rsidR="008D599B" w:rsidRPr="003921AA" w:rsidRDefault="008D599B" w:rsidP="008D599B">
            <w:pPr>
              <w:pStyle w:val="TableBodyTextMIRB"/>
              <w:rPr>
                <w:sz w:val="22"/>
              </w:rPr>
            </w:pPr>
            <w:hyperlink r:id="rId186" w:history="1">
              <w:r w:rsidRPr="003921AA">
                <w:rPr>
                  <w:rStyle w:val="Hyperlink"/>
                  <w:sz w:val="22"/>
                </w:rPr>
                <w:t>https://ws.gisetl.lrc.gov.on.ca/fmedatadownload/Packages/SWOOP2020_DSM_58.zip</w:t>
              </w:r>
            </w:hyperlink>
            <w:r w:rsidRPr="003921AA">
              <w:rPr>
                <w:sz w:val="22"/>
              </w:rPr>
              <w:t xml:space="preserve"> </w:t>
            </w:r>
          </w:p>
        </w:tc>
      </w:tr>
      <w:tr w:rsidR="008D599B" w:rsidRPr="008D599B" w14:paraId="6031F992" w14:textId="77777777" w:rsidTr="003921AA">
        <w:trPr>
          <w:trHeight w:val="300"/>
        </w:trPr>
        <w:tc>
          <w:tcPr>
            <w:tcW w:w="2494" w:type="dxa"/>
            <w:noWrap/>
            <w:hideMark/>
          </w:tcPr>
          <w:p w14:paraId="1746DC86" w14:textId="77777777" w:rsidR="008D599B" w:rsidRPr="003921AA" w:rsidRDefault="008D599B" w:rsidP="008D599B">
            <w:pPr>
              <w:pStyle w:val="TableBodyTextMIRB"/>
              <w:rPr>
                <w:sz w:val="22"/>
              </w:rPr>
            </w:pPr>
            <w:r w:rsidRPr="003921AA">
              <w:rPr>
                <w:sz w:val="22"/>
              </w:rPr>
              <w:t>SWOOP 2020 DSM 59</w:t>
            </w:r>
          </w:p>
        </w:tc>
        <w:tc>
          <w:tcPr>
            <w:tcW w:w="680" w:type="dxa"/>
            <w:noWrap/>
            <w:hideMark/>
          </w:tcPr>
          <w:p w14:paraId="1486B2F6" w14:textId="77777777" w:rsidR="008D599B" w:rsidRPr="003921AA" w:rsidRDefault="008D599B" w:rsidP="008D599B">
            <w:pPr>
              <w:pStyle w:val="TableBodyTextMIRB"/>
              <w:rPr>
                <w:sz w:val="22"/>
              </w:rPr>
            </w:pPr>
            <w:r w:rsidRPr="003921AA">
              <w:rPr>
                <w:sz w:val="22"/>
              </w:rPr>
              <w:t>3.17</w:t>
            </w:r>
          </w:p>
        </w:tc>
        <w:tc>
          <w:tcPr>
            <w:tcW w:w="1456" w:type="dxa"/>
            <w:noWrap/>
            <w:hideMark/>
          </w:tcPr>
          <w:p w14:paraId="0E8C4D47" w14:textId="77777777" w:rsidR="008D599B" w:rsidRPr="003921AA" w:rsidRDefault="008D599B" w:rsidP="008D599B">
            <w:pPr>
              <w:pStyle w:val="TableBodyTextMIRB"/>
              <w:rPr>
                <w:sz w:val="22"/>
              </w:rPr>
            </w:pPr>
            <w:r w:rsidRPr="003921AA">
              <w:rPr>
                <w:sz w:val="22"/>
              </w:rPr>
              <w:t>0.5</w:t>
            </w:r>
          </w:p>
        </w:tc>
        <w:tc>
          <w:tcPr>
            <w:tcW w:w="9071" w:type="dxa"/>
            <w:noWrap/>
            <w:hideMark/>
          </w:tcPr>
          <w:p w14:paraId="377D6254" w14:textId="708E89F5" w:rsidR="008D599B" w:rsidRPr="003921AA" w:rsidRDefault="008D599B" w:rsidP="008D599B">
            <w:pPr>
              <w:pStyle w:val="TableBodyTextMIRB"/>
              <w:rPr>
                <w:sz w:val="22"/>
              </w:rPr>
            </w:pPr>
            <w:hyperlink r:id="rId187" w:history="1">
              <w:r w:rsidRPr="003921AA">
                <w:rPr>
                  <w:rStyle w:val="Hyperlink"/>
                  <w:sz w:val="22"/>
                </w:rPr>
                <w:t>https://ws.gisetl.lrc.gov.on.ca/fmedatadownload/Packages/SWOOP2020_DSM_59.zip</w:t>
              </w:r>
            </w:hyperlink>
            <w:r w:rsidRPr="003921AA">
              <w:rPr>
                <w:sz w:val="22"/>
              </w:rPr>
              <w:t xml:space="preserve"> </w:t>
            </w:r>
          </w:p>
        </w:tc>
      </w:tr>
      <w:tr w:rsidR="008D599B" w:rsidRPr="008D599B" w14:paraId="64F03E19" w14:textId="77777777" w:rsidTr="003921AA">
        <w:trPr>
          <w:trHeight w:val="300"/>
        </w:trPr>
        <w:tc>
          <w:tcPr>
            <w:tcW w:w="2494" w:type="dxa"/>
            <w:noWrap/>
            <w:hideMark/>
          </w:tcPr>
          <w:p w14:paraId="784033B2" w14:textId="77777777" w:rsidR="008D599B" w:rsidRPr="003921AA" w:rsidRDefault="008D599B" w:rsidP="008D599B">
            <w:pPr>
              <w:pStyle w:val="TableBodyTextMIRB"/>
              <w:rPr>
                <w:sz w:val="22"/>
              </w:rPr>
            </w:pPr>
            <w:r w:rsidRPr="003921AA">
              <w:rPr>
                <w:sz w:val="22"/>
              </w:rPr>
              <w:lastRenderedPageBreak/>
              <w:t>SWOOP 2020 DSM 60</w:t>
            </w:r>
          </w:p>
        </w:tc>
        <w:tc>
          <w:tcPr>
            <w:tcW w:w="680" w:type="dxa"/>
            <w:noWrap/>
            <w:hideMark/>
          </w:tcPr>
          <w:p w14:paraId="520C35D0" w14:textId="77777777" w:rsidR="008D599B" w:rsidRPr="003921AA" w:rsidRDefault="008D599B" w:rsidP="008D599B">
            <w:pPr>
              <w:pStyle w:val="TableBodyTextMIRB"/>
              <w:rPr>
                <w:sz w:val="22"/>
              </w:rPr>
            </w:pPr>
            <w:r w:rsidRPr="003921AA">
              <w:rPr>
                <w:sz w:val="22"/>
              </w:rPr>
              <w:t>3.13</w:t>
            </w:r>
          </w:p>
        </w:tc>
        <w:tc>
          <w:tcPr>
            <w:tcW w:w="1456" w:type="dxa"/>
            <w:noWrap/>
            <w:hideMark/>
          </w:tcPr>
          <w:p w14:paraId="39795A09" w14:textId="77777777" w:rsidR="008D599B" w:rsidRPr="003921AA" w:rsidRDefault="008D599B" w:rsidP="008D599B">
            <w:pPr>
              <w:pStyle w:val="TableBodyTextMIRB"/>
              <w:rPr>
                <w:sz w:val="22"/>
              </w:rPr>
            </w:pPr>
            <w:r w:rsidRPr="003921AA">
              <w:rPr>
                <w:sz w:val="22"/>
              </w:rPr>
              <w:t>0.5</w:t>
            </w:r>
          </w:p>
        </w:tc>
        <w:tc>
          <w:tcPr>
            <w:tcW w:w="9071" w:type="dxa"/>
            <w:noWrap/>
            <w:hideMark/>
          </w:tcPr>
          <w:p w14:paraId="7F7FCD34" w14:textId="0AEC2F5E" w:rsidR="008D599B" w:rsidRPr="003921AA" w:rsidRDefault="008D599B" w:rsidP="008D599B">
            <w:pPr>
              <w:pStyle w:val="TableBodyTextMIRB"/>
              <w:rPr>
                <w:sz w:val="22"/>
              </w:rPr>
            </w:pPr>
            <w:hyperlink r:id="rId188" w:history="1">
              <w:r w:rsidRPr="003921AA">
                <w:rPr>
                  <w:rStyle w:val="Hyperlink"/>
                  <w:sz w:val="22"/>
                </w:rPr>
                <w:t>https://ws.gisetl.lrc.gov.on.ca/fmedatadownload/Packages/SWOOP2020_DSM_60.zip</w:t>
              </w:r>
            </w:hyperlink>
            <w:r w:rsidRPr="003921AA">
              <w:rPr>
                <w:sz w:val="22"/>
              </w:rPr>
              <w:t xml:space="preserve"> </w:t>
            </w:r>
          </w:p>
        </w:tc>
      </w:tr>
      <w:tr w:rsidR="008D599B" w:rsidRPr="008D599B" w14:paraId="655561DB" w14:textId="77777777" w:rsidTr="003921AA">
        <w:trPr>
          <w:trHeight w:val="300"/>
        </w:trPr>
        <w:tc>
          <w:tcPr>
            <w:tcW w:w="2494" w:type="dxa"/>
            <w:noWrap/>
            <w:hideMark/>
          </w:tcPr>
          <w:p w14:paraId="6F8B28CF" w14:textId="77777777" w:rsidR="008D599B" w:rsidRPr="003921AA" w:rsidRDefault="008D599B" w:rsidP="008D599B">
            <w:pPr>
              <w:pStyle w:val="TableBodyTextMIRB"/>
              <w:rPr>
                <w:sz w:val="22"/>
              </w:rPr>
            </w:pPr>
            <w:r w:rsidRPr="003921AA">
              <w:rPr>
                <w:sz w:val="22"/>
              </w:rPr>
              <w:t>SWOOP 2020 DSM 61</w:t>
            </w:r>
          </w:p>
        </w:tc>
        <w:tc>
          <w:tcPr>
            <w:tcW w:w="680" w:type="dxa"/>
            <w:noWrap/>
            <w:hideMark/>
          </w:tcPr>
          <w:p w14:paraId="48A98456" w14:textId="77777777" w:rsidR="008D599B" w:rsidRPr="003921AA" w:rsidRDefault="008D599B" w:rsidP="008D599B">
            <w:pPr>
              <w:pStyle w:val="TableBodyTextMIRB"/>
              <w:rPr>
                <w:sz w:val="22"/>
              </w:rPr>
            </w:pPr>
            <w:r w:rsidRPr="003921AA">
              <w:rPr>
                <w:sz w:val="22"/>
              </w:rPr>
              <w:t>3.20</w:t>
            </w:r>
          </w:p>
        </w:tc>
        <w:tc>
          <w:tcPr>
            <w:tcW w:w="1456" w:type="dxa"/>
            <w:noWrap/>
            <w:hideMark/>
          </w:tcPr>
          <w:p w14:paraId="2A46A9E4" w14:textId="77777777" w:rsidR="008D599B" w:rsidRPr="003921AA" w:rsidRDefault="008D599B" w:rsidP="008D599B">
            <w:pPr>
              <w:pStyle w:val="TableBodyTextMIRB"/>
              <w:rPr>
                <w:sz w:val="22"/>
              </w:rPr>
            </w:pPr>
            <w:r w:rsidRPr="003921AA">
              <w:rPr>
                <w:sz w:val="22"/>
              </w:rPr>
              <w:t>0.5</w:t>
            </w:r>
          </w:p>
        </w:tc>
        <w:tc>
          <w:tcPr>
            <w:tcW w:w="9071" w:type="dxa"/>
            <w:noWrap/>
            <w:hideMark/>
          </w:tcPr>
          <w:p w14:paraId="73F050B7" w14:textId="05CB1A23" w:rsidR="008D599B" w:rsidRPr="003921AA" w:rsidRDefault="008D599B" w:rsidP="008D599B">
            <w:pPr>
              <w:pStyle w:val="TableBodyTextMIRB"/>
              <w:rPr>
                <w:sz w:val="22"/>
              </w:rPr>
            </w:pPr>
            <w:hyperlink r:id="rId189" w:history="1">
              <w:r w:rsidRPr="003921AA">
                <w:rPr>
                  <w:rStyle w:val="Hyperlink"/>
                  <w:sz w:val="22"/>
                </w:rPr>
                <w:t>https://ws.gisetl.lrc.gov.on.ca/fmedatadownload/Packages/SWOOP2020_DSM_61.zip</w:t>
              </w:r>
            </w:hyperlink>
            <w:r w:rsidRPr="003921AA">
              <w:rPr>
                <w:sz w:val="22"/>
              </w:rPr>
              <w:t xml:space="preserve"> </w:t>
            </w:r>
          </w:p>
        </w:tc>
      </w:tr>
      <w:tr w:rsidR="008D599B" w:rsidRPr="008D599B" w14:paraId="6AA22DE1" w14:textId="77777777" w:rsidTr="003921AA">
        <w:trPr>
          <w:trHeight w:val="300"/>
        </w:trPr>
        <w:tc>
          <w:tcPr>
            <w:tcW w:w="2494" w:type="dxa"/>
            <w:noWrap/>
            <w:hideMark/>
          </w:tcPr>
          <w:p w14:paraId="1798059F" w14:textId="77777777" w:rsidR="008D599B" w:rsidRPr="003921AA" w:rsidRDefault="008D599B" w:rsidP="008D599B">
            <w:pPr>
              <w:pStyle w:val="TableBodyTextMIRB"/>
              <w:rPr>
                <w:sz w:val="22"/>
              </w:rPr>
            </w:pPr>
            <w:r w:rsidRPr="003921AA">
              <w:rPr>
                <w:sz w:val="22"/>
              </w:rPr>
              <w:t>SWOOP 2020 DSM 62</w:t>
            </w:r>
          </w:p>
        </w:tc>
        <w:tc>
          <w:tcPr>
            <w:tcW w:w="680" w:type="dxa"/>
            <w:noWrap/>
            <w:hideMark/>
          </w:tcPr>
          <w:p w14:paraId="3E1C704A" w14:textId="77777777" w:rsidR="008D599B" w:rsidRPr="003921AA" w:rsidRDefault="008D599B" w:rsidP="008D599B">
            <w:pPr>
              <w:pStyle w:val="TableBodyTextMIRB"/>
              <w:rPr>
                <w:sz w:val="22"/>
              </w:rPr>
            </w:pPr>
            <w:r w:rsidRPr="003921AA">
              <w:rPr>
                <w:sz w:val="22"/>
              </w:rPr>
              <w:t>3.19</w:t>
            </w:r>
          </w:p>
        </w:tc>
        <w:tc>
          <w:tcPr>
            <w:tcW w:w="1456" w:type="dxa"/>
            <w:noWrap/>
            <w:hideMark/>
          </w:tcPr>
          <w:p w14:paraId="640CA451" w14:textId="77777777" w:rsidR="008D599B" w:rsidRPr="003921AA" w:rsidRDefault="008D599B" w:rsidP="008D599B">
            <w:pPr>
              <w:pStyle w:val="TableBodyTextMIRB"/>
              <w:rPr>
                <w:sz w:val="22"/>
              </w:rPr>
            </w:pPr>
            <w:r w:rsidRPr="003921AA">
              <w:rPr>
                <w:sz w:val="22"/>
              </w:rPr>
              <w:t>0.5</w:t>
            </w:r>
          </w:p>
        </w:tc>
        <w:tc>
          <w:tcPr>
            <w:tcW w:w="9071" w:type="dxa"/>
            <w:noWrap/>
            <w:hideMark/>
          </w:tcPr>
          <w:p w14:paraId="5408A4AC" w14:textId="4D97623C" w:rsidR="008D599B" w:rsidRPr="003921AA" w:rsidRDefault="008D599B" w:rsidP="008D599B">
            <w:pPr>
              <w:pStyle w:val="TableBodyTextMIRB"/>
              <w:rPr>
                <w:sz w:val="22"/>
              </w:rPr>
            </w:pPr>
            <w:hyperlink r:id="rId190" w:history="1">
              <w:r w:rsidRPr="003921AA">
                <w:rPr>
                  <w:rStyle w:val="Hyperlink"/>
                  <w:sz w:val="22"/>
                </w:rPr>
                <w:t>https://ws.gisetl.lrc.gov.on.ca/fmedatadownload/Packages/SWOOP2020_DSM_62.zip</w:t>
              </w:r>
            </w:hyperlink>
            <w:r w:rsidRPr="003921AA">
              <w:rPr>
                <w:sz w:val="22"/>
              </w:rPr>
              <w:t xml:space="preserve"> </w:t>
            </w:r>
          </w:p>
        </w:tc>
      </w:tr>
      <w:tr w:rsidR="008D599B" w:rsidRPr="008D599B" w14:paraId="734C29A6" w14:textId="77777777" w:rsidTr="003921AA">
        <w:trPr>
          <w:trHeight w:val="300"/>
        </w:trPr>
        <w:tc>
          <w:tcPr>
            <w:tcW w:w="2494" w:type="dxa"/>
            <w:noWrap/>
            <w:hideMark/>
          </w:tcPr>
          <w:p w14:paraId="6AC6F0F2" w14:textId="77777777" w:rsidR="008D599B" w:rsidRPr="003921AA" w:rsidRDefault="008D599B" w:rsidP="008D599B">
            <w:pPr>
              <w:pStyle w:val="TableBodyTextMIRB"/>
              <w:rPr>
                <w:sz w:val="22"/>
              </w:rPr>
            </w:pPr>
            <w:r w:rsidRPr="003921AA">
              <w:rPr>
                <w:sz w:val="22"/>
              </w:rPr>
              <w:t>SWOOP 2020 DSM 63</w:t>
            </w:r>
          </w:p>
        </w:tc>
        <w:tc>
          <w:tcPr>
            <w:tcW w:w="680" w:type="dxa"/>
            <w:noWrap/>
            <w:hideMark/>
          </w:tcPr>
          <w:p w14:paraId="6D165671" w14:textId="77777777" w:rsidR="008D599B" w:rsidRPr="003921AA" w:rsidRDefault="008D599B" w:rsidP="008D599B">
            <w:pPr>
              <w:pStyle w:val="TableBodyTextMIRB"/>
              <w:rPr>
                <w:sz w:val="22"/>
              </w:rPr>
            </w:pPr>
            <w:r w:rsidRPr="003921AA">
              <w:rPr>
                <w:sz w:val="22"/>
              </w:rPr>
              <w:t>3.14</w:t>
            </w:r>
          </w:p>
        </w:tc>
        <w:tc>
          <w:tcPr>
            <w:tcW w:w="1456" w:type="dxa"/>
            <w:noWrap/>
            <w:hideMark/>
          </w:tcPr>
          <w:p w14:paraId="0CFF27DD" w14:textId="77777777" w:rsidR="008D599B" w:rsidRPr="003921AA" w:rsidRDefault="008D599B" w:rsidP="008D599B">
            <w:pPr>
              <w:pStyle w:val="TableBodyTextMIRB"/>
              <w:rPr>
                <w:sz w:val="22"/>
              </w:rPr>
            </w:pPr>
            <w:r w:rsidRPr="003921AA">
              <w:rPr>
                <w:sz w:val="22"/>
              </w:rPr>
              <w:t>0.5</w:t>
            </w:r>
          </w:p>
        </w:tc>
        <w:tc>
          <w:tcPr>
            <w:tcW w:w="9071" w:type="dxa"/>
            <w:noWrap/>
            <w:hideMark/>
          </w:tcPr>
          <w:p w14:paraId="33A8F1AC" w14:textId="18C7A323" w:rsidR="008D599B" w:rsidRPr="003921AA" w:rsidRDefault="008D599B" w:rsidP="008D599B">
            <w:pPr>
              <w:pStyle w:val="TableBodyTextMIRB"/>
              <w:rPr>
                <w:sz w:val="22"/>
              </w:rPr>
            </w:pPr>
            <w:hyperlink r:id="rId191" w:history="1">
              <w:r w:rsidRPr="003921AA">
                <w:rPr>
                  <w:rStyle w:val="Hyperlink"/>
                  <w:sz w:val="22"/>
                </w:rPr>
                <w:t>https://ws.gisetl.lrc.gov.on.ca/fmedatadownload/Packages/SWOOP2020_DSM_63.zip</w:t>
              </w:r>
            </w:hyperlink>
            <w:r w:rsidRPr="003921AA">
              <w:rPr>
                <w:sz w:val="22"/>
              </w:rPr>
              <w:t xml:space="preserve"> </w:t>
            </w:r>
          </w:p>
        </w:tc>
      </w:tr>
      <w:tr w:rsidR="008D599B" w:rsidRPr="008D599B" w14:paraId="154E60A2" w14:textId="77777777" w:rsidTr="003921AA">
        <w:trPr>
          <w:trHeight w:val="300"/>
        </w:trPr>
        <w:tc>
          <w:tcPr>
            <w:tcW w:w="2494" w:type="dxa"/>
            <w:noWrap/>
            <w:hideMark/>
          </w:tcPr>
          <w:p w14:paraId="4BE6C129" w14:textId="77777777" w:rsidR="008D599B" w:rsidRPr="003921AA" w:rsidRDefault="008D599B" w:rsidP="008D599B">
            <w:pPr>
              <w:pStyle w:val="TableBodyTextMIRB"/>
              <w:rPr>
                <w:sz w:val="22"/>
              </w:rPr>
            </w:pPr>
            <w:r w:rsidRPr="003921AA">
              <w:rPr>
                <w:sz w:val="22"/>
              </w:rPr>
              <w:t>SWOOP 2020 DSM 64</w:t>
            </w:r>
          </w:p>
        </w:tc>
        <w:tc>
          <w:tcPr>
            <w:tcW w:w="680" w:type="dxa"/>
            <w:noWrap/>
            <w:hideMark/>
          </w:tcPr>
          <w:p w14:paraId="6E8D2579" w14:textId="77777777" w:rsidR="008D599B" w:rsidRPr="003921AA" w:rsidRDefault="008D599B" w:rsidP="008D599B">
            <w:pPr>
              <w:pStyle w:val="TableBodyTextMIRB"/>
              <w:rPr>
                <w:sz w:val="22"/>
              </w:rPr>
            </w:pPr>
            <w:r w:rsidRPr="003921AA">
              <w:rPr>
                <w:sz w:val="22"/>
              </w:rPr>
              <w:t>3.17</w:t>
            </w:r>
          </w:p>
        </w:tc>
        <w:tc>
          <w:tcPr>
            <w:tcW w:w="1456" w:type="dxa"/>
            <w:noWrap/>
            <w:hideMark/>
          </w:tcPr>
          <w:p w14:paraId="37E37C28" w14:textId="77777777" w:rsidR="008D599B" w:rsidRPr="003921AA" w:rsidRDefault="008D599B" w:rsidP="008D599B">
            <w:pPr>
              <w:pStyle w:val="TableBodyTextMIRB"/>
              <w:rPr>
                <w:sz w:val="22"/>
              </w:rPr>
            </w:pPr>
            <w:r w:rsidRPr="003921AA">
              <w:rPr>
                <w:sz w:val="22"/>
              </w:rPr>
              <w:t>0.5</w:t>
            </w:r>
          </w:p>
        </w:tc>
        <w:tc>
          <w:tcPr>
            <w:tcW w:w="9071" w:type="dxa"/>
            <w:noWrap/>
            <w:hideMark/>
          </w:tcPr>
          <w:p w14:paraId="2D1EE545" w14:textId="17B46561" w:rsidR="008D599B" w:rsidRPr="003921AA" w:rsidRDefault="008D599B" w:rsidP="008D599B">
            <w:pPr>
              <w:pStyle w:val="TableBodyTextMIRB"/>
              <w:rPr>
                <w:sz w:val="22"/>
              </w:rPr>
            </w:pPr>
            <w:hyperlink r:id="rId192" w:history="1">
              <w:r w:rsidRPr="003921AA">
                <w:rPr>
                  <w:rStyle w:val="Hyperlink"/>
                  <w:sz w:val="22"/>
                </w:rPr>
                <w:t>https://ws.gisetl.lrc.gov.on.ca/fmedatadownload/Packages/SWOOP2020_DSM_64.zip</w:t>
              </w:r>
            </w:hyperlink>
            <w:r w:rsidRPr="003921AA">
              <w:rPr>
                <w:sz w:val="22"/>
              </w:rPr>
              <w:t xml:space="preserve"> </w:t>
            </w:r>
          </w:p>
        </w:tc>
      </w:tr>
      <w:tr w:rsidR="008D599B" w:rsidRPr="008D599B" w14:paraId="4BB88760" w14:textId="77777777" w:rsidTr="003921AA">
        <w:trPr>
          <w:trHeight w:val="300"/>
        </w:trPr>
        <w:tc>
          <w:tcPr>
            <w:tcW w:w="2494" w:type="dxa"/>
            <w:noWrap/>
            <w:hideMark/>
          </w:tcPr>
          <w:p w14:paraId="7ADDF526" w14:textId="77777777" w:rsidR="008D599B" w:rsidRPr="003921AA" w:rsidRDefault="008D599B" w:rsidP="008D599B">
            <w:pPr>
              <w:pStyle w:val="TableBodyTextMIRB"/>
              <w:rPr>
                <w:sz w:val="22"/>
              </w:rPr>
            </w:pPr>
            <w:r w:rsidRPr="003921AA">
              <w:rPr>
                <w:sz w:val="22"/>
              </w:rPr>
              <w:t>SWOOP 2020 DSM 65</w:t>
            </w:r>
          </w:p>
        </w:tc>
        <w:tc>
          <w:tcPr>
            <w:tcW w:w="680" w:type="dxa"/>
            <w:noWrap/>
            <w:hideMark/>
          </w:tcPr>
          <w:p w14:paraId="3012ABE4" w14:textId="77777777" w:rsidR="008D599B" w:rsidRPr="003921AA" w:rsidRDefault="008D599B" w:rsidP="008D599B">
            <w:pPr>
              <w:pStyle w:val="TableBodyTextMIRB"/>
              <w:rPr>
                <w:sz w:val="22"/>
              </w:rPr>
            </w:pPr>
            <w:r w:rsidRPr="003921AA">
              <w:rPr>
                <w:sz w:val="22"/>
              </w:rPr>
              <w:t>3.25</w:t>
            </w:r>
          </w:p>
        </w:tc>
        <w:tc>
          <w:tcPr>
            <w:tcW w:w="1456" w:type="dxa"/>
            <w:noWrap/>
            <w:hideMark/>
          </w:tcPr>
          <w:p w14:paraId="575911AF" w14:textId="77777777" w:rsidR="008D599B" w:rsidRPr="003921AA" w:rsidRDefault="008D599B" w:rsidP="008D599B">
            <w:pPr>
              <w:pStyle w:val="TableBodyTextMIRB"/>
              <w:rPr>
                <w:sz w:val="22"/>
              </w:rPr>
            </w:pPr>
            <w:r w:rsidRPr="003921AA">
              <w:rPr>
                <w:sz w:val="22"/>
              </w:rPr>
              <w:t>0.5</w:t>
            </w:r>
          </w:p>
        </w:tc>
        <w:tc>
          <w:tcPr>
            <w:tcW w:w="9071" w:type="dxa"/>
            <w:noWrap/>
            <w:hideMark/>
          </w:tcPr>
          <w:p w14:paraId="0F0847D6" w14:textId="0D55BAED" w:rsidR="008D599B" w:rsidRPr="003921AA" w:rsidRDefault="008D599B" w:rsidP="008D599B">
            <w:pPr>
              <w:pStyle w:val="TableBodyTextMIRB"/>
              <w:rPr>
                <w:sz w:val="22"/>
              </w:rPr>
            </w:pPr>
            <w:hyperlink r:id="rId193" w:history="1">
              <w:r w:rsidRPr="003921AA">
                <w:rPr>
                  <w:rStyle w:val="Hyperlink"/>
                  <w:sz w:val="22"/>
                </w:rPr>
                <w:t>https://ws.gisetl.lrc.gov.on.ca/fmedatadownload/Packages/SWOOP2020_DSM_65.zip</w:t>
              </w:r>
            </w:hyperlink>
            <w:r w:rsidRPr="003921AA">
              <w:rPr>
                <w:sz w:val="22"/>
              </w:rPr>
              <w:t xml:space="preserve"> </w:t>
            </w:r>
          </w:p>
        </w:tc>
      </w:tr>
      <w:tr w:rsidR="008D599B" w:rsidRPr="008D599B" w14:paraId="61C78E40" w14:textId="77777777" w:rsidTr="003921AA">
        <w:trPr>
          <w:trHeight w:val="300"/>
        </w:trPr>
        <w:tc>
          <w:tcPr>
            <w:tcW w:w="2494" w:type="dxa"/>
            <w:noWrap/>
            <w:hideMark/>
          </w:tcPr>
          <w:p w14:paraId="012E5548" w14:textId="77777777" w:rsidR="008D599B" w:rsidRPr="003921AA" w:rsidRDefault="008D599B" w:rsidP="008D599B">
            <w:pPr>
              <w:pStyle w:val="TableBodyTextMIRB"/>
              <w:rPr>
                <w:sz w:val="22"/>
              </w:rPr>
            </w:pPr>
            <w:r w:rsidRPr="003921AA">
              <w:rPr>
                <w:sz w:val="22"/>
              </w:rPr>
              <w:t>SWOOP 2020 DSM 66</w:t>
            </w:r>
          </w:p>
        </w:tc>
        <w:tc>
          <w:tcPr>
            <w:tcW w:w="680" w:type="dxa"/>
            <w:noWrap/>
            <w:hideMark/>
          </w:tcPr>
          <w:p w14:paraId="698A51BE" w14:textId="77777777" w:rsidR="008D599B" w:rsidRPr="003921AA" w:rsidRDefault="008D599B" w:rsidP="008D599B">
            <w:pPr>
              <w:pStyle w:val="TableBodyTextMIRB"/>
              <w:rPr>
                <w:sz w:val="22"/>
              </w:rPr>
            </w:pPr>
            <w:r w:rsidRPr="003921AA">
              <w:rPr>
                <w:sz w:val="22"/>
              </w:rPr>
              <w:t>3.19</w:t>
            </w:r>
          </w:p>
        </w:tc>
        <w:tc>
          <w:tcPr>
            <w:tcW w:w="1456" w:type="dxa"/>
            <w:noWrap/>
            <w:hideMark/>
          </w:tcPr>
          <w:p w14:paraId="7A6ED4C4" w14:textId="77777777" w:rsidR="008D599B" w:rsidRPr="003921AA" w:rsidRDefault="008D599B" w:rsidP="008D599B">
            <w:pPr>
              <w:pStyle w:val="TableBodyTextMIRB"/>
              <w:rPr>
                <w:sz w:val="22"/>
              </w:rPr>
            </w:pPr>
            <w:r w:rsidRPr="003921AA">
              <w:rPr>
                <w:sz w:val="22"/>
              </w:rPr>
              <w:t>0.5</w:t>
            </w:r>
          </w:p>
        </w:tc>
        <w:tc>
          <w:tcPr>
            <w:tcW w:w="9071" w:type="dxa"/>
            <w:noWrap/>
            <w:hideMark/>
          </w:tcPr>
          <w:p w14:paraId="08E55A58" w14:textId="1C50067B" w:rsidR="008D599B" w:rsidRPr="003921AA" w:rsidRDefault="008D599B" w:rsidP="008D599B">
            <w:pPr>
              <w:pStyle w:val="TableBodyTextMIRB"/>
              <w:rPr>
                <w:sz w:val="22"/>
              </w:rPr>
            </w:pPr>
            <w:hyperlink r:id="rId194" w:history="1">
              <w:r w:rsidRPr="003921AA">
                <w:rPr>
                  <w:rStyle w:val="Hyperlink"/>
                  <w:sz w:val="22"/>
                </w:rPr>
                <w:t>https://ws.gisetl.lrc.gov.on.ca/fmedatadownload/Packages/SWOOP2020_DSM_66.zip</w:t>
              </w:r>
            </w:hyperlink>
            <w:r w:rsidRPr="003921AA">
              <w:rPr>
                <w:sz w:val="22"/>
              </w:rPr>
              <w:t xml:space="preserve"> </w:t>
            </w:r>
          </w:p>
        </w:tc>
      </w:tr>
      <w:tr w:rsidR="008D599B" w:rsidRPr="008D599B" w14:paraId="5403F099" w14:textId="77777777" w:rsidTr="003921AA">
        <w:trPr>
          <w:trHeight w:val="300"/>
        </w:trPr>
        <w:tc>
          <w:tcPr>
            <w:tcW w:w="2494" w:type="dxa"/>
            <w:noWrap/>
            <w:hideMark/>
          </w:tcPr>
          <w:p w14:paraId="3FA91480" w14:textId="77777777" w:rsidR="008D599B" w:rsidRPr="003921AA" w:rsidRDefault="008D599B" w:rsidP="008D599B">
            <w:pPr>
              <w:pStyle w:val="TableBodyTextMIRB"/>
              <w:rPr>
                <w:sz w:val="22"/>
              </w:rPr>
            </w:pPr>
            <w:r w:rsidRPr="003921AA">
              <w:rPr>
                <w:sz w:val="22"/>
              </w:rPr>
              <w:t>SWOOP 2020 DSM 67</w:t>
            </w:r>
          </w:p>
        </w:tc>
        <w:tc>
          <w:tcPr>
            <w:tcW w:w="680" w:type="dxa"/>
            <w:noWrap/>
            <w:hideMark/>
          </w:tcPr>
          <w:p w14:paraId="548457E1" w14:textId="77777777" w:rsidR="008D599B" w:rsidRPr="003921AA" w:rsidRDefault="008D599B" w:rsidP="008D599B">
            <w:pPr>
              <w:pStyle w:val="TableBodyTextMIRB"/>
              <w:rPr>
                <w:sz w:val="22"/>
              </w:rPr>
            </w:pPr>
            <w:r w:rsidRPr="003921AA">
              <w:rPr>
                <w:sz w:val="22"/>
              </w:rPr>
              <w:t>3.22</w:t>
            </w:r>
          </w:p>
        </w:tc>
        <w:tc>
          <w:tcPr>
            <w:tcW w:w="1456" w:type="dxa"/>
            <w:noWrap/>
            <w:hideMark/>
          </w:tcPr>
          <w:p w14:paraId="742C235C" w14:textId="77777777" w:rsidR="008D599B" w:rsidRPr="003921AA" w:rsidRDefault="008D599B" w:rsidP="008D599B">
            <w:pPr>
              <w:pStyle w:val="TableBodyTextMIRB"/>
              <w:rPr>
                <w:sz w:val="22"/>
              </w:rPr>
            </w:pPr>
            <w:r w:rsidRPr="003921AA">
              <w:rPr>
                <w:sz w:val="22"/>
              </w:rPr>
              <w:t>0.5</w:t>
            </w:r>
          </w:p>
        </w:tc>
        <w:tc>
          <w:tcPr>
            <w:tcW w:w="9071" w:type="dxa"/>
            <w:noWrap/>
            <w:hideMark/>
          </w:tcPr>
          <w:p w14:paraId="5C556B58" w14:textId="3CF4E7E8" w:rsidR="008D599B" w:rsidRPr="003921AA" w:rsidRDefault="008D599B" w:rsidP="008D599B">
            <w:pPr>
              <w:pStyle w:val="TableBodyTextMIRB"/>
              <w:rPr>
                <w:sz w:val="22"/>
              </w:rPr>
            </w:pPr>
            <w:hyperlink r:id="rId195" w:history="1">
              <w:r w:rsidRPr="003921AA">
                <w:rPr>
                  <w:rStyle w:val="Hyperlink"/>
                  <w:sz w:val="22"/>
                </w:rPr>
                <w:t>https://ws.gisetl.lrc.gov.on.ca/fmedatadownload/Packages/SWOOP2020_DSM_67.zip</w:t>
              </w:r>
            </w:hyperlink>
            <w:r w:rsidRPr="003921AA">
              <w:rPr>
                <w:sz w:val="22"/>
              </w:rPr>
              <w:t xml:space="preserve"> </w:t>
            </w:r>
          </w:p>
        </w:tc>
      </w:tr>
      <w:tr w:rsidR="008D599B" w:rsidRPr="008D599B" w14:paraId="392FAEFD" w14:textId="77777777" w:rsidTr="003921AA">
        <w:trPr>
          <w:trHeight w:val="300"/>
        </w:trPr>
        <w:tc>
          <w:tcPr>
            <w:tcW w:w="2494" w:type="dxa"/>
            <w:noWrap/>
            <w:hideMark/>
          </w:tcPr>
          <w:p w14:paraId="3632116C" w14:textId="77777777" w:rsidR="008D599B" w:rsidRPr="003921AA" w:rsidRDefault="008D599B" w:rsidP="008D599B">
            <w:pPr>
              <w:pStyle w:val="TableBodyTextMIRB"/>
              <w:rPr>
                <w:sz w:val="22"/>
              </w:rPr>
            </w:pPr>
            <w:r w:rsidRPr="003921AA">
              <w:rPr>
                <w:sz w:val="22"/>
              </w:rPr>
              <w:t>SWOOP 2020 DSM 68</w:t>
            </w:r>
          </w:p>
        </w:tc>
        <w:tc>
          <w:tcPr>
            <w:tcW w:w="680" w:type="dxa"/>
            <w:noWrap/>
            <w:hideMark/>
          </w:tcPr>
          <w:p w14:paraId="39D32F08" w14:textId="77777777" w:rsidR="008D599B" w:rsidRPr="003921AA" w:rsidRDefault="008D599B" w:rsidP="008D599B">
            <w:pPr>
              <w:pStyle w:val="TableBodyTextMIRB"/>
              <w:rPr>
                <w:sz w:val="22"/>
              </w:rPr>
            </w:pPr>
            <w:r w:rsidRPr="003921AA">
              <w:rPr>
                <w:sz w:val="22"/>
              </w:rPr>
              <w:t>3.09</w:t>
            </w:r>
          </w:p>
        </w:tc>
        <w:tc>
          <w:tcPr>
            <w:tcW w:w="1456" w:type="dxa"/>
            <w:noWrap/>
            <w:hideMark/>
          </w:tcPr>
          <w:p w14:paraId="75C014BA" w14:textId="77777777" w:rsidR="008D599B" w:rsidRPr="003921AA" w:rsidRDefault="008D599B" w:rsidP="008D599B">
            <w:pPr>
              <w:pStyle w:val="TableBodyTextMIRB"/>
              <w:rPr>
                <w:sz w:val="22"/>
              </w:rPr>
            </w:pPr>
            <w:r w:rsidRPr="003921AA">
              <w:rPr>
                <w:sz w:val="22"/>
              </w:rPr>
              <w:t>0.5</w:t>
            </w:r>
          </w:p>
        </w:tc>
        <w:tc>
          <w:tcPr>
            <w:tcW w:w="9071" w:type="dxa"/>
            <w:noWrap/>
            <w:hideMark/>
          </w:tcPr>
          <w:p w14:paraId="64E82711" w14:textId="215852C0" w:rsidR="008D599B" w:rsidRPr="003921AA" w:rsidRDefault="008D599B" w:rsidP="008D599B">
            <w:pPr>
              <w:pStyle w:val="TableBodyTextMIRB"/>
              <w:rPr>
                <w:sz w:val="22"/>
              </w:rPr>
            </w:pPr>
            <w:hyperlink r:id="rId196" w:history="1">
              <w:r w:rsidRPr="003921AA">
                <w:rPr>
                  <w:rStyle w:val="Hyperlink"/>
                  <w:sz w:val="22"/>
                </w:rPr>
                <w:t>https://ws.gisetl.lrc.gov.on.ca/fmedatadownload/Packages/SWOOP2020_DSM_68.zip</w:t>
              </w:r>
            </w:hyperlink>
            <w:r w:rsidRPr="003921AA">
              <w:rPr>
                <w:sz w:val="22"/>
              </w:rPr>
              <w:t xml:space="preserve"> </w:t>
            </w:r>
          </w:p>
        </w:tc>
      </w:tr>
      <w:tr w:rsidR="008D599B" w:rsidRPr="008D599B" w14:paraId="5FADFA1E" w14:textId="77777777" w:rsidTr="003921AA">
        <w:trPr>
          <w:trHeight w:val="300"/>
        </w:trPr>
        <w:tc>
          <w:tcPr>
            <w:tcW w:w="2494" w:type="dxa"/>
            <w:noWrap/>
            <w:hideMark/>
          </w:tcPr>
          <w:p w14:paraId="7558E464" w14:textId="77777777" w:rsidR="008D599B" w:rsidRPr="003921AA" w:rsidRDefault="008D599B" w:rsidP="008D599B">
            <w:pPr>
              <w:pStyle w:val="TableBodyTextMIRB"/>
              <w:rPr>
                <w:sz w:val="22"/>
              </w:rPr>
            </w:pPr>
            <w:r w:rsidRPr="003921AA">
              <w:rPr>
                <w:sz w:val="22"/>
              </w:rPr>
              <w:t>SWOOP 2020 DSM 69</w:t>
            </w:r>
          </w:p>
        </w:tc>
        <w:tc>
          <w:tcPr>
            <w:tcW w:w="680" w:type="dxa"/>
            <w:noWrap/>
            <w:hideMark/>
          </w:tcPr>
          <w:p w14:paraId="6E3ED147" w14:textId="77777777" w:rsidR="008D599B" w:rsidRPr="003921AA" w:rsidRDefault="008D599B" w:rsidP="008D599B">
            <w:pPr>
              <w:pStyle w:val="TableBodyTextMIRB"/>
              <w:rPr>
                <w:sz w:val="22"/>
              </w:rPr>
            </w:pPr>
            <w:r w:rsidRPr="003921AA">
              <w:rPr>
                <w:sz w:val="22"/>
              </w:rPr>
              <w:t>3.14</w:t>
            </w:r>
          </w:p>
        </w:tc>
        <w:tc>
          <w:tcPr>
            <w:tcW w:w="1456" w:type="dxa"/>
            <w:noWrap/>
            <w:hideMark/>
          </w:tcPr>
          <w:p w14:paraId="7AEF81DB" w14:textId="77777777" w:rsidR="008D599B" w:rsidRPr="003921AA" w:rsidRDefault="008D599B" w:rsidP="008D599B">
            <w:pPr>
              <w:pStyle w:val="TableBodyTextMIRB"/>
              <w:rPr>
                <w:sz w:val="22"/>
              </w:rPr>
            </w:pPr>
            <w:r w:rsidRPr="003921AA">
              <w:rPr>
                <w:sz w:val="22"/>
              </w:rPr>
              <w:t>0.5</w:t>
            </w:r>
          </w:p>
        </w:tc>
        <w:tc>
          <w:tcPr>
            <w:tcW w:w="9071" w:type="dxa"/>
            <w:noWrap/>
            <w:hideMark/>
          </w:tcPr>
          <w:p w14:paraId="5155B282" w14:textId="6CD9D758" w:rsidR="008D599B" w:rsidRPr="003921AA" w:rsidRDefault="008D599B" w:rsidP="008D599B">
            <w:pPr>
              <w:pStyle w:val="TableBodyTextMIRB"/>
              <w:rPr>
                <w:sz w:val="22"/>
              </w:rPr>
            </w:pPr>
            <w:hyperlink r:id="rId197" w:history="1">
              <w:r w:rsidRPr="003921AA">
                <w:rPr>
                  <w:rStyle w:val="Hyperlink"/>
                  <w:sz w:val="22"/>
                </w:rPr>
                <w:t>https://ws.gisetl.lrc.gov.on.ca/fmedatadownload/Packages/SWOOP2020_DSM_69.zip</w:t>
              </w:r>
            </w:hyperlink>
            <w:r w:rsidRPr="003921AA">
              <w:rPr>
                <w:sz w:val="22"/>
              </w:rPr>
              <w:t xml:space="preserve"> </w:t>
            </w:r>
          </w:p>
        </w:tc>
      </w:tr>
      <w:tr w:rsidR="008D599B" w:rsidRPr="008D599B" w14:paraId="3CF253EB" w14:textId="77777777" w:rsidTr="003921AA">
        <w:trPr>
          <w:trHeight w:val="300"/>
        </w:trPr>
        <w:tc>
          <w:tcPr>
            <w:tcW w:w="2494" w:type="dxa"/>
            <w:noWrap/>
            <w:hideMark/>
          </w:tcPr>
          <w:p w14:paraId="30614962" w14:textId="77777777" w:rsidR="008D599B" w:rsidRPr="003921AA" w:rsidRDefault="008D599B" w:rsidP="008D599B">
            <w:pPr>
              <w:pStyle w:val="TableBodyTextMIRB"/>
              <w:rPr>
                <w:sz w:val="22"/>
              </w:rPr>
            </w:pPr>
            <w:r w:rsidRPr="003921AA">
              <w:rPr>
                <w:sz w:val="22"/>
              </w:rPr>
              <w:t>SWOOP 2020 DSM 70</w:t>
            </w:r>
          </w:p>
        </w:tc>
        <w:tc>
          <w:tcPr>
            <w:tcW w:w="680" w:type="dxa"/>
            <w:noWrap/>
            <w:hideMark/>
          </w:tcPr>
          <w:p w14:paraId="1F491171" w14:textId="77777777" w:rsidR="008D599B" w:rsidRPr="003921AA" w:rsidRDefault="008D599B" w:rsidP="008D599B">
            <w:pPr>
              <w:pStyle w:val="TableBodyTextMIRB"/>
              <w:rPr>
                <w:sz w:val="22"/>
              </w:rPr>
            </w:pPr>
            <w:r w:rsidRPr="003921AA">
              <w:rPr>
                <w:sz w:val="22"/>
              </w:rPr>
              <w:t>3.05</w:t>
            </w:r>
          </w:p>
        </w:tc>
        <w:tc>
          <w:tcPr>
            <w:tcW w:w="1456" w:type="dxa"/>
            <w:noWrap/>
            <w:hideMark/>
          </w:tcPr>
          <w:p w14:paraId="512ED18D" w14:textId="77777777" w:rsidR="008D599B" w:rsidRPr="003921AA" w:rsidRDefault="008D599B" w:rsidP="008D599B">
            <w:pPr>
              <w:pStyle w:val="TableBodyTextMIRB"/>
              <w:rPr>
                <w:sz w:val="22"/>
              </w:rPr>
            </w:pPr>
            <w:r w:rsidRPr="003921AA">
              <w:rPr>
                <w:sz w:val="22"/>
              </w:rPr>
              <w:t>0.5</w:t>
            </w:r>
          </w:p>
        </w:tc>
        <w:tc>
          <w:tcPr>
            <w:tcW w:w="9071" w:type="dxa"/>
            <w:noWrap/>
            <w:hideMark/>
          </w:tcPr>
          <w:p w14:paraId="0C29DC3A" w14:textId="062BD10F" w:rsidR="008D599B" w:rsidRPr="003921AA" w:rsidRDefault="008D599B" w:rsidP="008D599B">
            <w:pPr>
              <w:pStyle w:val="TableBodyTextMIRB"/>
              <w:rPr>
                <w:sz w:val="22"/>
              </w:rPr>
            </w:pPr>
            <w:hyperlink r:id="rId198" w:history="1">
              <w:r w:rsidRPr="003921AA">
                <w:rPr>
                  <w:rStyle w:val="Hyperlink"/>
                  <w:sz w:val="22"/>
                </w:rPr>
                <w:t>https://ws.gisetl.lrc.gov.on.ca/fmedatadownload/Packages/SWOOP2020_DSM_70.zip</w:t>
              </w:r>
            </w:hyperlink>
            <w:r w:rsidRPr="003921AA">
              <w:rPr>
                <w:sz w:val="22"/>
              </w:rPr>
              <w:t xml:space="preserve"> </w:t>
            </w:r>
          </w:p>
        </w:tc>
      </w:tr>
      <w:tr w:rsidR="008D599B" w:rsidRPr="008D599B" w14:paraId="41F91967" w14:textId="77777777" w:rsidTr="003921AA">
        <w:trPr>
          <w:trHeight w:val="300"/>
        </w:trPr>
        <w:tc>
          <w:tcPr>
            <w:tcW w:w="2494" w:type="dxa"/>
            <w:noWrap/>
            <w:hideMark/>
          </w:tcPr>
          <w:p w14:paraId="378A36B6" w14:textId="77777777" w:rsidR="008D599B" w:rsidRPr="003921AA" w:rsidRDefault="008D599B" w:rsidP="008D599B">
            <w:pPr>
              <w:pStyle w:val="TableBodyTextMIRB"/>
              <w:rPr>
                <w:sz w:val="22"/>
              </w:rPr>
            </w:pPr>
            <w:r w:rsidRPr="003921AA">
              <w:rPr>
                <w:sz w:val="22"/>
              </w:rPr>
              <w:t>SWOOP 2020 DSM 71</w:t>
            </w:r>
          </w:p>
        </w:tc>
        <w:tc>
          <w:tcPr>
            <w:tcW w:w="680" w:type="dxa"/>
            <w:noWrap/>
            <w:hideMark/>
          </w:tcPr>
          <w:p w14:paraId="4C61C3E0" w14:textId="77777777" w:rsidR="008D599B" w:rsidRPr="003921AA" w:rsidRDefault="008D599B" w:rsidP="008D599B">
            <w:pPr>
              <w:pStyle w:val="TableBodyTextMIRB"/>
              <w:rPr>
                <w:sz w:val="22"/>
              </w:rPr>
            </w:pPr>
            <w:r w:rsidRPr="003921AA">
              <w:rPr>
                <w:sz w:val="22"/>
              </w:rPr>
              <w:t>3.20</w:t>
            </w:r>
          </w:p>
        </w:tc>
        <w:tc>
          <w:tcPr>
            <w:tcW w:w="1456" w:type="dxa"/>
            <w:noWrap/>
            <w:hideMark/>
          </w:tcPr>
          <w:p w14:paraId="5DA44775" w14:textId="77777777" w:rsidR="008D599B" w:rsidRPr="003921AA" w:rsidRDefault="008D599B" w:rsidP="008D599B">
            <w:pPr>
              <w:pStyle w:val="TableBodyTextMIRB"/>
              <w:rPr>
                <w:sz w:val="22"/>
              </w:rPr>
            </w:pPr>
            <w:r w:rsidRPr="003921AA">
              <w:rPr>
                <w:sz w:val="22"/>
              </w:rPr>
              <w:t>0.5</w:t>
            </w:r>
          </w:p>
        </w:tc>
        <w:tc>
          <w:tcPr>
            <w:tcW w:w="9071" w:type="dxa"/>
            <w:noWrap/>
            <w:hideMark/>
          </w:tcPr>
          <w:p w14:paraId="0256409B" w14:textId="4782CC2A" w:rsidR="008D599B" w:rsidRPr="003921AA" w:rsidRDefault="008D599B" w:rsidP="008D599B">
            <w:pPr>
              <w:pStyle w:val="TableBodyTextMIRB"/>
              <w:rPr>
                <w:sz w:val="22"/>
              </w:rPr>
            </w:pPr>
            <w:hyperlink r:id="rId199" w:history="1">
              <w:r w:rsidRPr="003921AA">
                <w:rPr>
                  <w:rStyle w:val="Hyperlink"/>
                  <w:sz w:val="22"/>
                </w:rPr>
                <w:t>https://ws.gisetl.lrc.gov.on.ca/fmedatadownload/Packages/SWOOP2020_DSM_71.zip</w:t>
              </w:r>
            </w:hyperlink>
            <w:r w:rsidRPr="003921AA">
              <w:rPr>
                <w:sz w:val="22"/>
              </w:rPr>
              <w:t xml:space="preserve"> </w:t>
            </w:r>
          </w:p>
        </w:tc>
      </w:tr>
      <w:tr w:rsidR="008D599B" w:rsidRPr="008D599B" w14:paraId="1E260BF0" w14:textId="77777777" w:rsidTr="003921AA">
        <w:trPr>
          <w:trHeight w:val="300"/>
        </w:trPr>
        <w:tc>
          <w:tcPr>
            <w:tcW w:w="2494" w:type="dxa"/>
            <w:noWrap/>
            <w:hideMark/>
          </w:tcPr>
          <w:p w14:paraId="0C506CE0" w14:textId="77777777" w:rsidR="008D599B" w:rsidRPr="003921AA" w:rsidRDefault="008D599B" w:rsidP="008D599B">
            <w:pPr>
              <w:pStyle w:val="TableBodyTextMIRB"/>
              <w:rPr>
                <w:sz w:val="22"/>
              </w:rPr>
            </w:pPr>
            <w:r w:rsidRPr="003921AA">
              <w:rPr>
                <w:sz w:val="22"/>
              </w:rPr>
              <w:t>SWOOP 2020 DSM 72</w:t>
            </w:r>
          </w:p>
        </w:tc>
        <w:tc>
          <w:tcPr>
            <w:tcW w:w="680" w:type="dxa"/>
            <w:noWrap/>
            <w:hideMark/>
          </w:tcPr>
          <w:p w14:paraId="046D7970" w14:textId="77777777" w:rsidR="008D599B" w:rsidRPr="003921AA" w:rsidRDefault="008D599B" w:rsidP="008D599B">
            <w:pPr>
              <w:pStyle w:val="TableBodyTextMIRB"/>
              <w:rPr>
                <w:sz w:val="22"/>
              </w:rPr>
            </w:pPr>
            <w:r w:rsidRPr="003921AA">
              <w:rPr>
                <w:sz w:val="22"/>
              </w:rPr>
              <w:t>3.19</w:t>
            </w:r>
          </w:p>
        </w:tc>
        <w:tc>
          <w:tcPr>
            <w:tcW w:w="1456" w:type="dxa"/>
            <w:noWrap/>
            <w:hideMark/>
          </w:tcPr>
          <w:p w14:paraId="76D869AB" w14:textId="77777777" w:rsidR="008D599B" w:rsidRPr="003921AA" w:rsidRDefault="008D599B" w:rsidP="008D599B">
            <w:pPr>
              <w:pStyle w:val="TableBodyTextMIRB"/>
              <w:rPr>
                <w:sz w:val="22"/>
              </w:rPr>
            </w:pPr>
            <w:r w:rsidRPr="003921AA">
              <w:rPr>
                <w:sz w:val="22"/>
              </w:rPr>
              <w:t>0.5</w:t>
            </w:r>
          </w:p>
        </w:tc>
        <w:tc>
          <w:tcPr>
            <w:tcW w:w="9071" w:type="dxa"/>
            <w:noWrap/>
            <w:hideMark/>
          </w:tcPr>
          <w:p w14:paraId="675AB6DC" w14:textId="24A78A67" w:rsidR="008D599B" w:rsidRPr="003921AA" w:rsidRDefault="008D599B" w:rsidP="008D599B">
            <w:pPr>
              <w:pStyle w:val="TableBodyTextMIRB"/>
              <w:rPr>
                <w:sz w:val="22"/>
              </w:rPr>
            </w:pPr>
            <w:hyperlink r:id="rId200" w:history="1">
              <w:r w:rsidRPr="003921AA">
                <w:rPr>
                  <w:rStyle w:val="Hyperlink"/>
                  <w:sz w:val="22"/>
                </w:rPr>
                <w:t>https://ws.gisetl.lrc.gov.on.ca/fmedatadownload/Packages/SWOOP2020_DSM_72.zip</w:t>
              </w:r>
            </w:hyperlink>
            <w:r w:rsidRPr="003921AA">
              <w:rPr>
                <w:sz w:val="22"/>
              </w:rPr>
              <w:t xml:space="preserve"> </w:t>
            </w:r>
          </w:p>
        </w:tc>
      </w:tr>
      <w:tr w:rsidR="008D599B" w:rsidRPr="008D599B" w14:paraId="724A655A" w14:textId="77777777" w:rsidTr="003921AA">
        <w:trPr>
          <w:trHeight w:val="300"/>
        </w:trPr>
        <w:tc>
          <w:tcPr>
            <w:tcW w:w="2494" w:type="dxa"/>
            <w:noWrap/>
            <w:hideMark/>
          </w:tcPr>
          <w:p w14:paraId="34A4ACE3" w14:textId="77777777" w:rsidR="008D599B" w:rsidRPr="003921AA" w:rsidRDefault="008D599B" w:rsidP="008D599B">
            <w:pPr>
              <w:pStyle w:val="TableBodyTextMIRB"/>
              <w:rPr>
                <w:sz w:val="22"/>
              </w:rPr>
            </w:pPr>
            <w:r w:rsidRPr="003921AA">
              <w:rPr>
                <w:sz w:val="22"/>
              </w:rPr>
              <w:t>SWOOP 2020 DSM 73</w:t>
            </w:r>
          </w:p>
        </w:tc>
        <w:tc>
          <w:tcPr>
            <w:tcW w:w="680" w:type="dxa"/>
            <w:noWrap/>
            <w:hideMark/>
          </w:tcPr>
          <w:p w14:paraId="2C894ADF" w14:textId="77777777" w:rsidR="008D599B" w:rsidRPr="003921AA" w:rsidRDefault="008D599B" w:rsidP="008D599B">
            <w:pPr>
              <w:pStyle w:val="TableBodyTextMIRB"/>
              <w:rPr>
                <w:sz w:val="22"/>
              </w:rPr>
            </w:pPr>
            <w:r w:rsidRPr="003921AA">
              <w:rPr>
                <w:sz w:val="22"/>
              </w:rPr>
              <w:t>3.05</w:t>
            </w:r>
          </w:p>
        </w:tc>
        <w:tc>
          <w:tcPr>
            <w:tcW w:w="1456" w:type="dxa"/>
            <w:noWrap/>
            <w:hideMark/>
          </w:tcPr>
          <w:p w14:paraId="2A0A0EA7" w14:textId="77777777" w:rsidR="008D599B" w:rsidRPr="003921AA" w:rsidRDefault="008D599B" w:rsidP="008D599B">
            <w:pPr>
              <w:pStyle w:val="TableBodyTextMIRB"/>
              <w:rPr>
                <w:sz w:val="22"/>
              </w:rPr>
            </w:pPr>
            <w:r w:rsidRPr="003921AA">
              <w:rPr>
                <w:sz w:val="22"/>
              </w:rPr>
              <w:t>0.5</w:t>
            </w:r>
          </w:p>
        </w:tc>
        <w:tc>
          <w:tcPr>
            <w:tcW w:w="9071" w:type="dxa"/>
            <w:noWrap/>
            <w:hideMark/>
          </w:tcPr>
          <w:p w14:paraId="5EE0D4A3" w14:textId="07D3C966" w:rsidR="008D599B" w:rsidRPr="003921AA" w:rsidRDefault="008D599B" w:rsidP="008D599B">
            <w:pPr>
              <w:pStyle w:val="TableBodyTextMIRB"/>
              <w:rPr>
                <w:sz w:val="22"/>
              </w:rPr>
            </w:pPr>
            <w:hyperlink r:id="rId201" w:history="1">
              <w:r w:rsidRPr="003921AA">
                <w:rPr>
                  <w:rStyle w:val="Hyperlink"/>
                  <w:sz w:val="22"/>
                </w:rPr>
                <w:t>https://ws.gisetl.lrc.gov.on.ca/fmedatadownload/Packages/SWOOP2020_DSM_73.zip</w:t>
              </w:r>
            </w:hyperlink>
            <w:r w:rsidRPr="003921AA">
              <w:rPr>
                <w:sz w:val="22"/>
              </w:rPr>
              <w:t xml:space="preserve"> </w:t>
            </w:r>
          </w:p>
        </w:tc>
      </w:tr>
      <w:tr w:rsidR="008D599B" w:rsidRPr="008D599B" w14:paraId="1447C555" w14:textId="77777777" w:rsidTr="003921AA">
        <w:trPr>
          <w:trHeight w:val="300"/>
        </w:trPr>
        <w:tc>
          <w:tcPr>
            <w:tcW w:w="2494" w:type="dxa"/>
            <w:noWrap/>
            <w:hideMark/>
          </w:tcPr>
          <w:p w14:paraId="2B1F1C5E" w14:textId="77777777" w:rsidR="008D599B" w:rsidRPr="003921AA" w:rsidRDefault="008D599B" w:rsidP="008D599B">
            <w:pPr>
              <w:pStyle w:val="TableBodyTextMIRB"/>
              <w:rPr>
                <w:sz w:val="22"/>
              </w:rPr>
            </w:pPr>
            <w:r w:rsidRPr="003921AA">
              <w:rPr>
                <w:sz w:val="22"/>
              </w:rPr>
              <w:t>SWOOP 2020 DSM 74</w:t>
            </w:r>
          </w:p>
        </w:tc>
        <w:tc>
          <w:tcPr>
            <w:tcW w:w="680" w:type="dxa"/>
            <w:noWrap/>
            <w:hideMark/>
          </w:tcPr>
          <w:p w14:paraId="63900090" w14:textId="77777777" w:rsidR="008D599B" w:rsidRPr="003921AA" w:rsidRDefault="008D599B" w:rsidP="008D599B">
            <w:pPr>
              <w:pStyle w:val="TableBodyTextMIRB"/>
              <w:rPr>
                <w:sz w:val="22"/>
              </w:rPr>
            </w:pPr>
            <w:r w:rsidRPr="003921AA">
              <w:rPr>
                <w:sz w:val="22"/>
              </w:rPr>
              <w:t>3.02</w:t>
            </w:r>
          </w:p>
        </w:tc>
        <w:tc>
          <w:tcPr>
            <w:tcW w:w="1456" w:type="dxa"/>
            <w:noWrap/>
            <w:hideMark/>
          </w:tcPr>
          <w:p w14:paraId="267279EB" w14:textId="77777777" w:rsidR="008D599B" w:rsidRPr="003921AA" w:rsidRDefault="008D599B" w:rsidP="008D599B">
            <w:pPr>
              <w:pStyle w:val="TableBodyTextMIRB"/>
              <w:rPr>
                <w:sz w:val="22"/>
              </w:rPr>
            </w:pPr>
            <w:r w:rsidRPr="003921AA">
              <w:rPr>
                <w:sz w:val="22"/>
              </w:rPr>
              <w:t>0.5</w:t>
            </w:r>
          </w:p>
        </w:tc>
        <w:tc>
          <w:tcPr>
            <w:tcW w:w="9071" w:type="dxa"/>
            <w:noWrap/>
            <w:hideMark/>
          </w:tcPr>
          <w:p w14:paraId="10BBEB8A" w14:textId="4DC4CC21" w:rsidR="008D599B" w:rsidRPr="003921AA" w:rsidRDefault="008D599B" w:rsidP="008D599B">
            <w:pPr>
              <w:pStyle w:val="TableBodyTextMIRB"/>
              <w:rPr>
                <w:sz w:val="22"/>
              </w:rPr>
            </w:pPr>
            <w:hyperlink r:id="rId202" w:history="1">
              <w:r w:rsidRPr="003921AA">
                <w:rPr>
                  <w:rStyle w:val="Hyperlink"/>
                  <w:sz w:val="22"/>
                </w:rPr>
                <w:t>https://ws.gisetl.lrc.gov.on.ca/fmedatadownload/Packages/SWOOP2020_DSM_74.zip</w:t>
              </w:r>
            </w:hyperlink>
            <w:r w:rsidRPr="003921AA">
              <w:rPr>
                <w:sz w:val="22"/>
              </w:rPr>
              <w:t xml:space="preserve"> </w:t>
            </w:r>
          </w:p>
        </w:tc>
      </w:tr>
      <w:tr w:rsidR="008D599B" w:rsidRPr="008D599B" w14:paraId="2C6E4C89" w14:textId="77777777" w:rsidTr="003921AA">
        <w:trPr>
          <w:trHeight w:val="300"/>
        </w:trPr>
        <w:tc>
          <w:tcPr>
            <w:tcW w:w="2494" w:type="dxa"/>
            <w:noWrap/>
            <w:hideMark/>
          </w:tcPr>
          <w:p w14:paraId="206A0A33" w14:textId="77777777" w:rsidR="008D599B" w:rsidRPr="003921AA" w:rsidRDefault="008D599B" w:rsidP="008D599B">
            <w:pPr>
              <w:pStyle w:val="TableBodyTextMIRB"/>
              <w:rPr>
                <w:sz w:val="22"/>
              </w:rPr>
            </w:pPr>
            <w:r w:rsidRPr="003921AA">
              <w:rPr>
                <w:sz w:val="22"/>
              </w:rPr>
              <w:t>SWOOP 2020 DSM 75</w:t>
            </w:r>
          </w:p>
        </w:tc>
        <w:tc>
          <w:tcPr>
            <w:tcW w:w="680" w:type="dxa"/>
            <w:noWrap/>
            <w:hideMark/>
          </w:tcPr>
          <w:p w14:paraId="1F160279" w14:textId="77777777" w:rsidR="008D599B" w:rsidRPr="003921AA" w:rsidRDefault="008D599B" w:rsidP="008D599B">
            <w:pPr>
              <w:pStyle w:val="TableBodyTextMIRB"/>
              <w:rPr>
                <w:sz w:val="22"/>
              </w:rPr>
            </w:pPr>
            <w:r w:rsidRPr="003921AA">
              <w:rPr>
                <w:sz w:val="22"/>
              </w:rPr>
              <w:t>3.19</w:t>
            </w:r>
          </w:p>
        </w:tc>
        <w:tc>
          <w:tcPr>
            <w:tcW w:w="1456" w:type="dxa"/>
            <w:noWrap/>
            <w:hideMark/>
          </w:tcPr>
          <w:p w14:paraId="2A699B6C" w14:textId="77777777" w:rsidR="008D599B" w:rsidRPr="003921AA" w:rsidRDefault="008D599B" w:rsidP="008D599B">
            <w:pPr>
              <w:pStyle w:val="TableBodyTextMIRB"/>
              <w:rPr>
                <w:sz w:val="22"/>
              </w:rPr>
            </w:pPr>
            <w:r w:rsidRPr="003921AA">
              <w:rPr>
                <w:sz w:val="22"/>
              </w:rPr>
              <w:t>0.5</w:t>
            </w:r>
          </w:p>
        </w:tc>
        <w:tc>
          <w:tcPr>
            <w:tcW w:w="9071" w:type="dxa"/>
            <w:noWrap/>
            <w:hideMark/>
          </w:tcPr>
          <w:p w14:paraId="307C524E" w14:textId="59662F2E" w:rsidR="008D599B" w:rsidRPr="003921AA" w:rsidRDefault="008D599B" w:rsidP="008D599B">
            <w:pPr>
              <w:pStyle w:val="TableBodyTextMIRB"/>
              <w:rPr>
                <w:sz w:val="22"/>
              </w:rPr>
            </w:pPr>
            <w:hyperlink r:id="rId203" w:history="1">
              <w:r w:rsidRPr="003921AA">
                <w:rPr>
                  <w:rStyle w:val="Hyperlink"/>
                  <w:sz w:val="22"/>
                </w:rPr>
                <w:t>https://ws.gisetl.lrc.gov.on.ca/fmedatadownload/Packages/SWOOP2020_DSM_75.zip</w:t>
              </w:r>
            </w:hyperlink>
            <w:r w:rsidRPr="003921AA">
              <w:rPr>
                <w:sz w:val="22"/>
              </w:rPr>
              <w:t xml:space="preserve"> </w:t>
            </w:r>
          </w:p>
        </w:tc>
      </w:tr>
      <w:tr w:rsidR="008D599B" w:rsidRPr="008D599B" w14:paraId="502E05F3" w14:textId="77777777" w:rsidTr="003921AA">
        <w:trPr>
          <w:trHeight w:val="300"/>
        </w:trPr>
        <w:tc>
          <w:tcPr>
            <w:tcW w:w="2494" w:type="dxa"/>
            <w:noWrap/>
            <w:hideMark/>
          </w:tcPr>
          <w:p w14:paraId="1E7AE137" w14:textId="77777777" w:rsidR="008D599B" w:rsidRPr="003921AA" w:rsidRDefault="008D599B" w:rsidP="008D599B">
            <w:pPr>
              <w:pStyle w:val="TableBodyTextMIRB"/>
              <w:rPr>
                <w:sz w:val="22"/>
              </w:rPr>
            </w:pPr>
            <w:r w:rsidRPr="003921AA">
              <w:rPr>
                <w:sz w:val="22"/>
              </w:rPr>
              <w:t>SWOOP 2020 DSM 76</w:t>
            </w:r>
          </w:p>
        </w:tc>
        <w:tc>
          <w:tcPr>
            <w:tcW w:w="680" w:type="dxa"/>
            <w:noWrap/>
            <w:hideMark/>
          </w:tcPr>
          <w:p w14:paraId="6B1EAC5B" w14:textId="77777777" w:rsidR="008D599B" w:rsidRPr="003921AA" w:rsidRDefault="008D599B" w:rsidP="008D599B">
            <w:pPr>
              <w:pStyle w:val="TableBodyTextMIRB"/>
              <w:rPr>
                <w:sz w:val="22"/>
              </w:rPr>
            </w:pPr>
            <w:r w:rsidRPr="003921AA">
              <w:rPr>
                <w:sz w:val="22"/>
              </w:rPr>
              <w:t>3.12</w:t>
            </w:r>
          </w:p>
        </w:tc>
        <w:tc>
          <w:tcPr>
            <w:tcW w:w="1456" w:type="dxa"/>
            <w:noWrap/>
            <w:hideMark/>
          </w:tcPr>
          <w:p w14:paraId="12C713CD" w14:textId="77777777" w:rsidR="008D599B" w:rsidRPr="003921AA" w:rsidRDefault="008D599B" w:rsidP="008D599B">
            <w:pPr>
              <w:pStyle w:val="TableBodyTextMIRB"/>
              <w:rPr>
                <w:sz w:val="22"/>
              </w:rPr>
            </w:pPr>
            <w:r w:rsidRPr="003921AA">
              <w:rPr>
                <w:sz w:val="22"/>
              </w:rPr>
              <w:t>0.5</w:t>
            </w:r>
          </w:p>
        </w:tc>
        <w:tc>
          <w:tcPr>
            <w:tcW w:w="9071" w:type="dxa"/>
            <w:noWrap/>
            <w:hideMark/>
          </w:tcPr>
          <w:p w14:paraId="7A4F52F2" w14:textId="2642FB06" w:rsidR="008D599B" w:rsidRPr="003921AA" w:rsidRDefault="008D599B" w:rsidP="008D599B">
            <w:pPr>
              <w:pStyle w:val="TableBodyTextMIRB"/>
              <w:rPr>
                <w:sz w:val="22"/>
              </w:rPr>
            </w:pPr>
            <w:hyperlink r:id="rId204" w:history="1">
              <w:r w:rsidRPr="003921AA">
                <w:rPr>
                  <w:rStyle w:val="Hyperlink"/>
                  <w:sz w:val="22"/>
                </w:rPr>
                <w:t>https://ws.gisetl.lrc.gov.on.ca/fmedatadownload/Packages/SWOOP2020_DSM_76.zip</w:t>
              </w:r>
            </w:hyperlink>
            <w:r w:rsidRPr="003921AA">
              <w:rPr>
                <w:sz w:val="22"/>
              </w:rPr>
              <w:t xml:space="preserve"> </w:t>
            </w:r>
          </w:p>
        </w:tc>
      </w:tr>
      <w:tr w:rsidR="008D599B" w:rsidRPr="008D599B" w14:paraId="5A7B2095" w14:textId="77777777" w:rsidTr="003921AA">
        <w:trPr>
          <w:trHeight w:val="300"/>
        </w:trPr>
        <w:tc>
          <w:tcPr>
            <w:tcW w:w="2494" w:type="dxa"/>
            <w:noWrap/>
            <w:hideMark/>
          </w:tcPr>
          <w:p w14:paraId="10A714D2" w14:textId="77777777" w:rsidR="008D599B" w:rsidRPr="003921AA" w:rsidRDefault="008D599B" w:rsidP="008D599B">
            <w:pPr>
              <w:pStyle w:val="TableBodyTextMIRB"/>
              <w:rPr>
                <w:sz w:val="22"/>
              </w:rPr>
            </w:pPr>
            <w:r w:rsidRPr="003921AA">
              <w:rPr>
                <w:sz w:val="22"/>
              </w:rPr>
              <w:t>SWOOP 2020 DSM 77</w:t>
            </w:r>
          </w:p>
        </w:tc>
        <w:tc>
          <w:tcPr>
            <w:tcW w:w="680" w:type="dxa"/>
            <w:noWrap/>
            <w:hideMark/>
          </w:tcPr>
          <w:p w14:paraId="74D67216" w14:textId="77777777" w:rsidR="008D599B" w:rsidRPr="003921AA" w:rsidRDefault="008D599B" w:rsidP="008D599B">
            <w:pPr>
              <w:pStyle w:val="TableBodyTextMIRB"/>
              <w:rPr>
                <w:sz w:val="22"/>
              </w:rPr>
            </w:pPr>
            <w:r w:rsidRPr="003921AA">
              <w:rPr>
                <w:sz w:val="22"/>
              </w:rPr>
              <w:t>3.16</w:t>
            </w:r>
          </w:p>
        </w:tc>
        <w:tc>
          <w:tcPr>
            <w:tcW w:w="1456" w:type="dxa"/>
            <w:noWrap/>
            <w:hideMark/>
          </w:tcPr>
          <w:p w14:paraId="61E39FDD" w14:textId="77777777" w:rsidR="008D599B" w:rsidRPr="003921AA" w:rsidRDefault="008D599B" w:rsidP="008D599B">
            <w:pPr>
              <w:pStyle w:val="TableBodyTextMIRB"/>
              <w:rPr>
                <w:sz w:val="22"/>
              </w:rPr>
            </w:pPr>
            <w:r w:rsidRPr="003921AA">
              <w:rPr>
                <w:sz w:val="22"/>
              </w:rPr>
              <w:t>0.5</w:t>
            </w:r>
          </w:p>
        </w:tc>
        <w:tc>
          <w:tcPr>
            <w:tcW w:w="9071" w:type="dxa"/>
            <w:noWrap/>
            <w:hideMark/>
          </w:tcPr>
          <w:p w14:paraId="7478D472" w14:textId="0500952F" w:rsidR="008D599B" w:rsidRPr="003921AA" w:rsidRDefault="008D599B" w:rsidP="008D599B">
            <w:pPr>
              <w:pStyle w:val="TableBodyTextMIRB"/>
              <w:rPr>
                <w:sz w:val="22"/>
              </w:rPr>
            </w:pPr>
            <w:hyperlink r:id="rId205" w:history="1">
              <w:r w:rsidRPr="003921AA">
                <w:rPr>
                  <w:rStyle w:val="Hyperlink"/>
                  <w:sz w:val="22"/>
                </w:rPr>
                <w:t>https://ws.gisetl.lrc.gov.on.ca/fmedatadownload/Packages/SWOOP2020_DSM_77.zip</w:t>
              </w:r>
            </w:hyperlink>
            <w:r w:rsidRPr="003921AA">
              <w:rPr>
                <w:sz w:val="22"/>
              </w:rPr>
              <w:t xml:space="preserve"> </w:t>
            </w:r>
          </w:p>
        </w:tc>
      </w:tr>
      <w:tr w:rsidR="008D599B" w:rsidRPr="008D599B" w14:paraId="5CAD0293" w14:textId="77777777" w:rsidTr="003921AA">
        <w:trPr>
          <w:trHeight w:val="300"/>
        </w:trPr>
        <w:tc>
          <w:tcPr>
            <w:tcW w:w="2494" w:type="dxa"/>
            <w:noWrap/>
            <w:hideMark/>
          </w:tcPr>
          <w:p w14:paraId="409DE80B" w14:textId="77777777" w:rsidR="008D599B" w:rsidRPr="003921AA" w:rsidRDefault="008D599B" w:rsidP="008D599B">
            <w:pPr>
              <w:pStyle w:val="TableBodyTextMIRB"/>
              <w:rPr>
                <w:sz w:val="22"/>
              </w:rPr>
            </w:pPr>
            <w:r w:rsidRPr="003921AA">
              <w:rPr>
                <w:sz w:val="22"/>
              </w:rPr>
              <w:t>SWOOP 2020 DSM 78</w:t>
            </w:r>
          </w:p>
        </w:tc>
        <w:tc>
          <w:tcPr>
            <w:tcW w:w="680" w:type="dxa"/>
            <w:noWrap/>
            <w:hideMark/>
          </w:tcPr>
          <w:p w14:paraId="04DBC7C4" w14:textId="77777777" w:rsidR="008D599B" w:rsidRPr="003921AA" w:rsidRDefault="008D599B" w:rsidP="008D599B">
            <w:pPr>
              <w:pStyle w:val="TableBodyTextMIRB"/>
              <w:rPr>
                <w:sz w:val="22"/>
              </w:rPr>
            </w:pPr>
            <w:r w:rsidRPr="003921AA">
              <w:rPr>
                <w:sz w:val="22"/>
              </w:rPr>
              <w:t>3.16</w:t>
            </w:r>
          </w:p>
        </w:tc>
        <w:tc>
          <w:tcPr>
            <w:tcW w:w="1456" w:type="dxa"/>
            <w:noWrap/>
            <w:hideMark/>
          </w:tcPr>
          <w:p w14:paraId="7E8B4E8A" w14:textId="77777777" w:rsidR="008D599B" w:rsidRPr="003921AA" w:rsidRDefault="008D599B" w:rsidP="008D599B">
            <w:pPr>
              <w:pStyle w:val="TableBodyTextMIRB"/>
              <w:rPr>
                <w:sz w:val="22"/>
              </w:rPr>
            </w:pPr>
            <w:r w:rsidRPr="003921AA">
              <w:rPr>
                <w:sz w:val="22"/>
              </w:rPr>
              <w:t>0.5</w:t>
            </w:r>
          </w:p>
        </w:tc>
        <w:tc>
          <w:tcPr>
            <w:tcW w:w="9071" w:type="dxa"/>
            <w:noWrap/>
            <w:hideMark/>
          </w:tcPr>
          <w:p w14:paraId="41510802" w14:textId="1D58D73D" w:rsidR="008D599B" w:rsidRPr="003921AA" w:rsidRDefault="008D599B" w:rsidP="008D599B">
            <w:pPr>
              <w:pStyle w:val="TableBodyTextMIRB"/>
              <w:rPr>
                <w:sz w:val="22"/>
              </w:rPr>
            </w:pPr>
            <w:hyperlink r:id="rId206" w:history="1">
              <w:r w:rsidRPr="003921AA">
                <w:rPr>
                  <w:rStyle w:val="Hyperlink"/>
                  <w:sz w:val="22"/>
                </w:rPr>
                <w:t>https://ws.gisetl.lrc.gov.on.ca/fmedatadownload/Packages/SWOOP2020_DSM_78.zip</w:t>
              </w:r>
            </w:hyperlink>
            <w:r w:rsidRPr="003921AA">
              <w:rPr>
                <w:sz w:val="22"/>
              </w:rPr>
              <w:t xml:space="preserve"> </w:t>
            </w:r>
          </w:p>
        </w:tc>
      </w:tr>
      <w:tr w:rsidR="008D599B" w:rsidRPr="008D599B" w14:paraId="262F861B" w14:textId="77777777" w:rsidTr="003921AA">
        <w:trPr>
          <w:trHeight w:val="300"/>
        </w:trPr>
        <w:tc>
          <w:tcPr>
            <w:tcW w:w="2494" w:type="dxa"/>
            <w:noWrap/>
            <w:hideMark/>
          </w:tcPr>
          <w:p w14:paraId="7448B709" w14:textId="77777777" w:rsidR="008D599B" w:rsidRPr="003921AA" w:rsidRDefault="008D599B" w:rsidP="008D599B">
            <w:pPr>
              <w:pStyle w:val="TableBodyTextMIRB"/>
              <w:rPr>
                <w:sz w:val="22"/>
              </w:rPr>
            </w:pPr>
            <w:r w:rsidRPr="003921AA">
              <w:rPr>
                <w:sz w:val="22"/>
              </w:rPr>
              <w:t>SWOOP 2020 DSM 79</w:t>
            </w:r>
          </w:p>
        </w:tc>
        <w:tc>
          <w:tcPr>
            <w:tcW w:w="680" w:type="dxa"/>
            <w:noWrap/>
            <w:hideMark/>
          </w:tcPr>
          <w:p w14:paraId="24A2DB38" w14:textId="77777777" w:rsidR="008D599B" w:rsidRPr="003921AA" w:rsidRDefault="008D599B" w:rsidP="008D599B">
            <w:pPr>
              <w:pStyle w:val="TableBodyTextMIRB"/>
              <w:rPr>
                <w:sz w:val="22"/>
              </w:rPr>
            </w:pPr>
            <w:r w:rsidRPr="003921AA">
              <w:rPr>
                <w:sz w:val="22"/>
              </w:rPr>
              <w:t>1.47</w:t>
            </w:r>
          </w:p>
        </w:tc>
        <w:tc>
          <w:tcPr>
            <w:tcW w:w="1456" w:type="dxa"/>
            <w:noWrap/>
            <w:hideMark/>
          </w:tcPr>
          <w:p w14:paraId="16C0AC11" w14:textId="77777777" w:rsidR="008D599B" w:rsidRPr="003921AA" w:rsidRDefault="008D599B" w:rsidP="008D599B">
            <w:pPr>
              <w:pStyle w:val="TableBodyTextMIRB"/>
              <w:rPr>
                <w:sz w:val="22"/>
              </w:rPr>
            </w:pPr>
            <w:r w:rsidRPr="003921AA">
              <w:rPr>
                <w:sz w:val="22"/>
              </w:rPr>
              <w:t>0.5</w:t>
            </w:r>
          </w:p>
        </w:tc>
        <w:tc>
          <w:tcPr>
            <w:tcW w:w="9071" w:type="dxa"/>
            <w:noWrap/>
            <w:hideMark/>
          </w:tcPr>
          <w:p w14:paraId="7895CEE8" w14:textId="2DC31DB8" w:rsidR="008D599B" w:rsidRPr="003921AA" w:rsidRDefault="008D599B" w:rsidP="008D599B">
            <w:pPr>
              <w:pStyle w:val="TableBodyTextMIRB"/>
              <w:rPr>
                <w:sz w:val="22"/>
              </w:rPr>
            </w:pPr>
            <w:hyperlink r:id="rId207" w:history="1">
              <w:r w:rsidRPr="003921AA">
                <w:rPr>
                  <w:rStyle w:val="Hyperlink"/>
                  <w:sz w:val="22"/>
                </w:rPr>
                <w:t>https://ws.gisetl.lrc.gov.on.ca/fmedatadownload/Packages/SWOOP2020_DSM_79.zip</w:t>
              </w:r>
            </w:hyperlink>
            <w:r w:rsidRPr="003921AA">
              <w:rPr>
                <w:sz w:val="22"/>
              </w:rPr>
              <w:t xml:space="preserve"> </w:t>
            </w:r>
          </w:p>
        </w:tc>
      </w:tr>
      <w:tr w:rsidR="008D599B" w:rsidRPr="008D599B" w14:paraId="4325AA7D" w14:textId="77777777" w:rsidTr="003921AA">
        <w:trPr>
          <w:trHeight w:val="300"/>
        </w:trPr>
        <w:tc>
          <w:tcPr>
            <w:tcW w:w="2494" w:type="dxa"/>
            <w:noWrap/>
            <w:hideMark/>
          </w:tcPr>
          <w:p w14:paraId="08387BF9" w14:textId="77777777" w:rsidR="008D599B" w:rsidRPr="003921AA" w:rsidRDefault="008D599B" w:rsidP="008D599B">
            <w:pPr>
              <w:pStyle w:val="TableBodyTextMIRB"/>
              <w:rPr>
                <w:sz w:val="22"/>
              </w:rPr>
            </w:pPr>
            <w:r w:rsidRPr="003921AA">
              <w:rPr>
                <w:sz w:val="22"/>
              </w:rPr>
              <w:t>DRAPE 2019 DSM 01</w:t>
            </w:r>
          </w:p>
        </w:tc>
        <w:tc>
          <w:tcPr>
            <w:tcW w:w="680" w:type="dxa"/>
            <w:noWrap/>
            <w:hideMark/>
          </w:tcPr>
          <w:p w14:paraId="79F8C1D7" w14:textId="77777777" w:rsidR="008D599B" w:rsidRPr="003921AA" w:rsidRDefault="008D599B" w:rsidP="008D599B">
            <w:pPr>
              <w:pStyle w:val="TableBodyTextMIRB"/>
              <w:rPr>
                <w:sz w:val="22"/>
              </w:rPr>
            </w:pPr>
            <w:r w:rsidRPr="003921AA">
              <w:rPr>
                <w:sz w:val="22"/>
              </w:rPr>
              <w:t>3.33</w:t>
            </w:r>
          </w:p>
        </w:tc>
        <w:tc>
          <w:tcPr>
            <w:tcW w:w="1456" w:type="dxa"/>
            <w:noWrap/>
            <w:hideMark/>
          </w:tcPr>
          <w:p w14:paraId="573152C2" w14:textId="77777777" w:rsidR="008D599B" w:rsidRPr="003921AA" w:rsidRDefault="008D599B" w:rsidP="008D599B">
            <w:pPr>
              <w:pStyle w:val="TableBodyTextMIRB"/>
              <w:rPr>
                <w:sz w:val="22"/>
              </w:rPr>
            </w:pPr>
            <w:r w:rsidRPr="003921AA">
              <w:rPr>
                <w:sz w:val="22"/>
              </w:rPr>
              <w:t>0.5</w:t>
            </w:r>
          </w:p>
        </w:tc>
        <w:tc>
          <w:tcPr>
            <w:tcW w:w="9071" w:type="dxa"/>
            <w:noWrap/>
            <w:hideMark/>
          </w:tcPr>
          <w:p w14:paraId="1A40CDD8" w14:textId="06B05362" w:rsidR="008D599B" w:rsidRPr="003921AA" w:rsidRDefault="008D599B" w:rsidP="008D599B">
            <w:pPr>
              <w:pStyle w:val="TableBodyTextMIRB"/>
              <w:rPr>
                <w:sz w:val="22"/>
              </w:rPr>
            </w:pPr>
            <w:hyperlink r:id="rId208" w:history="1">
              <w:r w:rsidRPr="003921AA">
                <w:rPr>
                  <w:rStyle w:val="Hyperlink"/>
                  <w:sz w:val="22"/>
                </w:rPr>
                <w:t>https://ws.gisetl.lrc.gov.on.ca/fmedatadownload/Packages/DRAPE2019_DSM_01.zip</w:t>
              </w:r>
            </w:hyperlink>
            <w:r w:rsidRPr="003921AA">
              <w:rPr>
                <w:sz w:val="22"/>
              </w:rPr>
              <w:t xml:space="preserve"> </w:t>
            </w:r>
          </w:p>
        </w:tc>
      </w:tr>
      <w:tr w:rsidR="008D599B" w:rsidRPr="008D599B" w14:paraId="0BCF56A9" w14:textId="77777777" w:rsidTr="003921AA">
        <w:trPr>
          <w:trHeight w:val="300"/>
        </w:trPr>
        <w:tc>
          <w:tcPr>
            <w:tcW w:w="2494" w:type="dxa"/>
            <w:noWrap/>
            <w:hideMark/>
          </w:tcPr>
          <w:p w14:paraId="170A6124" w14:textId="77777777" w:rsidR="008D599B" w:rsidRPr="003921AA" w:rsidRDefault="008D599B" w:rsidP="008D599B">
            <w:pPr>
              <w:pStyle w:val="TableBodyTextMIRB"/>
              <w:rPr>
                <w:sz w:val="22"/>
              </w:rPr>
            </w:pPr>
            <w:r w:rsidRPr="003921AA">
              <w:rPr>
                <w:sz w:val="22"/>
              </w:rPr>
              <w:t>DRAPE 2019 DSM 02</w:t>
            </w:r>
          </w:p>
        </w:tc>
        <w:tc>
          <w:tcPr>
            <w:tcW w:w="680" w:type="dxa"/>
            <w:noWrap/>
            <w:hideMark/>
          </w:tcPr>
          <w:p w14:paraId="043D72DB" w14:textId="77777777" w:rsidR="008D599B" w:rsidRPr="003921AA" w:rsidRDefault="008D599B" w:rsidP="008D599B">
            <w:pPr>
              <w:pStyle w:val="TableBodyTextMIRB"/>
              <w:rPr>
                <w:sz w:val="22"/>
              </w:rPr>
            </w:pPr>
            <w:r w:rsidRPr="003921AA">
              <w:rPr>
                <w:sz w:val="22"/>
              </w:rPr>
              <w:t>3.12</w:t>
            </w:r>
          </w:p>
        </w:tc>
        <w:tc>
          <w:tcPr>
            <w:tcW w:w="1456" w:type="dxa"/>
            <w:noWrap/>
            <w:hideMark/>
          </w:tcPr>
          <w:p w14:paraId="446BE7B1" w14:textId="77777777" w:rsidR="008D599B" w:rsidRPr="003921AA" w:rsidRDefault="008D599B" w:rsidP="008D599B">
            <w:pPr>
              <w:pStyle w:val="TableBodyTextMIRB"/>
              <w:rPr>
                <w:sz w:val="22"/>
              </w:rPr>
            </w:pPr>
            <w:r w:rsidRPr="003921AA">
              <w:rPr>
                <w:sz w:val="22"/>
              </w:rPr>
              <w:t>0.5</w:t>
            </w:r>
          </w:p>
        </w:tc>
        <w:tc>
          <w:tcPr>
            <w:tcW w:w="9071" w:type="dxa"/>
            <w:noWrap/>
            <w:hideMark/>
          </w:tcPr>
          <w:p w14:paraId="7AA44A9D" w14:textId="183B6502" w:rsidR="008D599B" w:rsidRPr="003921AA" w:rsidRDefault="008D599B" w:rsidP="008D599B">
            <w:pPr>
              <w:pStyle w:val="TableBodyTextMIRB"/>
              <w:rPr>
                <w:sz w:val="22"/>
              </w:rPr>
            </w:pPr>
            <w:hyperlink r:id="rId209" w:history="1">
              <w:r w:rsidRPr="003921AA">
                <w:rPr>
                  <w:rStyle w:val="Hyperlink"/>
                  <w:sz w:val="22"/>
                </w:rPr>
                <w:t>https://ws.gisetl.lrc.gov.on.ca/fmedatadownload/Packages/DRAPE2019_DSM_02.zip</w:t>
              </w:r>
            </w:hyperlink>
            <w:r w:rsidRPr="003921AA">
              <w:rPr>
                <w:sz w:val="22"/>
              </w:rPr>
              <w:t xml:space="preserve"> </w:t>
            </w:r>
          </w:p>
        </w:tc>
      </w:tr>
      <w:tr w:rsidR="008D599B" w:rsidRPr="008D599B" w14:paraId="05AF350E" w14:textId="77777777" w:rsidTr="003921AA">
        <w:trPr>
          <w:trHeight w:val="300"/>
        </w:trPr>
        <w:tc>
          <w:tcPr>
            <w:tcW w:w="2494" w:type="dxa"/>
            <w:noWrap/>
            <w:hideMark/>
          </w:tcPr>
          <w:p w14:paraId="2C3C3AFB" w14:textId="77777777" w:rsidR="008D599B" w:rsidRPr="003921AA" w:rsidRDefault="008D599B" w:rsidP="008D599B">
            <w:pPr>
              <w:pStyle w:val="TableBodyTextMIRB"/>
              <w:rPr>
                <w:sz w:val="22"/>
              </w:rPr>
            </w:pPr>
            <w:r w:rsidRPr="003921AA">
              <w:rPr>
                <w:sz w:val="22"/>
              </w:rPr>
              <w:t>DRAPE 2019 DSM 03</w:t>
            </w:r>
          </w:p>
        </w:tc>
        <w:tc>
          <w:tcPr>
            <w:tcW w:w="680" w:type="dxa"/>
            <w:noWrap/>
            <w:hideMark/>
          </w:tcPr>
          <w:p w14:paraId="1DAF81C2" w14:textId="77777777" w:rsidR="008D599B" w:rsidRPr="003921AA" w:rsidRDefault="008D599B" w:rsidP="008D599B">
            <w:pPr>
              <w:pStyle w:val="TableBodyTextMIRB"/>
              <w:rPr>
                <w:sz w:val="22"/>
              </w:rPr>
            </w:pPr>
            <w:r w:rsidRPr="003921AA">
              <w:rPr>
                <w:sz w:val="22"/>
              </w:rPr>
              <w:t>3.17</w:t>
            </w:r>
          </w:p>
        </w:tc>
        <w:tc>
          <w:tcPr>
            <w:tcW w:w="1456" w:type="dxa"/>
            <w:noWrap/>
            <w:hideMark/>
          </w:tcPr>
          <w:p w14:paraId="7111A965" w14:textId="77777777" w:rsidR="008D599B" w:rsidRPr="003921AA" w:rsidRDefault="008D599B" w:rsidP="008D599B">
            <w:pPr>
              <w:pStyle w:val="TableBodyTextMIRB"/>
              <w:rPr>
                <w:sz w:val="22"/>
              </w:rPr>
            </w:pPr>
            <w:r w:rsidRPr="003921AA">
              <w:rPr>
                <w:sz w:val="22"/>
              </w:rPr>
              <w:t>0.5</w:t>
            </w:r>
          </w:p>
        </w:tc>
        <w:tc>
          <w:tcPr>
            <w:tcW w:w="9071" w:type="dxa"/>
            <w:noWrap/>
            <w:hideMark/>
          </w:tcPr>
          <w:p w14:paraId="4D9C7131" w14:textId="5F622081" w:rsidR="008D599B" w:rsidRPr="003921AA" w:rsidRDefault="008D599B" w:rsidP="008D599B">
            <w:pPr>
              <w:pStyle w:val="TableBodyTextMIRB"/>
              <w:rPr>
                <w:sz w:val="22"/>
              </w:rPr>
            </w:pPr>
            <w:hyperlink r:id="rId210" w:history="1">
              <w:r w:rsidRPr="003921AA">
                <w:rPr>
                  <w:rStyle w:val="Hyperlink"/>
                  <w:sz w:val="22"/>
                </w:rPr>
                <w:t>https://ws.gisetl.lrc.gov.on.ca/fmedatadownload/Packages/DRAPE2019_DSM_03.zip</w:t>
              </w:r>
            </w:hyperlink>
            <w:r w:rsidRPr="003921AA">
              <w:rPr>
                <w:sz w:val="22"/>
              </w:rPr>
              <w:t xml:space="preserve"> </w:t>
            </w:r>
          </w:p>
        </w:tc>
      </w:tr>
      <w:tr w:rsidR="008D599B" w:rsidRPr="008D599B" w14:paraId="56EFEECF" w14:textId="77777777" w:rsidTr="003921AA">
        <w:trPr>
          <w:trHeight w:val="300"/>
        </w:trPr>
        <w:tc>
          <w:tcPr>
            <w:tcW w:w="2494" w:type="dxa"/>
            <w:noWrap/>
            <w:hideMark/>
          </w:tcPr>
          <w:p w14:paraId="2D92FBCE" w14:textId="77777777" w:rsidR="008D599B" w:rsidRPr="003921AA" w:rsidRDefault="008D599B" w:rsidP="008D599B">
            <w:pPr>
              <w:pStyle w:val="TableBodyTextMIRB"/>
              <w:rPr>
                <w:sz w:val="22"/>
              </w:rPr>
            </w:pPr>
            <w:r w:rsidRPr="003921AA">
              <w:rPr>
                <w:sz w:val="22"/>
              </w:rPr>
              <w:t>DRAPE 2019 DSM 04</w:t>
            </w:r>
          </w:p>
        </w:tc>
        <w:tc>
          <w:tcPr>
            <w:tcW w:w="680" w:type="dxa"/>
            <w:noWrap/>
            <w:hideMark/>
          </w:tcPr>
          <w:p w14:paraId="7AD2DDA2" w14:textId="77777777" w:rsidR="008D599B" w:rsidRPr="003921AA" w:rsidRDefault="008D599B" w:rsidP="008D599B">
            <w:pPr>
              <w:pStyle w:val="TableBodyTextMIRB"/>
              <w:rPr>
                <w:sz w:val="22"/>
              </w:rPr>
            </w:pPr>
            <w:r w:rsidRPr="003921AA">
              <w:rPr>
                <w:sz w:val="22"/>
              </w:rPr>
              <w:t>3.19</w:t>
            </w:r>
          </w:p>
        </w:tc>
        <w:tc>
          <w:tcPr>
            <w:tcW w:w="1456" w:type="dxa"/>
            <w:noWrap/>
            <w:hideMark/>
          </w:tcPr>
          <w:p w14:paraId="068D7ADA" w14:textId="77777777" w:rsidR="008D599B" w:rsidRPr="003921AA" w:rsidRDefault="008D599B" w:rsidP="008D599B">
            <w:pPr>
              <w:pStyle w:val="TableBodyTextMIRB"/>
              <w:rPr>
                <w:sz w:val="22"/>
              </w:rPr>
            </w:pPr>
            <w:r w:rsidRPr="003921AA">
              <w:rPr>
                <w:sz w:val="22"/>
              </w:rPr>
              <w:t>0.5</w:t>
            </w:r>
          </w:p>
        </w:tc>
        <w:tc>
          <w:tcPr>
            <w:tcW w:w="9071" w:type="dxa"/>
            <w:noWrap/>
            <w:hideMark/>
          </w:tcPr>
          <w:p w14:paraId="7CAEBF5B" w14:textId="4EA305E8" w:rsidR="008D599B" w:rsidRPr="003921AA" w:rsidRDefault="008D599B" w:rsidP="008D599B">
            <w:pPr>
              <w:pStyle w:val="TableBodyTextMIRB"/>
              <w:rPr>
                <w:sz w:val="22"/>
              </w:rPr>
            </w:pPr>
            <w:hyperlink r:id="rId211" w:history="1">
              <w:r w:rsidRPr="003921AA">
                <w:rPr>
                  <w:rStyle w:val="Hyperlink"/>
                  <w:sz w:val="22"/>
                </w:rPr>
                <w:t>https://ws.gisetl.lrc.gov.on.ca/fmedatadownload/Packages/DRAPE2019_DSM_04.zip</w:t>
              </w:r>
            </w:hyperlink>
            <w:r w:rsidRPr="003921AA">
              <w:rPr>
                <w:sz w:val="22"/>
              </w:rPr>
              <w:t xml:space="preserve"> </w:t>
            </w:r>
          </w:p>
        </w:tc>
      </w:tr>
      <w:tr w:rsidR="008D599B" w:rsidRPr="008D599B" w14:paraId="6AF1B5EC" w14:textId="77777777" w:rsidTr="003921AA">
        <w:trPr>
          <w:trHeight w:val="300"/>
        </w:trPr>
        <w:tc>
          <w:tcPr>
            <w:tcW w:w="2494" w:type="dxa"/>
            <w:noWrap/>
            <w:hideMark/>
          </w:tcPr>
          <w:p w14:paraId="4DA952A4" w14:textId="77777777" w:rsidR="008D599B" w:rsidRPr="003921AA" w:rsidRDefault="008D599B" w:rsidP="008D599B">
            <w:pPr>
              <w:pStyle w:val="TableBodyTextMIRB"/>
              <w:rPr>
                <w:sz w:val="22"/>
              </w:rPr>
            </w:pPr>
            <w:r w:rsidRPr="003921AA">
              <w:rPr>
                <w:sz w:val="22"/>
              </w:rPr>
              <w:t>DRAPE 2019 DSM 05</w:t>
            </w:r>
          </w:p>
        </w:tc>
        <w:tc>
          <w:tcPr>
            <w:tcW w:w="680" w:type="dxa"/>
            <w:noWrap/>
            <w:hideMark/>
          </w:tcPr>
          <w:p w14:paraId="73D43671" w14:textId="77777777" w:rsidR="008D599B" w:rsidRPr="003921AA" w:rsidRDefault="008D599B" w:rsidP="008D599B">
            <w:pPr>
              <w:pStyle w:val="TableBodyTextMIRB"/>
              <w:rPr>
                <w:sz w:val="22"/>
              </w:rPr>
            </w:pPr>
            <w:r w:rsidRPr="003921AA">
              <w:rPr>
                <w:sz w:val="22"/>
              </w:rPr>
              <w:t>3.19</w:t>
            </w:r>
          </w:p>
        </w:tc>
        <w:tc>
          <w:tcPr>
            <w:tcW w:w="1456" w:type="dxa"/>
            <w:noWrap/>
            <w:hideMark/>
          </w:tcPr>
          <w:p w14:paraId="2F39773A" w14:textId="77777777" w:rsidR="008D599B" w:rsidRPr="003921AA" w:rsidRDefault="008D599B" w:rsidP="008D599B">
            <w:pPr>
              <w:pStyle w:val="TableBodyTextMIRB"/>
              <w:rPr>
                <w:sz w:val="22"/>
              </w:rPr>
            </w:pPr>
            <w:r w:rsidRPr="003921AA">
              <w:rPr>
                <w:sz w:val="22"/>
              </w:rPr>
              <w:t>0.5</w:t>
            </w:r>
          </w:p>
        </w:tc>
        <w:tc>
          <w:tcPr>
            <w:tcW w:w="9071" w:type="dxa"/>
            <w:noWrap/>
            <w:hideMark/>
          </w:tcPr>
          <w:p w14:paraId="4A9FAE62" w14:textId="27B27827" w:rsidR="008D599B" w:rsidRPr="003921AA" w:rsidRDefault="008D599B" w:rsidP="008D599B">
            <w:pPr>
              <w:pStyle w:val="TableBodyTextMIRB"/>
              <w:rPr>
                <w:sz w:val="22"/>
              </w:rPr>
            </w:pPr>
            <w:hyperlink r:id="rId212" w:history="1">
              <w:r w:rsidRPr="003921AA">
                <w:rPr>
                  <w:rStyle w:val="Hyperlink"/>
                  <w:sz w:val="22"/>
                </w:rPr>
                <w:t>https://ws.gisetl.lrc.gov.on.ca/fmedatadownload/Packages/DRAPE2019_DSM_05.zip</w:t>
              </w:r>
            </w:hyperlink>
            <w:r w:rsidRPr="003921AA">
              <w:rPr>
                <w:sz w:val="22"/>
              </w:rPr>
              <w:t xml:space="preserve"> </w:t>
            </w:r>
          </w:p>
        </w:tc>
      </w:tr>
      <w:tr w:rsidR="008D599B" w:rsidRPr="008D599B" w14:paraId="50204BB4" w14:textId="77777777" w:rsidTr="003921AA">
        <w:trPr>
          <w:trHeight w:val="300"/>
        </w:trPr>
        <w:tc>
          <w:tcPr>
            <w:tcW w:w="2494" w:type="dxa"/>
            <w:noWrap/>
            <w:hideMark/>
          </w:tcPr>
          <w:p w14:paraId="55DD1425" w14:textId="77777777" w:rsidR="008D599B" w:rsidRPr="003921AA" w:rsidRDefault="008D599B" w:rsidP="008D599B">
            <w:pPr>
              <w:pStyle w:val="TableBodyTextMIRB"/>
              <w:rPr>
                <w:sz w:val="22"/>
              </w:rPr>
            </w:pPr>
            <w:r w:rsidRPr="003921AA">
              <w:rPr>
                <w:sz w:val="22"/>
              </w:rPr>
              <w:t>DRAPE 2019 DSM 06</w:t>
            </w:r>
          </w:p>
        </w:tc>
        <w:tc>
          <w:tcPr>
            <w:tcW w:w="680" w:type="dxa"/>
            <w:noWrap/>
            <w:hideMark/>
          </w:tcPr>
          <w:p w14:paraId="1D5AC18F" w14:textId="77777777" w:rsidR="008D599B" w:rsidRPr="003921AA" w:rsidRDefault="008D599B" w:rsidP="008D599B">
            <w:pPr>
              <w:pStyle w:val="TableBodyTextMIRB"/>
              <w:rPr>
                <w:sz w:val="22"/>
              </w:rPr>
            </w:pPr>
            <w:r w:rsidRPr="003921AA">
              <w:rPr>
                <w:sz w:val="22"/>
              </w:rPr>
              <w:t>3.20</w:t>
            </w:r>
          </w:p>
        </w:tc>
        <w:tc>
          <w:tcPr>
            <w:tcW w:w="1456" w:type="dxa"/>
            <w:noWrap/>
            <w:hideMark/>
          </w:tcPr>
          <w:p w14:paraId="3DC056ED" w14:textId="77777777" w:rsidR="008D599B" w:rsidRPr="003921AA" w:rsidRDefault="008D599B" w:rsidP="008D599B">
            <w:pPr>
              <w:pStyle w:val="TableBodyTextMIRB"/>
              <w:rPr>
                <w:sz w:val="22"/>
              </w:rPr>
            </w:pPr>
            <w:r w:rsidRPr="003921AA">
              <w:rPr>
                <w:sz w:val="22"/>
              </w:rPr>
              <w:t>0.5</w:t>
            </w:r>
          </w:p>
        </w:tc>
        <w:tc>
          <w:tcPr>
            <w:tcW w:w="9071" w:type="dxa"/>
            <w:noWrap/>
            <w:hideMark/>
          </w:tcPr>
          <w:p w14:paraId="16D3A2FC" w14:textId="673B2308" w:rsidR="008D599B" w:rsidRPr="003921AA" w:rsidRDefault="008D599B" w:rsidP="008D599B">
            <w:pPr>
              <w:pStyle w:val="TableBodyTextMIRB"/>
              <w:rPr>
                <w:sz w:val="22"/>
              </w:rPr>
            </w:pPr>
            <w:hyperlink r:id="rId213" w:history="1">
              <w:r w:rsidRPr="003921AA">
                <w:rPr>
                  <w:rStyle w:val="Hyperlink"/>
                  <w:sz w:val="22"/>
                </w:rPr>
                <w:t>https://ws.gisetl.lrc.gov.on.ca/fmedatadownload/Packages/DRAPE2019_DSM_06.zip</w:t>
              </w:r>
            </w:hyperlink>
            <w:r w:rsidRPr="003921AA">
              <w:rPr>
                <w:sz w:val="22"/>
              </w:rPr>
              <w:t xml:space="preserve"> </w:t>
            </w:r>
          </w:p>
        </w:tc>
      </w:tr>
      <w:tr w:rsidR="008D599B" w:rsidRPr="008D599B" w14:paraId="4DF14980" w14:textId="77777777" w:rsidTr="003921AA">
        <w:trPr>
          <w:trHeight w:val="300"/>
        </w:trPr>
        <w:tc>
          <w:tcPr>
            <w:tcW w:w="2494" w:type="dxa"/>
            <w:noWrap/>
            <w:hideMark/>
          </w:tcPr>
          <w:p w14:paraId="02050E0A" w14:textId="77777777" w:rsidR="008D599B" w:rsidRPr="003921AA" w:rsidRDefault="008D599B" w:rsidP="008D599B">
            <w:pPr>
              <w:pStyle w:val="TableBodyTextMIRB"/>
              <w:rPr>
                <w:sz w:val="22"/>
              </w:rPr>
            </w:pPr>
            <w:r w:rsidRPr="003921AA">
              <w:rPr>
                <w:sz w:val="22"/>
              </w:rPr>
              <w:t>DRAPE 2019 DSM 07</w:t>
            </w:r>
          </w:p>
        </w:tc>
        <w:tc>
          <w:tcPr>
            <w:tcW w:w="680" w:type="dxa"/>
            <w:noWrap/>
            <w:hideMark/>
          </w:tcPr>
          <w:p w14:paraId="16F83A5A" w14:textId="77777777" w:rsidR="008D599B" w:rsidRPr="003921AA" w:rsidRDefault="008D599B" w:rsidP="008D599B">
            <w:pPr>
              <w:pStyle w:val="TableBodyTextMIRB"/>
              <w:rPr>
                <w:sz w:val="22"/>
              </w:rPr>
            </w:pPr>
            <w:r w:rsidRPr="003921AA">
              <w:rPr>
                <w:sz w:val="22"/>
              </w:rPr>
              <w:t>3.34</w:t>
            </w:r>
          </w:p>
        </w:tc>
        <w:tc>
          <w:tcPr>
            <w:tcW w:w="1456" w:type="dxa"/>
            <w:noWrap/>
            <w:hideMark/>
          </w:tcPr>
          <w:p w14:paraId="4BE34253" w14:textId="77777777" w:rsidR="008D599B" w:rsidRPr="003921AA" w:rsidRDefault="008D599B" w:rsidP="008D599B">
            <w:pPr>
              <w:pStyle w:val="TableBodyTextMIRB"/>
              <w:rPr>
                <w:sz w:val="22"/>
              </w:rPr>
            </w:pPr>
            <w:r w:rsidRPr="003921AA">
              <w:rPr>
                <w:sz w:val="22"/>
              </w:rPr>
              <w:t>0.5</w:t>
            </w:r>
          </w:p>
        </w:tc>
        <w:tc>
          <w:tcPr>
            <w:tcW w:w="9071" w:type="dxa"/>
            <w:noWrap/>
            <w:hideMark/>
          </w:tcPr>
          <w:p w14:paraId="68743A66" w14:textId="6E41286A" w:rsidR="008D599B" w:rsidRPr="003921AA" w:rsidRDefault="008D599B" w:rsidP="008D599B">
            <w:pPr>
              <w:pStyle w:val="TableBodyTextMIRB"/>
              <w:rPr>
                <w:sz w:val="22"/>
              </w:rPr>
            </w:pPr>
            <w:hyperlink r:id="rId214" w:history="1">
              <w:r w:rsidRPr="003921AA">
                <w:rPr>
                  <w:rStyle w:val="Hyperlink"/>
                  <w:sz w:val="22"/>
                </w:rPr>
                <w:t>https://ws.gisetl.lrc.gov.on.ca/fmedatadownload/Packages/DRAPE2019_DSM_07.zip</w:t>
              </w:r>
            </w:hyperlink>
            <w:r w:rsidRPr="003921AA">
              <w:rPr>
                <w:sz w:val="22"/>
              </w:rPr>
              <w:t xml:space="preserve"> </w:t>
            </w:r>
          </w:p>
        </w:tc>
      </w:tr>
      <w:tr w:rsidR="008D599B" w:rsidRPr="008D599B" w14:paraId="07020F49" w14:textId="77777777" w:rsidTr="003921AA">
        <w:trPr>
          <w:trHeight w:val="300"/>
        </w:trPr>
        <w:tc>
          <w:tcPr>
            <w:tcW w:w="2494" w:type="dxa"/>
            <w:noWrap/>
            <w:hideMark/>
          </w:tcPr>
          <w:p w14:paraId="3C9D834D" w14:textId="77777777" w:rsidR="008D599B" w:rsidRPr="003921AA" w:rsidRDefault="008D599B" w:rsidP="008D599B">
            <w:pPr>
              <w:pStyle w:val="TableBodyTextMIRB"/>
              <w:rPr>
                <w:sz w:val="22"/>
              </w:rPr>
            </w:pPr>
            <w:r w:rsidRPr="003921AA">
              <w:rPr>
                <w:sz w:val="22"/>
              </w:rPr>
              <w:t>DRAPE 2019 DSM 08</w:t>
            </w:r>
          </w:p>
        </w:tc>
        <w:tc>
          <w:tcPr>
            <w:tcW w:w="680" w:type="dxa"/>
            <w:noWrap/>
            <w:hideMark/>
          </w:tcPr>
          <w:p w14:paraId="01C2E59C" w14:textId="77777777" w:rsidR="008D599B" w:rsidRPr="003921AA" w:rsidRDefault="008D599B" w:rsidP="008D599B">
            <w:pPr>
              <w:pStyle w:val="TableBodyTextMIRB"/>
              <w:rPr>
                <w:sz w:val="22"/>
              </w:rPr>
            </w:pPr>
            <w:r w:rsidRPr="003921AA">
              <w:rPr>
                <w:sz w:val="22"/>
              </w:rPr>
              <w:t>3.36</w:t>
            </w:r>
          </w:p>
        </w:tc>
        <w:tc>
          <w:tcPr>
            <w:tcW w:w="1456" w:type="dxa"/>
            <w:noWrap/>
            <w:hideMark/>
          </w:tcPr>
          <w:p w14:paraId="2CEF53D6" w14:textId="77777777" w:rsidR="008D599B" w:rsidRPr="003921AA" w:rsidRDefault="008D599B" w:rsidP="008D599B">
            <w:pPr>
              <w:pStyle w:val="TableBodyTextMIRB"/>
              <w:rPr>
                <w:sz w:val="22"/>
              </w:rPr>
            </w:pPr>
            <w:r w:rsidRPr="003921AA">
              <w:rPr>
                <w:sz w:val="22"/>
              </w:rPr>
              <w:t>0.5</w:t>
            </w:r>
          </w:p>
        </w:tc>
        <w:tc>
          <w:tcPr>
            <w:tcW w:w="9071" w:type="dxa"/>
            <w:noWrap/>
            <w:hideMark/>
          </w:tcPr>
          <w:p w14:paraId="746FFB21" w14:textId="2BCF361C" w:rsidR="008D599B" w:rsidRPr="003921AA" w:rsidRDefault="008D599B" w:rsidP="008D599B">
            <w:pPr>
              <w:pStyle w:val="TableBodyTextMIRB"/>
              <w:rPr>
                <w:sz w:val="22"/>
              </w:rPr>
            </w:pPr>
            <w:hyperlink r:id="rId215" w:history="1">
              <w:r w:rsidRPr="003921AA">
                <w:rPr>
                  <w:rStyle w:val="Hyperlink"/>
                  <w:sz w:val="22"/>
                </w:rPr>
                <w:t>https://ws.gisetl.lrc.gov.on.ca/fmedatadownload/Packages/DRAPE2019_DSM_08.zip</w:t>
              </w:r>
            </w:hyperlink>
            <w:r w:rsidRPr="003921AA">
              <w:rPr>
                <w:sz w:val="22"/>
              </w:rPr>
              <w:t xml:space="preserve"> </w:t>
            </w:r>
          </w:p>
        </w:tc>
      </w:tr>
      <w:tr w:rsidR="008D599B" w:rsidRPr="008D599B" w14:paraId="30170883" w14:textId="77777777" w:rsidTr="003921AA">
        <w:trPr>
          <w:trHeight w:val="300"/>
        </w:trPr>
        <w:tc>
          <w:tcPr>
            <w:tcW w:w="2494" w:type="dxa"/>
            <w:noWrap/>
            <w:hideMark/>
          </w:tcPr>
          <w:p w14:paraId="75112561" w14:textId="77777777" w:rsidR="008D599B" w:rsidRPr="003921AA" w:rsidRDefault="008D599B" w:rsidP="008D599B">
            <w:pPr>
              <w:pStyle w:val="TableBodyTextMIRB"/>
              <w:rPr>
                <w:sz w:val="22"/>
              </w:rPr>
            </w:pPr>
            <w:r w:rsidRPr="003921AA">
              <w:rPr>
                <w:sz w:val="22"/>
              </w:rPr>
              <w:lastRenderedPageBreak/>
              <w:t>DRAPE 2019 DSM 09</w:t>
            </w:r>
          </w:p>
        </w:tc>
        <w:tc>
          <w:tcPr>
            <w:tcW w:w="680" w:type="dxa"/>
            <w:noWrap/>
            <w:hideMark/>
          </w:tcPr>
          <w:p w14:paraId="2DD3ED7B" w14:textId="77777777" w:rsidR="008D599B" w:rsidRPr="003921AA" w:rsidRDefault="008D599B" w:rsidP="008D599B">
            <w:pPr>
              <w:pStyle w:val="TableBodyTextMIRB"/>
              <w:rPr>
                <w:sz w:val="22"/>
              </w:rPr>
            </w:pPr>
            <w:r w:rsidRPr="003921AA">
              <w:rPr>
                <w:sz w:val="22"/>
              </w:rPr>
              <w:t>3.26</w:t>
            </w:r>
          </w:p>
        </w:tc>
        <w:tc>
          <w:tcPr>
            <w:tcW w:w="1456" w:type="dxa"/>
            <w:noWrap/>
            <w:hideMark/>
          </w:tcPr>
          <w:p w14:paraId="364A493F" w14:textId="77777777" w:rsidR="008D599B" w:rsidRPr="003921AA" w:rsidRDefault="008D599B" w:rsidP="008D599B">
            <w:pPr>
              <w:pStyle w:val="TableBodyTextMIRB"/>
              <w:rPr>
                <w:sz w:val="22"/>
              </w:rPr>
            </w:pPr>
            <w:r w:rsidRPr="003921AA">
              <w:rPr>
                <w:sz w:val="22"/>
              </w:rPr>
              <w:t>0.5</w:t>
            </w:r>
          </w:p>
        </w:tc>
        <w:tc>
          <w:tcPr>
            <w:tcW w:w="9071" w:type="dxa"/>
            <w:noWrap/>
            <w:hideMark/>
          </w:tcPr>
          <w:p w14:paraId="5AE8CD40" w14:textId="4FF7D331" w:rsidR="008D599B" w:rsidRPr="003921AA" w:rsidRDefault="008D599B" w:rsidP="008D599B">
            <w:pPr>
              <w:pStyle w:val="TableBodyTextMIRB"/>
              <w:rPr>
                <w:sz w:val="22"/>
              </w:rPr>
            </w:pPr>
            <w:hyperlink r:id="rId216" w:history="1">
              <w:r w:rsidRPr="003921AA">
                <w:rPr>
                  <w:rStyle w:val="Hyperlink"/>
                  <w:sz w:val="22"/>
                </w:rPr>
                <w:t>https://ws.gisetl.lrc.gov.on.ca/fmedatadownload/Packages/DRAPE2019_DSM_09.zip</w:t>
              </w:r>
            </w:hyperlink>
            <w:r w:rsidRPr="003921AA">
              <w:rPr>
                <w:sz w:val="22"/>
              </w:rPr>
              <w:t xml:space="preserve"> </w:t>
            </w:r>
          </w:p>
        </w:tc>
      </w:tr>
      <w:tr w:rsidR="008D599B" w:rsidRPr="008D599B" w14:paraId="699221BD" w14:textId="77777777" w:rsidTr="003921AA">
        <w:trPr>
          <w:trHeight w:val="300"/>
        </w:trPr>
        <w:tc>
          <w:tcPr>
            <w:tcW w:w="2494" w:type="dxa"/>
            <w:noWrap/>
            <w:hideMark/>
          </w:tcPr>
          <w:p w14:paraId="7EAE5184" w14:textId="77777777" w:rsidR="008D599B" w:rsidRPr="003921AA" w:rsidRDefault="008D599B" w:rsidP="008D599B">
            <w:pPr>
              <w:pStyle w:val="TableBodyTextMIRB"/>
              <w:rPr>
                <w:sz w:val="22"/>
              </w:rPr>
            </w:pPr>
            <w:r w:rsidRPr="003921AA">
              <w:rPr>
                <w:sz w:val="22"/>
              </w:rPr>
              <w:t>DRAPE 2019 DSM 10</w:t>
            </w:r>
          </w:p>
        </w:tc>
        <w:tc>
          <w:tcPr>
            <w:tcW w:w="680" w:type="dxa"/>
            <w:noWrap/>
            <w:hideMark/>
          </w:tcPr>
          <w:p w14:paraId="007A438C" w14:textId="77777777" w:rsidR="008D599B" w:rsidRPr="003921AA" w:rsidRDefault="008D599B" w:rsidP="008D599B">
            <w:pPr>
              <w:pStyle w:val="TableBodyTextMIRB"/>
              <w:rPr>
                <w:sz w:val="22"/>
              </w:rPr>
            </w:pPr>
            <w:r w:rsidRPr="003921AA">
              <w:rPr>
                <w:sz w:val="22"/>
              </w:rPr>
              <w:t>3.23</w:t>
            </w:r>
          </w:p>
        </w:tc>
        <w:tc>
          <w:tcPr>
            <w:tcW w:w="1456" w:type="dxa"/>
            <w:noWrap/>
            <w:hideMark/>
          </w:tcPr>
          <w:p w14:paraId="6D7DF872" w14:textId="77777777" w:rsidR="008D599B" w:rsidRPr="003921AA" w:rsidRDefault="008D599B" w:rsidP="008D599B">
            <w:pPr>
              <w:pStyle w:val="TableBodyTextMIRB"/>
              <w:rPr>
                <w:sz w:val="22"/>
              </w:rPr>
            </w:pPr>
            <w:r w:rsidRPr="003921AA">
              <w:rPr>
                <w:sz w:val="22"/>
              </w:rPr>
              <w:t>0.5</w:t>
            </w:r>
          </w:p>
        </w:tc>
        <w:tc>
          <w:tcPr>
            <w:tcW w:w="9071" w:type="dxa"/>
            <w:noWrap/>
            <w:hideMark/>
          </w:tcPr>
          <w:p w14:paraId="14B11C2A" w14:textId="7D532937" w:rsidR="008D599B" w:rsidRPr="003921AA" w:rsidRDefault="008D599B" w:rsidP="008D599B">
            <w:pPr>
              <w:pStyle w:val="TableBodyTextMIRB"/>
              <w:rPr>
                <w:sz w:val="22"/>
              </w:rPr>
            </w:pPr>
            <w:hyperlink r:id="rId217" w:history="1">
              <w:r w:rsidRPr="003921AA">
                <w:rPr>
                  <w:rStyle w:val="Hyperlink"/>
                  <w:sz w:val="22"/>
                </w:rPr>
                <w:t>https://ws.gisetl.lrc.gov.on.ca/fmedatadownload/Packages/DRAPE2019_DSM_10.zip</w:t>
              </w:r>
            </w:hyperlink>
            <w:r w:rsidRPr="003921AA">
              <w:rPr>
                <w:sz w:val="22"/>
              </w:rPr>
              <w:t xml:space="preserve"> </w:t>
            </w:r>
          </w:p>
        </w:tc>
      </w:tr>
      <w:tr w:rsidR="008D599B" w:rsidRPr="008D599B" w14:paraId="48E846A5" w14:textId="77777777" w:rsidTr="003921AA">
        <w:trPr>
          <w:trHeight w:val="300"/>
        </w:trPr>
        <w:tc>
          <w:tcPr>
            <w:tcW w:w="2494" w:type="dxa"/>
            <w:noWrap/>
            <w:hideMark/>
          </w:tcPr>
          <w:p w14:paraId="26254F7D" w14:textId="77777777" w:rsidR="008D599B" w:rsidRPr="003921AA" w:rsidRDefault="008D599B" w:rsidP="008D599B">
            <w:pPr>
              <w:pStyle w:val="TableBodyTextMIRB"/>
              <w:rPr>
                <w:sz w:val="22"/>
              </w:rPr>
            </w:pPr>
            <w:r w:rsidRPr="003921AA">
              <w:rPr>
                <w:sz w:val="22"/>
              </w:rPr>
              <w:t>DRAPE 2019 DSM 11</w:t>
            </w:r>
          </w:p>
        </w:tc>
        <w:tc>
          <w:tcPr>
            <w:tcW w:w="680" w:type="dxa"/>
            <w:noWrap/>
            <w:hideMark/>
          </w:tcPr>
          <w:p w14:paraId="0067439C" w14:textId="77777777" w:rsidR="008D599B" w:rsidRPr="003921AA" w:rsidRDefault="008D599B" w:rsidP="008D599B">
            <w:pPr>
              <w:pStyle w:val="TableBodyTextMIRB"/>
              <w:rPr>
                <w:sz w:val="22"/>
              </w:rPr>
            </w:pPr>
            <w:r w:rsidRPr="003921AA">
              <w:rPr>
                <w:sz w:val="22"/>
              </w:rPr>
              <w:t>3.31</w:t>
            </w:r>
          </w:p>
        </w:tc>
        <w:tc>
          <w:tcPr>
            <w:tcW w:w="1456" w:type="dxa"/>
            <w:noWrap/>
            <w:hideMark/>
          </w:tcPr>
          <w:p w14:paraId="149958F1" w14:textId="77777777" w:rsidR="008D599B" w:rsidRPr="003921AA" w:rsidRDefault="008D599B" w:rsidP="008D599B">
            <w:pPr>
              <w:pStyle w:val="TableBodyTextMIRB"/>
              <w:rPr>
                <w:sz w:val="22"/>
              </w:rPr>
            </w:pPr>
            <w:r w:rsidRPr="003921AA">
              <w:rPr>
                <w:sz w:val="22"/>
              </w:rPr>
              <w:t>0.5</w:t>
            </w:r>
          </w:p>
        </w:tc>
        <w:tc>
          <w:tcPr>
            <w:tcW w:w="9071" w:type="dxa"/>
            <w:noWrap/>
            <w:hideMark/>
          </w:tcPr>
          <w:p w14:paraId="59F5E1E7" w14:textId="765EF342" w:rsidR="008D599B" w:rsidRPr="003921AA" w:rsidRDefault="008D599B" w:rsidP="008D599B">
            <w:pPr>
              <w:pStyle w:val="TableBodyTextMIRB"/>
              <w:rPr>
                <w:sz w:val="22"/>
              </w:rPr>
            </w:pPr>
            <w:hyperlink r:id="rId218" w:history="1">
              <w:r w:rsidRPr="003921AA">
                <w:rPr>
                  <w:rStyle w:val="Hyperlink"/>
                  <w:sz w:val="22"/>
                </w:rPr>
                <w:t>https://ws.gisetl.lrc.gov.on.ca/fmedatadownload/Packages/DRAPE2019_DSM_11.zip</w:t>
              </w:r>
            </w:hyperlink>
            <w:r w:rsidRPr="003921AA">
              <w:rPr>
                <w:sz w:val="22"/>
              </w:rPr>
              <w:t xml:space="preserve"> </w:t>
            </w:r>
          </w:p>
        </w:tc>
      </w:tr>
      <w:tr w:rsidR="008D599B" w:rsidRPr="008D599B" w14:paraId="07F6775E" w14:textId="77777777" w:rsidTr="003921AA">
        <w:trPr>
          <w:trHeight w:val="300"/>
        </w:trPr>
        <w:tc>
          <w:tcPr>
            <w:tcW w:w="2494" w:type="dxa"/>
            <w:noWrap/>
            <w:hideMark/>
          </w:tcPr>
          <w:p w14:paraId="11EB114B" w14:textId="77777777" w:rsidR="008D599B" w:rsidRPr="003921AA" w:rsidRDefault="008D599B" w:rsidP="008D599B">
            <w:pPr>
              <w:pStyle w:val="TableBodyTextMIRB"/>
              <w:rPr>
                <w:sz w:val="22"/>
              </w:rPr>
            </w:pPr>
            <w:r w:rsidRPr="003921AA">
              <w:rPr>
                <w:sz w:val="22"/>
              </w:rPr>
              <w:t>DRAPE 2019 DSM 12</w:t>
            </w:r>
          </w:p>
        </w:tc>
        <w:tc>
          <w:tcPr>
            <w:tcW w:w="680" w:type="dxa"/>
            <w:noWrap/>
            <w:hideMark/>
          </w:tcPr>
          <w:p w14:paraId="02032C90" w14:textId="77777777" w:rsidR="008D599B" w:rsidRPr="003921AA" w:rsidRDefault="008D599B" w:rsidP="008D599B">
            <w:pPr>
              <w:pStyle w:val="TableBodyTextMIRB"/>
              <w:rPr>
                <w:sz w:val="22"/>
              </w:rPr>
            </w:pPr>
            <w:r w:rsidRPr="003921AA">
              <w:rPr>
                <w:sz w:val="22"/>
              </w:rPr>
              <w:t>3.22</w:t>
            </w:r>
          </w:p>
        </w:tc>
        <w:tc>
          <w:tcPr>
            <w:tcW w:w="1456" w:type="dxa"/>
            <w:noWrap/>
            <w:hideMark/>
          </w:tcPr>
          <w:p w14:paraId="4ED13A46" w14:textId="77777777" w:rsidR="008D599B" w:rsidRPr="003921AA" w:rsidRDefault="008D599B" w:rsidP="008D599B">
            <w:pPr>
              <w:pStyle w:val="TableBodyTextMIRB"/>
              <w:rPr>
                <w:sz w:val="22"/>
              </w:rPr>
            </w:pPr>
            <w:r w:rsidRPr="003921AA">
              <w:rPr>
                <w:sz w:val="22"/>
              </w:rPr>
              <w:t>0.5</w:t>
            </w:r>
          </w:p>
        </w:tc>
        <w:tc>
          <w:tcPr>
            <w:tcW w:w="9071" w:type="dxa"/>
            <w:noWrap/>
            <w:hideMark/>
          </w:tcPr>
          <w:p w14:paraId="4BB55E7B" w14:textId="209A52DC" w:rsidR="008D599B" w:rsidRPr="003921AA" w:rsidRDefault="008D599B" w:rsidP="008D599B">
            <w:pPr>
              <w:pStyle w:val="TableBodyTextMIRB"/>
              <w:rPr>
                <w:sz w:val="22"/>
              </w:rPr>
            </w:pPr>
            <w:hyperlink r:id="rId219" w:history="1">
              <w:r w:rsidRPr="003921AA">
                <w:rPr>
                  <w:rStyle w:val="Hyperlink"/>
                  <w:sz w:val="22"/>
                </w:rPr>
                <w:t>https://ws.gisetl.lrc.gov.on.ca/fmedatadownload/Packages/DRAPE2019_DSM_12.zip</w:t>
              </w:r>
            </w:hyperlink>
            <w:r w:rsidRPr="003921AA">
              <w:rPr>
                <w:sz w:val="22"/>
              </w:rPr>
              <w:t xml:space="preserve"> </w:t>
            </w:r>
          </w:p>
        </w:tc>
      </w:tr>
      <w:tr w:rsidR="008D599B" w:rsidRPr="008D599B" w14:paraId="39E745C3" w14:textId="77777777" w:rsidTr="003921AA">
        <w:trPr>
          <w:trHeight w:val="300"/>
        </w:trPr>
        <w:tc>
          <w:tcPr>
            <w:tcW w:w="2494" w:type="dxa"/>
            <w:noWrap/>
            <w:hideMark/>
          </w:tcPr>
          <w:p w14:paraId="154E0D18" w14:textId="77777777" w:rsidR="008D599B" w:rsidRPr="003921AA" w:rsidRDefault="008D599B" w:rsidP="008D599B">
            <w:pPr>
              <w:pStyle w:val="TableBodyTextMIRB"/>
              <w:rPr>
                <w:sz w:val="22"/>
              </w:rPr>
            </w:pPr>
            <w:r w:rsidRPr="003921AA">
              <w:rPr>
                <w:sz w:val="22"/>
              </w:rPr>
              <w:t>DRAPE 2019 DSM 13</w:t>
            </w:r>
          </w:p>
        </w:tc>
        <w:tc>
          <w:tcPr>
            <w:tcW w:w="680" w:type="dxa"/>
            <w:noWrap/>
            <w:hideMark/>
          </w:tcPr>
          <w:p w14:paraId="6E59112E" w14:textId="77777777" w:rsidR="008D599B" w:rsidRPr="003921AA" w:rsidRDefault="008D599B" w:rsidP="008D599B">
            <w:pPr>
              <w:pStyle w:val="TableBodyTextMIRB"/>
              <w:rPr>
                <w:sz w:val="22"/>
              </w:rPr>
            </w:pPr>
            <w:r w:rsidRPr="003921AA">
              <w:rPr>
                <w:sz w:val="22"/>
              </w:rPr>
              <w:t>3.21</w:t>
            </w:r>
          </w:p>
        </w:tc>
        <w:tc>
          <w:tcPr>
            <w:tcW w:w="1456" w:type="dxa"/>
            <w:noWrap/>
            <w:hideMark/>
          </w:tcPr>
          <w:p w14:paraId="69F50C24" w14:textId="77777777" w:rsidR="008D599B" w:rsidRPr="003921AA" w:rsidRDefault="008D599B" w:rsidP="008D599B">
            <w:pPr>
              <w:pStyle w:val="TableBodyTextMIRB"/>
              <w:rPr>
                <w:sz w:val="22"/>
              </w:rPr>
            </w:pPr>
            <w:r w:rsidRPr="003921AA">
              <w:rPr>
                <w:sz w:val="22"/>
              </w:rPr>
              <w:t>0.5</w:t>
            </w:r>
          </w:p>
        </w:tc>
        <w:tc>
          <w:tcPr>
            <w:tcW w:w="9071" w:type="dxa"/>
            <w:noWrap/>
            <w:hideMark/>
          </w:tcPr>
          <w:p w14:paraId="78DFB9C9" w14:textId="637ECD15" w:rsidR="008D599B" w:rsidRPr="003921AA" w:rsidRDefault="008D599B" w:rsidP="008D599B">
            <w:pPr>
              <w:pStyle w:val="TableBodyTextMIRB"/>
              <w:rPr>
                <w:sz w:val="22"/>
              </w:rPr>
            </w:pPr>
            <w:hyperlink r:id="rId220" w:history="1">
              <w:r w:rsidRPr="003921AA">
                <w:rPr>
                  <w:rStyle w:val="Hyperlink"/>
                  <w:sz w:val="22"/>
                </w:rPr>
                <w:t>https://ws.gisetl.lrc.gov.on.ca/fmedatadownload/Packages/DRAPE2019_DSM_13.zip</w:t>
              </w:r>
            </w:hyperlink>
            <w:r w:rsidRPr="003921AA">
              <w:rPr>
                <w:sz w:val="22"/>
              </w:rPr>
              <w:t xml:space="preserve"> </w:t>
            </w:r>
          </w:p>
        </w:tc>
      </w:tr>
      <w:tr w:rsidR="008D599B" w:rsidRPr="008D599B" w14:paraId="66D2DB59" w14:textId="77777777" w:rsidTr="003921AA">
        <w:trPr>
          <w:trHeight w:val="300"/>
        </w:trPr>
        <w:tc>
          <w:tcPr>
            <w:tcW w:w="2494" w:type="dxa"/>
            <w:noWrap/>
            <w:hideMark/>
          </w:tcPr>
          <w:p w14:paraId="786C197C" w14:textId="77777777" w:rsidR="008D599B" w:rsidRPr="003921AA" w:rsidRDefault="008D599B" w:rsidP="008D599B">
            <w:pPr>
              <w:pStyle w:val="TableBodyTextMIRB"/>
              <w:rPr>
                <w:sz w:val="22"/>
              </w:rPr>
            </w:pPr>
            <w:r w:rsidRPr="003921AA">
              <w:rPr>
                <w:sz w:val="22"/>
              </w:rPr>
              <w:t>DRAPE 2019 DSM 14</w:t>
            </w:r>
          </w:p>
        </w:tc>
        <w:tc>
          <w:tcPr>
            <w:tcW w:w="680" w:type="dxa"/>
            <w:noWrap/>
            <w:hideMark/>
          </w:tcPr>
          <w:p w14:paraId="661AAD78" w14:textId="77777777" w:rsidR="008D599B" w:rsidRPr="003921AA" w:rsidRDefault="008D599B" w:rsidP="008D599B">
            <w:pPr>
              <w:pStyle w:val="TableBodyTextMIRB"/>
              <w:rPr>
                <w:sz w:val="22"/>
              </w:rPr>
            </w:pPr>
            <w:r w:rsidRPr="003921AA">
              <w:rPr>
                <w:sz w:val="22"/>
              </w:rPr>
              <w:t>3.23</w:t>
            </w:r>
          </w:p>
        </w:tc>
        <w:tc>
          <w:tcPr>
            <w:tcW w:w="1456" w:type="dxa"/>
            <w:noWrap/>
            <w:hideMark/>
          </w:tcPr>
          <w:p w14:paraId="287DC583" w14:textId="77777777" w:rsidR="008D599B" w:rsidRPr="003921AA" w:rsidRDefault="008D599B" w:rsidP="008D599B">
            <w:pPr>
              <w:pStyle w:val="TableBodyTextMIRB"/>
              <w:rPr>
                <w:sz w:val="22"/>
              </w:rPr>
            </w:pPr>
            <w:r w:rsidRPr="003921AA">
              <w:rPr>
                <w:sz w:val="22"/>
              </w:rPr>
              <w:t>0.5</w:t>
            </w:r>
          </w:p>
        </w:tc>
        <w:tc>
          <w:tcPr>
            <w:tcW w:w="9071" w:type="dxa"/>
            <w:noWrap/>
            <w:hideMark/>
          </w:tcPr>
          <w:p w14:paraId="7C0F0229" w14:textId="22C8C2F0" w:rsidR="008D599B" w:rsidRPr="003921AA" w:rsidRDefault="008D599B" w:rsidP="008D599B">
            <w:pPr>
              <w:pStyle w:val="TableBodyTextMIRB"/>
              <w:rPr>
                <w:sz w:val="22"/>
              </w:rPr>
            </w:pPr>
            <w:hyperlink r:id="rId221" w:history="1">
              <w:r w:rsidRPr="003921AA">
                <w:rPr>
                  <w:rStyle w:val="Hyperlink"/>
                  <w:sz w:val="22"/>
                </w:rPr>
                <w:t>https://ws.gisetl.lrc.gov.on.ca/fmedatadownload/Packages/DRAPE2019_DSM_14.zip</w:t>
              </w:r>
            </w:hyperlink>
            <w:r w:rsidRPr="003921AA">
              <w:rPr>
                <w:sz w:val="22"/>
              </w:rPr>
              <w:t xml:space="preserve"> </w:t>
            </w:r>
          </w:p>
        </w:tc>
      </w:tr>
      <w:tr w:rsidR="008D599B" w:rsidRPr="008D599B" w14:paraId="4910A159" w14:textId="77777777" w:rsidTr="003921AA">
        <w:trPr>
          <w:trHeight w:val="300"/>
        </w:trPr>
        <w:tc>
          <w:tcPr>
            <w:tcW w:w="2494" w:type="dxa"/>
            <w:noWrap/>
            <w:hideMark/>
          </w:tcPr>
          <w:p w14:paraId="4235DA4C" w14:textId="77777777" w:rsidR="008D599B" w:rsidRPr="003921AA" w:rsidRDefault="008D599B" w:rsidP="008D599B">
            <w:pPr>
              <w:pStyle w:val="TableBodyTextMIRB"/>
              <w:rPr>
                <w:sz w:val="22"/>
              </w:rPr>
            </w:pPr>
            <w:r w:rsidRPr="003921AA">
              <w:rPr>
                <w:sz w:val="22"/>
              </w:rPr>
              <w:t>DRAPE 2019 DSM 15</w:t>
            </w:r>
          </w:p>
        </w:tc>
        <w:tc>
          <w:tcPr>
            <w:tcW w:w="680" w:type="dxa"/>
            <w:noWrap/>
            <w:hideMark/>
          </w:tcPr>
          <w:p w14:paraId="27045DD8" w14:textId="77777777" w:rsidR="008D599B" w:rsidRPr="003921AA" w:rsidRDefault="008D599B" w:rsidP="008D599B">
            <w:pPr>
              <w:pStyle w:val="TableBodyTextMIRB"/>
              <w:rPr>
                <w:sz w:val="22"/>
              </w:rPr>
            </w:pPr>
            <w:r w:rsidRPr="003921AA">
              <w:rPr>
                <w:sz w:val="22"/>
              </w:rPr>
              <w:t>3.29</w:t>
            </w:r>
          </w:p>
        </w:tc>
        <w:tc>
          <w:tcPr>
            <w:tcW w:w="1456" w:type="dxa"/>
            <w:noWrap/>
            <w:hideMark/>
          </w:tcPr>
          <w:p w14:paraId="6D90DED7" w14:textId="77777777" w:rsidR="008D599B" w:rsidRPr="003921AA" w:rsidRDefault="008D599B" w:rsidP="008D599B">
            <w:pPr>
              <w:pStyle w:val="TableBodyTextMIRB"/>
              <w:rPr>
                <w:sz w:val="22"/>
              </w:rPr>
            </w:pPr>
            <w:r w:rsidRPr="003921AA">
              <w:rPr>
                <w:sz w:val="22"/>
              </w:rPr>
              <w:t>0.5</w:t>
            </w:r>
          </w:p>
        </w:tc>
        <w:tc>
          <w:tcPr>
            <w:tcW w:w="9071" w:type="dxa"/>
            <w:noWrap/>
            <w:hideMark/>
          </w:tcPr>
          <w:p w14:paraId="69C1C0DC" w14:textId="378FD7B4" w:rsidR="008D599B" w:rsidRPr="003921AA" w:rsidRDefault="008D599B" w:rsidP="008D599B">
            <w:pPr>
              <w:pStyle w:val="TableBodyTextMIRB"/>
              <w:rPr>
                <w:sz w:val="22"/>
              </w:rPr>
            </w:pPr>
            <w:hyperlink r:id="rId222" w:history="1">
              <w:r w:rsidRPr="003921AA">
                <w:rPr>
                  <w:rStyle w:val="Hyperlink"/>
                  <w:sz w:val="22"/>
                </w:rPr>
                <w:t>https://ws.gisetl.lrc.gov.on.ca/fmedatadownload/Packages/DRAPE2019_DSM_15.zip</w:t>
              </w:r>
            </w:hyperlink>
            <w:r w:rsidRPr="003921AA">
              <w:rPr>
                <w:sz w:val="22"/>
              </w:rPr>
              <w:t xml:space="preserve"> </w:t>
            </w:r>
          </w:p>
        </w:tc>
      </w:tr>
      <w:tr w:rsidR="008D599B" w:rsidRPr="008D599B" w14:paraId="155E7713" w14:textId="77777777" w:rsidTr="003921AA">
        <w:trPr>
          <w:trHeight w:val="300"/>
        </w:trPr>
        <w:tc>
          <w:tcPr>
            <w:tcW w:w="2494" w:type="dxa"/>
            <w:noWrap/>
            <w:hideMark/>
          </w:tcPr>
          <w:p w14:paraId="1E0A9C9D" w14:textId="77777777" w:rsidR="008D599B" w:rsidRPr="003921AA" w:rsidRDefault="008D599B" w:rsidP="008D599B">
            <w:pPr>
              <w:pStyle w:val="TableBodyTextMIRB"/>
              <w:rPr>
                <w:sz w:val="22"/>
              </w:rPr>
            </w:pPr>
            <w:r w:rsidRPr="003921AA">
              <w:rPr>
                <w:sz w:val="22"/>
              </w:rPr>
              <w:t>DRAPE 2019 DSM 16</w:t>
            </w:r>
          </w:p>
        </w:tc>
        <w:tc>
          <w:tcPr>
            <w:tcW w:w="680" w:type="dxa"/>
            <w:noWrap/>
            <w:hideMark/>
          </w:tcPr>
          <w:p w14:paraId="1826FF3D" w14:textId="77777777" w:rsidR="008D599B" w:rsidRPr="003921AA" w:rsidRDefault="008D599B" w:rsidP="008D599B">
            <w:pPr>
              <w:pStyle w:val="TableBodyTextMIRB"/>
              <w:rPr>
                <w:sz w:val="22"/>
              </w:rPr>
            </w:pPr>
            <w:r w:rsidRPr="003921AA">
              <w:rPr>
                <w:sz w:val="22"/>
              </w:rPr>
              <w:t>3.34</w:t>
            </w:r>
          </w:p>
        </w:tc>
        <w:tc>
          <w:tcPr>
            <w:tcW w:w="1456" w:type="dxa"/>
            <w:noWrap/>
            <w:hideMark/>
          </w:tcPr>
          <w:p w14:paraId="2B1A9696" w14:textId="77777777" w:rsidR="008D599B" w:rsidRPr="003921AA" w:rsidRDefault="008D599B" w:rsidP="008D599B">
            <w:pPr>
              <w:pStyle w:val="TableBodyTextMIRB"/>
              <w:rPr>
                <w:sz w:val="22"/>
              </w:rPr>
            </w:pPr>
            <w:r w:rsidRPr="003921AA">
              <w:rPr>
                <w:sz w:val="22"/>
              </w:rPr>
              <w:t>0.5</w:t>
            </w:r>
          </w:p>
        </w:tc>
        <w:tc>
          <w:tcPr>
            <w:tcW w:w="9071" w:type="dxa"/>
            <w:noWrap/>
            <w:hideMark/>
          </w:tcPr>
          <w:p w14:paraId="360FC0A6" w14:textId="6D103B5E" w:rsidR="008D599B" w:rsidRPr="003921AA" w:rsidRDefault="008D599B" w:rsidP="008D599B">
            <w:pPr>
              <w:pStyle w:val="TableBodyTextMIRB"/>
              <w:rPr>
                <w:sz w:val="22"/>
              </w:rPr>
            </w:pPr>
            <w:hyperlink r:id="rId223" w:history="1">
              <w:r w:rsidRPr="003921AA">
                <w:rPr>
                  <w:rStyle w:val="Hyperlink"/>
                  <w:sz w:val="22"/>
                </w:rPr>
                <w:t>https://ws.gisetl.lrc.gov.on.ca/fmedatadownload/Packages/DRAPE2019_DSM_16.zip</w:t>
              </w:r>
            </w:hyperlink>
            <w:r w:rsidRPr="003921AA">
              <w:rPr>
                <w:sz w:val="22"/>
              </w:rPr>
              <w:t xml:space="preserve"> </w:t>
            </w:r>
          </w:p>
        </w:tc>
      </w:tr>
      <w:tr w:rsidR="008D599B" w:rsidRPr="008D599B" w14:paraId="594B7E3E" w14:textId="77777777" w:rsidTr="003921AA">
        <w:trPr>
          <w:trHeight w:val="300"/>
        </w:trPr>
        <w:tc>
          <w:tcPr>
            <w:tcW w:w="2494" w:type="dxa"/>
            <w:noWrap/>
            <w:hideMark/>
          </w:tcPr>
          <w:p w14:paraId="640AD46A" w14:textId="77777777" w:rsidR="008D599B" w:rsidRPr="003921AA" w:rsidRDefault="008D599B" w:rsidP="008D599B">
            <w:pPr>
              <w:pStyle w:val="TableBodyTextMIRB"/>
              <w:rPr>
                <w:sz w:val="22"/>
              </w:rPr>
            </w:pPr>
            <w:r w:rsidRPr="003921AA">
              <w:rPr>
                <w:sz w:val="22"/>
              </w:rPr>
              <w:t>DRAPE 2019 DSM 17</w:t>
            </w:r>
          </w:p>
        </w:tc>
        <w:tc>
          <w:tcPr>
            <w:tcW w:w="680" w:type="dxa"/>
            <w:noWrap/>
            <w:hideMark/>
          </w:tcPr>
          <w:p w14:paraId="0E83CF69" w14:textId="77777777" w:rsidR="008D599B" w:rsidRPr="003921AA" w:rsidRDefault="008D599B" w:rsidP="008D599B">
            <w:pPr>
              <w:pStyle w:val="TableBodyTextMIRB"/>
              <w:rPr>
                <w:sz w:val="22"/>
              </w:rPr>
            </w:pPr>
            <w:r w:rsidRPr="003921AA">
              <w:rPr>
                <w:sz w:val="22"/>
              </w:rPr>
              <w:t>3.30</w:t>
            </w:r>
          </w:p>
        </w:tc>
        <w:tc>
          <w:tcPr>
            <w:tcW w:w="1456" w:type="dxa"/>
            <w:noWrap/>
            <w:hideMark/>
          </w:tcPr>
          <w:p w14:paraId="71B8AE02" w14:textId="77777777" w:rsidR="008D599B" w:rsidRPr="003921AA" w:rsidRDefault="008D599B" w:rsidP="008D599B">
            <w:pPr>
              <w:pStyle w:val="TableBodyTextMIRB"/>
              <w:rPr>
                <w:sz w:val="22"/>
              </w:rPr>
            </w:pPr>
            <w:r w:rsidRPr="003921AA">
              <w:rPr>
                <w:sz w:val="22"/>
              </w:rPr>
              <w:t>0.5</w:t>
            </w:r>
          </w:p>
        </w:tc>
        <w:tc>
          <w:tcPr>
            <w:tcW w:w="9071" w:type="dxa"/>
            <w:noWrap/>
            <w:hideMark/>
          </w:tcPr>
          <w:p w14:paraId="54F86BC6" w14:textId="2B779E22" w:rsidR="008D599B" w:rsidRPr="003921AA" w:rsidRDefault="008D599B" w:rsidP="008D599B">
            <w:pPr>
              <w:pStyle w:val="TableBodyTextMIRB"/>
              <w:rPr>
                <w:sz w:val="22"/>
              </w:rPr>
            </w:pPr>
            <w:hyperlink r:id="rId224" w:history="1">
              <w:r w:rsidRPr="003921AA">
                <w:rPr>
                  <w:rStyle w:val="Hyperlink"/>
                  <w:sz w:val="22"/>
                </w:rPr>
                <w:t>https://ws.gisetl.lrc.gov.on.ca/fmedatadownload/Packages/DRAPE2019_DSM_17.zip</w:t>
              </w:r>
            </w:hyperlink>
            <w:r w:rsidRPr="003921AA">
              <w:rPr>
                <w:sz w:val="22"/>
              </w:rPr>
              <w:t xml:space="preserve"> </w:t>
            </w:r>
          </w:p>
        </w:tc>
      </w:tr>
      <w:tr w:rsidR="008D599B" w:rsidRPr="008D599B" w14:paraId="10DFC794" w14:textId="77777777" w:rsidTr="003921AA">
        <w:trPr>
          <w:trHeight w:val="300"/>
        </w:trPr>
        <w:tc>
          <w:tcPr>
            <w:tcW w:w="2494" w:type="dxa"/>
            <w:noWrap/>
            <w:hideMark/>
          </w:tcPr>
          <w:p w14:paraId="4036FF45" w14:textId="77777777" w:rsidR="008D599B" w:rsidRPr="003921AA" w:rsidRDefault="008D599B" w:rsidP="008D599B">
            <w:pPr>
              <w:pStyle w:val="TableBodyTextMIRB"/>
              <w:rPr>
                <w:sz w:val="22"/>
              </w:rPr>
            </w:pPr>
            <w:r w:rsidRPr="003921AA">
              <w:rPr>
                <w:sz w:val="22"/>
              </w:rPr>
              <w:t>DRAPE 2019 DSM 18</w:t>
            </w:r>
          </w:p>
        </w:tc>
        <w:tc>
          <w:tcPr>
            <w:tcW w:w="680" w:type="dxa"/>
            <w:noWrap/>
            <w:hideMark/>
          </w:tcPr>
          <w:p w14:paraId="18EBBF61" w14:textId="77777777" w:rsidR="008D599B" w:rsidRPr="003921AA" w:rsidRDefault="008D599B" w:rsidP="008D599B">
            <w:pPr>
              <w:pStyle w:val="TableBodyTextMIRB"/>
              <w:rPr>
                <w:sz w:val="22"/>
              </w:rPr>
            </w:pPr>
            <w:r w:rsidRPr="003921AA">
              <w:rPr>
                <w:sz w:val="22"/>
              </w:rPr>
              <w:t>3.24</w:t>
            </w:r>
          </w:p>
        </w:tc>
        <w:tc>
          <w:tcPr>
            <w:tcW w:w="1456" w:type="dxa"/>
            <w:noWrap/>
            <w:hideMark/>
          </w:tcPr>
          <w:p w14:paraId="2719A064" w14:textId="77777777" w:rsidR="008D599B" w:rsidRPr="003921AA" w:rsidRDefault="008D599B" w:rsidP="008D599B">
            <w:pPr>
              <w:pStyle w:val="TableBodyTextMIRB"/>
              <w:rPr>
                <w:sz w:val="22"/>
              </w:rPr>
            </w:pPr>
            <w:r w:rsidRPr="003921AA">
              <w:rPr>
                <w:sz w:val="22"/>
              </w:rPr>
              <w:t>0.5</w:t>
            </w:r>
          </w:p>
        </w:tc>
        <w:tc>
          <w:tcPr>
            <w:tcW w:w="9071" w:type="dxa"/>
            <w:noWrap/>
            <w:hideMark/>
          </w:tcPr>
          <w:p w14:paraId="1D2ADFFE" w14:textId="16EBA3DB" w:rsidR="008D599B" w:rsidRPr="003921AA" w:rsidRDefault="008D599B" w:rsidP="008D599B">
            <w:pPr>
              <w:pStyle w:val="TableBodyTextMIRB"/>
              <w:rPr>
                <w:sz w:val="22"/>
              </w:rPr>
            </w:pPr>
            <w:hyperlink r:id="rId225" w:history="1">
              <w:r w:rsidRPr="003921AA">
                <w:rPr>
                  <w:rStyle w:val="Hyperlink"/>
                  <w:sz w:val="22"/>
                </w:rPr>
                <w:t>https://ws.gisetl.lrc.gov.on.ca/fmedatadownload/Packages/DRAPE2019_DSM_18.zip</w:t>
              </w:r>
            </w:hyperlink>
            <w:r w:rsidRPr="003921AA">
              <w:rPr>
                <w:sz w:val="22"/>
              </w:rPr>
              <w:t xml:space="preserve"> </w:t>
            </w:r>
          </w:p>
        </w:tc>
      </w:tr>
      <w:tr w:rsidR="008D599B" w:rsidRPr="008D599B" w14:paraId="4560D4E0" w14:textId="77777777" w:rsidTr="003921AA">
        <w:trPr>
          <w:trHeight w:val="300"/>
        </w:trPr>
        <w:tc>
          <w:tcPr>
            <w:tcW w:w="2494" w:type="dxa"/>
            <w:noWrap/>
            <w:hideMark/>
          </w:tcPr>
          <w:p w14:paraId="73F823FF" w14:textId="77777777" w:rsidR="008D599B" w:rsidRPr="003921AA" w:rsidRDefault="008D599B" w:rsidP="008D599B">
            <w:pPr>
              <w:pStyle w:val="TableBodyTextMIRB"/>
              <w:rPr>
                <w:sz w:val="22"/>
              </w:rPr>
            </w:pPr>
            <w:r w:rsidRPr="003921AA">
              <w:rPr>
                <w:sz w:val="22"/>
              </w:rPr>
              <w:t>DRAPE 2019 DSM 19</w:t>
            </w:r>
          </w:p>
        </w:tc>
        <w:tc>
          <w:tcPr>
            <w:tcW w:w="680" w:type="dxa"/>
            <w:noWrap/>
            <w:hideMark/>
          </w:tcPr>
          <w:p w14:paraId="1189E66D" w14:textId="77777777" w:rsidR="008D599B" w:rsidRPr="003921AA" w:rsidRDefault="008D599B" w:rsidP="008D599B">
            <w:pPr>
              <w:pStyle w:val="TableBodyTextMIRB"/>
              <w:rPr>
                <w:sz w:val="22"/>
              </w:rPr>
            </w:pPr>
            <w:r w:rsidRPr="003921AA">
              <w:rPr>
                <w:sz w:val="22"/>
              </w:rPr>
              <w:t>3.20</w:t>
            </w:r>
          </w:p>
        </w:tc>
        <w:tc>
          <w:tcPr>
            <w:tcW w:w="1456" w:type="dxa"/>
            <w:noWrap/>
            <w:hideMark/>
          </w:tcPr>
          <w:p w14:paraId="72598F94" w14:textId="77777777" w:rsidR="008D599B" w:rsidRPr="003921AA" w:rsidRDefault="008D599B" w:rsidP="008D599B">
            <w:pPr>
              <w:pStyle w:val="TableBodyTextMIRB"/>
              <w:rPr>
                <w:sz w:val="22"/>
              </w:rPr>
            </w:pPr>
            <w:r w:rsidRPr="003921AA">
              <w:rPr>
                <w:sz w:val="22"/>
              </w:rPr>
              <w:t>0.5</w:t>
            </w:r>
          </w:p>
        </w:tc>
        <w:tc>
          <w:tcPr>
            <w:tcW w:w="9071" w:type="dxa"/>
            <w:noWrap/>
            <w:hideMark/>
          </w:tcPr>
          <w:p w14:paraId="70E61281" w14:textId="2498EE67" w:rsidR="008D599B" w:rsidRPr="003921AA" w:rsidRDefault="008D599B" w:rsidP="008D599B">
            <w:pPr>
              <w:pStyle w:val="TableBodyTextMIRB"/>
              <w:rPr>
                <w:sz w:val="22"/>
              </w:rPr>
            </w:pPr>
            <w:hyperlink r:id="rId226" w:history="1">
              <w:r w:rsidRPr="003921AA">
                <w:rPr>
                  <w:rStyle w:val="Hyperlink"/>
                  <w:sz w:val="22"/>
                </w:rPr>
                <w:t>https://ws.gisetl.lrc.gov.on.ca/fmedatadownload/Packages/DRAPE2019_DSM_19.zip</w:t>
              </w:r>
            </w:hyperlink>
            <w:r w:rsidRPr="003921AA">
              <w:rPr>
                <w:sz w:val="22"/>
              </w:rPr>
              <w:t xml:space="preserve"> </w:t>
            </w:r>
          </w:p>
        </w:tc>
      </w:tr>
      <w:tr w:rsidR="008D599B" w:rsidRPr="008D599B" w14:paraId="3AB64B57" w14:textId="77777777" w:rsidTr="003921AA">
        <w:trPr>
          <w:trHeight w:val="300"/>
        </w:trPr>
        <w:tc>
          <w:tcPr>
            <w:tcW w:w="2494" w:type="dxa"/>
            <w:noWrap/>
            <w:hideMark/>
          </w:tcPr>
          <w:p w14:paraId="2ED37283" w14:textId="77777777" w:rsidR="008D599B" w:rsidRPr="003921AA" w:rsidRDefault="008D599B" w:rsidP="008D599B">
            <w:pPr>
              <w:pStyle w:val="TableBodyTextMIRB"/>
              <w:rPr>
                <w:sz w:val="22"/>
              </w:rPr>
            </w:pPr>
            <w:r w:rsidRPr="003921AA">
              <w:rPr>
                <w:sz w:val="22"/>
              </w:rPr>
              <w:t>DRAPE 2019 DSM 20</w:t>
            </w:r>
          </w:p>
        </w:tc>
        <w:tc>
          <w:tcPr>
            <w:tcW w:w="680" w:type="dxa"/>
            <w:noWrap/>
            <w:hideMark/>
          </w:tcPr>
          <w:p w14:paraId="00DCDCF7" w14:textId="77777777" w:rsidR="008D599B" w:rsidRPr="003921AA" w:rsidRDefault="008D599B" w:rsidP="008D599B">
            <w:pPr>
              <w:pStyle w:val="TableBodyTextMIRB"/>
              <w:rPr>
                <w:sz w:val="22"/>
              </w:rPr>
            </w:pPr>
            <w:r w:rsidRPr="003921AA">
              <w:rPr>
                <w:sz w:val="22"/>
              </w:rPr>
              <w:t>3.19</w:t>
            </w:r>
          </w:p>
        </w:tc>
        <w:tc>
          <w:tcPr>
            <w:tcW w:w="1456" w:type="dxa"/>
            <w:noWrap/>
            <w:hideMark/>
          </w:tcPr>
          <w:p w14:paraId="3415AD3F" w14:textId="77777777" w:rsidR="008D599B" w:rsidRPr="003921AA" w:rsidRDefault="008D599B" w:rsidP="008D599B">
            <w:pPr>
              <w:pStyle w:val="TableBodyTextMIRB"/>
              <w:rPr>
                <w:sz w:val="22"/>
              </w:rPr>
            </w:pPr>
            <w:r w:rsidRPr="003921AA">
              <w:rPr>
                <w:sz w:val="22"/>
              </w:rPr>
              <w:t>0.5</w:t>
            </w:r>
          </w:p>
        </w:tc>
        <w:tc>
          <w:tcPr>
            <w:tcW w:w="9071" w:type="dxa"/>
            <w:noWrap/>
            <w:hideMark/>
          </w:tcPr>
          <w:p w14:paraId="3EA42899" w14:textId="7104B940" w:rsidR="008D599B" w:rsidRPr="003921AA" w:rsidRDefault="008D599B" w:rsidP="008D599B">
            <w:pPr>
              <w:pStyle w:val="TableBodyTextMIRB"/>
              <w:rPr>
                <w:sz w:val="22"/>
              </w:rPr>
            </w:pPr>
            <w:hyperlink r:id="rId227" w:history="1">
              <w:r w:rsidRPr="003921AA">
                <w:rPr>
                  <w:rStyle w:val="Hyperlink"/>
                  <w:sz w:val="22"/>
                </w:rPr>
                <w:t>https://ws.gisetl.lrc.gov.on.ca/fmedatadownload/Packages/DRAPE2019_DSM_20.zip</w:t>
              </w:r>
            </w:hyperlink>
            <w:r w:rsidRPr="003921AA">
              <w:rPr>
                <w:sz w:val="22"/>
              </w:rPr>
              <w:t xml:space="preserve"> </w:t>
            </w:r>
          </w:p>
        </w:tc>
      </w:tr>
      <w:tr w:rsidR="008D599B" w:rsidRPr="008D599B" w14:paraId="09B3430A" w14:textId="77777777" w:rsidTr="003921AA">
        <w:trPr>
          <w:trHeight w:val="300"/>
        </w:trPr>
        <w:tc>
          <w:tcPr>
            <w:tcW w:w="2494" w:type="dxa"/>
            <w:noWrap/>
            <w:hideMark/>
          </w:tcPr>
          <w:p w14:paraId="7E750AFD" w14:textId="77777777" w:rsidR="008D599B" w:rsidRPr="003921AA" w:rsidRDefault="008D599B" w:rsidP="008D599B">
            <w:pPr>
              <w:pStyle w:val="TableBodyTextMIRB"/>
              <w:rPr>
                <w:sz w:val="22"/>
              </w:rPr>
            </w:pPr>
            <w:r w:rsidRPr="003921AA">
              <w:rPr>
                <w:sz w:val="22"/>
              </w:rPr>
              <w:t>DRAPE 2019 DSM 21</w:t>
            </w:r>
          </w:p>
        </w:tc>
        <w:tc>
          <w:tcPr>
            <w:tcW w:w="680" w:type="dxa"/>
            <w:noWrap/>
            <w:hideMark/>
          </w:tcPr>
          <w:p w14:paraId="6B338990" w14:textId="77777777" w:rsidR="008D599B" w:rsidRPr="003921AA" w:rsidRDefault="008D599B" w:rsidP="008D599B">
            <w:pPr>
              <w:pStyle w:val="TableBodyTextMIRB"/>
              <w:rPr>
                <w:sz w:val="22"/>
              </w:rPr>
            </w:pPr>
            <w:r w:rsidRPr="003921AA">
              <w:rPr>
                <w:sz w:val="22"/>
              </w:rPr>
              <w:t>3.19</w:t>
            </w:r>
          </w:p>
        </w:tc>
        <w:tc>
          <w:tcPr>
            <w:tcW w:w="1456" w:type="dxa"/>
            <w:noWrap/>
            <w:hideMark/>
          </w:tcPr>
          <w:p w14:paraId="33314AAE" w14:textId="77777777" w:rsidR="008D599B" w:rsidRPr="003921AA" w:rsidRDefault="008D599B" w:rsidP="008D599B">
            <w:pPr>
              <w:pStyle w:val="TableBodyTextMIRB"/>
              <w:rPr>
                <w:sz w:val="22"/>
              </w:rPr>
            </w:pPr>
            <w:r w:rsidRPr="003921AA">
              <w:rPr>
                <w:sz w:val="22"/>
              </w:rPr>
              <w:t>0.5</w:t>
            </w:r>
          </w:p>
        </w:tc>
        <w:tc>
          <w:tcPr>
            <w:tcW w:w="9071" w:type="dxa"/>
            <w:noWrap/>
            <w:hideMark/>
          </w:tcPr>
          <w:p w14:paraId="050AC84F" w14:textId="38B2512A" w:rsidR="008D599B" w:rsidRPr="003921AA" w:rsidRDefault="008D599B" w:rsidP="008D599B">
            <w:pPr>
              <w:pStyle w:val="TableBodyTextMIRB"/>
              <w:rPr>
                <w:sz w:val="22"/>
              </w:rPr>
            </w:pPr>
            <w:hyperlink r:id="rId228" w:history="1">
              <w:r w:rsidRPr="003921AA">
                <w:rPr>
                  <w:rStyle w:val="Hyperlink"/>
                  <w:sz w:val="22"/>
                </w:rPr>
                <w:t>https://ws.gisetl.lrc.gov.on.ca/fmedatadownload/Packages/DRAPE2019_DSM_21.zip</w:t>
              </w:r>
            </w:hyperlink>
            <w:r w:rsidRPr="003921AA">
              <w:rPr>
                <w:sz w:val="22"/>
              </w:rPr>
              <w:t xml:space="preserve"> </w:t>
            </w:r>
          </w:p>
        </w:tc>
      </w:tr>
      <w:tr w:rsidR="008D599B" w:rsidRPr="008D599B" w14:paraId="1A94227D" w14:textId="77777777" w:rsidTr="003921AA">
        <w:trPr>
          <w:trHeight w:val="300"/>
        </w:trPr>
        <w:tc>
          <w:tcPr>
            <w:tcW w:w="2494" w:type="dxa"/>
            <w:noWrap/>
            <w:hideMark/>
          </w:tcPr>
          <w:p w14:paraId="3D1F7CEC" w14:textId="77777777" w:rsidR="008D599B" w:rsidRPr="003921AA" w:rsidRDefault="008D599B" w:rsidP="008D599B">
            <w:pPr>
              <w:pStyle w:val="TableBodyTextMIRB"/>
              <w:rPr>
                <w:sz w:val="22"/>
              </w:rPr>
            </w:pPr>
            <w:r w:rsidRPr="003921AA">
              <w:rPr>
                <w:sz w:val="22"/>
              </w:rPr>
              <w:t>DRAPE 2019 DSM 22</w:t>
            </w:r>
          </w:p>
        </w:tc>
        <w:tc>
          <w:tcPr>
            <w:tcW w:w="680" w:type="dxa"/>
            <w:noWrap/>
            <w:hideMark/>
          </w:tcPr>
          <w:p w14:paraId="7C083C9A" w14:textId="77777777" w:rsidR="008D599B" w:rsidRPr="003921AA" w:rsidRDefault="008D599B" w:rsidP="008D599B">
            <w:pPr>
              <w:pStyle w:val="TableBodyTextMIRB"/>
              <w:rPr>
                <w:sz w:val="22"/>
              </w:rPr>
            </w:pPr>
            <w:r w:rsidRPr="003921AA">
              <w:rPr>
                <w:sz w:val="22"/>
              </w:rPr>
              <w:t>3.23</w:t>
            </w:r>
          </w:p>
        </w:tc>
        <w:tc>
          <w:tcPr>
            <w:tcW w:w="1456" w:type="dxa"/>
            <w:noWrap/>
            <w:hideMark/>
          </w:tcPr>
          <w:p w14:paraId="6309DC1A" w14:textId="77777777" w:rsidR="008D599B" w:rsidRPr="003921AA" w:rsidRDefault="008D599B" w:rsidP="008D599B">
            <w:pPr>
              <w:pStyle w:val="TableBodyTextMIRB"/>
              <w:rPr>
                <w:sz w:val="22"/>
              </w:rPr>
            </w:pPr>
            <w:r w:rsidRPr="003921AA">
              <w:rPr>
                <w:sz w:val="22"/>
              </w:rPr>
              <w:t>0.5</w:t>
            </w:r>
          </w:p>
        </w:tc>
        <w:tc>
          <w:tcPr>
            <w:tcW w:w="9071" w:type="dxa"/>
            <w:noWrap/>
            <w:hideMark/>
          </w:tcPr>
          <w:p w14:paraId="0C4DAA8A" w14:textId="2FB9FCFD" w:rsidR="008D599B" w:rsidRPr="003921AA" w:rsidRDefault="008D599B" w:rsidP="008D599B">
            <w:pPr>
              <w:pStyle w:val="TableBodyTextMIRB"/>
              <w:rPr>
                <w:sz w:val="22"/>
              </w:rPr>
            </w:pPr>
            <w:hyperlink r:id="rId229" w:history="1">
              <w:r w:rsidRPr="003921AA">
                <w:rPr>
                  <w:rStyle w:val="Hyperlink"/>
                  <w:sz w:val="22"/>
                </w:rPr>
                <w:t>https://ws.gisetl.lrc.gov.on.ca/fmedatadownload/Packages/DRAPE2019_DSM_22.zip</w:t>
              </w:r>
            </w:hyperlink>
            <w:r w:rsidRPr="003921AA">
              <w:rPr>
                <w:sz w:val="22"/>
              </w:rPr>
              <w:t xml:space="preserve"> </w:t>
            </w:r>
          </w:p>
        </w:tc>
      </w:tr>
      <w:tr w:rsidR="008D599B" w:rsidRPr="008D599B" w14:paraId="54B190D4" w14:textId="77777777" w:rsidTr="003921AA">
        <w:trPr>
          <w:trHeight w:val="300"/>
        </w:trPr>
        <w:tc>
          <w:tcPr>
            <w:tcW w:w="2494" w:type="dxa"/>
            <w:noWrap/>
            <w:hideMark/>
          </w:tcPr>
          <w:p w14:paraId="3FFBCB49" w14:textId="77777777" w:rsidR="008D599B" w:rsidRPr="003921AA" w:rsidRDefault="008D599B" w:rsidP="008D599B">
            <w:pPr>
              <w:pStyle w:val="TableBodyTextMIRB"/>
              <w:rPr>
                <w:sz w:val="22"/>
              </w:rPr>
            </w:pPr>
            <w:r w:rsidRPr="003921AA">
              <w:rPr>
                <w:sz w:val="22"/>
              </w:rPr>
              <w:t>DRAPE 2019 DSM 23</w:t>
            </w:r>
          </w:p>
        </w:tc>
        <w:tc>
          <w:tcPr>
            <w:tcW w:w="680" w:type="dxa"/>
            <w:noWrap/>
            <w:hideMark/>
          </w:tcPr>
          <w:p w14:paraId="39B27A00" w14:textId="77777777" w:rsidR="008D599B" w:rsidRPr="003921AA" w:rsidRDefault="008D599B" w:rsidP="008D599B">
            <w:pPr>
              <w:pStyle w:val="TableBodyTextMIRB"/>
              <w:rPr>
                <w:sz w:val="22"/>
              </w:rPr>
            </w:pPr>
            <w:r w:rsidRPr="003921AA">
              <w:rPr>
                <w:sz w:val="22"/>
              </w:rPr>
              <w:t>3.33</w:t>
            </w:r>
          </w:p>
        </w:tc>
        <w:tc>
          <w:tcPr>
            <w:tcW w:w="1456" w:type="dxa"/>
            <w:noWrap/>
            <w:hideMark/>
          </w:tcPr>
          <w:p w14:paraId="0EFF1A9C" w14:textId="77777777" w:rsidR="008D599B" w:rsidRPr="003921AA" w:rsidRDefault="008D599B" w:rsidP="008D599B">
            <w:pPr>
              <w:pStyle w:val="TableBodyTextMIRB"/>
              <w:rPr>
                <w:sz w:val="22"/>
              </w:rPr>
            </w:pPr>
            <w:r w:rsidRPr="003921AA">
              <w:rPr>
                <w:sz w:val="22"/>
              </w:rPr>
              <w:t>0.5</w:t>
            </w:r>
          </w:p>
        </w:tc>
        <w:tc>
          <w:tcPr>
            <w:tcW w:w="9071" w:type="dxa"/>
            <w:noWrap/>
            <w:hideMark/>
          </w:tcPr>
          <w:p w14:paraId="6BAC8685" w14:textId="515424EE" w:rsidR="008D599B" w:rsidRPr="003921AA" w:rsidRDefault="008D599B" w:rsidP="008D599B">
            <w:pPr>
              <w:pStyle w:val="TableBodyTextMIRB"/>
              <w:rPr>
                <w:sz w:val="22"/>
              </w:rPr>
            </w:pPr>
            <w:hyperlink r:id="rId230" w:history="1">
              <w:r w:rsidRPr="003921AA">
                <w:rPr>
                  <w:rStyle w:val="Hyperlink"/>
                  <w:sz w:val="22"/>
                </w:rPr>
                <w:t>https://ws.gisetl.lrc.gov.on.ca/fmedatadownload/Packages/DRAPE2019_DSM_23.zip</w:t>
              </w:r>
            </w:hyperlink>
            <w:r w:rsidRPr="003921AA">
              <w:rPr>
                <w:sz w:val="22"/>
              </w:rPr>
              <w:t xml:space="preserve"> </w:t>
            </w:r>
          </w:p>
        </w:tc>
      </w:tr>
      <w:tr w:rsidR="008D599B" w:rsidRPr="008D599B" w14:paraId="44719A19" w14:textId="77777777" w:rsidTr="003921AA">
        <w:trPr>
          <w:trHeight w:val="300"/>
        </w:trPr>
        <w:tc>
          <w:tcPr>
            <w:tcW w:w="2494" w:type="dxa"/>
            <w:noWrap/>
            <w:hideMark/>
          </w:tcPr>
          <w:p w14:paraId="3B0E003D" w14:textId="77777777" w:rsidR="008D599B" w:rsidRPr="003921AA" w:rsidRDefault="008D599B" w:rsidP="008D599B">
            <w:pPr>
              <w:pStyle w:val="TableBodyTextMIRB"/>
              <w:rPr>
                <w:sz w:val="22"/>
              </w:rPr>
            </w:pPr>
            <w:r w:rsidRPr="003921AA">
              <w:rPr>
                <w:sz w:val="22"/>
              </w:rPr>
              <w:t>DRAPE 2019 DSM 24</w:t>
            </w:r>
          </w:p>
        </w:tc>
        <w:tc>
          <w:tcPr>
            <w:tcW w:w="680" w:type="dxa"/>
            <w:noWrap/>
            <w:hideMark/>
          </w:tcPr>
          <w:p w14:paraId="232BFB3B" w14:textId="77777777" w:rsidR="008D599B" w:rsidRPr="003921AA" w:rsidRDefault="008D599B" w:rsidP="008D599B">
            <w:pPr>
              <w:pStyle w:val="TableBodyTextMIRB"/>
              <w:rPr>
                <w:sz w:val="22"/>
              </w:rPr>
            </w:pPr>
            <w:r w:rsidRPr="003921AA">
              <w:rPr>
                <w:sz w:val="22"/>
              </w:rPr>
              <w:t>3.25</w:t>
            </w:r>
          </w:p>
        </w:tc>
        <w:tc>
          <w:tcPr>
            <w:tcW w:w="1456" w:type="dxa"/>
            <w:noWrap/>
            <w:hideMark/>
          </w:tcPr>
          <w:p w14:paraId="6951BC74" w14:textId="77777777" w:rsidR="008D599B" w:rsidRPr="003921AA" w:rsidRDefault="008D599B" w:rsidP="008D599B">
            <w:pPr>
              <w:pStyle w:val="TableBodyTextMIRB"/>
              <w:rPr>
                <w:sz w:val="22"/>
              </w:rPr>
            </w:pPr>
            <w:r w:rsidRPr="003921AA">
              <w:rPr>
                <w:sz w:val="22"/>
              </w:rPr>
              <w:t>0.5</w:t>
            </w:r>
          </w:p>
        </w:tc>
        <w:tc>
          <w:tcPr>
            <w:tcW w:w="9071" w:type="dxa"/>
            <w:noWrap/>
            <w:hideMark/>
          </w:tcPr>
          <w:p w14:paraId="7FB7ACEA" w14:textId="219235C4" w:rsidR="008D599B" w:rsidRPr="003921AA" w:rsidRDefault="008D599B" w:rsidP="008D599B">
            <w:pPr>
              <w:pStyle w:val="TableBodyTextMIRB"/>
              <w:rPr>
                <w:sz w:val="22"/>
              </w:rPr>
            </w:pPr>
            <w:hyperlink r:id="rId231" w:history="1">
              <w:r w:rsidRPr="003921AA">
                <w:rPr>
                  <w:rStyle w:val="Hyperlink"/>
                  <w:sz w:val="22"/>
                </w:rPr>
                <w:t>https://ws.gisetl.lrc.gov.on.ca/fmedatadownload/Packages/DRAPE2019_DSM_24.zip</w:t>
              </w:r>
            </w:hyperlink>
            <w:r w:rsidRPr="003921AA">
              <w:rPr>
                <w:sz w:val="22"/>
              </w:rPr>
              <w:t xml:space="preserve"> </w:t>
            </w:r>
          </w:p>
        </w:tc>
      </w:tr>
      <w:tr w:rsidR="008D599B" w:rsidRPr="008D599B" w14:paraId="7A392345" w14:textId="77777777" w:rsidTr="003921AA">
        <w:trPr>
          <w:trHeight w:val="300"/>
        </w:trPr>
        <w:tc>
          <w:tcPr>
            <w:tcW w:w="2494" w:type="dxa"/>
            <w:noWrap/>
            <w:hideMark/>
          </w:tcPr>
          <w:p w14:paraId="55318C1E" w14:textId="77777777" w:rsidR="008D599B" w:rsidRPr="003921AA" w:rsidRDefault="008D599B" w:rsidP="008D599B">
            <w:pPr>
              <w:pStyle w:val="TableBodyTextMIRB"/>
              <w:rPr>
                <w:sz w:val="22"/>
              </w:rPr>
            </w:pPr>
            <w:r w:rsidRPr="003921AA">
              <w:rPr>
                <w:sz w:val="22"/>
              </w:rPr>
              <w:t>DRAPE 2019 DSM 25</w:t>
            </w:r>
          </w:p>
        </w:tc>
        <w:tc>
          <w:tcPr>
            <w:tcW w:w="680" w:type="dxa"/>
            <w:noWrap/>
            <w:hideMark/>
          </w:tcPr>
          <w:p w14:paraId="68D94F56" w14:textId="77777777" w:rsidR="008D599B" w:rsidRPr="003921AA" w:rsidRDefault="008D599B" w:rsidP="008D599B">
            <w:pPr>
              <w:pStyle w:val="TableBodyTextMIRB"/>
              <w:rPr>
                <w:sz w:val="22"/>
              </w:rPr>
            </w:pPr>
            <w:r w:rsidRPr="003921AA">
              <w:rPr>
                <w:sz w:val="22"/>
              </w:rPr>
              <w:t>3.34</w:t>
            </w:r>
          </w:p>
        </w:tc>
        <w:tc>
          <w:tcPr>
            <w:tcW w:w="1456" w:type="dxa"/>
            <w:noWrap/>
            <w:hideMark/>
          </w:tcPr>
          <w:p w14:paraId="73C57A6B" w14:textId="77777777" w:rsidR="008D599B" w:rsidRPr="003921AA" w:rsidRDefault="008D599B" w:rsidP="008D599B">
            <w:pPr>
              <w:pStyle w:val="TableBodyTextMIRB"/>
              <w:rPr>
                <w:sz w:val="22"/>
              </w:rPr>
            </w:pPr>
            <w:r w:rsidRPr="003921AA">
              <w:rPr>
                <w:sz w:val="22"/>
              </w:rPr>
              <w:t>0.5</w:t>
            </w:r>
          </w:p>
        </w:tc>
        <w:tc>
          <w:tcPr>
            <w:tcW w:w="9071" w:type="dxa"/>
            <w:noWrap/>
            <w:hideMark/>
          </w:tcPr>
          <w:p w14:paraId="79F65573" w14:textId="53C00B8F" w:rsidR="008D599B" w:rsidRPr="003921AA" w:rsidRDefault="008D599B" w:rsidP="008D599B">
            <w:pPr>
              <w:pStyle w:val="TableBodyTextMIRB"/>
              <w:rPr>
                <w:sz w:val="22"/>
              </w:rPr>
            </w:pPr>
            <w:hyperlink r:id="rId232" w:history="1">
              <w:r w:rsidRPr="003921AA">
                <w:rPr>
                  <w:rStyle w:val="Hyperlink"/>
                  <w:sz w:val="22"/>
                </w:rPr>
                <w:t>https://ws.gisetl.lrc.gov.on.ca/fmedatadownload/Packages/DRAPE2019_DSM_25.zip</w:t>
              </w:r>
            </w:hyperlink>
            <w:r w:rsidRPr="003921AA">
              <w:rPr>
                <w:sz w:val="22"/>
              </w:rPr>
              <w:t xml:space="preserve"> </w:t>
            </w:r>
          </w:p>
        </w:tc>
      </w:tr>
      <w:tr w:rsidR="008D599B" w:rsidRPr="008D599B" w14:paraId="1CDFA2FC" w14:textId="77777777" w:rsidTr="003921AA">
        <w:trPr>
          <w:trHeight w:val="300"/>
        </w:trPr>
        <w:tc>
          <w:tcPr>
            <w:tcW w:w="2494" w:type="dxa"/>
            <w:noWrap/>
            <w:hideMark/>
          </w:tcPr>
          <w:p w14:paraId="7D0B1010" w14:textId="77777777" w:rsidR="008D599B" w:rsidRPr="003921AA" w:rsidRDefault="008D599B" w:rsidP="008D599B">
            <w:pPr>
              <w:pStyle w:val="TableBodyTextMIRB"/>
              <w:rPr>
                <w:sz w:val="22"/>
              </w:rPr>
            </w:pPr>
            <w:r w:rsidRPr="003921AA">
              <w:rPr>
                <w:sz w:val="22"/>
              </w:rPr>
              <w:t>DRAPE 2019 DSM 26</w:t>
            </w:r>
          </w:p>
        </w:tc>
        <w:tc>
          <w:tcPr>
            <w:tcW w:w="680" w:type="dxa"/>
            <w:noWrap/>
            <w:hideMark/>
          </w:tcPr>
          <w:p w14:paraId="2C743BB6" w14:textId="77777777" w:rsidR="008D599B" w:rsidRPr="003921AA" w:rsidRDefault="008D599B" w:rsidP="008D599B">
            <w:pPr>
              <w:pStyle w:val="TableBodyTextMIRB"/>
              <w:rPr>
                <w:sz w:val="22"/>
              </w:rPr>
            </w:pPr>
            <w:r w:rsidRPr="003921AA">
              <w:rPr>
                <w:sz w:val="22"/>
              </w:rPr>
              <w:t>3.32</w:t>
            </w:r>
          </w:p>
        </w:tc>
        <w:tc>
          <w:tcPr>
            <w:tcW w:w="1456" w:type="dxa"/>
            <w:noWrap/>
            <w:hideMark/>
          </w:tcPr>
          <w:p w14:paraId="02237F60" w14:textId="77777777" w:rsidR="008D599B" w:rsidRPr="003921AA" w:rsidRDefault="008D599B" w:rsidP="008D599B">
            <w:pPr>
              <w:pStyle w:val="TableBodyTextMIRB"/>
              <w:rPr>
                <w:sz w:val="22"/>
              </w:rPr>
            </w:pPr>
            <w:r w:rsidRPr="003921AA">
              <w:rPr>
                <w:sz w:val="22"/>
              </w:rPr>
              <w:t>0.5</w:t>
            </w:r>
          </w:p>
        </w:tc>
        <w:tc>
          <w:tcPr>
            <w:tcW w:w="9071" w:type="dxa"/>
            <w:noWrap/>
            <w:hideMark/>
          </w:tcPr>
          <w:p w14:paraId="26DA3994" w14:textId="3B191C56" w:rsidR="008D599B" w:rsidRPr="003921AA" w:rsidRDefault="008D599B" w:rsidP="008D599B">
            <w:pPr>
              <w:pStyle w:val="TableBodyTextMIRB"/>
              <w:rPr>
                <w:sz w:val="22"/>
              </w:rPr>
            </w:pPr>
            <w:hyperlink r:id="rId233" w:history="1">
              <w:r w:rsidRPr="003921AA">
                <w:rPr>
                  <w:rStyle w:val="Hyperlink"/>
                  <w:sz w:val="22"/>
                </w:rPr>
                <w:t>https://ws.gisetl.lrc.gov.on.ca/fmedatadownload/Packages/DRAPE2019_DSM_26.zip</w:t>
              </w:r>
            </w:hyperlink>
            <w:r w:rsidRPr="003921AA">
              <w:rPr>
                <w:sz w:val="22"/>
              </w:rPr>
              <w:t xml:space="preserve"> </w:t>
            </w:r>
          </w:p>
        </w:tc>
      </w:tr>
      <w:tr w:rsidR="008D599B" w:rsidRPr="008D599B" w14:paraId="2D9E48C8" w14:textId="77777777" w:rsidTr="003921AA">
        <w:trPr>
          <w:trHeight w:val="300"/>
        </w:trPr>
        <w:tc>
          <w:tcPr>
            <w:tcW w:w="2494" w:type="dxa"/>
            <w:noWrap/>
            <w:hideMark/>
          </w:tcPr>
          <w:p w14:paraId="4A7C5B36" w14:textId="77777777" w:rsidR="008D599B" w:rsidRPr="003921AA" w:rsidRDefault="008D599B" w:rsidP="008D599B">
            <w:pPr>
              <w:pStyle w:val="TableBodyTextMIRB"/>
              <w:rPr>
                <w:sz w:val="22"/>
              </w:rPr>
            </w:pPr>
            <w:r w:rsidRPr="003921AA">
              <w:rPr>
                <w:sz w:val="22"/>
              </w:rPr>
              <w:t>DRAPE 2019 DSM 27</w:t>
            </w:r>
          </w:p>
        </w:tc>
        <w:tc>
          <w:tcPr>
            <w:tcW w:w="680" w:type="dxa"/>
            <w:noWrap/>
            <w:hideMark/>
          </w:tcPr>
          <w:p w14:paraId="1FC41344" w14:textId="77777777" w:rsidR="008D599B" w:rsidRPr="003921AA" w:rsidRDefault="008D599B" w:rsidP="008D599B">
            <w:pPr>
              <w:pStyle w:val="TableBodyTextMIRB"/>
              <w:rPr>
                <w:sz w:val="22"/>
              </w:rPr>
            </w:pPr>
            <w:r w:rsidRPr="003921AA">
              <w:rPr>
                <w:sz w:val="22"/>
              </w:rPr>
              <w:t>3.26</w:t>
            </w:r>
          </w:p>
        </w:tc>
        <w:tc>
          <w:tcPr>
            <w:tcW w:w="1456" w:type="dxa"/>
            <w:noWrap/>
            <w:hideMark/>
          </w:tcPr>
          <w:p w14:paraId="4023D9B7" w14:textId="77777777" w:rsidR="008D599B" w:rsidRPr="003921AA" w:rsidRDefault="008D599B" w:rsidP="008D599B">
            <w:pPr>
              <w:pStyle w:val="TableBodyTextMIRB"/>
              <w:rPr>
                <w:sz w:val="22"/>
              </w:rPr>
            </w:pPr>
            <w:r w:rsidRPr="003921AA">
              <w:rPr>
                <w:sz w:val="22"/>
              </w:rPr>
              <w:t>0.5</w:t>
            </w:r>
          </w:p>
        </w:tc>
        <w:tc>
          <w:tcPr>
            <w:tcW w:w="9071" w:type="dxa"/>
            <w:noWrap/>
            <w:hideMark/>
          </w:tcPr>
          <w:p w14:paraId="3A641C4B" w14:textId="6384B071" w:rsidR="008D599B" w:rsidRPr="003921AA" w:rsidRDefault="008D599B" w:rsidP="008D599B">
            <w:pPr>
              <w:pStyle w:val="TableBodyTextMIRB"/>
              <w:rPr>
                <w:sz w:val="22"/>
              </w:rPr>
            </w:pPr>
            <w:hyperlink r:id="rId234" w:history="1">
              <w:r w:rsidRPr="003921AA">
                <w:rPr>
                  <w:rStyle w:val="Hyperlink"/>
                  <w:sz w:val="22"/>
                </w:rPr>
                <w:t>https://ws.gisetl.lrc.gov.on.ca/fmedatadownload/Packages/DRAPE2019_DSM_27.zip</w:t>
              </w:r>
            </w:hyperlink>
            <w:r w:rsidRPr="003921AA">
              <w:rPr>
                <w:sz w:val="22"/>
              </w:rPr>
              <w:t xml:space="preserve"> </w:t>
            </w:r>
          </w:p>
        </w:tc>
      </w:tr>
      <w:tr w:rsidR="008D599B" w:rsidRPr="008D599B" w14:paraId="7F741542" w14:textId="77777777" w:rsidTr="003921AA">
        <w:trPr>
          <w:trHeight w:val="300"/>
        </w:trPr>
        <w:tc>
          <w:tcPr>
            <w:tcW w:w="2494" w:type="dxa"/>
            <w:noWrap/>
            <w:hideMark/>
          </w:tcPr>
          <w:p w14:paraId="2C5AEAD6" w14:textId="77777777" w:rsidR="008D599B" w:rsidRPr="003921AA" w:rsidRDefault="008D599B" w:rsidP="008D599B">
            <w:pPr>
              <w:pStyle w:val="TableBodyTextMIRB"/>
              <w:rPr>
                <w:sz w:val="22"/>
              </w:rPr>
            </w:pPr>
            <w:r w:rsidRPr="003921AA">
              <w:rPr>
                <w:sz w:val="22"/>
              </w:rPr>
              <w:t>DRAPE 2019 DSM 28</w:t>
            </w:r>
          </w:p>
        </w:tc>
        <w:tc>
          <w:tcPr>
            <w:tcW w:w="680" w:type="dxa"/>
            <w:noWrap/>
            <w:hideMark/>
          </w:tcPr>
          <w:p w14:paraId="36EFE6D7" w14:textId="77777777" w:rsidR="008D599B" w:rsidRPr="003921AA" w:rsidRDefault="008D599B" w:rsidP="008D599B">
            <w:pPr>
              <w:pStyle w:val="TableBodyTextMIRB"/>
              <w:rPr>
                <w:sz w:val="22"/>
              </w:rPr>
            </w:pPr>
            <w:r w:rsidRPr="003921AA">
              <w:rPr>
                <w:sz w:val="22"/>
              </w:rPr>
              <w:t>3.30</w:t>
            </w:r>
          </w:p>
        </w:tc>
        <w:tc>
          <w:tcPr>
            <w:tcW w:w="1456" w:type="dxa"/>
            <w:noWrap/>
            <w:hideMark/>
          </w:tcPr>
          <w:p w14:paraId="2C778A71" w14:textId="77777777" w:rsidR="008D599B" w:rsidRPr="003921AA" w:rsidRDefault="008D599B" w:rsidP="008D599B">
            <w:pPr>
              <w:pStyle w:val="TableBodyTextMIRB"/>
              <w:rPr>
                <w:sz w:val="22"/>
              </w:rPr>
            </w:pPr>
            <w:r w:rsidRPr="003921AA">
              <w:rPr>
                <w:sz w:val="22"/>
              </w:rPr>
              <w:t>0.5</w:t>
            </w:r>
          </w:p>
        </w:tc>
        <w:tc>
          <w:tcPr>
            <w:tcW w:w="9071" w:type="dxa"/>
            <w:noWrap/>
            <w:hideMark/>
          </w:tcPr>
          <w:p w14:paraId="0106DDB5" w14:textId="0AF3D383" w:rsidR="008D599B" w:rsidRPr="003921AA" w:rsidRDefault="008D599B" w:rsidP="008D599B">
            <w:pPr>
              <w:pStyle w:val="TableBodyTextMIRB"/>
              <w:rPr>
                <w:sz w:val="22"/>
              </w:rPr>
            </w:pPr>
            <w:hyperlink r:id="rId235" w:history="1">
              <w:r w:rsidRPr="003921AA">
                <w:rPr>
                  <w:rStyle w:val="Hyperlink"/>
                  <w:sz w:val="22"/>
                </w:rPr>
                <w:t>https://ws.gisetl.lrc.gov.on.ca/fmedatadownload/Packages/DRAPE2019_DSM_28.zip</w:t>
              </w:r>
            </w:hyperlink>
            <w:r w:rsidRPr="003921AA">
              <w:rPr>
                <w:sz w:val="22"/>
              </w:rPr>
              <w:t xml:space="preserve"> </w:t>
            </w:r>
          </w:p>
        </w:tc>
      </w:tr>
      <w:tr w:rsidR="008D599B" w:rsidRPr="008D599B" w14:paraId="7DBDACC1" w14:textId="77777777" w:rsidTr="003921AA">
        <w:trPr>
          <w:trHeight w:val="300"/>
        </w:trPr>
        <w:tc>
          <w:tcPr>
            <w:tcW w:w="2494" w:type="dxa"/>
            <w:noWrap/>
            <w:hideMark/>
          </w:tcPr>
          <w:p w14:paraId="23608123" w14:textId="77777777" w:rsidR="008D599B" w:rsidRPr="003921AA" w:rsidRDefault="008D599B" w:rsidP="008D599B">
            <w:pPr>
              <w:pStyle w:val="TableBodyTextMIRB"/>
              <w:rPr>
                <w:sz w:val="22"/>
              </w:rPr>
            </w:pPr>
            <w:r w:rsidRPr="003921AA">
              <w:rPr>
                <w:sz w:val="22"/>
              </w:rPr>
              <w:t>DRAPE 2019 DSM 29</w:t>
            </w:r>
          </w:p>
        </w:tc>
        <w:tc>
          <w:tcPr>
            <w:tcW w:w="680" w:type="dxa"/>
            <w:noWrap/>
            <w:hideMark/>
          </w:tcPr>
          <w:p w14:paraId="4846D9FB" w14:textId="77777777" w:rsidR="008D599B" w:rsidRPr="003921AA" w:rsidRDefault="008D599B" w:rsidP="008D599B">
            <w:pPr>
              <w:pStyle w:val="TableBodyTextMIRB"/>
              <w:rPr>
                <w:sz w:val="22"/>
              </w:rPr>
            </w:pPr>
            <w:r w:rsidRPr="003921AA">
              <w:rPr>
                <w:sz w:val="22"/>
              </w:rPr>
              <w:t>3.23</w:t>
            </w:r>
          </w:p>
        </w:tc>
        <w:tc>
          <w:tcPr>
            <w:tcW w:w="1456" w:type="dxa"/>
            <w:noWrap/>
            <w:hideMark/>
          </w:tcPr>
          <w:p w14:paraId="612549D9" w14:textId="77777777" w:rsidR="008D599B" w:rsidRPr="003921AA" w:rsidRDefault="008D599B" w:rsidP="008D599B">
            <w:pPr>
              <w:pStyle w:val="TableBodyTextMIRB"/>
              <w:rPr>
                <w:sz w:val="22"/>
              </w:rPr>
            </w:pPr>
            <w:r w:rsidRPr="003921AA">
              <w:rPr>
                <w:sz w:val="22"/>
              </w:rPr>
              <w:t>0.5</w:t>
            </w:r>
          </w:p>
        </w:tc>
        <w:tc>
          <w:tcPr>
            <w:tcW w:w="9071" w:type="dxa"/>
            <w:noWrap/>
            <w:hideMark/>
          </w:tcPr>
          <w:p w14:paraId="6E8EF799" w14:textId="304D40CE" w:rsidR="008D599B" w:rsidRPr="003921AA" w:rsidRDefault="008D599B" w:rsidP="008D599B">
            <w:pPr>
              <w:pStyle w:val="TableBodyTextMIRB"/>
              <w:rPr>
                <w:sz w:val="22"/>
              </w:rPr>
            </w:pPr>
            <w:hyperlink r:id="rId236" w:history="1">
              <w:r w:rsidRPr="003921AA">
                <w:rPr>
                  <w:rStyle w:val="Hyperlink"/>
                  <w:sz w:val="22"/>
                </w:rPr>
                <w:t>https://ws.gisetl.lrc.gov.on.ca/fmedatadownload/Packages/DRAPE2019_DSM_29.zip</w:t>
              </w:r>
            </w:hyperlink>
            <w:r w:rsidRPr="003921AA">
              <w:rPr>
                <w:sz w:val="22"/>
              </w:rPr>
              <w:t xml:space="preserve"> </w:t>
            </w:r>
          </w:p>
        </w:tc>
      </w:tr>
      <w:tr w:rsidR="008D599B" w:rsidRPr="008D599B" w14:paraId="3E416739" w14:textId="77777777" w:rsidTr="003921AA">
        <w:trPr>
          <w:trHeight w:val="300"/>
        </w:trPr>
        <w:tc>
          <w:tcPr>
            <w:tcW w:w="2494" w:type="dxa"/>
            <w:noWrap/>
            <w:hideMark/>
          </w:tcPr>
          <w:p w14:paraId="709951D6" w14:textId="77777777" w:rsidR="008D599B" w:rsidRPr="003921AA" w:rsidRDefault="008D599B" w:rsidP="008D599B">
            <w:pPr>
              <w:pStyle w:val="TableBodyTextMIRB"/>
              <w:rPr>
                <w:sz w:val="22"/>
              </w:rPr>
            </w:pPr>
            <w:r w:rsidRPr="003921AA">
              <w:rPr>
                <w:sz w:val="22"/>
              </w:rPr>
              <w:t>DRAPE 2019 DSM 30</w:t>
            </w:r>
          </w:p>
        </w:tc>
        <w:tc>
          <w:tcPr>
            <w:tcW w:w="680" w:type="dxa"/>
            <w:noWrap/>
            <w:hideMark/>
          </w:tcPr>
          <w:p w14:paraId="44E563F8" w14:textId="77777777" w:rsidR="008D599B" w:rsidRPr="003921AA" w:rsidRDefault="008D599B" w:rsidP="008D599B">
            <w:pPr>
              <w:pStyle w:val="TableBodyTextMIRB"/>
              <w:rPr>
                <w:sz w:val="22"/>
              </w:rPr>
            </w:pPr>
            <w:r w:rsidRPr="003921AA">
              <w:rPr>
                <w:sz w:val="22"/>
              </w:rPr>
              <w:t>3.22</w:t>
            </w:r>
          </w:p>
        </w:tc>
        <w:tc>
          <w:tcPr>
            <w:tcW w:w="1456" w:type="dxa"/>
            <w:noWrap/>
            <w:hideMark/>
          </w:tcPr>
          <w:p w14:paraId="2F390A38" w14:textId="77777777" w:rsidR="008D599B" w:rsidRPr="003921AA" w:rsidRDefault="008D599B" w:rsidP="008D599B">
            <w:pPr>
              <w:pStyle w:val="TableBodyTextMIRB"/>
              <w:rPr>
                <w:sz w:val="22"/>
              </w:rPr>
            </w:pPr>
            <w:r w:rsidRPr="003921AA">
              <w:rPr>
                <w:sz w:val="22"/>
              </w:rPr>
              <w:t>0.5</w:t>
            </w:r>
          </w:p>
        </w:tc>
        <w:tc>
          <w:tcPr>
            <w:tcW w:w="9071" w:type="dxa"/>
            <w:noWrap/>
            <w:hideMark/>
          </w:tcPr>
          <w:p w14:paraId="3A49DA1D" w14:textId="26DDD0FC" w:rsidR="008D599B" w:rsidRPr="003921AA" w:rsidRDefault="008D599B" w:rsidP="008D599B">
            <w:pPr>
              <w:pStyle w:val="TableBodyTextMIRB"/>
              <w:rPr>
                <w:sz w:val="22"/>
              </w:rPr>
            </w:pPr>
            <w:hyperlink r:id="rId237" w:history="1">
              <w:r w:rsidRPr="003921AA">
                <w:rPr>
                  <w:rStyle w:val="Hyperlink"/>
                  <w:sz w:val="22"/>
                </w:rPr>
                <w:t>https://ws.gisetl.lrc.gov.on.ca/fmedatadownload/Packages/DRAPE2019_DSM_30.zip</w:t>
              </w:r>
            </w:hyperlink>
            <w:r w:rsidRPr="003921AA">
              <w:rPr>
                <w:sz w:val="22"/>
              </w:rPr>
              <w:t xml:space="preserve"> </w:t>
            </w:r>
          </w:p>
        </w:tc>
      </w:tr>
      <w:tr w:rsidR="008D599B" w:rsidRPr="008D599B" w14:paraId="4C50BA37" w14:textId="77777777" w:rsidTr="003921AA">
        <w:trPr>
          <w:trHeight w:val="300"/>
        </w:trPr>
        <w:tc>
          <w:tcPr>
            <w:tcW w:w="2494" w:type="dxa"/>
            <w:noWrap/>
            <w:hideMark/>
          </w:tcPr>
          <w:p w14:paraId="6E21C3A1" w14:textId="77777777" w:rsidR="008D599B" w:rsidRPr="003921AA" w:rsidRDefault="008D599B" w:rsidP="008D599B">
            <w:pPr>
              <w:pStyle w:val="TableBodyTextMIRB"/>
              <w:rPr>
                <w:sz w:val="22"/>
              </w:rPr>
            </w:pPr>
            <w:r w:rsidRPr="003921AA">
              <w:rPr>
                <w:sz w:val="22"/>
              </w:rPr>
              <w:t>DRAPE 2019 DSM 31</w:t>
            </w:r>
          </w:p>
        </w:tc>
        <w:tc>
          <w:tcPr>
            <w:tcW w:w="680" w:type="dxa"/>
            <w:noWrap/>
            <w:hideMark/>
          </w:tcPr>
          <w:p w14:paraId="205AF419" w14:textId="77777777" w:rsidR="008D599B" w:rsidRPr="003921AA" w:rsidRDefault="008D599B" w:rsidP="008D599B">
            <w:pPr>
              <w:pStyle w:val="TableBodyTextMIRB"/>
              <w:rPr>
                <w:sz w:val="22"/>
              </w:rPr>
            </w:pPr>
            <w:r w:rsidRPr="003921AA">
              <w:rPr>
                <w:sz w:val="22"/>
              </w:rPr>
              <w:t>3.21</w:t>
            </w:r>
          </w:p>
        </w:tc>
        <w:tc>
          <w:tcPr>
            <w:tcW w:w="1456" w:type="dxa"/>
            <w:noWrap/>
            <w:hideMark/>
          </w:tcPr>
          <w:p w14:paraId="5C531941" w14:textId="77777777" w:rsidR="008D599B" w:rsidRPr="003921AA" w:rsidRDefault="008D599B" w:rsidP="008D599B">
            <w:pPr>
              <w:pStyle w:val="TableBodyTextMIRB"/>
              <w:rPr>
                <w:sz w:val="22"/>
              </w:rPr>
            </w:pPr>
            <w:r w:rsidRPr="003921AA">
              <w:rPr>
                <w:sz w:val="22"/>
              </w:rPr>
              <w:t>0.5</w:t>
            </w:r>
          </w:p>
        </w:tc>
        <w:tc>
          <w:tcPr>
            <w:tcW w:w="9071" w:type="dxa"/>
            <w:noWrap/>
            <w:hideMark/>
          </w:tcPr>
          <w:p w14:paraId="7AFCB8F6" w14:textId="2D1D44BF" w:rsidR="008D599B" w:rsidRPr="003921AA" w:rsidRDefault="008D599B" w:rsidP="008D599B">
            <w:pPr>
              <w:pStyle w:val="TableBodyTextMIRB"/>
              <w:rPr>
                <w:sz w:val="22"/>
              </w:rPr>
            </w:pPr>
            <w:hyperlink r:id="rId238" w:history="1">
              <w:r w:rsidRPr="003921AA">
                <w:rPr>
                  <w:rStyle w:val="Hyperlink"/>
                  <w:sz w:val="22"/>
                </w:rPr>
                <w:t>https://ws.gisetl.lrc.gov.on.ca/fmedatadownload/Packages/DRAPE2019_DSM_31.zip</w:t>
              </w:r>
            </w:hyperlink>
            <w:r w:rsidRPr="003921AA">
              <w:rPr>
                <w:sz w:val="22"/>
              </w:rPr>
              <w:t xml:space="preserve"> </w:t>
            </w:r>
          </w:p>
        </w:tc>
      </w:tr>
      <w:tr w:rsidR="008D599B" w:rsidRPr="008D599B" w14:paraId="540C50BC" w14:textId="77777777" w:rsidTr="003921AA">
        <w:trPr>
          <w:trHeight w:val="300"/>
        </w:trPr>
        <w:tc>
          <w:tcPr>
            <w:tcW w:w="2494" w:type="dxa"/>
            <w:noWrap/>
            <w:hideMark/>
          </w:tcPr>
          <w:p w14:paraId="5004ABC4" w14:textId="77777777" w:rsidR="008D599B" w:rsidRPr="003921AA" w:rsidRDefault="008D599B" w:rsidP="008D599B">
            <w:pPr>
              <w:pStyle w:val="TableBodyTextMIRB"/>
              <w:rPr>
                <w:sz w:val="22"/>
              </w:rPr>
            </w:pPr>
            <w:r w:rsidRPr="003921AA">
              <w:rPr>
                <w:sz w:val="22"/>
              </w:rPr>
              <w:t>DRAPE 2019 DSM 32</w:t>
            </w:r>
          </w:p>
        </w:tc>
        <w:tc>
          <w:tcPr>
            <w:tcW w:w="680" w:type="dxa"/>
            <w:noWrap/>
            <w:hideMark/>
          </w:tcPr>
          <w:p w14:paraId="5E3E6B99" w14:textId="77777777" w:rsidR="008D599B" w:rsidRPr="003921AA" w:rsidRDefault="008D599B" w:rsidP="008D599B">
            <w:pPr>
              <w:pStyle w:val="TableBodyTextMIRB"/>
              <w:rPr>
                <w:sz w:val="22"/>
              </w:rPr>
            </w:pPr>
            <w:r w:rsidRPr="003921AA">
              <w:rPr>
                <w:sz w:val="22"/>
              </w:rPr>
              <w:t>3.18</w:t>
            </w:r>
          </w:p>
        </w:tc>
        <w:tc>
          <w:tcPr>
            <w:tcW w:w="1456" w:type="dxa"/>
            <w:noWrap/>
            <w:hideMark/>
          </w:tcPr>
          <w:p w14:paraId="1BB2ADEB" w14:textId="77777777" w:rsidR="008D599B" w:rsidRPr="003921AA" w:rsidRDefault="008D599B" w:rsidP="008D599B">
            <w:pPr>
              <w:pStyle w:val="TableBodyTextMIRB"/>
              <w:rPr>
                <w:sz w:val="22"/>
              </w:rPr>
            </w:pPr>
            <w:r w:rsidRPr="003921AA">
              <w:rPr>
                <w:sz w:val="22"/>
              </w:rPr>
              <w:t>0.5</w:t>
            </w:r>
          </w:p>
        </w:tc>
        <w:tc>
          <w:tcPr>
            <w:tcW w:w="9071" w:type="dxa"/>
            <w:noWrap/>
            <w:hideMark/>
          </w:tcPr>
          <w:p w14:paraId="30C6C1FA" w14:textId="13B128EE" w:rsidR="008D599B" w:rsidRPr="003921AA" w:rsidRDefault="008D599B" w:rsidP="008D599B">
            <w:pPr>
              <w:pStyle w:val="TableBodyTextMIRB"/>
              <w:rPr>
                <w:sz w:val="22"/>
              </w:rPr>
            </w:pPr>
            <w:hyperlink r:id="rId239" w:history="1">
              <w:r w:rsidRPr="003921AA">
                <w:rPr>
                  <w:rStyle w:val="Hyperlink"/>
                  <w:sz w:val="22"/>
                </w:rPr>
                <w:t>https://ws.gisetl.lrc.gov.on.ca/fmedatadownload/Packages/DRAPE2019_DSM_32.zip</w:t>
              </w:r>
            </w:hyperlink>
            <w:r w:rsidRPr="003921AA">
              <w:rPr>
                <w:sz w:val="22"/>
              </w:rPr>
              <w:t xml:space="preserve"> </w:t>
            </w:r>
          </w:p>
        </w:tc>
      </w:tr>
      <w:tr w:rsidR="008D599B" w:rsidRPr="008D599B" w14:paraId="03591E78" w14:textId="77777777" w:rsidTr="003921AA">
        <w:trPr>
          <w:trHeight w:val="300"/>
        </w:trPr>
        <w:tc>
          <w:tcPr>
            <w:tcW w:w="2494" w:type="dxa"/>
            <w:noWrap/>
            <w:hideMark/>
          </w:tcPr>
          <w:p w14:paraId="77822FFC" w14:textId="77777777" w:rsidR="008D599B" w:rsidRPr="003921AA" w:rsidRDefault="008D599B" w:rsidP="008D599B">
            <w:pPr>
              <w:pStyle w:val="TableBodyTextMIRB"/>
              <w:rPr>
                <w:sz w:val="22"/>
              </w:rPr>
            </w:pPr>
            <w:r w:rsidRPr="003921AA">
              <w:rPr>
                <w:sz w:val="22"/>
              </w:rPr>
              <w:t>DRAPE 2019 DSM 33</w:t>
            </w:r>
          </w:p>
        </w:tc>
        <w:tc>
          <w:tcPr>
            <w:tcW w:w="680" w:type="dxa"/>
            <w:noWrap/>
            <w:hideMark/>
          </w:tcPr>
          <w:p w14:paraId="5877C1C5" w14:textId="77777777" w:rsidR="008D599B" w:rsidRPr="003921AA" w:rsidRDefault="008D599B" w:rsidP="008D599B">
            <w:pPr>
              <w:pStyle w:val="TableBodyTextMIRB"/>
              <w:rPr>
                <w:sz w:val="22"/>
              </w:rPr>
            </w:pPr>
            <w:r w:rsidRPr="003921AA">
              <w:rPr>
                <w:sz w:val="22"/>
              </w:rPr>
              <w:t>3.20</w:t>
            </w:r>
          </w:p>
        </w:tc>
        <w:tc>
          <w:tcPr>
            <w:tcW w:w="1456" w:type="dxa"/>
            <w:noWrap/>
            <w:hideMark/>
          </w:tcPr>
          <w:p w14:paraId="055179B6" w14:textId="77777777" w:rsidR="008D599B" w:rsidRPr="003921AA" w:rsidRDefault="008D599B" w:rsidP="008D599B">
            <w:pPr>
              <w:pStyle w:val="TableBodyTextMIRB"/>
              <w:rPr>
                <w:sz w:val="22"/>
              </w:rPr>
            </w:pPr>
            <w:r w:rsidRPr="003921AA">
              <w:rPr>
                <w:sz w:val="22"/>
              </w:rPr>
              <w:t>0.5</w:t>
            </w:r>
          </w:p>
        </w:tc>
        <w:tc>
          <w:tcPr>
            <w:tcW w:w="9071" w:type="dxa"/>
            <w:noWrap/>
            <w:hideMark/>
          </w:tcPr>
          <w:p w14:paraId="21B6F81C" w14:textId="2DCADC76" w:rsidR="008D599B" w:rsidRPr="003921AA" w:rsidRDefault="008D599B" w:rsidP="008D599B">
            <w:pPr>
              <w:pStyle w:val="TableBodyTextMIRB"/>
              <w:rPr>
                <w:sz w:val="22"/>
              </w:rPr>
            </w:pPr>
            <w:hyperlink r:id="rId240" w:history="1">
              <w:r w:rsidRPr="003921AA">
                <w:rPr>
                  <w:rStyle w:val="Hyperlink"/>
                  <w:sz w:val="22"/>
                </w:rPr>
                <w:t>https://ws.gisetl.lrc.gov.on.ca/fmedatadownload/Packages/DRAPE2019_DSM_33.zip</w:t>
              </w:r>
            </w:hyperlink>
            <w:r w:rsidRPr="003921AA">
              <w:rPr>
                <w:sz w:val="22"/>
              </w:rPr>
              <w:t xml:space="preserve"> </w:t>
            </w:r>
          </w:p>
        </w:tc>
      </w:tr>
      <w:tr w:rsidR="008D599B" w:rsidRPr="008D599B" w14:paraId="3CCF28B5" w14:textId="77777777" w:rsidTr="003921AA">
        <w:trPr>
          <w:trHeight w:val="300"/>
        </w:trPr>
        <w:tc>
          <w:tcPr>
            <w:tcW w:w="2494" w:type="dxa"/>
            <w:noWrap/>
            <w:hideMark/>
          </w:tcPr>
          <w:p w14:paraId="0CF2A256" w14:textId="77777777" w:rsidR="008D599B" w:rsidRPr="003921AA" w:rsidRDefault="008D599B" w:rsidP="008D599B">
            <w:pPr>
              <w:pStyle w:val="TableBodyTextMIRB"/>
              <w:rPr>
                <w:sz w:val="22"/>
              </w:rPr>
            </w:pPr>
            <w:r w:rsidRPr="003921AA">
              <w:rPr>
                <w:sz w:val="22"/>
              </w:rPr>
              <w:t>DRAPE 2019 DSM 34</w:t>
            </w:r>
          </w:p>
        </w:tc>
        <w:tc>
          <w:tcPr>
            <w:tcW w:w="680" w:type="dxa"/>
            <w:noWrap/>
            <w:hideMark/>
          </w:tcPr>
          <w:p w14:paraId="534A6E52" w14:textId="77777777" w:rsidR="008D599B" w:rsidRPr="003921AA" w:rsidRDefault="008D599B" w:rsidP="008D599B">
            <w:pPr>
              <w:pStyle w:val="TableBodyTextMIRB"/>
              <w:rPr>
                <w:sz w:val="22"/>
              </w:rPr>
            </w:pPr>
            <w:r w:rsidRPr="003921AA">
              <w:rPr>
                <w:sz w:val="22"/>
              </w:rPr>
              <w:t>3.16</w:t>
            </w:r>
          </w:p>
        </w:tc>
        <w:tc>
          <w:tcPr>
            <w:tcW w:w="1456" w:type="dxa"/>
            <w:noWrap/>
            <w:hideMark/>
          </w:tcPr>
          <w:p w14:paraId="697718A7" w14:textId="77777777" w:rsidR="008D599B" w:rsidRPr="003921AA" w:rsidRDefault="008D599B" w:rsidP="008D599B">
            <w:pPr>
              <w:pStyle w:val="TableBodyTextMIRB"/>
              <w:rPr>
                <w:sz w:val="22"/>
              </w:rPr>
            </w:pPr>
            <w:r w:rsidRPr="003921AA">
              <w:rPr>
                <w:sz w:val="22"/>
              </w:rPr>
              <w:t>0.5</w:t>
            </w:r>
          </w:p>
        </w:tc>
        <w:tc>
          <w:tcPr>
            <w:tcW w:w="9071" w:type="dxa"/>
            <w:noWrap/>
            <w:hideMark/>
          </w:tcPr>
          <w:p w14:paraId="18F9A8D8" w14:textId="563BC601" w:rsidR="008D599B" w:rsidRPr="003921AA" w:rsidRDefault="008D599B" w:rsidP="008D599B">
            <w:pPr>
              <w:pStyle w:val="TableBodyTextMIRB"/>
              <w:rPr>
                <w:sz w:val="22"/>
              </w:rPr>
            </w:pPr>
            <w:hyperlink r:id="rId241" w:history="1">
              <w:r w:rsidRPr="003921AA">
                <w:rPr>
                  <w:rStyle w:val="Hyperlink"/>
                  <w:sz w:val="22"/>
                </w:rPr>
                <w:t>https://ws.gisetl.lrc.gov.on.ca/fmedatadownload/Packages/DRAPE2019_DSM_34.zip</w:t>
              </w:r>
            </w:hyperlink>
            <w:r w:rsidRPr="003921AA">
              <w:rPr>
                <w:sz w:val="22"/>
              </w:rPr>
              <w:t xml:space="preserve"> </w:t>
            </w:r>
          </w:p>
        </w:tc>
      </w:tr>
      <w:tr w:rsidR="008D599B" w:rsidRPr="008D599B" w14:paraId="67E1E243" w14:textId="77777777" w:rsidTr="003921AA">
        <w:trPr>
          <w:trHeight w:val="300"/>
        </w:trPr>
        <w:tc>
          <w:tcPr>
            <w:tcW w:w="2494" w:type="dxa"/>
            <w:noWrap/>
            <w:hideMark/>
          </w:tcPr>
          <w:p w14:paraId="7259711B" w14:textId="77777777" w:rsidR="008D599B" w:rsidRPr="003921AA" w:rsidRDefault="008D599B" w:rsidP="008D599B">
            <w:pPr>
              <w:pStyle w:val="TableBodyTextMIRB"/>
              <w:rPr>
                <w:sz w:val="22"/>
              </w:rPr>
            </w:pPr>
            <w:r w:rsidRPr="003921AA">
              <w:rPr>
                <w:sz w:val="22"/>
              </w:rPr>
              <w:t>DRAPE 2019 DSM 35</w:t>
            </w:r>
          </w:p>
        </w:tc>
        <w:tc>
          <w:tcPr>
            <w:tcW w:w="680" w:type="dxa"/>
            <w:noWrap/>
            <w:hideMark/>
          </w:tcPr>
          <w:p w14:paraId="6C551257" w14:textId="77777777" w:rsidR="008D599B" w:rsidRPr="003921AA" w:rsidRDefault="008D599B" w:rsidP="008D599B">
            <w:pPr>
              <w:pStyle w:val="TableBodyTextMIRB"/>
              <w:rPr>
                <w:sz w:val="22"/>
              </w:rPr>
            </w:pPr>
            <w:r w:rsidRPr="003921AA">
              <w:rPr>
                <w:sz w:val="22"/>
              </w:rPr>
              <w:t>3.28</w:t>
            </w:r>
          </w:p>
        </w:tc>
        <w:tc>
          <w:tcPr>
            <w:tcW w:w="1456" w:type="dxa"/>
            <w:noWrap/>
            <w:hideMark/>
          </w:tcPr>
          <w:p w14:paraId="16AD856D" w14:textId="77777777" w:rsidR="008D599B" w:rsidRPr="003921AA" w:rsidRDefault="008D599B" w:rsidP="008D599B">
            <w:pPr>
              <w:pStyle w:val="TableBodyTextMIRB"/>
              <w:rPr>
                <w:sz w:val="22"/>
              </w:rPr>
            </w:pPr>
            <w:r w:rsidRPr="003921AA">
              <w:rPr>
                <w:sz w:val="22"/>
              </w:rPr>
              <w:t>0.5</w:t>
            </w:r>
          </w:p>
        </w:tc>
        <w:tc>
          <w:tcPr>
            <w:tcW w:w="9071" w:type="dxa"/>
            <w:noWrap/>
            <w:hideMark/>
          </w:tcPr>
          <w:p w14:paraId="19E456C7" w14:textId="265C3545" w:rsidR="008D599B" w:rsidRPr="003921AA" w:rsidRDefault="008D599B" w:rsidP="008D599B">
            <w:pPr>
              <w:pStyle w:val="TableBodyTextMIRB"/>
              <w:rPr>
                <w:sz w:val="22"/>
              </w:rPr>
            </w:pPr>
            <w:hyperlink r:id="rId242" w:history="1">
              <w:r w:rsidRPr="003921AA">
                <w:rPr>
                  <w:rStyle w:val="Hyperlink"/>
                  <w:sz w:val="22"/>
                </w:rPr>
                <w:t>https://ws.gisetl.lrc.gov.on.ca/fmedatadownload/Packages/DRAPE2019_DSM_35.zip</w:t>
              </w:r>
            </w:hyperlink>
            <w:r w:rsidRPr="003921AA">
              <w:rPr>
                <w:sz w:val="22"/>
              </w:rPr>
              <w:t xml:space="preserve"> </w:t>
            </w:r>
          </w:p>
        </w:tc>
      </w:tr>
      <w:tr w:rsidR="008D599B" w:rsidRPr="008D599B" w14:paraId="049D3D4F" w14:textId="77777777" w:rsidTr="003921AA">
        <w:trPr>
          <w:trHeight w:val="300"/>
        </w:trPr>
        <w:tc>
          <w:tcPr>
            <w:tcW w:w="2494" w:type="dxa"/>
            <w:noWrap/>
            <w:hideMark/>
          </w:tcPr>
          <w:p w14:paraId="5FB2199A" w14:textId="77777777" w:rsidR="008D599B" w:rsidRPr="003921AA" w:rsidRDefault="008D599B" w:rsidP="008D599B">
            <w:pPr>
              <w:pStyle w:val="TableBodyTextMIRB"/>
              <w:rPr>
                <w:sz w:val="22"/>
              </w:rPr>
            </w:pPr>
            <w:r w:rsidRPr="003921AA">
              <w:rPr>
                <w:sz w:val="22"/>
              </w:rPr>
              <w:t>DRAPE 2019 DSM 36</w:t>
            </w:r>
          </w:p>
        </w:tc>
        <w:tc>
          <w:tcPr>
            <w:tcW w:w="680" w:type="dxa"/>
            <w:noWrap/>
            <w:hideMark/>
          </w:tcPr>
          <w:p w14:paraId="4E8D0D0D" w14:textId="77777777" w:rsidR="008D599B" w:rsidRPr="003921AA" w:rsidRDefault="008D599B" w:rsidP="008D599B">
            <w:pPr>
              <w:pStyle w:val="TableBodyTextMIRB"/>
              <w:rPr>
                <w:sz w:val="22"/>
              </w:rPr>
            </w:pPr>
            <w:r w:rsidRPr="003921AA">
              <w:rPr>
                <w:sz w:val="22"/>
              </w:rPr>
              <w:t>3.20</w:t>
            </w:r>
          </w:p>
        </w:tc>
        <w:tc>
          <w:tcPr>
            <w:tcW w:w="1456" w:type="dxa"/>
            <w:noWrap/>
            <w:hideMark/>
          </w:tcPr>
          <w:p w14:paraId="143A78FA" w14:textId="77777777" w:rsidR="008D599B" w:rsidRPr="003921AA" w:rsidRDefault="008D599B" w:rsidP="008D599B">
            <w:pPr>
              <w:pStyle w:val="TableBodyTextMIRB"/>
              <w:rPr>
                <w:sz w:val="22"/>
              </w:rPr>
            </w:pPr>
            <w:r w:rsidRPr="003921AA">
              <w:rPr>
                <w:sz w:val="22"/>
              </w:rPr>
              <w:t>0.5</w:t>
            </w:r>
          </w:p>
        </w:tc>
        <w:tc>
          <w:tcPr>
            <w:tcW w:w="9071" w:type="dxa"/>
            <w:noWrap/>
            <w:hideMark/>
          </w:tcPr>
          <w:p w14:paraId="223FCCB7" w14:textId="4DF398D7" w:rsidR="008D599B" w:rsidRPr="003921AA" w:rsidRDefault="008D599B" w:rsidP="008D599B">
            <w:pPr>
              <w:pStyle w:val="TableBodyTextMIRB"/>
              <w:rPr>
                <w:sz w:val="22"/>
              </w:rPr>
            </w:pPr>
            <w:hyperlink r:id="rId243" w:history="1">
              <w:r w:rsidRPr="003921AA">
                <w:rPr>
                  <w:rStyle w:val="Hyperlink"/>
                  <w:sz w:val="22"/>
                </w:rPr>
                <w:t>https://ws.gisetl.lrc.gov.on.ca/fmedatadownload/Packages/DRAPE2019_DSM_36.zip</w:t>
              </w:r>
            </w:hyperlink>
            <w:r w:rsidRPr="003921AA">
              <w:rPr>
                <w:sz w:val="22"/>
              </w:rPr>
              <w:t xml:space="preserve"> </w:t>
            </w:r>
          </w:p>
        </w:tc>
      </w:tr>
      <w:tr w:rsidR="008D599B" w:rsidRPr="008D599B" w14:paraId="27AB1724" w14:textId="77777777" w:rsidTr="003921AA">
        <w:trPr>
          <w:trHeight w:val="300"/>
        </w:trPr>
        <w:tc>
          <w:tcPr>
            <w:tcW w:w="2494" w:type="dxa"/>
            <w:noWrap/>
            <w:hideMark/>
          </w:tcPr>
          <w:p w14:paraId="1F45B55A" w14:textId="77777777" w:rsidR="008D599B" w:rsidRPr="003921AA" w:rsidRDefault="008D599B" w:rsidP="008D599B">
            <w:pPr>
              <w:pStyle w:val="TableBodyTextMIRB"/>
              <w:rPr>
                <w:sz w:val="22"/>
              </w:rPr>
            </w:pPr>
            <w:r w:rsidRPr="003921AA">
              <w:rPr>
                <w:sz w:val="22"/>
              </w:rPr>
              <w:lastRenderedPageBreak/>
              <w:t>DRAPE 2019 DSM 37</w:t>
            </w:r>
          </w:p>
        </w:tc>
        <w:tc>
          <w:tcPr>
            <w:tcW w:w="680" w:type="dxa"/>
            <w:noWrap/>
            <w:hideMark/>
          </w:tcPr>
          <w:p w14:paraId="504AF345" w14:textId="77777777" w:rsidR="008D599B" w:rsidRPr="003921AA" w:rsidRDefault="008D599B" w:rsidP="008D599B">
            <w:pPr>
              <w:pStyle w:val="TableBodyTextMIRB"/>
              <w:rPr>
                <w:sz w:val="22"/>
              </w:rPr>
            </w:pPr>
            <w:r w:rsidRPr="003921AA">
              <w:rPr>
                <w:sz w:val="22"/>
              </w:rPr>
              <w:t>3.27</w:t>
            </w:r>
          </w:p>
        </w:tc>
        <w:tc>
          <w:tcPr>
            <w:tcW w:w="1456" w:type="dxa"/>
            <w:noWrap/>
            <w:hideMark/>
          </w:tcPr>
          <w:p w14:paraId="66637308" w14:textId="77777777" w:rsidR="008D599B" w:rsidRPr="003921AA" w:rsidRDefault="008D599B" w:rsidP="008D599B">
            <w:pPr>
              <w:pStyle w:val="TableBodyTextMIRB"/>
              <w:rPr>
                <w:sz w:val="22"/>
              </w:rPr>
            </w:pPr>
            <w:r w:rsidRPr="003921AA">
              <w:rPr>
                <w:sz w:val="22"/>
              </w:rPr>
              <w:t>0.5</w:t>
            </w:r>
          </w:p>
        </w:tc>
        <w:tc>
          <w:tcPr>
            <w:tcW w:w="9071" w:type="dxa"/>
            <w:noWrap/>
            <w:hideMark/>
          </w:tcPr>
          <w:p w14:paraId="1040F95D" w14:textId="627FD382" w:rsidR="008D599B" w:rsidRPr="003921AA" w:rsidRDefault="008D599B" w:rsidP="008D599B">
            <w:pPr>
              <w:pStyle w:val="TableBodyTextMIRB"/>
              <w:rPr>
                <w:sz w:val="22"/>
              </w:rPr>
            </w:pPr>
            <w:hyperlink r:id="rId244" w:history="1">
              <w:r w:rsidRPr="003921AA">
                <w:rPr>
                  <w:rStyle w:val="Hyperlink"/>
                  <w:sz w:val="22"/>
                </w:rPr>
                <w:t>https://ws.gisetl.lrc.gov.on.ca/fmedatadownload/Packages/DRAPE2019_DSM_37.zip</w:t>
              </w:r>
            </w:hyperlink>
            <w:r w:rsidRPr="003921AA">
              <w:rPr>
                <w:sz w:val="22"/>
              </w:rPr>
              <w:t xml:space="preserve"> </w:t>
            </w:r>
          </w:p>
        </w:tc>
      </w:tr>
      <w:tr w:rsidR="008D599B" w:rsidRPr="008D599B" w14:paraId="7F1EB36F" w14:textId="77777777" w:rsidTr="003921AA">
        <w:trPr>
          <w:trHeight w:val="300"/>
        </w:trPr>
        <w:tc>
          <w:tcPr>
            <w:tcW w:w="2494" w:type="dxa"/>
            <w:noWrap/>
            <w:hideMark/>
          </w:tcPr>
          <w:p w14:paraId="69A375F3" w14:textId="77777777" w:rsidR="008D599B" w:rsidRPr="003921AA" w:rsidRDefault="008D599B" w:rsidP="008D599B">
            <w:pPr>
              <w:pStyle w:val="TableBodyTextMIRB"/>
              <w:rPr>
                <w:sz w:val="22"/>
              </w:rPr>
            </w:pPr>
            <w:r w:rsidRPr="003921AA">
              <w:rPr>
                <w:sz w:val="22"/>
              </w:rPr>
              <w:t>DRAPE 2019 DSM 38</w:t>
            </w:r>
          </w:p>
        </w:tc>
        <w:tc>
          <w:tcPr>
            <w:tcW w:w="680" w:type="dxa"/>
            <w:noWrap/>
            <w:hideMark/>
          </w:tcPr>
          <w:p w14:paraId="3EF0DC1F" w14:textId="77777777" w:rsidR="008D599B" w:rsidRPr="003921AA" w:rsidRDefault="008D599B" w:rsidP="008D599B">
            <w:pPr>
              <w:pStyle w:val="TableBodyTextMIRB"/>
              <w:rPr>
                <w:sz w:val="22"/>
              </w:rPr>
            </w:pPr>
            <w:r w:rsidRPr="003921AA">
              <w:rPr>
                <w:sz w:val="22"/>
              </w:rPr>
              <w:t>3.18</w:t>
            </w:r>
          </w:p>
        </w:tc>
        <w:tc>
          <w:tcPr>
            <w:tcW w:w="1456" w:type="dxa"/>
            <w:noWrap/>
            <w:hideMark/>
          </w:tcPr>
          <w:p w14:paraId="393959DE" w14:textId="77777777" w:rsidR="008D599B" w:rsidRPr="003921AA" w:rsidRDefault="008D599B" w:rsidP="008D599B">
            <w:pPr>
              <w:pStyle w:val="TableBodyTextMIRB"/>
              <w:rPr>
                <w:sz w:val="22"/>
              </w:rPr>
            </w:pPr>
            <w:r w:rsidRPr="003921AA">
              <w:rPr>
                <w:sz w:val="22"/>
              </w:rPr>
              <w:t>0.5</w:t>
            </w:r>
          </w:p>
        </w:tc>
        <w:tc>
          <w:tcPr>
            <w:tcW w:w="9071" w:type="dxa"/>
            <w:noWrap/>
            <w:hideMark/>
          </w:tcPr>
          <w:p w14:paraId="683973DC" w14:textId="46D7C237" w:rsidR="008D599B" w:rsidRPr="003921AA" w:rsidRDefault="008D599B" w:rsidP="008D599B">
            <w:pPr>
              <w:pStyle w:val="TableBodyTextMIRB"/>
              <w:rPr>
                <w:sz w:val="22"/>
              </w:rPr>
            </w:pPr>
            <w:hyperlink r:id="rId245" w:history="1">
              <w:r w:rsidRPr="003921AA">
                <w:rPr>
                  <w:rStyle w:val="Hyperlink"/>
                  <w:sz w:val="22"/>
                </w:rPr>
                <w:t>https://ws.gisetl.lrc.gov.on.ca/fmedatadownload/Packages/DRAPE2019_DSM_38.zip</w:t>
              </w:r>
            </w:hyperlink>
            <w:r w:rsidRPr="003921AA">
              <w:rPr>
                <w:sz w:val="22"/>
              </w:rPr>
              <w:t xml:space="preserve"> </w:t>
            </w:r>
          </w:p>
        </w:tc>
      </w:tr>
      <w:tr w:rsidR="008D599B" w:rsidRPr="008D599B" w14:paraId="113640A2" w14:textId="77777777" w:rsidTr="003921AA">
        <w:trPr>
          <w:trHeight w:val="300"/>
        </w:trPr>
        <w:tc>
          <w:tcPr>
            <w:tcW w:w="2494" w:type="dxa"/>
            <w:noWrap/>
            <w:hideMark/>
          </w:tcPr>
          <w:p w14:paraId="57D69478" w14:textId="77777777" w:rsidR="008D599B" w:rsidRPr="003921AA" w:rsidRDefault="008D599B" w:rsidP="008D599B">
            <w:pPr>
              <w:pStyle w:val="TableBodyTextMIRB"/>
              <w:rPr>
                <w:sz w:val="22"/>
              </w:rPr>
            </w:pPr>
            <w:r w:rsidRPr="003921AA">
              <w:rPr>
                <w:sz w:val="22"/>
              </w:rPr>
              <w:t>DRAPE 2019 DSM 39</w:t>
            </w:r>
          </w:p>
        </w:tc>
        <w:tc>
          <w:tcPr>
            <w:tcW w:w="680" w:type="dxa"/>
            <w:noWrap/>
            <w:hideMark/>
          </w:tcPr>
          <w:p w14:paraId="5E0AB634" w14:textId="77777777" w:rsidR="008D599B" w:rsidRPr="003921AA" w:rsidRDefault="008D599B" w:rsidP="008D599B">
            <w:pPr>
              <w:pStyle w:val="TableBodyTextMIRB"/>
              <w:rPr>
                <w:sz w:val="22"/>
              </w:rPr>
            </w:pPr>
            <w:r w:rsidRPr="003921AA">
              <w:rPr>
                <w:sz w:val="22"/>
              </w:rPr>
              <w:t>3.34</w:t>
            </w:r>
          </w:p>
        </w:tc>
        <w:tc>
          <w:tcPr>
            <w:tcW w:w="1456" w:type="dxa"/>
            <w:noWrap/>
            <w:hideMark/>
          </w:tcPr>
          <w:p w14:paraId="5BFCD755" w14:textId="77777777" w:rsidR="008D599B" w:rsidRPr="003921AA" w:rsidRDefault="008D599B" w:rsidP="008D599B">
            <w:pPr>
              <w:pStyle w:val="TableBodyTextMIRB"/>
              <w:rPr>
                <w:sz w:val="22"/>
              </w:rPr>
            </w:pPr>
            <w:r w:rsidRPr="003921AA">
              <w:rPr>
                <w:sz w:val="22"/>
              </w:rPr>
              <w:t>0.5</w:t>
            </w:r>
          </w:p>
        </w:tc>
        <w:tc>
          <w:tcPr>
            <w:tcW w:w="9071" w:type="dxa"/>
            <w:noWrap/>
            <w:hideMark/>
          </w:tcPr>
          <w:p w14:paraId="0DDDCE0B" w14:textId="69706569" w:rsidR="008D599B" w:rsidRPr="003921AA" w:rsidRDefault="008D599B" w:rsidP="008D599B">
            <w:pPr>
              <w:pStyle w:val="TableBodyTextMIRB"/>
              <w:rPr>
                <w:sz w:val="22"/>
              </w:rPr>
            </w:pPr>
            <w:hyperlink r:id="rId246" w:history="1">
              <w:r w:rsidRPr="003921AA">
                <w:rPr>
                  <w:rStyle w:val="Hyperlink"/>
                  <w:sz w:val="22"/>
                </w:rPr>
                <w:t>https://ws.gisetl.lrc.gov.on.ca/fmedatadownload/Packages/DRAPE2019_DSM_39.zip</w:t>
              </w:r>
            </w:hyperlink>
            <w:r w:rsidRPr="003921AA">
              <w:rPr>
                <w:sz w:val="22"/>
              </w:rPr>
              <w:t xml:space="preserve"> </w:t>
            </w:r>
          </w:p>
        </w:tc>
      </w:tr>
      <w:tr w:rsidR="008D599B" w:rsidRPr="008D599B" w14:paraId="581A9D99" w14:textId="77777777" w:rsidTr="003921AA">
        <w:trPr>
          <w:trHeight w:val="300"/>
        </w:trPr>
        <w:tc>
          <w:tcPr>
            <w:tcW w:w="2494" w:type="dxa"/>
            <w:noWrap/>
            <w:hideMark/>
          </w:tcPr>
          <w:p w14:paraId="695A4903" w14:textId="77777777" w:rsidR="008D599B" w:rsidRPr="003921AA" w:rsidRDefault="008D599B" w:rsidP="008D599B">
            <w:pPr>
              <w:pStyle w:val="TableBodyTextMIRB"/>
              <w:rPr>
                <w:sz w:val="22"/>
              </w:rPr>
            </w:pPr>
            <w:r w:rsidRPr="003921AA">
              <w:rPr>
                <w:sz w:val="22"/>
              </w:rPr>
              <w:t>DRAPE 2019 DSM 40</w:t>
            </w:r>
          </w:p>
        </w:tc>
        <w:tc>
          <w:tcPr>
            <w:tcW w:w="680" w:type="dxa"/>
            <w:noWrap/>
            <w:hideMark/>
          </w:tcPr>
          <w:p w14:paraId="47AFE0D7" w14:textId="77777777" w:rsidR="008D599B" w:rsidRPr="003921AA" w:rsidRDefault="008D599B" w:rsidP="008D599B">
            <w:pPr>
              <w:pStyle w:val="TableBodyTextMIRB"/>
              <w:rPr>
                <w:sz w:val="22"/>
              </w:rPr>
            </w:pPr>
            <w:r w:rsidRPr="003921AA">
              <w:rPr>
                <w:sz w:val="22"/>
              </w:rPr>
              <w:t>3.28</w:t>
            </w:r>
          </w:p>
        </w:tc>
        <w:tc>
          <w:tcPr>
            <w:tcW w:w="1456" w:type="dxa"/>
            <w:noWrap/>
            <w:hideMark/>
          </w:tcPr>
          <w:p w14:paraId="41516F66" w14:textId="77777777" w:rsidR="008D599B" w:rsidRPr="003921AA" w:rsidRDefault="008D599B" w:rsidP="008D599B">
            <w:pPr>
              <w:pStyle w:val="TableBodyTextMIRB"/>
              <w:rPr>
                <w:sz w:val="22"/>
              </w:rPr>
            </w:pPr>
            <w:r w:rsidRPr="003921AA">
              <w:rPr>
                <w:sz w:val="22"/>
              </w:rPr>
              <w:t>0.5</w:t>
            </w:r>
          </w:p>
        </w:tc>
        <w:tc>
          <w:tcPr>
            <w:tcW w:w="9071" w:type="dxa"/>
            <w:noWrap/>
            <w:hideMark/>
          </w:tcPr>
          <w:p w14:paraId="6C2B66FB" w14:textId="62D5F24D" w:rsidR="008D599B" w:rsidRPr="003921AA" w:rsidRDefault="008D599B" w:rsidP="008D599B">
            <w:pPr>
              <w:pStyle w:val="TableBodyTextMIRB"/>
              <w:rPr>
                <w:sz w:val="22"/>
              </w:rPr>
            </w:pPr>
            <w:hyperlink r:id="rId247" w:history="1">
              <w:r w:rsidRPr="003921AA">
                <w:rPr>
                  <w:rStyle w:val="Hyperlink"/>
                  <w:sz w:val="22"/>
                </w:rPr>
                <w:t>https://ws.gisetl.lrc.gov.on.ca/fmedatadownload/Packages/DRAPE2019_DSM_40.zip</w:t>
              </w:r>
            </w:hyperlink>
            <w:r w:rsidRPr="003921AA">
              <w:rPr>
                <w:sz w:val="22"/>
              </w:rPr>
              <w:t xml:space="preserve"> </w:t>
            </w:r>
          </w:p>
        </w:tc>
      </w:tr>
      <w:tr w:rsidR="008D599B" w:rsidRPr="008D599B" w14:paraId="2154143E" w14:textId="77777777" w:rsidTr="003921AA">
        <w:trPr>
          <w:trHeight w:val="300"/>
        </w:trPr>
        <w:tc>
          <w:tcPr>
            <w:tcW w:w="2494" w:type="dxa"/>
            <w:noWrap/>
            <w:hideMark/>
          </w:tcPr>
          <w:p w14:paraId="101CDE83" w14:textId="77777777" w:rsidR="008D599B" w:rsidRPr="003921AA" w:rsidRDefault="008D599B" w:rsidP="008D599B">
            <w:pPr>
              <w:pStyle w:val="TableBodyTextMIRB"/>
              <w:rPr>
                <w:sz w:val="22"/>
              </w:rPr>
            </w:pPr>
            <w:r w:rsidRPr="003921AA">
              <w:rPr>
                <w:sz w:val="22"/>
              </w:rPr>
              <w:t>DRAPE 2019 DSM 41</w:t>
            </w:r>
          </w:p>
        </w:tc>
        <w:tc>
          <w:tcPr>
            <w:tcW w:w="680" w:type="dxa"/>
            <w:noWrap/>
            <w:hideMark/>
          </w:tcPr>
          <w:p w14:paraId="3E90F898" w14:textId="77777777" w:rsidR="008D599B" w:rsidRPr="003921AA" w:rsidRDefault="008D599B" w:rsidP="008D599B">
            <w:pPr>
              <w:pStyle w:val="TableBodyTextMIRB"/>
              <w:rPr>
                <w:sz w:val="22"/>
              </w:rPr>
            </w:pPr>
            <w:r w:rsidRPr="003921AA">
              <w:rPr>
                <w:sz w:val="22"/>
              </w:rPr>
              <w:t>3.34</w:t>
            </w:r>
          </w:p>
        </w:tc>
        <w:tc>
          <w:tcPr>
            <w:tcW w:w="1456" w:type="dxa"/>
            <w:noWrap/>
            <w:hideMark/>
          </w:tcPr>
          <w:p w14:paraId="5A9DB11D" w14:textId="77777777" w:rsidR="008D599B" w:rsidRPr="003921AA" w:rsidRDefault="008D599B" w:rsidP="008D599B">
            <w:pPr>
              <w:pStyle w:val="TableBodyTextMIRB"/>
              <w:rPr>
                <w:sz w:val="22"/>
              </w:rPr>
            </w:pPr>
            <w:r w:rsidRPr="003921AA">
              <w:rPr>
                <w:sz w:val="22"/>
              </w:rPr>
              <w:t>0.5</w:t>
            </w:r>
          </w:p>
        </w:tc>
        <w:tc>
          <w:tcPr>
            <w:tcW w:w="9071" w:type="dxa"/>
            <w:noWrap/>
            <w:hideMark/>
          </w:tcPr>
          <w:p w14:paraId="6EA093D4" w14:textId="3F6799A6" w:rsidR="008D599B" w:rsidRPr="003921AA" w:rsidRDefault="008D599B" w:rsidP="008D599B">
            <w:pPr>
              <w:pStyle w:val="TableBodyTextMIRB"/>
              <w:rPr>
                <w:sz w:val="22"/>
              </w:rPr>
            </w:pPr>
            <w:hyperlink r:id="rId248" w:history="1">
              <w:r w:rsidRPr="003921AA">
                <w:rPr>
                  <w:rStyle w:val="Hyperlink"/>
                  <w:sz w:val="22"/>
                </w:rPr>
                <w:t>https://ws.gisetl.lrc.gov.on.ca/fmedatadownload/Packages/DRAPE2019_DSM_41.zip</w:t>
              </w:r>
            </w:hyperlink>
            <w:r w:rsidRPr="003921AA">
              <w:rPr>
                <w:sz w:val="22"/>
              </w:rPr>
              <w:t xml:space="preserve"> </w:t>
            </w:r>
          </w:p>
        </w:tc>
      </w:tr>
      <w:tr w:rsidR="008D599B" w:rsidRPr="008D599B" w14:paraId="559F3A28" w14:textId="77777777" w:rsidTr="003921AA">
        <w:trPr>
          <w:trHeight w:val="300"/>
        </w:trPr>
        <w:tc>
          <w:tcPr>
            <w:tcW w:w="2494" w:type="dxa"/>
            <w:noWrap/>
            <w:hideMark/>
          </w:tcPr>
          <w:p w14:paraId="31995B7A" w14:textId="77777777" w:rsidR="008D599B" w:rsidRPr="003921AA" w:rsidRDefault="008D599B" w:rsidP="008D599B">
            <w:pPr>
              <w:pStyle w:val="TableBodyTextMIRB"/>
              <w:rPr>
                <w:sz w:val="22"/>
              </w:rPr>
            </w:pPr>
            <w:r w:rsidRPr="003921AA">
              <w:rPr>
                <w:sz w:val="22"/>
              </w:rPr>
              <w:t>DRAPE 2019 DSM 42</w:t>
            </w:r>
          </w:p>
        </w:tc>
        <w:tc>
          <w:tcPr>
            <w:tcW w:w="680" w:type="dxa"/>
            <w:noWrap/>
            <w:hideMark/>
          </w:tcPr>
          <w:p w14:paraId="63571FB3" w14:textId="77777777" w:rsidR="008D599B" w:rsidRPr="003921AA" w:rsidRDefault="008D599B" w:rsidP="008D599B">
            <w:pPr>
              <w:pStyle w:val="TableBodyTextMIRB"/>
              <w:rPr>
                <w:sz w:val="22"/>
              </w:rPr>
            </w:pPr>
            <w:r w:rsidRPr="003921AA">
              <w:rPr>
                <w:sz w:val="22"/>
              </w:rPr>
              <w:t>3.26</w:t>
            </w:r>
          </w:p>
        </w:tc>
        <w:tc>
          <w:tcPr>
            <w:tcW w:w="1456" w:type="dxa"/>
            <w:noWrap/>
            <w:hideMark/>
          </w:tcPr>
          <w:p w14:paraId="206801B4" w14:textId="77777777" w:rsidR="008D599B" w:rsidRPr="003921AA" w:rsidRDefault="008D599B" w:rsidP="008D599B">
            <w:pPr>
              <w:pStyle w:val="TableBodyTextMIRB"/>
              <w:rPr>
                <w:sz w:val="22"/>
              </w:rPr>
            </w:pPr>
            <w:r w:rsidRPr="003921AA">
              <w:rPr>
                <w:sz w:val="22"/>
              </w:rPr>
              <w:t>0.5</w:t>
            </w:r>
          </w:p>
        </w:tc>
        <w:tc>
          <w:tcPr>
            <w:tcW w:w="9071" w:type="dxa"/>
            <w:noWrap/>
            <w:hideMark/>
          </w:tcPr>
          <w:p w14:paraId="51160A8A" w14:textId="1028DE8E" w:rsidR="008D599B" w:rsidRPr="003921AA" w:rsidRDefault="008D599B" w:rsidP="008D599B">
            <w:pPr>
              <w:pStyle w:val="TableBodyTextMIRB"/>
              <w:rPr>
                <w:sz w:val="22"/>
              </w:rPr>
            </w:pPr>
            <w:hyperlink r:id="rId249" w:history="1">
              <w:r w:rsidRPr="003921AA">
                <w:rPr>
                  <w:rStyle w:val="Hyperlink"/>
                  <w:sz w:val="22"/>
                </w:rPr>
                <w:t>https://ws.gisetl.lrc.gov.on.ca/fmedatadownload/Packages/DRAPE2019_DSM_42.zip</w:t>
              </w:r>
            </w:hyperlink>
            <w:r w:rsidRPr="003921AA">
              <w:rPr>
                <w:sz w:val="22"/>
              </w:rPr>
              <w:t xml:space="preserve"> </w:t>
            </w:r>
          </w:p>
        </w:tc>
      </w:tr>
      <w:tr w:rsidR="008D599B" w:rsidRPr="008D599B" w14:paraId="5B0F2050" w14:textId="77777777" w:rsidTr="003921AA">
        <w:trPr>
          <w:trHeight w:val="300"/>
        </w:trPr>
        <w:tc>
          <w:tcPr>
            <w:tcW w:w="2494" w:type="dxa"/>
            <w:noWrap/>
            <w:hideMark/>
          </w:tcPr>
          <w:p w14:paraId="5886EB31" w14:textId="77777777" w:rsidR="008D599B" w:rsidRPr="003921AA" w:rsidRDefault="008D599B" w:rsidP="008D599B">
            <w:pPr>
              <w:pStyle w:val="TableBodyTextMIRB"/>
              <w:rPr>
                <w:sz w:val="22"/>
              </w:rPr>
            </w:pPr>
            <w:r w:rsidRPr="003921AA">
              <w:rPr>
                <w:sz w:val="22"/>
              </w:rPr>
              <w:t>DRAPE 2019 DSM 43</w:t>
            </w:r>
          </w:p>
        </w:tc>
        <w:tc>
          <w:tcPr>
            <w:tcW w:w="680" w:type="dxa"/>
            <w:noWrap/>
            <w:hideMark/>
          </w:tcPr>
          <w:p w14:paraId="4AF9AEC3" w14:textId="77777777" w:rsidR="008D599B" w:rsidRPr="003921AA" w:rsidRDefault="008D599B" w:rsidP="008D599B">
            <w:pPr>
              <w:pStyle w:val="TableBodyTextMIRB"/>
              <w:rPr>
                <w:sz w:val="22"/>
              </w:rPr>
            </w:pPr>
            <w:r w:rsidRPr="003921AA">
              <w:rPr>
                <w:sz w:val="22"/>
              </w:rPr>
              <w:t>3.20</w:t>
            </w:r>
          </w:p>
        </w:tc>
        <w:tc>
          <w:tcPr>
            <w:tcW w:w="1456" w:type="dxa"/>
            <w:noWrap/>
            <w:hideMark/>
          </w:tcPr>
          <w:p w14:paraId="67B24142" w14:textId="77777777" w:rsidR="008D599B" w:rsidRPr="003921AA" w:rsidRDefault="008D599B" w:rsidP="008D599B">
            <w:pPr>
              <w:pStyle w:val="TableBodyTextMIRB"/>
              <w:rPr>
                <w:sz w:val="22"/>
              </w:rPr>
            </w:pPr>
            <w:r w:rsidRPr="003921AA">
              <w:rPr>
                <w:sz w:val="22"/>
              </w:rPr>
              <w:t>0.5</w:t>
            </w:r>
          </w:p>
        </w:tc>
        <w:tc>
          <w:tcPr>
            <w:tcW w:w="9071" w:type="dxa"/>
            <w:noWrap/>
            <w:hideMark/>
          </w:tcPr>
          <w:p w14:paraId="3C7E79B0" w14:textId="6FA320DF" w:rsidR="008D599B" w:rsidRPr="003921AA" w:rsidRDefault="008D599B" w:rsidP="008D599B">
            <w:pPr>
              <w:pStyle w:val="TableBodyTextMIRB"/>
              <w:rPr>
                <w:sz w:val="22"/>
              </w:rPr>
            </w:pPr>
            <w:hyperlink r:id="rId250" w:history="1">
              <w:r w:rsidRPr="003921AA">
                <w:rPr>
                  <w:rStyle w:val="Hyperlink"/>
                  <w:sz w:val="22"/>
                </w:rPr>
                <w:t>https://ws.gisetl.lrc.gov.on.ca/fmedatadownload/Packages/DRAPE2019_DSM_43.zip</w:t>
              </w:r>
            </w:hyperlink>
            <w:r w:rsidRPr="003921AA">
              <w:rPr>
                <w:sz w:val="22"/>
              </w:rPr>
              <w:t xml:space="preserve"> </w:t>
            </w:r>
          </w:p>
        </w:tc>
      </w:tr>
      <w:tr w:rsidR="008D599B" w:rsidRPr="008D599B" w14:paraId="0DEDF64C" w14:textId="77777777" w:rsidTr="003921AA">
        <w:trPr>
          <w:trHeight w:val="300"/>
        </w:trPr>
        <w:tc>
          <w:tcPr>
            <w:tcW w:w="2494" w:type="dxa"/>
            <w:noWrap/>
            <w:hideMark/>
          </w:tcPr>
          <w:p w14:paraId="6E5792EC" w14:textId="77777777" w:rsidR="008D599B" w:rsidRPr="003921AA" w:rsidRDefault="008D599B" w:rsidP="008D599B">
            <w:pPr>
              <w:pStyle w:val="TableBodyTextMIRB"/>
              <w:rPr>
                <w:sz w:val="22"/>
              </w:rPr>
            </w:pPr>
            <w:r w:rsidRPr="003921AA">
              <w:rPr>
                <w:sz w:val="22"/>
              </w:rPr>
              <w:t>DRAPE 2019 DSM 44</w:t>
            </w:r>
          </w:p>
        </w:tc>
        <w:tc>
          <w:tcPr>
            <w:tcW w:w="680" w:type="dxa"/>
            <w:noWrap/>
            <w:hideMark/>
          </w:tcPr>
          <w:p w14:paraId="30AC5D39" w14:textId="77777777" w:rsidR="008D599B" w:rsidRPr="003921AA" w:rsidRDefault="008D599B" w:rsidP="008D599B">
            <w:pPr>
              <w:pStyle w:val="TableBodyTextMIRB"/>
              <w:rPr>
                <w:sz w:val="22"/>
              </w:rPr>
            </w:pPr>
            <w:r w:rsidRPr="003921AA">
              <w:rPr>
                <w:sz w:val="22"/>
              </w:rPr>
              <w:t>3.23</w:t>
            </w:r>
          </w:p>
        </w:tc>
        <w:tc>
          <w:tcPr>
            <w:tcW w:w="1456" w:type="dxa"/>
            <w:noWrap/>
            <w:hideMark/>
          </w:tcPr>
          <w:p w14:paraId="5F81265A" w14:textId="77777777" w:rsidR="008D599B" w:rsidRPr="003921AA" w:rsidRDefault="008D599B" w:rsidP="008D599B">
            <w:pPr>
              <w:pStyle w:val="TableBodyTextMIRB"/>
              <w:rPr>
                <w:sz w:val="22"/>
              </w:rPr>
            </w:pPr>
            <w:r w:rsidRPr="003921AA">
              <w:rPr>
                <w:sz w:val="22"/>
              </w:rPr>
              <w:t>0.5</w:t>
            </w:r>
          </w:p>
        </w:tc>
        <w:tc>
          <w:tcPr>
            <w:tcW w:w="9071" w:type="dxa"/>
            <w:noWrap/>
            <w:hideMark/>
          </w:tcPr>
          <w:p w14:paraId="78A931F2" w14:textId="01303BF9" w:rsidR="008D599B" w:rsidRPr="003921AA" w:rsidRDefault="008D599B" w:rsidP="008D599B">
            <w:pPr>
              <w:pStyle w:val="TableBodyTextMIRB"/>
              <w:rPr>
                <w:sz w:val="22"/>
              </w:rPr>
            </w:pPr>
            <w:hyperlink r:id="rId251" w:history="1">
              <w:r w:rsidRPr="003921AA">
                <w:rPr>
                  <w:rStyle w:val="Hyperlink"/>
                  <w:sz w:val="22"/>
                </w:rPr>
                <w:t>https://ws.gisetl.lrc.gov.on.ca/fmedatadownload/Packages/DRAPE2019_DSM_44.zip</w:t>
              </w:r>
            </w:hyperlink>
            <w:r w:rsidRPr="003921AA">
              <w:rPr>
                <w:sz w:val="22"/>
              </w:rPr>
              <w:t xml:space="preserve"> </w:t>
            </w:r>
          </w:p>
        </w:tc>
      </w:tr>
      <w:tr w:rsidR="008D599B" w:rsidRPr="008D599B" w14:paraId="1F571CCB" w14:textId="77777777" w:rsidTr="003921AA">
        <w:trPr>
          <w:trHeight w:val="300"/>
        </w:trPr>
        <w:tc>
          <w:tcPr>
            <w:tcW w:w="2494" w:type="dxa"/>
            <w:noWrap/>
            <w:hideMark/>
          </w:tcPr>
          <w:p w14:paraId="7D0E6BF1" w14:textId="77777777" w:rsidR="008D599B" w:rsidRPr="003921AA" w:rsidRDefault="008D599B" w:rsidP="008D599B">
            <w:pPr>
              <w:pStyle w:val="TableBodyTextMIRB"/>
              <w:rPr>
                <w:sz w:val="22"/>
              </w:rPr>
            </w:pPr>
            <w:r w:rsidRPr="003921AA">
              <w:rPr>
                <w:sz w:val="22"/>
              </w:rPr>
              <w:t>DRAPE 2019 DSM 45</w:t>
            </w:r>
          </w:p>
        </w:tc>
        <w:tc>
          <w:tcPr>
            <w:tcW w:w="680" w:type="dxa"/>
            <w:noWrap/>
            <w:hideMark/>
          </w:tcPr>
          <w:p w14:paraId="2D4FEE71" w14:textId="77777777" w:rsidR="008D599B" w:rsidRPr="003921AA" w:rsidRDefault="008D599B" w:rsidP="008D599B">
            <w:pPr>
              <w:pStyle w:val="TableBodyTextMIRB"/>
              <w:rPr>
                <w:sz w:val="22"/>
              </w:rPr>
            </w:pPr>
            <w:r w:rsidRPr="003921AA">
              <w:rPr>
                <w:sz w:val="22"/>
              </w:rPr>
              <w:t>3.18</w:t>
            </w:r>
          </w:p>
        </w:tc>
        <w:tc>
          <w:tcPr>
            <w:tcW w:w="1456" w:type="dxa"/>
            <w:noWrap/>
            <w:hideMark/>
          </w:tcPr>
          <w:p w14:paraId="6E7B427C" w14:textId="77777777" w:rsidR="008D599B" w:rsidRPr="003921AA" w:rsidRDefault="008D599B" w:rsidP="008D599B">
            <w:pPr>
              <w:pStyle w:val="TableBodyTextMIRB"/>
              <w:rPr>
                <w:sz w:val="22"/>
              </w:rPr>
            </w:pPr>
            <w:r w:rsidRPr="003921AA">
              <w:rPr>
                <w:sz w:val="22"/>
              </w:rPr>
              <w:t>0.5</w:t>
            </w:r>
          </w:p>
        </w:tc>
        <w:tc>
          <w:tcPr>
            <w:tcW w:w="9071" w:type="dxa"/>
            <w:noWrap/>
            <w:hideMark/>
          </w:tcPr>
          <w:p w14:paraId="09B27C4C" w14:textId="06971108" w:rsidR="008D599B" w:rsidRPr="003921AA" w:rsidRDefault="008D599B" w:rsidP="008D599B">
            <w:pPr>
              <w:pStyle w:val="TableBodyTextMIRB"/>
              <w:rPr>
                <w:sz w:val="22"/>
              </w:rPr>
            </w:pPr>
            <w:hyperlink r:id="rId252" w:history="1">
              <w:r w:rsidRPr="003921AA">
                <w:rPr>
                  <w:rStyle w:val="Hyperlink"/>
                  <w:sz w:val="22"/>
                </w:rPr>
                <w:t>https://ws.gisetl.lrc.gov.on.ca/fmedatadownload/Packages/DRAPE2019_DSM_45.zip</w:t>
              </w:r>
            </w:hyperlink>
            <w:r w:rsidRPr="003921AA">
              <w:rPr>
                <w:sz w:val="22"/>
              </w:rPr>
              <w:t xml:space="preserve"> </w:t>
            </w:r>
          </w:p>
        </w:tc>
      </w:tr>
      <w:tr w:rsidR="008D599B" w:rsidRPr="008D599B" w14:paraId="7A780E1E" w14:textId="77777777" w:rsidTr="003921AA">
        <w:trPr>
          <w:trHeight w:val="300"/>
        </w:trPr>
        <w:tc>
          <w:tcPr>
            <w:tcW w:w="2494" w:type="dxa"/>
            <w:noWrap/>
            <w:hideMark/>
          </w:tcPr>
          <w:p w14:paraId="6BF85F86" w14:textId="77777777" w:rsidR="008D599B" w:rsidRPr="003921AA" w:rsidRDefault="008D599B" w:rsidP="008D599B">
            <w:pPr>
              <w:pStyle w:val="TableBodyTextMIRB"/>
              <w:rPr>
                <w:sz w:val="22"/>
              </w:rPr>
            </w:pPr>
            <w:r w:rsidRPr="003921AA">
              <w:rPr>
                <w:sz w:val="22"/>
              </w:rPr>
              <w:t>DRAPE 2019 DSM 46</w:t>
            </w:r>
          </w:p>
        </w:tc>
        <w:tc>
          <w:tcPr>
            <w:tcW w:w="680" w:type="dxa"/>
            <w:noWrap/>
            <w:hideMark/>
          </w:tcPr>
          <w:p w14:paraId="32759855" w14:textId="77777777" w:rsidR="008D599B" w:rsidRPr="003921AA" w:rsidRDefault="008D599B" w:rsidP="008D599B">
            <w:pPr>
              <w:pStyle w:val="TableBodyTextMIRB"/>
              <w:rPr>
                <w:sz w:val="22"/>
              </w:rPr>
            </w:pPr>
            <w:r w:rsidRPr="003921AA">
              <w:rPr>
                <w:sz w:val="22"/>
              </w:rPr>
              <w:t>3.24</w:t>
            </w:r>
          </w:p>
        </w:tc>
        <w:tc>
          <w:tcPr>
            <w:tcW w:w="1456" w:type="dxa"/>
            <w:noWrap/>
            <w:hideMark/>
          </w:tcPr>
          <w:p w14:paraId="6461CA12" w14:textId="77777777" w:rsidR="008D599B" w:rsidRPr="003921AA" w:rsidRDefault="008D599B" w:rsidP="008D599B">
            <w:pPr>
              <w:pStyle w:val="TableBodyTextMIRB"/>
              <w:rPr>
                <w:sz w:val="22"/>
              </w:rPr>
            </w:pPr>
            <w:r w:rsidRPr="003921AA">
              <w:rPr>
                <w:sz w:val="22"/>
              </w:rPr>
              <w:t>0.5</w:t>
            </w:r>
          </w:p>
        </w:tc>
        <w:tc>
          <w:tcPr>
            <w:tcW w:w="9071" w:type="dxa"/>
            <w:noWrap/>
            <w:hideMark/>
          </w:tcPr>
          <w:p w14:paraId="16920289" w14:textId="5741AF2E" w:rsidR="008D599B" w:rsidRPr="003921AA" w:rsidRDefault="008D599B" w:rsidP="008D599B">
            <w:pPr>
              <w:pStyle w:val="TableBodyTextMIRB"/>
              <w:rPr>
                <w:sz w:val="22"/>
              </w:rPr>
            </w:pPr>
            <w:hyperlink r:id="rId253" w:history="1">
              <w:r w:rsidRPr="003921AA">
                <w:rPr>
                  <w:rStyle w:val="Hyperlink"/>
                  <w:sz w:val="22"/>
                </w:rPr>
                <w:t>https://ws.gisetl.lrc.gov.on.ca/fmedatadownload/Packages/DRAPE2019_DSM_46.zip</w:t>
              </w:r>
            </w:hyperlink>
            <w:r w:rsidRPr="003921AA">
              <w:rPr>
                <w:sz w:val="22"/>
              </w:rPr>
              <w:t xml:space="preserve"> </w:t>
            </w:r>
          </w:p>
        </w:tc>
      </w:tr>
      <w:tr w:rsidR="008D599B" w:rsidRPr="008D599B" w14:paraId="718DA9AC" w14:textId="77777777" w:rsidTr="003921AA">
        <w:trPr>
          <w:trHeight w:val="300"/>
        </w:trPr>
        <w:tc>
          <w:tcPr>
            <w:tcW w:w="2494" w:type="dxa"/>
            <w:noWrap/>
            <w:hideMark/>
          </w:tcPr>
          <w:p w14:paraId="6AC2989F" w14:textId="77777777" w:rsidR="008D599B" w:rsidRPr="003921AA" w:rsidRDefault="008D599B" w:rsidP="008D599B">
            <w:pPr>
              <w:pStyle w:val="TableBodyTextMIRB"/>
              <w:rPr>
                <w:sz w:val="22"/>
              </w:rPr>
            </w:pPr>
            <w:r w:rsidRPr="003921AA">
              <w:rPr>
                <w:sz w:val="22"/>
              </w:rPr>
              <w:t>DRAPE 2019 DSM 47</w:t>
            </w:r>
          </w:p>
        </w:tc>
        <w:tc>
          <w:tcPr>
            <w:tcW w:w="680" w:type="dxa"/>
            <w:noWrap/>
            <w:hideMark/>
          </w:tcPr>
          <w:p w14:paraId="4665F230" w14:textId="77777777" w:rsidR="008D599B" w:rsidRPr="003921AA" w:rsidRDefault="008D599B" w:rsidP="008D599B">
            <w:pPr>
              <w:pStyle w:val="TableBodyTextMIRB"/>
              <w:rPr>
                <w:sz w:val="22"/>
              </w:rPr>
            </w:pPr>
            <w:r w:rsidRPr="003921AA">
              <w:rPr>
                <w:sz w:val="22"/>
              </w:rPr>
              <w:t>3.31</w:t>
            </w:r>
          </w:p>
        </w:tc>
        <w:tc>
          <w:tcPr>
            <w:tcW w:w="1456" w:type="dxa"/>
            <w:noWrap/>
            <w:hideMark/>
          </w:tcPr>
          <w:p w14:paraId="500900E4" w14:textId="77777777" w:rsidR="008D599B" w:rsidRPr="003921AA" w:rsidRDefault="008D599B" w:rsidP="008D599B">
            <w:pPr>
              <w:pStyle w:val="TableBodyTextMIRB"/>
              <w:rPr>
                <w:sz w:val="22"/>
              </w:rPr>
            </w:pPr>
            <w:r w:rsidRPr="003921AA">
              <w:rPr>
                <w:sz w:val="22"/>
              </w:rPr>
              <w:t>0.5</w:t>
            </w:r>
          </w:p>
        </w:tc>
        <w:tc>
          <w:tcPr>
            <w:tcW w:w="9071" w:type="dxa"/>
            <w:noWrap/>
            <w:hideMark/>
          </w:tcPr>
          <w:p w14:paraId="0474026C" w14:textId="66754B1D" w:rsidR="008D599B" w:rsidRPr="003921AA" w:rsidRDefault="008D599B" w:rsidP="008D599B">
            <w:pPr>
              <w:pStyle w:val="TableBodyTextMIRB"/>
              <w:rPr>
                <w:sz w:val="22"/>
              </w:rPr>
            </w:pPr>
            <w:hyperlink r:id="rId254" w:history="1">
              <w:r w:rsidRPr="003921AA">
                <w:rPr>
                  <w:rStyle w:val="Hyperlink"/>
                  <w:sz w:val="22"/>
                </w:rPr>
                <w:t>https://ws.gisetl.lrc.gov.on.ca/fmedatadownload/Packages/DRAPE2019_DSM_47.zip</w:t>
              </w:r>
            </w:hyperlink>
            <w:r w:rsidRPr="003921AA">
              <w:rPr>
                <w:sz w:val="22"/>
              </w:rPr>
              <w:t xml:space="preserve"> </w:t>
            </w:r>
          </w:p>
        </w:tc>
      </w:tr>
      <w:tr w:rsidR="008D599B" w:rsidRPr="008D599B" w14:paraId="26A73884" w14:textId="77777777" w:rsidTr="003921AA">
        <w:trPr>
          <w:trHeight w:val="300"/>
        </w:trPr>
        <w:tc>
          <w:tcPr>
            <w:tcW w:w="2494" w:type="dxa"/>
            <w:noWrap/>
            <w:hideMark/>
          </w:tcPr>
          <w:p w14:paraId="62B30D6A" w14:textId="77777777" w:rsidR="008D599B" w:rsidRPr="003921AA" w:rsidRDefault="008D599B" w:rsidP="008D599B">
            <w:pPr>
              <w:pStyle w:val="TableBodyTextMIRB"/>
              <w:rPr>
                <w:sz w:val="22"/>
              </w:rPr>
            </w:pPr>
            <w:r w:rsidRPr="003921AA">
              <w:rPr>
                <w:sz w:val="22"/>
              </w:rPr>
              <w:t>DRAPE 2019 DSM 48</w:t>
            </w:r>
          </w:p>
        </w:tc>
        <w:tc>
          <w:tcPr>
            <w:tcW w:w="680" w:type="dxa"/>
            <w:noWrap/>
            <w:hideMark/>
          </w:tcPr>
          <w:p w14:paraId="0A1684EF" w14:textId="77777777" w:rsidR="008D599B" w:rsidRPr="003921AA" w:rsidRDefault="008D599B" w:rsidP="008D599B">
            <w:pPr>
              <w:pStyle w:val="TableBodyTextMIRB"/>
              <w:rPr>
                <w:sz w:val="22"/>
              </w:rPr>
            </w:pPr>
            <w:r w:rsidRPr="003921AA">
              <w:rPr>
                <w:sz w:val="22"/>
              </w:rPr>
              <w:t>3.23</w:t>
            </w:r>
          </w:p>
        </w:tc>
        <w:tc>
          <w:tcPr>
            <w:tcW w:w="1456" w:type="dxa"/>
            <w:noWrap/>
            <w:hideMark/>
          </w:tcPr>
          <w:p w14:paraId="1CF68E1B" w14:textId="77777777" w:rsidR="008D599B" w:rsidRPr="003921AA" w:rsidRDefault="008D599B" w:rsidP="008D599B">
            <w:pPr>
              <w:pStyle w:val="TableBodyTextMIRB"/>
              <w:rPr>
                <w:sz w:val="22"/>
              </w:rPr>
            </w:pPr>
            <w:r w:rsidRPr="003921AA">
              <w:rPr>
                <w:sz w:val="22"/>
              </w:rPr>
              <w:t>0.5</w:t>
            </w:r>
          </w:p>
        </w:tc>
        <w:tc>
          <w:tcPr>
            <w:tcW w:w="9071" w:type="dxa"/>
            <w:noWrap/>
            <w:hideMark/>
          </w:tcPr>
          <w:p w14:paraId="39B66E03" w14:textId="2E8C8DD9" w:rsidR="008D599B" w:rsidRPr="003921AA" w:rsidRDefault="008D599B" w:rsidP="008D599B">
            <w:pPr>
              <w:pStyle w:val="TableBodyTextMIRB"/>
              <w:rPr>
                <w:sz w:val="22"/>
              </w:rPr>
            </w:pPr>
            <w:hyperlink r:id="rId255" w:history="1">
              <w:r w:rsidRPr="003921AA">
                <w:rPr>
                  <w:rStyle w:val="Hyperlink"/>
                  <w:sz w:val="22"/>
                </w:rPr>
                <w:t>https://ws.gisetl.lrc.gov.on.ca/fmedatadownload/Packages/DRAPE2019_DSM_48.zip</w:t>
              </w:r>
            </w:hyperlink>
            <w:r w:rsidRPr="003921AA">
              <w:rPr>
                <w:sz w:val="22"/>
              </w:rPr>
              <w:t xml:space="preserve"> </w:t>
            </w:r>
          </w:p>
        </w:tc>
      </w:tr>
      <w:tr w:rsidR="008D599B" w:rsidRPr="008D599B" w14:paraId="74263320" w14:textId="77777777" w:rsidTr="003921AA">
        <w:trPr>
          <w:trHeight w:val="300"/>
        </w:trPr>
        <w:tc>
          <w:tcPr>
            <w:tcW w:w="2494" w:type="dxa"/>
            <w:noWrap/>
            <w:hideMark/>
          </w:tcPr>
          <w:p w14:paraId="782FE81B" w14:textId="77777777" w:rsidR="008D599B" w:rsidRPr="003921AA" w:rsidRDefault="008D599B" w:rsidP="008D599B">
            <w:pPr>
              <w:pStyle w:val="TableBodyTextMIRB"/>
              <w:rPr>
                <w:sz w:val="22"/>
              </w:rPr>
            </w:pPr>
            <w:r w:rsidRPr="003921AA">
              <w:rPr>
                <w:sz w:val="22"/>
              </w:rPr>
              <w:t>DRAPE 2019 DSM 49</w:t>
            </w:r>
          </w:p>
        </w:tc>
        <w:tc>
          <w:tcPr>
            <w:tcW w:w="680" w:type="dxa"/>
            <w:noWrap/>
            <w:hideMark/>
          </w:tcPr>
          <w:p w14:paraId="60E850F0" w14:textId="77777777" w:rsidR="008D599B" w:rsidRPr="003921AA" w:rsidRDefault="008D599B" w:rsidP="008D599B">
            <w:pPr>
              <w:pStyle w:val="TableBodyTextMIRB"/>
              <w:rPr>
                <w:sz w:val="22"/>
              </w:rPr>
            </w:pPr>
            <w:r w:rsidRPr="003921AA">
              <w:rPr>
                <w:sz w:val="22"/>
              </w:rPr>
              <w:t>3.21</w:t>
            </w:r>
          </w:p>
        </w:tc>
        <w:tc>
          <w:tcPr>
            <w:tcW w:w="1456" w:type="dxa"/>
            <w:noWrap/>
            <w:hideMark/>
          </w:tcPr>
          <w:p w14:paraId="4B75EE37" w14:textId="77777777" w:rsidR="008D599B" w:rsidRPr="003921AA" w:rsidRDefault="008D599B" w:rsidP="008D599B">
            <w:pPr>
              <w:pStyle w:val="TableBodyTextMIRB"/>
              <w:rPr>
                <w:sz w:val="22"/>
              </w:rPr>
            </w:pPr>
            <w:r w:rsidRPr="003921AA">
              <w:rPr>
                <w:sz w:val="22"/>
              </w:rPr>
              <w:t>0.5</w:t>
            </w:r>
          </w:p>
        </w:tc>
        <w:tc>
          <w:tcPr>
            <w:tcW w:w="9071" w:type="dxa"/>
            <w:noWrap/>
            <w:hideMark/>
          </w:tcPr>
          <w:p w14:paraId="06408475" w14:textId="2D5DB5D6" w:rsidR="008D599B" w:rsidRPr="003921AA" w:rsidRDefault="008D599B" w:rsidP="008D599B">
            <w:pPr>
              <w:pStyle w:val="TableBodyTextMIRB"/>
              <w:rPr>
                <w:sz w:val="22"/>
              </w:rPr>
            </w:pPr>
            <w:hyperlink r:id="rId256" w:history="1">
              <w:r w:rsidRPr="003921AA">
                <w:rPr>
                  <w:rStyle w:val="Hyperlink"/>
                  <w:sz w:val="22"/>
                </w:rPr>
                <w:t>https://ws.gisetl.lrc.gov.on.ca/fmedatadownload/Packages/DRAPE2019_DSM_49.zip</w:t>
              </w:r>
            </w:hyperlink>
            <w:r w:rsidRPr="003921AA">
              <w:rPr>
                <w:sz w:val="22"/>
              </w:rPr>
              <w:t xml:space="preserve"> </w:t>
            </w:r>
          </w:p>
        </w:tc>
      </w:tr>
      <w:tr w:rsidR="008D599B" w:rsidRPr="008D599B" w14:paraId="169A1857" w14:textId="77777777" w:rsidTr="003921AA">
        <w:trPr>
          <w:trHeight w:val="300"/>
        </w:trPr>
        <w:tc>
          <w:tcPr>
            <w:tcW w:w="2494" w:type="dxa"/>
            <w:noWrap/>
            <w:hideMark/>
          </w:tcPr>
          <w:p w14:paraId="78843C6C" w14:textId="77777777" w:rsidR="008D599B" w:rsidRPr="003921AA" w:rsidRDefault="008D599B" w:rsidP="008D599B">
            <w:pPr>
              <w:pStyle w:val="TableBodyTextMIRB"/>
              <w:rPr>
                <w:sz w:val="22"/>
              </w:rPr>
            </w:pPr>
            <w:r w:rsidRPr="003921AA">
              <w:rPr>
                <w:sz w:val="22"/>
              </w:rPr>
              <w:t>DRAPE 2019 DSM 50</w:t>
            </w:r>
          </w:p>
        </w:tc>
        <w:tc>
          <w:tcPr>
            <w:tcW w:w="680" w:type="dxa"/>
            <w:noWrap/>
            <w:hideMark/>
          </w:tcPr>
          <w:p w14:paraId="040EE75C" w14:textId="77777777" w:rsidR="008D599B" w:rsidRPr="003921AA" w:rsidRDefault="008D599B" w:rsidP="008D599B">
            <w:pPr>
              <w:pStyle w:val="TableBodyTextMIRB"/>
              <w:rPr>
                <w:sz w:val="22"/>
              </w:rPr>
            </w:pPr>
            <w:r w:rsidRPr="003921AA">
              <w:rPr>
                <w:sz w:val="22"/>
              </w:rPr>
              <w:t>3.21</w:t>
            </w:r>
          </w:p>
        </w:tc>
        <w:tc>
          <w:tcPr>
            <w:tcW w:w="1456" w:type="dxa"/>
            <w:noWrap/>
            <w:hideMark/>
          </w:tcPr>
          <w:p w14:paraId="4ACE6C18" w14:textId="77777777" w:rsidR="008D599B" w:rsidRPr="003921AA" w:rsidRDefault="008D599B" w:rsidP="008D599B">
            <w:pPr>
              <w:pStyle w:val="TableBodyTextMIRB"/>
              <w:rPr>
                <w:sz w:val="22"/>
              </w:rPr>
            </w:pPr>
            <w:r w:rsidRPr="003921AA">
              <w:rPr>
                <w:sz w:val="22"/>
              </w:rPr>
              <w:t>0.5</w:t>
            </w:r>
          </w:p>
        </w:tc>
        <w:tc>
          <w:tcPr>
            <w:tcW w:w="9071" w:type="dxa"/>
            <w:noWrap/>
            <w:hideMark/>
          </w:tcPr>
          <w:p w14:paraId="6C15ACFB" w14:textId="4AFE45B0" w:rsidR="008D599B" w:rsidRPr="003921AA" w:rsidRDefault="008D599B" w:rsidP="008D599B">
            <w:pPr>
              <w:pStyle w:val="TableBodyTextMIRB"/>
              <w:rPr>
                <w:sz w:val="22"/>
              </w:rPr>
            </w:pPr>
            <w:hyperlink r:id="rId257" w:history="1">
              <w:r w:rsidRPr="003921AA">
                <w:rPr>
                  <w:rStyle w:val="Hyperlink"/>
                  <w:sz w:val="22"/>
                </w:rPr>
                <w:t>https://ws.gisetl.lrc.gov.on.ca/fmedatadownload/Packages/DRAPE2019_DSM_50.zip</w:t>
              </w:r>
            </w:hyperlink>
            <w:r w:rsidRPr="003921AA">
              <w:rPr>
                <w:sz w:val="22"/>
              </w:rPr>
              <w:t xml:space="preserve"> </w:t>
            </w:r>
          </w:p>
        </w:tc>
      </w:tr>
      <w:tr w:rsidR="008D599B" w:rsidRPr="008D599B" w14:paraId="69FD587C" w14:textId="77777777" w:rsidTr="003921AA">
        <w:trPr>
          <w:trHeight w:val="300"/>
        </w:trPr>
        <w:tc>
          <w:tcPr>
            <w:tcW w:w="2494" w:type="dxa"/>
            <w:noWrap/>
            <w:hideMark/>
          </w:tcPr>
          <w:p w14:paraId="30A47E86" w14:textId="77777777" w:rsidR="008D599B" w:rsidRPr="003921AA" w:rsidRDefault="008D599B" w:rsidP="008D599B">
            <w:pPr>
              <w:pStyle w:val="TableBodyTextMIRB"/>
              <w:rPr>
                <w:sz w:val="22"/>
              </w:rPr>
            </w:pPr>
            <w:r w:rsidRPr="003921AA">
              <w:rPr>
                <w:sz w:val="22"/>
              </w:rPr>
              <w:t>DRAPE 2019 DSM 51</w:t>
            </w:r>
          </w:p>
        </w:tc>
        <w:tc>
          <w:tcPr>
            <w:tcW w:w="680" w:type="dxa"/>
            <w:noWrap/>
            <w:hideMark/>
          </w:tcPr>
          <w:p w14:paraId="3196A802" w14:textId="77777777" w:rsidR="008D599B" w:rsidRPr="003921AA" w:rsidRDefault="008D599B" w:rsidP="008D599B">
            <w:pPr>
              <w:pStyle w:val="TableBodyTextMIRB"/>
              <w:rPr>
                <w:sz w:val="22"/>
              </w:rPr>
            </w:pPr>
            <w:r w:rsidRPr="003921AA">
              <w:rPr>
                <w:sz w:val="22"/>
              </w:rPr>
              <w:t>3.20</w:t>
            </w:r>
          </w:p>
        </w:tc>
        <w:tc>
          <w:tcPr>
            <w:tcW w:w="1456" w:type="dxa"/>
            <w:noWrap/>
            <w:hideMark/>
          </w:tcPr>
          <w:p w14:paraId="7BB81995" w14:textId="77777777" w:rsidR="008D599B" w:rsidRPr="003921AA" w:rsidRDefault="008D599B" w:rsidP="008D599B">
            <w:pPr>
              <w:pStyle w:val="TableBodyTextMIRB"/>
              <w:rPr>
                <w:sz w:val="22"/>
              </w:rPr>
            </w:pPr>
            <w:r w:rsidRPr="003921AA">
              <w:rPr>
                <w:sz w:val="22"/>
              </w:rPr>
              <w:t>0.5</w:t>
            </w:r>
          </w:p>
        </w:tc>
        <w:tc>
          <w:tcPr>
            <w:tcW w:w="9071" w:type="dxa"/>
            <w:noWrap/>
            <w:hideMark/>
          </w:tcPr>
          <w:p w14:paraId="60BA668F" w14:textId="2FB530FD" w:rsidR="008D599B" w:rsidRPr="003921AA" w:rsidRDefault="008D599B" w:rsidP="008D599B">
            <w:pPr>
              <w:pStyle w:val="TableBodyTextMIRB"/>
              <w:rPr>
                <w:sz w:val="22"/>
              </w:rPr>
            </w:pPr>
            <w:hyperlink r:id="rId258" w:history="1">
              <w:r w:rsidRPr="003921AA">
                <w:rPr>
                  <w:rStyle w:val="Hyperlink"/>
                  <w:sz w:val="22"/>
                </w:rPr>
                <w:t>https://ws.gisetl.lrc.gov.on.ca/fmedatadownload/Packages/DRAPE2019_DSM_51.zip</w:t>
              </w:r>
            </w:hyperlink>
            <w:r w:rsidRPr="003921AA">
              <w:rPr>
                <w:sz w:val="22"/>
              </w:rPr>
              <w:t xml:space="preserve"> </w:t>
            </w:r>
          </w:p>
        </w:tc>
      </w:tr>
      <w:tr w:rsidR="008D599B" w:rsidRPr="008D599B" w14:paraId="4F9221B8" w14:textId="77777777" w:rsidTr="003921AA">
        <w:trPr>
          <w:trHeight w:val="300"/>
        </w:trPr>
        <w:tc>
          <w:tcPr>
            <w:tcW w:w="2494" w:type="dxa"/>
            <w:noWrap/>
            <w:hideMark/>
          </w:tcPr>
          <w:p w14:paraId="37387366" w14:textId="77777777" w:rsidR="008D599B" w:rsidRPr="003921AA" w:rsidRDefault="008D599B" w:rsidP="008D599B">
            <w:pPr>
              <w:pStyle w:val="TableBodyTextMIRB"/>
              <w:rPr>
                <w:sz w:val="22"/>
              </w:rPr>
            </w:pPr>
            <w:r w:rsidRPr="003921AA">
              <w:rPr>
                <w:sz w:val="22"/>
              </w:rPr>
              <w:t>DRAPE 2019 DSM 52</w:t>
            </w:r>
          </w:p>
        </w:tc>
        <w:tc>
          <w:tcPr>
            <w:tcW w:w="680" w:type="dxa"/>
            <w:noWrap/>
            <w:hideMark/>
          </w:tcPr>
          <w:p w14:paraId="0BAFEE8B" w14:textId="77777777" w:rsidR="008D599B" w:rsidRPr="003921AA" w:rsidRDefault="008D599B" w:rsidP="008D599B">
            <w:pPr>
              <w:pStyle w:val="TableBodyTextMIRB"/>
              <w:rPr>
                <w:sz w:val="22"/>
              </w:rPr>
            </w:pPr>
            <w:r w:rsidRPr="003921AA">
              <w:rPr>
                <w:sz w:val="22"/>
              </w:rPr>
              <w:t>3.20</w:t>
            </w:r>
          </w:p>
        </w:tc>
        <w:tc>
          <w:tcPr>
            <w:tcW w:w="1456" w:type="dxa"/>
            <w:noWrap/>
            <w:hideMark/>
          </w:tcPr>
          <w:p w14:paraId="775EFFD8" w14:textId="77777777" w:rsidR="008D599B" w:rsidRPr="003921AA" w:rsidRDefault="008D599B" w:rsidP="008D599B">
            <w:pPr>
              <w:pStyle w:val="TableBodyTextMIRB"/>
              <w:rPr>
                <w:sz w:val="22"/>
              </w:rPr>
            </w:pPr>
            <w:r w:rsidRPr="003921AA">
              <w:rPr>
                <w:sz w:val="22"/>
              </w:rPr>
              <w:t>0.5</w:t>
            </w:r>
          </w:p>
        </w:tc>
        <w:tc>
          <w:tcPr>
            <w:tcW w:w="9071" w:type="dxa"/>
            <w:noWrap/>
            <w:hideMark/>
          </w:tcPr>
          <w:p w14:paraId="1289E7E6" w14:textId="796C03E6" w:rsidR="008D599B" w:rsidRPr="003921AA" w:rsidRDefault="008D599B" w:rsidP="008D599B">
            <w:pPr>
              <w:pStyle w:val="TableBodyTextMIRB"/>
              <w:rPr>
                <w:sz w:val="22"/>
              </w:rPr>
            </w:pPr>
            <w:hyperlink r:id="rId259" w:history="1">
              <w:r w:rsidRPr="003921AA">
                <w:rPr>
                  <w:rStyle w:val="Hyperlink"/>
                  <w:sz w:val="22"/>
                </w:rPr>
                <w:t>https://ws.gisetl.lrc.gov.on.ca/fmedatadownload/Packages/DRAPE2019_DSM_52.zip</w:t>
              </w:r>
            </w:hyperlink>
            <w:r w:rsidRPr="003921AA">
              <w:rPr>
                <w:sz w:val="22"/>
              </w:rPr>
              <w:t xml:space="preserve"> </w:t>
            </w:r>
          </w:p>
        </w:tc>
      </w:tr>
      <w:tr w:rsidR="008D599B" w:rsidRPr="008D599B" w14:paraId="6F88FFD0" w14:textId="77777777" w:rsidTr="003921AA">
        <w:trPr>
          <w:trHeight w:val="300"/>
        </w:trPr>
        <w:tc>
          <w:tcPr>
            <w:tcW w:w="2494" w:type="dxa"/>
            <w:noWrap/>
            <w:hideMark/>
          </w:tcPr>
          <w:p w14:paraId="34246E68" w14:textId="77777777" w:rsidR="008D599B" w:rsidRPr="003921AA" w:rsidRDefault="008D599B" w:rsidP="008D599B">
            <w:pPr>
              <w:pStyle w:val="TableBodyTextMIRB"/>
              <w:rPr>
                <w:sz w:val="22"/>
              </w:rPr>
            </w:pPr>
            <w:r w:rsidRPr="003921AA">
              <w:rPr>
                <w:sz w:val="22"/>
              </w:rPr>
              <w:t>DRAPE 2019 DSM 53</w:t>
            </w:r>
          </w:p>
        </w:tc>
        <w:tc>
          <w:tcPr>
            <w:tcW w:w="680" w:type="dxa"/>
            <w:noWrap/>
            <w:hideMark/>
          </w:tcPr>
          <w:p w14:paraId="74AC4818" w14:textId="77777777" w:rsidR="008D599B" w:rsidRPr="003921AA" w:rsidRDefault="008D599B" w:rsidP="008D599B">
            <w:pPr>
              <w:pStyle w:val="TableBodyTextMIRB"/>
              <w:rPr>
                <w:sz w:val="22"/>
              </w:rPr>
            </w:pPr>
            <w:r w:rsidRPr="003921AA">
              <w:rPr>
                <w:sz w:val="22"/>
              </w:rPr>
              <w:t>3.24</w:t>
            </w:r>
          </w:p>
        </w:tc>
        <w:tc>
          <w:tcPr>
            <w:tcW w:w="1456" w:type="dxa"/>
            <w:noWrap/>
            <w:hideMark/>
          </w:tcPr>
          <w:p w14:paraId="1056C964" w14:textId="77777777" w:rsidR="008D599B" w:rsidRPr="003921AA" w:rsidRDefault="008D599B" w:rsidP="008D599B">
            <w:pPr>
              <w:pStyle w:val="TableBodyTextMIRB"/>
              <w:rPr>
                <w:sz w:val="22"/>
              </w:rPr>
            </w:pPr>
            <w:r w:rsidRPr="003921AA">
              <w:rPr>
                <w:sz w:val="22"/>
              </w:rPr>
              <w:t>0.5</w:t>
            </w:r>
          </w:p>
        </w:tc>
        <w:tc>
          <w:tcPr>
            <w:tcW w:w="9071" w:type="dxa"/>
            <w:noWrap/>
            <w:hideMark/>
          </w:tcPr>
          <w:p w14:paraId="6C78C0CA" w14:textId="72296368" w:rsidR="008D599B" w:rsidRPr="003921AA" w:rsidRDefault="008D599B" w:rsidP="008D599B">
            <w:pPr>
              <w:pStyle w:val="TableBodyTextMIRB"/>
              <w:rPr>
                <w:sz w:val="22"/>
              </w:rPr>
            </w:pPr>
            <w:hyperlink r:id="rId260" w:history="1">
              <w:r w:rsidRPr="003921AA">
                <w:rPr>
                  <w:rStyle w:val="Hyperlink"/>
                  <w:sz w:val="22"/>
                </w:rPr>
                <w:t>https://ws.gisetl.lrc.gov.on.ca/fmedatadownload/Packages/DRAPE2019_DSM_53.zip</w:t>
              </w:r>
            </w:hyperlink>
            <w:r w:rsidRPr="003921AA">
              <w:rPr>
                <w:sz w:val="22"/>
              </w:rPr>
              <w:t xml:space="preserve"> </w:t>
            </w:r>
          </w:p>
        </w:tc>
      </w:tr>
      <w:tr w:rsidR="008D599B" w:rsidRPr="008D599B" w14:paraId="595971C7" w14:textId="77777777" w:rsidTr="003921AA">
        <w:trPr>
          <w:trHeight w:val="300"/>
        </w:trPr>
        <w:tc>
          <w:tcPr>
            <w:tcW w:w="2494" w:type="dxa"/>
            <w:noWrap/>
            <w:hideMark/>
          </w:tcPr>
          <w:p w14:paraId="75CAC745" w14:textId="77777777" w:rsidR="008D599B" w:rsidRPr="003921AA" w:rsidRDefault="008D599B" w:rsidP="008D599B">
            <w:pPr>
              <w:pStyle w:val="TableBodyTextMIRB"/>
              <w:rPr>
                <w:sz w:val="22"/>
              </w:rPr>
            </w:pPr>
            <w:r w:rsidRPr="003921AA">
              <w:rPr>
                <w:sz w:val="22"/>
              </w:rPr>
              <w:t>DRAPE 2019 DSM 54</w:t>
            </w:r>
          </w:p>
        </w:tc>
        <w:tc>
          <w:tcPr>
            <w:tcW w:w="680" w:type="dxa"/>
            <w:noWrap/>
            <w:hideMark/>
          </w:tcPr>
          <w:p w14:paraId="7F4B93E1" w14:textId="77777777" w:rsidR="008D599B" w:rsidRPr="003921AA" w:rsidRDefault="008D599B" w:rsidP="008D599B">
            <w:pPr>
              <w:pStyle w:val="TableBodyTextMIRB"/>
              <w:rPr>
                <w:sz w:val="22"/>
              </w:rPr>
            </w:pPr>
            <w:r w:rsidRPr="003921AA">
              <w:rPr>
                <w:sz w:val="22"/>
              </w:rPr>
              <w:t>3.21</w:t>
            </w:r>
          </w:p>
        </w:tc>
        <w:tc>
          <w:tcPr>
            <w:tcW w:w="1456" w:type="dxa"/>
            <w:noWrap/>
            <w:hideMark/>
          </w:tcPr>
          <w:p w14:paraId="11751BA6" w14:textId="77777777" w:rsidR="008D599B" w:rsidRPr="003921AA" w:rsidRDefault="008D599B" w:rsidP="008D599B">
            <w:pPr>
              <w:pStyle w:val="TableBodyTextMIRB"/>
              <w:rPr>
                <w:sz w:val="22"/>
              </w:rPr>
            </w:pPr>
            <w:r w:rsidRPr="003921AA">
              <w:rPr>
                <w:sz w:val="22"/>
              </w:rPr>
              <w:t>0.5</w:t>
            </w:r>
          </w:p>
        </w:tc>
        <w:tc>
          <w:tcPr>
            <w:tcW w:w="9071" w:type="dxa"/>
            <w:noWrap/>
            <w:hideMark/>
          </w:tcPr>
          <w:p w14:paraId="54B25AFD" w14:textId="6EA25B17" w:rsidR="008D599B" w:rsidRPr="003921AA" w:rsidRDefault="008D599B" w:rsidP="008D599B">
            <w:pPr>
              <w:pStyle w:val="TableBodyTextMIRB"/>
              <w:rPr>
                <w:sz w:val="22"/>
              </w:rPr>
            </w:pPr>
            <w:hyperlink r:id="rId261" w:history="1">
              <w:r w:rsidRPr="003921AA">
                <w:rPr>
                  <w:rStyle w:val="Hyperlink"/>
                  <w:sz w:val="22"/>
                </w:rPr>
                <w:t>https://ws.gisetl.lrc.gov.on.ca/fmedatadownload/Packages/DRAPE2019_DSM_54.zip</w:t>
              </w:r>
            </w:hyperlink>
            <w:r w:rsidRPr="003921AA">
              <w:rPr>
                <w:sz w:val="22"/>
              </w:rPr>
              <w:t xml:space="preserve"> </w:t>
            </w:r>
          </w:p>
        </w:tc>
      </w:tr>
      <w:tr w:rsidR="008D599B" w:rsidRPr="008D599B" w14:paraId="12FB1DB7" w14:textId="77777777" w:rsidTr="003921AA">
        <w:trPr>
          <w:trHeight w:val="300"/>
        </w:trPr>
        <w:tc>
          <w:tcPr>
            <w:tcW w:w="2494" w:type="dxa"/>
            <w:noWrap/>
            <w:hideMark/>
          </w:tcPr>
          <w:p w14:paraId="576EBF46" w14:textId="77777777" w:rsidR="008D599B" w:rsidRPr="003921AA" w:rsidRDefault="008D599B" w:rsidP="008D599B">
            <w:pPr>
              <w:pStyle w:val="TableBodyTextMIRB"/>
              <w:rPr>
                <w:sz w:val="22"/>
              </w:rPr>
            </w:pPr>
            <w:r w:rsidRPr="003921AA">
              <w:rPr>
                <w:sz w:val="22"/>
              </w:rPr>
              <w:t>DRAPE 2019 DSM 55</w:t>
            </w:r>
          </w:p>
        </w:tc>
        <w:tc>
          <w:tcPr>
            <w:tcW w:w="680" w:type="dxa"/>
            <w:noWrap/>
            <w:hideMark/>
          </w:tcPr>
          <w:p w14:paraId="4EACD46B" w14:textId="77777777" w:rsidR="008D599B" w:rsidRPr="003921AA" w:rsidRDefault="008D599B" w:rsidP="008D599B">
            <w:pPr>
              <w:pStyle w:val="TableBodyTextMIRB"/>
              <w:rPr>
                <w:sz w:val="22"/>
              </w:rPr>
            </w:pPr>
            <w:r w:rsidRPr="003921AA">
              <w:rPr>
                <w:sz w:val="22"/>
              </w:rPr>
              <w:t>3.21</w:t>
            </w:r>
          </w:p>
        </w:tc>
        <w:tc>
          <w:tcPr>
            <w:tcW w:w="1456" w:type="dxa"/>
            <w:noWrap/>
            <w:hideMark/>
          </w:tcPr>
          <w:p w14:paraId="575DED9A" w14:textId="77777777" w:rsidR="008D599B" w:rsidRPr="003921AA" w:rsidRDefault="008D599B" w:rsidP="008D599B">
            <w:pPr>
              <w:pStyle w:val="TableBodyTextMIRB"/>
              <w:rPr>
                <w:sz w:val="22"/>
              </w:rPr>
            </w:pPr>
            <w:r w:rsidRPr="003921AA">
              <w:rPr>
                <w:sz w:val="22"/>
              </w:rPr>
              <w:t>0.5</w:t>
            </w:r>
          </w:p>
        </w:tc>
        <w:tc>
          <w:tcPr>
            <w:tcW w:w="9071" w:type="dxa"/>
            <w:noWrap/>
            <w:hideMark/>
          </w:tcPr>
          <w:p w14:paraId="497119E4" w14:textId="39893229" w:rsidR="008D599B" w:rsidRPr="003921AA" w:rsidRDefault="008D599B" w:rsidP="008D599B">
            <w:pPr>
              <w:pStyle w:val="TableBodyTextMIRB"/>
              <w:rPr>
                <w:sz w:val="22"/>
              </w:rPr>
            </w:pPr>
            <w:hyperlink r:id="rId262" w:history="1">
              <w:r w:rsidRPr="003921AA">
                <w:rPr>
                  <w:rStyle w:val="Hyperlink"/>
                  <w:sz w:val="22"/>
                </w:rPr>
                <w:t>https://ws.gisetl.lrc.gov.on.ca/fmedatadownload/Packages/DRAPE2019_DSM_55.zip</w:t>
              </w:r>
            </w:hyperlink>
            <w:r w:rsidRPr="003921AA">
              <w:rPr>
                <w:sz w:val="22"/>
              </w:rPr>
              <w:t xml:space="preserve"> </w:t>
            </w:r>
          </w:p>
        </w:tc>
      </w:tr>
      <w:tr w:rsidR="008D599B" w:rsidRPr="008D599B" w14:paraId="79786942" w14:textId="77777777" w:rsidTr="003921AA">
        <w:trPr>
          <w:trHeight w:val="300"/>
        </w:trPr>
        <w:tc>
          <w:tcPr>
            <w:tcW w:w="2494" w:type="dxa"/>
            <w:noWrap/>
            <w:hideMark/>
          </w:tcPr>
          <w:p w14:paraId="46AFBFCF" w14:textId="77777777" w:rsidR="008D599B" w:rsidRPr="003921AA" w:rsidRDefault="008D599B" w:rsidP="008D599B">
            <w:pPr>
              <w:pStyle w:val="TableBodyTextMIRB"/>
              <w:rPr>
                <w:sz w:val="22"/>
              </w:rPr>
            </w:pPr>
            <w:r w:rsidRPr="003921AA">
              <w:rPr>
                <w:sz w:val="22"/>
              </w:rPr>
              <w:t>DRAPE 2019 DSM 56</w:t>
            </w:r>
          </w:p>
        </w:tc>
        <w:tc>
          <w:tcPr>
            <w:tcW w:w="680" w:type="dxa"/>
            <w:noWrap/>
            <w:hideMark/>
          </w:tcPr>
          <w:p w14:paraId="5F5E493B" w14:textId="77777777" w:rsidR="008D599B" w:rsidRPr="003921AA" w:rsidRDefault="008D599B" w:rsidP="008D599B">
            <w:pPr>
              <w:pStyle w:val="TableBodyTextMIRB"/>
              <w:rPr>
                <w:sz w:val="22"/>
              </w:rPr>
            </w:pPr>
            <w:r w:rsidRPr="003921AA">
              <w:rPr>
                <w:sz w:val="22"/>
              </w:rPr>
              <w:t>3.06</w:t>
            </w:r>
          </w:p>
        </w:tc>
        <w:tc>
          <w:tcPr>
            <w:tcW w:w="1456" w:type="dxa"/>
            <w:noWrap/>
            <w:hideMark/>
          </w:tcPr>
          <w:p w14:paraId="3F2C3EE4" w14:textId="77777777" w:rsidR="008D599B" w:rsidRPr="003921AA" w:rsidRDefault="008D599B" w:rsidP="008D599B">
            <w:pPr>
              <w:pStyle w:val="TableBodyTextMIRB"/>
              <w:rPr>
                <w:sz w:val="22"/>
              </w:rPr>
            </w:pPr>
            <w:r w:rsidRPr="003921AA">
              <w:rPr>
                <w:sz w:val="22"/>
              </w:rPr>
              <w:t>0.5</w:t>
            </w:r>
          </w:p>
        </w:tc>
        <w:tc>
          <w:tcPr>
            <w:tcW w:w="9071" w:type="dxa"/>
            <w:noWrap/>
            <w:hideMark/>
          </w:tcPr>
          <w:p w14:paraId="1F757E3B" w14:textId="291E2B58" w:rsidR="008D599B" w:rsidRPr="003921AA" w:rsidRDefault="008D599B" w:rsidP="008D599B">
            <w:pPr>
              <w:pStyle w:val="TableBodyTextMIRB"/>
              <w:rPr>
                <w:sz w:val="22"/>
              </w:rPr>
            </w:pPr>
            <w:hyperlink r:id="rId263" w:history="1">
              <w:r w:rsidRPr="003921AA">
                <w:rPr>
                  <w:rStyle w:val="Hyperlink"/>
                  <w:sz w:val="22"/>
                </w:rPr>
                <w:t>https://ws.gisetl.lrc.gov.on.ca/fmedatadownload/Packages/DRAPE2019_DSM_56.zip</w:t>
              </w:r>
            </w:hyperlink>
            <w:r w:rsidRPr="003921AA">
              <w:rPr>
                <w:sz w:val="22"/>
              </w:rPr>
              <w:t xml:space="preserve"> </w:t>
            </w:r>
          </w:p>
        </w:tc>
      </w:tr>
      <w:tr w:rsidR="008D599B" w:rsidRPr="008D599B" w14:paraId="41ACF940" w14:textId="77777777" w:rsidTr="003921AA">
        <w:trPr>
          <w:trHeight w:val="300"/>
        </w:trPr>
        <w:tc>
          <w:tcPr>
            <w:tcW w:w="2494" w:type="dxa"/>
            <w:noWrap/>
            <w:hideMark/>
          </w:tcPr>
          <w:p w14:paraId="1B6B024A" w14:textId="77777777" w:rsidR="008D599B" w:rsidRPr="003921AA" w:rsidRDefault="008D599B" w:rsidP="008D599B">
            <w:pPr>
              <w:pStyle w:val="TableBodyTextMIRB"/>
              <w:rPr>
                <w:sz w:val="22"/>
              </w:rPr>
            </w:pPr>
            <w:r w:rsidRPr="003921AA">
              <w:rPr>
                <w:sz w:val="22"/>
              </w:rPr>
              <w:t>DRAPE 2019 DSM 57</w:t>
            </w:r>
          </w:p>
        </w:tc>
        <w:tc>
          <w:tcPr>
            <w:tcW w:w="680" w:type="dxa"/>
            <w:noWrap/>
            <w:hideMark/>
          </w:tcPr>
          <w:p w14:paraId="7343875A" w14:textId="77777777" w:rsidR="008D599B" w:rsidRPr="003921AA" w:rsidRDefault="008D599B" w:rsidP="008D599B">
            <w:pPr>
              <w:pStyle w:val="TableBodyTextMIRB"/>
              <w:rPr>
                <w:sz w:val="22"/>
              </w:rPr>
            </w:pPr>
            <w:r w:rsidRPr="003921AA">
              <w:rPr>
                <w:sz w:val="22"/>
              </w:rPr>
              <w:t>3.19</w:t>
            </w:r>
          </w:p>
        </w:tc>
        <w:tc>
          <w:tcPr>
            <w:tcW w:w="1456" w:type="dxa"/>
            <w:noWrap/>
            <w:hideMark/>
          </w:tcPr>
          <w:p w14:paraId="00AC89ED" w14:textId="77777777" w:rsidR="008D599B" w:rsidRPr="003921AA" w:rsidRDefault="008D599B" w:rsidP="008D599B">
            <w:pPr>
              <w:pStyle w:val="TableBodyTextMIRB"/>
              <w:rPr>
                <w:sz w:val="22"/>
              </w:rPr>
            </w:pPr>
            <w:r w:rsidRPr="003921AA">
              <w:rPr>
                <w:sz w:val="22"/>
              </w:rPr>
              <w:t>0.5</w:t>
            </w:r>
          </w:p>
        </w:tc>
        <w:tc>
          <w:tcPr>
            <w:tcW w:w="9071" w:type="dxa"/>
            <w:noWrap/>
            <w:hideMark/>
          </w:tcPr>
          <w:p w14:paraId="7633F0E2" w14:textId="169BE35D" w:rsidR="008D599B" w:rsidRPr="003921AA" w:rsidRDefault="008D599B" w:rsidP="008D599B">
            <w:pPr>
              <w:pStyle w:val="TableBodyTextMIRB"/>
              <w:rPr>
                <w:sz w:val="22"/>
              </w:rPr>
            </w:pPr>
            <w:hyperlink r:id="rId264" w:history="1">
              <w:r w:rsidRPr="003921AA">
                <w:rPr>
                  <w:rStyle w:val="Hyperlink"/>
                  <w:sz w:val="22"/>
                </w:rPr>
                <w:t>https://ws.gisetl.lrc.gov.on.ca/fmedatadownload/Packages/DRAPE2019_DSM_57.zip</w:t>
              </w:r>
            </w:hyperlink>
            <w:r w:rsidRPr="003921AA">
              <w:rPr>
                <w:sz w:val="22"/>
              </w:rPr>
              <w:t xml:space="preserve"> </w:t>
            </w:r>
          </w:p>
        </w:tc>
      </w:tr>
      <w:tr w:rsidR="008D599B" w:rsidRPr="008D599B" w14:paraId="4C999955" w14:textId="77777777" w:rsidTr="003921AA">
        <w:trPr>
          <w:trHeight w:val="300"/>
        </w:trPr>
        <w:tc>
          <w:tcPr>
            <w:tcW w:w="2494" w:type="dxa"/>
            <w:noWrap/>
            <w:hideMark/>
          </w:tcPr>
          <w:p w14:paraId="23E2E7E4" w14:textId="77777777" w:rsidR="008D599B" w:rsidRPr="003921AA" w:rsidRDefault="008D599B" w:rsidP="008D599B">
            <w:pPr>
              <w:pStyle w:val="TableBodyTextMIRB"/>
              <w:rPr>
                <w:sz w:val="22"/>
              </w:rPr>
            </w:pPr>
            <w:r w:rsidRPr="003921AA">
              <w:rPr>
                <w:sz w:val="22"/>
              </w:rPr>
              <w:t>DRAPE 2019 DSM 58</w:t>
            </w:r>
          </w:p>
        </w:tc>
        <w:tc>
          <w:tcPr>
            <w:tcW w:w="680" w:type="dxa"/>
            <w:noWrap/>
            <w:hideMark/>
          </w:tcPr>
          <w:p w14:paraId="52E6CEEC" w14:textId="77777777" w:rsidR="008D599B" w:rsidRPr="003921AA" w:rsidRDefault="008D599B" w:rsidP="008D599B">
            <w:pPr>
              <w:pStyle w:val="TableBodyTextMIRB"/>
              <w:rPr>
                <w:sz w:val="22"/>
              </w:rPr>
            </w:pPr>
            <w:r w:rsidRPr="003921AA">
              <w:rPr>
                <w:sz w:val="22"/>
              </w:rPr>
              <w:t>3.24</w:t>
            </w:r>
          </w:p>
        </w:tc>
        <w:tc>
          <w:tcPr>
            <w:tcW w:w="1456" w:type="dxa"/>
            <w:noWrap/>
            <w:hideMark/>
          </w:tcPr>
          <w:p w14:paraId="7B9D1D4E" w14:textId="77777777" w:rsidR="008D599B" w:rsidRPr="003921AA" w:rsidRDefault="008D599B" w:rsidP="008D599B">
            <w:pPr>
              <w:pStyle w:val="TableBodyTextMIRB"/>
              <w:rPr>
                <w:sz w:val="22"/>
              </w:rPr>
            </w:pPr>
            <w:r w:rsidRPr="003921AA">
              <w:rPr>
                <w:sz w:val="22"/>
              </w:rPr>
              <w:t>0.5</w:t>
            </w:r>
          </w:p>
        </w:tc>
        <w:tc>
          <w:tcPr>
            <w:tcW w:w="9071" w:type="dxa"/>
            <w:noWrap/>
            <w:hideMark/>
          </w:tcPr>
          <w:p w14:paraId="557A36EA" w14:textId="5551F46C" w:rsidR="008D599B" w:rsidRPr="003921AA" w:rsidRDefault="008D599B" w:rsidP="008D599B">
            <w:pPr>
              <w:pStyle w:val="TableBodyTextMIRB"/>
              <w:rPr>
                <w:sz w:val="22"/>
              </w:rPr>
            </w:pPr>
            <w:hyperlink r:id="rId265" w:history="1">
              <w:r w:rsidRPr="003921AA">
                <w:rPr>
                  <w:rStyle w:val="Hyperlink"/>
                  <w:sz w:val="22"/>
                </w:rPr>
                <w:t>https://ws.gisetl.lrc.gov.on.ca/fmedatadownload/Packages/DRAPE2019_DSM_58.zip</w:t>
              </w:r>
            </w:hyperlink>
            <w:r w:rsidRPr="003921AA">
              <w:rPr>
                <w:sz w:val="22"/>
              </w:rPr>
              <w:t xml:space="preserve"> </w:t>
            </w:r>
          </w:p>
        </w:tc>
      </w:tr>
      <w:tr w:rsidR="008D599B" w:rsidRPr="008D599B" w14:paraId="5C5E8151" w14:textId="77777777" w:rsidTr="003921AA">
        <w:trPr>
          <w:trHeight w:val="300"/>
        </w:trPr>
        <w:tc>
          <w:tcPr>
            <w:tcW w:w="2494" w:type="dxa"/>
            <w:noWrap/>
            <w:hideMark/>
          </w:tcPr>
          <w:p w14:paraId="3B9C220E" w14:textId="77777777" w:rsidR="008D599B" w:rsidRPr="003921AA" w:rsidRDefault="008D599B" w:rsidP="008D599B">
            <w:pPr>
              <w:pStyle w:val="TableBodyTextMIRB"/>
              <w:rPr>
                <w:sz w:val="22"/>
              </w:rPr>
            </w:pPr>
            <w:r w:rsidRPr="003921AA">
              <w:rPr>
                <w:sz w:val="22"/>
              </w:rPr>
              <w:t>DRAPE 2019 DSM 59</w:t>
            </w:r>
          </w:p>
        </w:tc>
        <w:tc>
          <w:tcPr>
            <w:tcW w:w="680" w:type="dxa"/>
            <w:noWrap/>
            <w:hideMark/>
          </w:tcPr>
          <w:p w14:paraId="6FD33432" w14:textId="77777777" w:rsidR="008D599B" w:rsidRPr="003921AA" w:rsidRDefault="008D599B" w:rsidP="008D599B">
            <w:pPr>
              <w:pStyle w:val="TableBodyTextMIRB"/>
              <w:rPr>
                <w:sz w:val="22"/>
              </w:rPr>
            </w:pPr>
            <w:r w:rsidRPr="003921AA">
              <w:rPr>
                <w:sz w:val="22"/>
              </w:rPr>
              <w:t>3.12</w:t>
            </w:r>
          </w:p>
        </w:tc>
        <w:tc>
          <w:tcPr>
            <w:tcW w:w="1456" w:type="dxa"/>
            <w:noWrap/>
            <w:hideMark/>
          </w:tcPr>
          <w:p w14:paraId="14865C73" w14:textId="77777777" w:rsidR="008D599B" w:rsidRPr="003921AA" w:rsidRDefault="008D599B" w:rsidP="008D599B">
            <w:pPr>
              <w:pStyle w:val="TableBodyTextMIRB"/>
              <w:rPr>
                <w:sz w:val="22"/>
              </w:rPr>
            </w:pPr>
            <w:r w:rsidRPr="003921AA">
              <w:rPr>
                <w:sz w:val="22"/>
              </w:rPr>
              <w:t>0.5</w:t>
            </w:r>
          </w:p>
        </w:tc>
        <w:tc>
          <w:tcPr>
            <w:tcW w:w="9071" w:type="dxa"/>
            <w:noWrap/>
            <w:hideMark/>
          </w:tcPr>
          <w:p w14:paraId="01956C0B" w14:textId="612E4D19" w:rsidR="008D599B" w:rsidRPr="003921AA" w:rsidRDefault="008D599B" w:rsidP="008D599B">
            <w:pPr>
              <w:pStyle w:val="TableBodyTextMIRB"/>
              <w:rPr>
                <w:sz w:val="22"/>
              </w:rPr>
            </w:pPr>
            <w:hyperlink r:id="rId266" w:history="1">
              <w:r w:rsidRPr="003921AA">
                <w:rPr>
                  <w:rStyle w:val="Hyperlink"/>
                  <w:sz w:val="22"/>
                </w:rPr>
                <w:t>https://ws.gisetl.lrc.gov.on.ca/fmedatadownload/Packages/DRAPE2019_DSM_59.zip</w:t>
              </w:r>
            </w:hyperlink>
            <w:r w:rsidRPr="003921AA">
              <w:rPr>
                <w:sz w:val="22"/>
              </w:rPr>
              <w:t xml:space="preserve"> </w:t>
            </w:r>
          </w:p>
        </w:tc>
      </w:tr>
      <w:tr w:rsidR="008D599B" w:rsidRPr="008D599B" w14:paraId="0D16D34B" w14:textId="77777777" w:rsidTr="003921AA">
        <w:trPr>
          <w:trHeight w:val="300"/>
        </w:trPr>
        <w:tc>
          <w:tcPr>
            <w:tcW w:w="2494" w:type="dxa"/>
            <w:noWrap/>
            <w:hideMark/>
          </w:tcPr>
          <w:p w14:paraId="3093D76C" w14:textId="77777777" w:rsidR="008D599B" w:rsidRPr="003921AA" w:rsidRDefault="008D599B" w:rsidP="008D599B">
            <w:pPr>
              <w:pStyle w:val="TableBodyTextMIRB"/>
              <w:rPr>
                <w:sz w:val="22"/>
              </w:rPr>
            </w:pPr>
            <w:r w:rsidRPr="003921AA">
              <w:rPr>
                <w:sz w:val="22"/>
              </w:rPr>
              <w:t>DRAPE 2019 DSM 60</w:t>
            </w:r>
          </w:p>
        </w:tc>
        <w:tc>
          <w:tcPr>
            <w:tcW w:w="680" w:type="dxa"/>
            <w:noWrap/>
            <w:hideMark/>
          </w:tcPr>
          <w:p w14:paraId="32BC04C1" w14:textId="77777777" w:rsidR="008D599B" w:rsidRPr="003921AA" w:rsidRDefault="008D599B" w:rsidP="008D599B">
            <w:pPr>
              <w:pStyle w:val="TableBodyTextMIRB"/>
              <w:rPr>
                <w:sz w:val="22"/>
              </w:rPr>
            </w:pPr>
            <w:r w:rsidRPr="003921AA">
              <w:rPr>
                <w:sz w:val="22"/>
              </w:rPr>
              <w:t>2.16</w:t>
            </w:r>
          </w:p>
        </w:tc>
        <w:tc>
          <w:tcPr>
            <w:tcW w:w="1456" w:type="dxa"/>
            <w:noWrap/>
            <w:hideMark/>
          </w:tcPr>
          <w:p w14:paraId="720F34A1" w14:textId="77777777" w:rsidR="008D599B" w:rsidRPr="003921AA" w:rsidRDefault="008D599B" w:rsidP="008D599B">
            <w:pPr>
              <w:pStyle w:val="TableBodyTextMIRB"/>
              <w:rPr>
                <w:sz w:val="22"/>
              </w:rPr>
            </w:pPr>
            <w:r w:rsidRPr="003921AA">
              <w:rPr>
                <w:sz w:val="22"/>
              </w:rPr>
              <w:t>0.5</w:t>
            </w:r>
          </w:p>
        </w:tc>
        <w:tc>
          <w:tcPr>
            <w:tcW w:w="9071" w:type="dxa"/>
            <w:noWrap/>
            <w:hideMark/>
          </w:tcPr>
          <w:p w14:paraId="4C63007F" w14:textId="40B85262" w:rsidR="008D599B" w:rsidRPr="003921AA" w:rsidRDefault="008D599B" w:rsidP="008D599B">
            <w:pPr>
              <w:pStyle w:val="TableBodyTextMIRB"/>
              <w:rPr>
                <w:sz w:val="22"/>
              </w:rPr>
            </w:pPr>
            <w:hyperlink r:id="rId267" w:history="1">
              <w:r w:rsidRPr="003921AA">
                <w:rPr>
                  <w:rStyle w:val="Hyperlink"/>
                  <w:sz w:val="22"/>
                </w:rPr>
                <w:t>https://ws.gisetl.lrc.gov.on.ca/fmedatadownload/Packages/DRAPE2019_DSM_60.zip</w:t>
              </w:r>
            </w:hyperlink>
            <w:r w:rsidRPr="003921AA">
              <w:rPr>
                <w:sz w:val="22"/>
              </w:rPr>
              <w:t xml:space="preserve"> </w:t>
            </w:r>
          </w:p>
        </w:tc>
      </w:tr>
      <w:tr w:rsidR="008D599B" w:rsidRPr="008D599B" w14:paraId="6D1F87DC" w14:textId="77777777" w:rsidTr="003921AA">
        <w:trPr>
          <w:trHeight w:val="300"/>
        </w:trPr>
        <w:tc>
          <w:tcPr>
            <w:tcW w:w="2494" w:type="dxa"/>
            <w:noWrap/>
            <w:hideMark/>
          </w:tcPr>
          <w:p w14:paraId="3FB49ED7" w14:textId="77777777" w:rsidR="008D599B" w:rsidRPr="003921AA" w:rsidRDefault="008D599B" w:rsidP="008D599B">
            <w:pPr>
              <w:pStyle w:val="TableBodyTextMIRB"/>
              <w:rPr>
                <w:sz w:val="22"/>
              </w:rPr>
            </w:pPr>
            <w:r w:rsidRPr="003921AA">
              <w:rPr>
                <w:sz w:val="22"/>
              </w:rPr>
              <w:t>DRAPE 2019 DSM 61</w:t>
            </w:r>
          </w:p>
        </w:tc>
        <w:tc>
          <w:tcPr>
            <w:tcW w:w="680" w:type="dxa"/>
            <w:noWrap/>
            <w:hideMark/>
          </w:tcPr>
          <w:p w14:paraId="0F3E7999" w14:textId="77777777" w:rsidR="008D599B" w:rsidRPr="003921AA" w:rsidRDefault="008D599B" w:rsidP="008D599B">
            <w:pPr>
              <w:pStyle w:val="TableBodyTextMIRB"/>
              <w:rPr>
                <w:sz w:val="22"/>
              </w:rPr>
            </w:pPr>
            <w:r w:rsidRPr="003921AA">
              <w:rPr>
                <w:sz w:val="22"/>
              </w:rPr>
              <w:t>3.29</w:t>
            </w:r>
          </w:p>
        </w:tc>
        <w:tc>
          <w:tcPr>
            <w:tcW w:w="1456" w:type="dxa"/>
            <w:noWrap/>
            <w:hideMark/>
          </w:tcPr>
          <w:p w14:paraId="6ACB8DBD" w14:textId="77777777" w:rsidR="008D599B" w:rsidRPr="003921AA" w:rsidRDefault="008D599B" w:rsidP="008D599B">
            <w:pPr>
              <w:pStyle w:val="TableBodyTextMIRB"/>
              <w:rPr>
                <w:sz w:val="22"/>
              </w:rPr>
            </w:pPr>
            <w:r w:rsidRPr="003921AA">
              <w:rPr>
                <w:sz w:val="22"/>
              </w:rPr>
              <w:t>0.5</w:t>
            </w:r>
          </w:p>
        </w:tc>
        <w:tc>
          <w:tcPr>
            <w:tcW w:w="9071" w:type="dxa"/>
            <w:noWrap/>
            <w:hideMark/>
          </w:tcPr>
          <w:p w14:paraId="1E097D7B" w14:textId="78E19673" w:rsidR="008D599B" w:rsidRPr="003921AA" w:rsidRDefault="008D599B" w:rsidP="008D599B">
            <w:pPr>
              <w:pStyle w:val="TableBodyTextMIRB"/>
              <w:rPr>
                <w:sz w:val="22"/>
              </w:rPr>
            </w:pPr>
            <w:hyperlink r:id="rId268" w:history="1">
              <w:r w:rsidRPr="003921AA">
                <w:rPr>
                  <w:rStyle w:val="Hyperlink"/>
                  <w:sz w:val="22"/>
                </w:rPr>
                <w:t>https://ws.gisetl.lrc.gov.on.ca/fmedatadownload/Packages/DRAPE2019_DSM_61.zip</w:t>
              </w:r>
            </w:hyperlink>
            <w:r w:rsidRPr="003921AA">
              <w:rPr>
                <w:sz w:val="22"/>
              </w:rPr>
              <w:t xml:space="preserve"> </w:t>
            </w:r>
          </w:p>
        </w:tc>
      </w:tr>
      <w:tr w:rsidR="008D599B" w:rsidRPr="008D599B" w14:paraId="0FEE5040" w14:textId="77777777" w:rsidTr="003921AA">
        <w:trPr>
          <w:trHeight w:val="300"/>
        </w:trPr>
        <w:tc>
          <w:tcPr>
            <w:tcW w:w="2494" w:type="dxa"/>
            <w:noWrap/>
            <w:hideMark/>
          </w:tcPr>
          <w:p w14:paraId="6DABFB41" w14:textId="77777777" w:rsidR="008D599B" w:rsidRPr="003921AA" w:rsidRDefault="008D599B" w:rsidP="008D599B">
            <w:pPr>
              <w:pStyle w:val="TableBodyTextMIRB"/>
              <w:rPr>
                <w:sz w:val="22"/>
              </w:rPr>
            </w:pPr>
            <w:r w:rsidRPr="003921AA">
              <w:rPr>
                <w:sz w:val="22"/>
              </w:rPr>
              <w:t>DRAPE 2019 DSM 62</w:t>
            </w:r>
          </w:p>
        </w:tc>
        <w:tc>
          <w:tcPr>
            <w:tcW w:w="680" w:type="dxa"/>
            <w:noWrap/>
            <w:hideMark/>
          </w:tcPr>
          <w:p w14:paraId="79D2E206" w14:textId="77777777" w:rsidR="008D599B" w:rsidRPr="003921AA" w:rsidRDefault="008D599B" w:rsidP="008D599B">
            <w:pPr>
              <w:pStyle w:val="TableBodyTextMIRB"/>
              <w:rPr>
                <w:sz w:val="22"/>
              </w:rPr>
            </w:pPr>
            <w:r w:rsidRPr="003921AA">
              <w:rPr>
                <w:sz w:val="22"/>
              </w:rPr>
              <w:t>3.29</w:t>
            </w:r>
          </w:p>
        </w:tc>
        <w:tc>
          <w:tcPr>
            <w:tcW w:w="1456" w:type="dxa"/>
            <w:noWrap/>
            <w:hideMark/>
          </w:tcPr>
          <w:p w14:paraId="2A35F24C" w14:textId="77777777" w:rsidR="008D599B" w:rsidRPr="003921AA" w:rsidRDefault="008D599B" w:rsidP="008D599B">
            <w:pPr>
              <w:pStyle w:val="TableBodyTextMIRB"/>
              <w:rPr>
                <w:sz w:val="22"/>
              </w:rPr>
            </w:pPr>
            <w:r w:rsidRPr="003921AA">
              <w:rPr>
                <w:sz w:val="22"/>
              </w:rPr>
              <w:t>0.5</w:t>
            </w:r>
          </w:p>
        </w:tc>
        <w:tc>
          <w:tcPr>
            <w:tcW w:w="9071" w:type="dxa"/>
            <w:noWrap/>
            <w:hideMark/>
          </w:tcPr>
          <w:p w14:paraId="729D19A9" w14:textId="5BF3D0CF" w:rsidR="008D599B" w:rsidRPr="003921AA" w:rsidRDefault="008D599B" w:rsidP="008D599B">
            <w:pPr>
              <w:pStyle w:val="TableBodyTextMIRB"/>
              <w:rPr>
                <w:sz w:val="22"/>
              </w:rPr>
            </w:pPr>
            <w:hyperlink r:id="rId269" w:history="1">
              <w:r w:rsidRPr="003921AA">
                <w:rPr>
                  <w:rStyle w:val="Hyperlink"/>
                  <w:sz w:val="22"/>
                </w:rPr>
                <w:t>https://ws.gisetl.lrc.gov.on.ca/fmedatadownload/Packages/DRAPE2019_DSM_62.zip</w:t>
              </w:r>
            </w:hyperlink>
            <w:r w:rsidRPr="003921AA">
              <w:rPr>
                <w:sz w:val="22"/>
              </w:rPr>
              <w:t xml:space="preserve"> </w:t>
            </w:r>
          </w:p>
        </w:tc>
      </w:tr>
      <w:tr w:rsidR="008D599B" w:rsidRPr="008D599B" w14:paraId="464FE4CB" w14:textId="77777777" w:rsidTr="003921AA">
        <w:trPr>
          <w:trHeight w:val="300"/>
        </w:trPr>
        <w:tc>
          <w:tcPr>
            <w:tcW w:w="2494" w:type="dxa"/>
            <w:noWrap/>
            <w:hideMark/>
          </w:tcPr>
          <w:p w14:paraId="4489516F" w14:textId="77777777" w:rsidR="008D599B" w:rsidRPr="003921AA" w:rsidRDefault="008D599B" w:rsidP="008D599B">
            <w:pPr>
              <w:pStyle w:val="TableBodyTextMIRB"/>
              <w:rPr>
                <w:sz w:val="22"/>
              </w:rPr>
            </w:pPr>
            <w:r w:rsidRPr="003921AA">
              <w:rPr>
                <w:sz w:val="22"/>
              </w:rPr>
              <w:t>DRAPE 2019 DSM 63</w:t>
            </w:r>
          </w:p>
        </w:tc>
        <w:tc>
          <w:tcPr>
            <w:tcW w:w="680" w:type="dxa"/>
            <w:noWrap/>
            <w:hideMark/>
          </w:tcPr>
          <w:p w14:paraId="6305F347" w14:textId="77777777" w:rsidR="008D599B" w:rsidRPr="003921AA" w:rsidRDefault="008D599B" w:rsidP="008D599B">
            <w:pPr>
              <w:pStyle w:val="TableBodyTextMIRB"/>
              <w:rPr>
                <w:sz w:val="22"/>
              </w:rPr>
            </w:pPr>
            <w:r w:rsidRPr="003921AA">
              <w:rPr>
                <w:sz w:val="22"/>
              </w:rPr>
              <w:t>3.22</w:t>
            </w:r>
          </w:p>
        </w:tc>
        <w:tc>
          <w:tcPr>
            <w:tcW w:w="1456" w:type="dxa"/>
            <w:noWrap/>
            <w:hideMark/>
          </w:tcPr>
          <w:p w14:paraId="7652D078" w14:textId="77777777" w:rsidR="008D599B" w:rsidRPr="003921AA" w:rsidRDefault="008D599B" w:rsidP="008D599B">
            <w:pPr>
              <w:pStyle w:val="TableBodyTextMIRB"/>
              <w:rPr>
                <w:sz w:val="22"/>
              </w:rPr>
            </w:pPr>
            <w:r w:rsidRPr="003921AA">
              <w:rPr>
                <w:sz w:val="22"/>
              </w:rPr>
              <w:t>0.5</w:t>
            </w:r>
          </w:p>
        </w:tc>
        <w:tc>
          <w:tcPr>
            <w:tcW w:w="9071" w:type="dxa"/>
            <w:noWrap/>
            <w:hideMark/>
          </w:tcPr>
          <w:p w14:paraId="62147817" w14:textId="4C6E9E83" w:rsidR="008D599B" w:rsidRPr="003921AA" w:rsidRDefault="008D599B" w:rsidP="008D599B">
            <w:pPr>
              <w:pStyle w:val="TableBodyTextMIRB"/>
              <w:rPr>
                <w:sz w:val="22"/>
              </w:rPr>
            </w:pPr>
            <w:hyperlink r:id="rId270" w:history="1">
              <w:r w:rsidRPr="003921AA">
                <w:rPr>
                  <w:rStyle w:val="Hyperlink"/>
                  <w:sz w:val="22"/>
                </w:rPr>
                <w:t>https://ws.gisetl.lrc.gov.on.ca/fmedatadownload/Packages/DRAPE2019_DSM_63.zip</w:t>
              </w:r>
            </w:hyperlink>
            <w:r w:rsidRPr="003921AA">
              <w:rPr>
                <w:sz w:val="22"/>
              </w:rPr>
              <w:t xml:space="preserve"> </w:t>
            </w:r>
          </w:p>
        </w:tc>
      </w:tr>
      <w:tr w:rsidR="008D599B" w:rsidRPr="008D599B" w14:paraId="33877ED8" w14:textId="77777777" w:rsidTr="003921AA">
        <w:trPr>
          <w:trHeight w:val="300"/>
        </w:trPr>
        <w:tc>
          <w:tcPr>
            <w:tcW w:w="2494" w:type="dxa"/>
            <w:noWrap/>
            <w:hideMark/>
          </w:tcPr>
          <w:p w14:paraId="020922CE" w14:textId="77777777" w:rsidR="008D599B" w:rsidRPr="003921AA" w:rsidRDefault="008D599B" w:rsidP="008D599B">
            <w:pPr>
              <w:pStyle w:val="TableBodyTextMIRB"/>
              <w:rPr>
                <w:sz w:val="22"/>
              </w:rPr>
            </w:pPr>
            <w:r w:rsidRPr="003921AA">
              <w:rPr>
                <w:sz w:val="22"/>
              </w:rPr>
              <w:t>DRAPE 2019 DSM 64</w:t>
            </w:r>
          </w:p>
        </w:tc>
        <w:tc>
          <w:tcPr>
            <w:tcW w:w="680" w:type="dxa"/>
            <w:noWrap/>
            <w:hideMark/>
          </w:tcPr>
          <w:p w14:paraId="3388F142" w14:textId="77777777" w:rsidR="008D599B" w:rsidRPr="003921AA" w:rsidRDefault="008D599B" w:rsidP="008D599B">
            <w:pPr>
              <w:pStyle w:val="TableBodyTextMIRB"/>
              <w:rPr>
                <w:sz w:val="22"/>
              </w:rPr>
            </w:pPr>
            <w:r w:rsidRPr="003921AA">
              <w:rPr>
                <w:sz w:val="22"/>
              </w:rPr>
              <w:t>3.32</w:t>
            </w:r>
          </w:p>
        </w:tc>
        <w:tc>
          <w:tcPr>
            <w:tcW w:w="1456" w:type="dxa"/>
            <w:noWrap/>
            <w:hideMark/>
          </w:tcPr>
          <w:p w14:paraId="279C4234" w14:textId="77777777" w:rsidR="008D599B" w:rsidRPr="003921AA" w:rsidRDefault="008D599B" w:rsidP="008D599B">
            <w:pPr>
              <w:pStyle w:val="TableBodyTextMIRB"/>
              <w:rPr>
                <w:sz w:val="22"/>
              </w:rPr>
            </w:pPr>
            <w:r w:rsidRPr="003921AA">
              <w:rPr>
                <w:sz w:val="22"/>
              </w:rPr>
              <w:t>0.5</w:t>
            </w:r>
          </w:p>
        </w:tc>
        <w:tc>
          <w:tcPr>
            <w:tcW w:w="9071" w:type="dxa"/>
            <w:noWrap/>
            <w:hideMark/>
          </w:tcPr>
          <w:p w14:paraId="30A48B79" w14:textId="2EF4C426" w:rsidR="008D599B" w:rsidRPr="003921AA" w:rsidRDefault="008D599B" w:rsidP="008D599B">
            <w:pPr>
              <w:pStyle w:val="TableBodyTextMIRB"/>
              <w:rPr>
                <w:sz w:val="22"/>
              </w:rPr>
            </w:pPr>
            <w:hyperlink r:id="rId271" w:history="1">
              <w:r w:rsidRPr="003921AA">
                <w:rPr>
                  <w:rStyle w:val="Hyperlink"/>
                  <w:sz w:val="22"/>
                </w:rPr>
                <w:t>https://ws.gisetl.lrc.gov.on.ca/fmedatadownload/Packages/DRAPE2019_DSM_64.zip</w:t>
              </w:r>
            </w:hyperlink>
            <w:r w:rsidRPr="003921AA">
              <w:rPr>
                <w:sz w:val="22"/>
              </w:rPr>
              <w:t xml:space="preserve"> </w:t>
            </w:r>
          </w:p>
        </w:tc>
      </w:tr>
      <w:tr w:rsidR="008D599B" w:rsidRPr="008D599B" w14:paraId="0676FAB5" w14:textId="77777777" w:rsidTr="003921AA">
        <w:trPr>
          <w:trHeight w:val="300"/>
        </w:trPr>
        <w:tc>
          <w:tcPr>
            <w:tcW w:w="2494" w:type="dxa"/>
            <w:noWrap/>
            <w:hideMark/>
          </w:tcPr>
          <w:p w14:paraId="7019EECC" w14:textId="77777777" w:rsidR="008D599B" w:rsidRPr="003921AA" w:rsidRDefault="008D599B" w:rsidP="008D599B">
            <w:pPr>
              <w:pStyle w:val="TableBodyTextMIRB"/>
              <w:rPr>
                <w:sz w:val="22"/>
              </w:rPr>
            </w:pPr>
            <w:r w:rsidRPr="003921AA">
              <w:rPr>
                <w:sz w:val="22"/>
              </w:rPr>
              <w:lastRenderedPageBreak/>
              <w:t>DRAPE 2019 DSM 65</w:t>
            </w:r>
          </w:p>
        </w:tc>
        <w:tc>
          <w:tcPr>
            <w:tcW w:w="680" w:type="dxa"/>
            <w:noWrap/>
            <w:hideMark/>
          </w:tcPr>
          <w:p w14:paraId="2DEAE925" w14:textId="77777777" w:rsidR="008D599B" w:rsidRPr="003921AA" w:rsidRDefault="008D599B" w:rsidP="008D599B">
            <w:pPr>
              <w:pStyle w:val="TableBodyTextMIRB"/>
              <w:rPr>
                <w:sz w:val="22"/>
              </w:rPr>
            </w:pPr>
            <w:r w:rsidRPr="003921AA">
              <w:rPr>
                <w:sz w:val="22"/>
              </w:rPr>
              <w:t>3.26</w:t>
            </w:r>
          </w:p>
        </w:tc>
        <w:tc>
          <w:tcPr>
            <w:tcW w:w="1456" w:type="dxa"/>
            <w:noWrap/>
            <w:hideMark/>
          </w:tcPr>
          <w:p w14:paraId="27FEEC9C" w14:textId="77777777" w:rsidR="008D599B" w:rsidRPr="003921AA" w:rsidRDefault="008D599B" w:rsidP="008D599B">
            <w:pPr>
              <w:pStyle w:val="TableBodyTextMIRB"/>
              <w:rPr>
                <w:sz w:val="22"/>
              </w:rPr>
            </w:pPr>
            <w:r w:rsidRPr="003921AA">
              <w:rPr>
                <w:sz w:val="22"/>
              </w:rPr>
              <w:t>0.5</w:t>
            </w:r>
          </w:p>
        </w:tc>
        <w:tc>
          <w:tcPr>
            <w:tcW w:w="9071" w:type="dxa"/>
            <w:noWrap/>
            <w:hideMark/>
          </w:tcPr>
          <w:p w14:paraId="79C7F10A" w14:textId="6F69816F" w:rsidR="008D599B" w:rsidRPr="003921AA" w:rsidRDefault="008D599B" w:rsidP="008D599B">
            <w:pPr>
              <w:pStyle w:val="TableBodyTextMIRB"/>
              <w:rPr>
                <w:sz w:val="22"/>
              </w:rPr>
            </w:pPr>
            <w:hyperlink r:id="rId272" w:history="1">
              <w:r w:rsidRPr="003921AA">
                <w:rPr>
                  <w:rStyle w:val="Hyperlink"/>
                  <w:sz w:val="22"/>
                </w:rPr>
                <w:t>https://ws.gisetl.lrc.gov.on.ca/fmedatadownload/Packages/DRAPE2019_DSM_65.zip</w:t>
              </w:r>
            </w:hyperlink>
            <w:r w:rsidRPr="003921AA">
              <w:rPr>
                <w:sz w:val="22"/>
              </w:rPr>
              <w:t xml:space="preserve"> </w:t>
            </w:r>
          </w:p>
        </w:tc>
      </w:tr>
      <w:tr w:rsidR="008D599B" w:rsidRPr="008D599B" w14:paraId="6C699721" w14:textId="77777777" w:rsidTr="003921AA">
        <w:trPr>
          <w:trHeight w:val="300"/>
        </w:trPr>
        <w:tc>
          <w:tcPr>
            <w:tcW w:w="2494" w:type="dxa"/>
            <w:noWrap/>
            <w:hideMark/>
          </w:tcPr>
          <w:p w14:paraId="1D7C9ECA" w14:textId="77777777" w:rsidR="008D599B" w:rsidRPr="003921AA" w:rsidRDefault="008D599B" w:rsidP="008D599B">
            <w:pPr>
              <w:pStyle w:val="TableBodyTextMIRB"/>
              <w:rPr>
                <w:sz w:val="22"/>
              </w:rPr>
            </w:pPr>
            <w:r w:rsidRPr="003921AA">
              <w:rPr>
                <w:sz w:val="22"/>
              </w:rPr>
              <w:t>DRAPE 2019 DSM 66</w:t>
            </w:r>
          </w:p>
        </w:tc>
        <w:tc>
          <w:tcPr>
            <w:tcW w:w="680" w:type="dxa"/>
            <w:noWrap/>
            <w:hideMark/>
          </w:tcPr>
          <w:p w14:paraId="50E4653A" w14:textId="77777777" w:rsidR="008D599B" w:rsidRPr="003921AA" w:rsidRDefault="008D599B" w:rsidP="008D599B">
            <w:pPr>
              <w:pStyle w:val="TableBodyTextMIRB"/>
              <w:rPr>
                <w:sz w:val="22"/>
              </w:rPr>
            </w:pPr>
            <w:r w:rsidRPr="003921AA">
              <w:rPr>
                <w:sz w:val="22"/>
              </w:rPr>
              <w:t>3.22</w:t>
            </w:r>
          </w:p>
        </w:tc>
        <w:tc>
          <w:tcPr>
            <w:tcW w:w="1456" w:type="dxa"/>
            <w:noWrap/>
            <w:hideMark/>
          </w:tcPr>
          <w:p w14:paraId="650C4499" w14:textId="77777777" w:rsidR="008D599B" w:rsidRPr="003921AA" w:rsidRDefault="008D599B" w:rsidP="008D599B">
            <w:pPr>
              <w:pStyle w:val="TableBodyTextMIRB"/>
              <w:rPr>
                <w:sz w:val="22"/>
              </w:rPr>
            </w:pPr>
            <w:r w:rsidRPr="003921AA">
              <w:rPr>
                <w:sz w:val="22"/>
              </w:rPr>
              <w:t>0.5</w:t>
            </w:r>
          </w:p>
        </w:tc>
        <w:tc>
          <w:tcPr>
            <w:tcW w:w="9071" w:type="dxa"/>
            <w:noWrap/>
            <w:hideMark/>
          </w:tcPr>
          <w:p w14:paraId="22B09C51" w14:textId="3E6DED9A" w:rsidR="008D599B" w:rsidRPr="003921AA" w:rsidRDefault="008D599B" w:rsidP="008D599B">
            <w:pPr>
              <w:pStyle w:val="TableBodyTextMIRB"/>
              <w:rPr>
                <w:sz w:val="22"/>
              </w:rPr>
            </w:pPr>
            <w:hyperlink r:id="rId273" w:history="1">
              <w:r w:rsidRPr="003921AA">
                <w:rPr>
                  <w:rStyle w:val="Hyperlink"/>
                  <w:sz w:val="22"/>
                </w:rPr>
                <w:t>https://ws.gisetl.lrc.gov.on.ca/fmedatadownload/Packages/DRAPE2019_DSM_66.zip</w:t>
              </w:r>
            </w:hyperlink>
            <w:r w:rsidRPr="003921AA">
              <w:rPr>
                <w:sz w:val="22"/>
              </w:rPr>
              <w:t xml:space="preserve"> </w:t>
            </w:r>
          </w:p>
        </w:tc>
      </w:tr>
      <w:tr w:rsidR="008D599B" w:rsidRPr="008D599B" w14:paraId="3308599A" w14:textId="77777777" w:rsidTr="003921AA">
        <w:trPr>
          <w:trHeight w:val="300"/>
        </w:trPr>
        <w:tc>
          <w:tcPr>
            <w:tcW w:w="2494" w:type="dxa"/>
            <w:noWrap/>
            <w:hideMark/>
          </w:tcPr>
          <w:p w14:paraId="29D7C6AC" w14:textId="77777777" w:rsidR="008D599B" w:rsidRPr="003921AA" w:rsidRDefault="008D599B" w:rsidP="008D599B">
            <w:pPr>
              <w:pStyle w:val="TableBodyTextMIRB"/>
              <w:rPr>
                <w:sz w:val="22"/>
              </w:rPr>
            </w:pPr>
            <w:r w:rsidRPr="003921AA">
              <w:rPr>
                <w:sz w:val="22"/>
              </w:rPr>
              <w:t>DRAPE 2019 DSM 67</w:t>
            </w:r>
          </w:p>
        </w:tc>
        <w:tc>
          <w:tcPr>
            <w:tcW w:w="680" w:type="dxa"/>
            <w:noWrap/>
            <w:hideMark/>
          </w:tcPr>
          <w:p w14:paraId="55ED8DB9" w14:textId="77777777" w:rsidR="008D599B" w:rsidRPr="003921AA" w:rsidRDefault="008D599B" w:rsidP="008D599B">
            <w:pPr>
              <w:pStyle w:val="TableBodyTextMIRB"/>
              <w:rPr>
                <w:sz w:val="22"/>
              </w:rPr>
            </w:pPr>
            <w:r w:rsidRPr="003921AA">
              <w:rPr>
                <w:sz w:val="22"/>
              </w:rPr>
              <w:t>3.15</w:t>
            </w:r>
          </w:p>
        </w:tc>
        <w:tc>
          <w:tcPr>
            <w:tcW w:w="1456" w:type="dxa"/>
            <w:noWrap/>
            <w:hideMark/>
          </w:tcPr>
          <w:p w14:paraId="1562D8DD" w14:textId="77777777" w:rsidR="008D599B" w:rsidRPr="003921AA" w:rsidRDefault="008D599B" w:rsidP="008D599B">
            <w:pPr>
              <w:pStyle w:val="TableBodyTextMIRB"/>
              <w:rPr>
                <w:sz w:val="22"/>
              </w:rPr>
            </w:pPr>
            <w:r w:rsidRPr="003921AA">
              <w:rPr>
                <w:sz w:val="22"/>
              </w:rPr>
              <w:t>0.5</w:t>
            </w:r>
          </w:p>
        </w:tc>
        <w:tc>
          <w:tcPr>
            <w:tcW w:w="9071" w:type="dxa"/>
            <w:noWrap/>
            <w:hideMark/>
          </w:tcPr>
          <w:p w14:paraId="0C2643EC" w14:textId="7B3B6268" w:rsidR="008D599B" w:rsidRPr="003921AA" w:rsidRDefault="008D599B" w:rsidP="008D599B">
            <w:pPr>
              <w:pStyle w:val="TableBodyTextMIRB"/>
              <w:rPr>
                <w:sz w:val="22"/>
              </w:rPr>
            </w:pPr>
            <w:hyperlink r:id="rId274" w:history="1">
              <w:r w:rsidRPr="003921AA">
                <w:rPr>
                  <w:rStyle w:val="Hyperlink"/>
                  <w:sz w:val="22"/>
                </w:rPr>
                <w:t>https://ws.gisetl.lrc.gov.on.ca/fmedatadownload/Packages/DRAPE2019_DSM_67.zip</w:t>
              </w:r>
            </w:hyperlink>
            <w:r w:rsidRPr="003921AA">
              <w:rPr>
                <w:sz w:val="22"/>
              </w:rPr>
              <w:t xml:space="preserve"> </w:t>
            </w:r>
          </w:p>
        </w:tc>
      </w:tr>
      <w:tr w:rsidR="008D599B" w:rsidRPr="008D599B" w14:paraId="2D7E001D" w14:textId="77777777" w:rsidTr="003921AA">
        <w:trPr>
          <w:trHeight w:val="300"/>
        </w:trPr>
        <w:tc>
          <w:tcPr>
            <w:tcW w:w="2494" w:type="dxa"/>
            <w:noWrap/>
            <w:hideMark/>
          </w:tcPr>
          <w:p w14:paraId="62622A81" w14:textId="77777777" w:rsidR="008D599B" w:rsidRPr="003921AA" w:rsidRDefault="008D599B" w:rsidP="008D599B">
            <w:pPr>
              <w:pStyle w:val="TableBodyTextMIRB"/>
              <w:rPr>
                <w:sz w:val="22"/>
              </w:rPr>
            </w:pPr>
            <w:r w:rsidRPr="003921AA">
              <w:rPr>
                <w:sz w:val="22"/>
              </w:rPr>
              <w:t>DRAPE 2019 DSM 68</w:t>
            </w:r>
          </w:p>
        </w:tc>
        <w:tc>
          <w:tcPr>
            <w:tcW w:w="680" w:type="dxa"/>
            <w:noWrap/>
            <w:hideMark/>
          </w:tcPr>
          <w:p w14:paraId="6B059497" w14:textId="77777777" w:rsidR="008D599B" w:rsidRPr="003921AA" w:rsidRDefault="008D599B" w:rsidP="008D599B">
            <w:pPr>
              <w:pStyle w:val="TableBodyTextMIRB"/>
              <w:rPr>
                <w:sz w:val="22"/>
              </w:rPr>
            </w:pPr>
            <w:r w:rsidRPr="003921AA">
              <w:rPr>
                <w:sz w:val="22"/>
              </w:rPr>
              <w:t>3.22</w:t>
            </w:r>
          </w:p>
        </w:tc>
        <w:tc>
          <w:tcPr>
            <w:tcW w:w="1456" w:type="dxa"/>
            <w:noWrap/>
            <w:hideMark/>
          </w:tcPr>
          <w:p w14:paraId="50225D1D" w14:textId="77777777" w:rsidR="008D599B" w:rsidRPr="003921AA" w:rsidRDefault="008D599B" w:rsidP="008D599B">
            <w:pPr>
              <w:pStyle w:val="TableBodyTextMIRB"/>
              <w:rPr>
                <w:sz w:val="22"/>
              </w:rPr>
            </w:pPr>
            <w:r w:rsidRPr="003921AA">
              <w:rPr>
                <w:sz w:val="22"/>
              </w:rPr>
              <w:t>0.5</w:t>
            </w:r>
          </w:p>
        </w:tc>
        <w:tc>
          <w:tcPr>
            <w:tcW w:w="9071" w:type="dxa"/>
            <w:noWrap/>
            <w:hideMark/>
          </w:tcPr>
          <w:p w14:paraId="515B0FE7" w14:textId="6B3AA84C" w:rsidR="008D599B" w:rsidRPr="003921AA" w:rsidRDefault="008D599B" w:rsidP="008D599B">
            <w:pPr>
              <w:pStyle w:val="TableBodyTextMIRB"/>
              <w:rPr>
                <w:sz w:val="22"/>
              </w:rPr>
            </w:pPr>
            <w:hyperlink r:id="rId275" w:history="1">
              <w:r w:rsidRPr="003921AA">
                <w:rPr>
                  <w:rStyle w:val="Hyperlink"/>
                  <w:sz w:val="22"/>
                </w:rPr>
                <w:t>https://ws.gisetl.lrc.gov.on.ca/fmedatadownload/Packages/DRAPE2019_DSM_68.zip</w:t>
              </w:r>
            </w:hyperlink>
            <w:r w:rsidRPr="003921AA">
              <w:rPr>
                <w:sz w:val="22"/>
              </w:rPr>
              <w:t xml:space="preserve"> </w:t>
            </w:r>
          </w:p>
        </w:tc>
      </w:tr>
      <w:tr w:rsidR="008D599B" w:rsidRPr="008D599B" w14:paraId="5F093EF1" w14:textId="77777777" w:rsidTr="003921AA">
        <w:trPr>
          <w:trHeight w:val="300"/>
        </w:trPr>
        <w:tc>
          <w:tcPr>
            <w:tcW w:w="2494" w:type="dxa"/>
            <w:noWrap/>
            <w:hideMark/>
          </w:tcPr>
          <w:p w14:paraId="55D7214A" w14:textId="77777777" w:rsidR="008D599B" w:rsidRPr="003921AA" w:rsidRDefault="008D599B" w:rsidP="008D599B">
            <w:pPr>
              <w:pStyle w:val="TableBodyTextMIRB"/>
              <w:rPr>
                <w:sz w:val="22"/>
              </w:rPr>
            </w:pPr>
            <w:r w:rsidRPr="003921AA">
              <w:rPr>
                <w:sz w:val="22"/>
              </w:rPr>
              <w:t>DRAPE 2019 DSM 69</w:t>
            </w:r>
          </w:p>
        </w:tc>
        <w:tc>
          <w:tcPr>
            <w:tcW w:w="680" w:type="dxa"/>
            <w:noWrap/>
            <w:hideMark/>
          </w:tcPr>
          <w:p w14:paraId="3924FC09" w14:textId="77777777" w:rsidR="008D599B" w:rsidRPr="003921AA" w:rsidRDefault="008D599B" w:rsidP="008D599B">
            <w:pPr>
              <w:pStyle w:val="TableBodyTextMIRB"/>
              <w:rPr>
                <w:sz w:val="22"/>
              </w:rPr>
            </w:pPr>
            <w:r w:rsidRPr="003921AA">
              <w:rPr>
                <w:sz w:val="22"/>
              </w:rPr>
              <w:t>3.20</w:t>
            </w:r>
          </w:p>
        </w:tc>
        <w:tc>
          <w:tcPr>
            <w:tcW w:w="1456" w:type="dxa"/>
            <w:noWrap/>
            <w:hideMark/>
          </w:tcPr>
          <w:p w14:paraId="5AE5AB2D" w14:textId="77777777" w:rsidR="008D599B" w:rsidRPr="003921AA" w:rsidRDefault="008D599B" w:rsidP="008D599B">
            <w:pPr>
              <w:pStyle w:val="TableBodyTextMIRB"/>
              <w:rPr>
                <w:sz w:val="22"/>
              </w:rPr>
            </w:pPr>
            <w:r w:rsidRPr="003921AA">
              <w:rPr>
                <w:sz w:val="22"/>
              </w:rPr>
              <w:t>0.5</w:t>
            </w:r>
          </w:p>
        </w:tc>
        <w:tc>
          <w:tcPr>
            <w:tcW w:w="9071" w:type="dxa"/>
            <w:noWrap/>
            <w:hideMark/>
          </w:tcPr>
          <w:p w14:paraId="37E4C93F" w14:textId="07CAFD11" w:rsidR="008D599B" w:rsidRPr="003921AA" w:rsidRDefault="008D599B" w:rsidP="008D599B">
            <w:pPr>
              <w:pStyle w:val="TableBodyTextMIRB"/>
              <w:rPr>
                <w:sz w:val="22"/>
              </w:rPr>
            </w:pPr>
            <w:hyperlink r:id="rId276" w:history="1">
              <w:r w:rsidRPr="003921AA">
                <w:rPr>
                  <w:rStyle w:val="Hyperlink"/>
                  <w:sz w:val="22"/>
                </w:rPr>
                <w:t>https://ws.gisetl.lrc.gov.on.ca/fmedatadownload/Packages/DRAPE2019_DSM_69.zip</w:t>
              </w:r>
            </w:hyperlink>
            <w:r w:rsidRPr="003921AA">
              <w:rPr>
                <w:sz w:val="22"/>
              </w:rPr>
              <w:t xml:space="preserve"> </w:t>
            </w:r>
          </w:p>
        </w:tc>
      </w:tr>
      <w:tr w:rsidR="008D599B" w:rsidRPr="008D599B" w14:paraId="42337D3E" w14:textId="77777777" w:rsidTr="003921AA">
        <w:trPr>
          <w:trHeight w:val="300"/>
        </w:trPr>
        <w:tc>
          <w:tcPr>
            <w:tcW w:w="2494" w:type="dxa"/>
            <w:noWrap/>
            <w:hideMark/>
          </w:tcPr>
          <w:p w14:paraId="00C08137" w14:textId="77777777" w:rsidR="008D599B" w:rsidRPr="003921AA" w:rsidRDefault="008D599B" w:rsidP="008D599B">
            <w:pPr>
              <w:pStyle w:val="TableBodyTextMIRB"/>
              <w:rPr>
                <w:sz w:val="22"/>
              </w:rPr>
            </w:pPr>
            <w:r w:rsidRPr="003921AA">
              <w:rPr>
                <w:sz w:val="22"/>
              </w:rPr>
              <w:t>DRAPE 2019 DSM 70</w:t>
            </w:r>
          </w:p>
        </w:tc>
        <w:tc>
          <w:tcPr>
            <w:tcW w:w="680" w:type="dxa"/>
            <w:noWrap/>
            <w:hideMark/>
          </w:tcPr>
          <w:p w14:paraId="7429D067" w14:textId="77777777" w:rsidR="008D599B" w:rsidRPr="003921AA" w:rsidRDefault="008D599B" w:rsidP="008D599B">
            <w:pPr>
              <w:pStyle w:val="TableBodyTextMIRB"/>
              <w:rPr>
                <w:sz w:val="22"/>
              </w:rPr>
            </w:pPr>
            <w:r w:rsidRPr="003921AA">
              <w:rPr>
                <w:sz w:val="22"/>
              </w:rPr>
              <w:t>3.30</w:t>
            </w:r>
          </w:p>
        </w:tc>
        <w:tc>
          <w:tcPr>
            <w:tcW w:w="1456" w:type="dxa"/>
            <w:noWrap/>
            <w:hideMark/>
          </w:tcPr>
          <w:p w14:paraId="032CECD2" w14:textId="77777777" w:rsidR="008D599B" w:rsidRPr="003921AA" w:rsidRDefault="008D599B" w:rsidP="008D599B">
            <w:pPr>
              <w:pStyle w:val="TableBodyTextMIRB"/>
              <w:rPr>
                <w:sz w:val="22"/>
              </w:rPr>
            </w:pPr>
            <w:r w:rsidRPr="003921AA">
              <w:rPr>
                <w:sz w:val="22"/>
              </w:rPr>
              <w:t>0.5</w:t>
            </w:r>
          </w:p>
        </w:tc>
        <w:tc>
          <w:tcPr>
            <w:tcW w:w="9071" w:type="dxa"/>
            <w:noWrap/>
            <w:hideMark/>
          </w:tcPr>
          <w:p w14:paraId="6D85D46E" w14:textId="4E4336F0" w:rsidR="008D599B" w:rsidRPr="003921AA" w:rsidRDefault="008D599B" w:rsidP="008D599B">
            <w:pPr>
              <w:pStyle w:val="TableBodyTextMIRB"/>
              <w:rPr>
                <w:sz w:val="22"/>
              </w:rPr>
            </w:pPr>
            <w:hyperlink r:id="rId277" w:history="1">
              <w:r w:rsidRPr="003921AA">
                <w:rPr>
                  <w:rStyle w:val="Hyperlink"/>
                  <w:sz w:val="22"/>
                </w:rPr>
                <w:t>https://ws.gisetl.lrc.gov.on.ca/fmedatadownload/Packages/DRAPE2019_DSM_70.zip</w:t>
              </w:r>
            </w:hyperlink>
            <w:r w:rsidRPr="003921AA">
              <w:rPr>
                <w:sz w:val="22"/>
              </w:rPr>
              <w:t xml:space="preserve"> </w:t>
            </w:r>
          </w:p>
        </w:tc>
      </w:tr>
      <w:tr w:rsidR="008D599B" w:rsidRPr="008D599B" w14:paraId="31A6400F" w14:textId="77777777" w:rsidTr="003921AA">
        <w:trPr>
          <w:trHeight w:val="300"/>
        </w:trPr>
        <w:tc>
          <w:tcPr>
            <w:tcW w:w="2494" w:type="dxa"/>
            <w:noWrap/>
            <w:hideMark/>
          </w:tcPr>
          <w:p w14:paraId="4C58990D" w14:textId="77777777" w:rsidR="008D599B" w:rsidRPr="003921AA" w:rsidRDefault="008D599B" w:rsidP="008D599B">
            <w:pPr>
              <w:pStyle w:val="TableBodyTextMIRB"/>
              <w:rPr>
                <w:sz w:val="22"/>
              </w:rPr>
            </w:pPr>
            <w:r w:rsidRPr="003921AA">
              <w:rPr>
                <w:sz w:val="22"/>
              </w:rPr>
              <w:t>DRAPE 2019 DSM 71</w:t>
            </w:r>
          </w:p>
        </w:tc>
        <w:tc>
          <w:tcPr>
            <w:tcW w:w="680" w:type="dxa"/>
            <w:noWrap/>
            <w:hideMark/>
          </w:tcPr>
          <w:p w14:paraId="7DF46647" w14:textId="77777777" w:rsidR="008D599B" w:rsidRPr="003921AA" w:rsidRDefault="008D599B" w:rsidP="008D599B">
            <w:pPr>
              <w:pStyle w:val="TableBodyTextMIRB"/>
              <w:rPr>
                <w:sz w:val="22"/>
              </w:rPr>
            </w:pPr>
            <w:r w:rsidRPr="003921AA">
              <w:rPr>
                <w:sz w:val="22"/>
              </w:rPr>
              <w:t>3.15</w:t>
            </w:r>
          </w:p>
        </w:tc>
        <w:tc>
          <w:tcPr>
            <w:tcW w:w="1456" w:type="dxa"/>
            <w:noWrap/>
            <w:hideMark/>
          </w:tcPr>
          <w:p w14:paraId="2404BAD7" w14:textId="77777777" w:rsidR="008D599B" w:rsidRPr="003921AA" w:rsidRDefault="008D599B" w:rsidP="008D599B">
            <w:pPr>
              <w:pStyle w:val="TableBodyTextMIRB"/>
              <w:rPr>
                <w:sz w:val="22"/>
              </w:rPr>
            </w:pPr>
            <w:r w:rsidRPr="003921AA">
              <w:rPr>
                <w:sz w:val="22"/>
              </w:rPr>
              <w:t>0.5</w:t>
            </w:r>
          </w:p>
        </w:tc>
        <w:tc>
          <w:tcPr>
            <w:tcW w:w="9071" w:type="dxa"/>
            <w:noWrap/>
            <w:hideMark/>
          </w:tcPr>
          <w:p w14:paraId="6480861F" w14:textId="0EBDE51D" w:rsidR="008D599B" w:rsidRPr="003921AA" w:rsidRDefault="008D599B" w:rsidP="008D599B">
            <w:pPr>
              <w:pStyle w:val="TableBodyTextMIRB"/>
              <w:rPr>
                <w:sz w:val="22"/>
              </w:rPr>
            </w:pPr>
            <w:hyperlink r:id="rId278" w:history="1">
              <w:r w:rsidRPr="003921AA">
                <w:rPr>
                  <w:rStyle w:val="Hyperlink"/>
                  <w:sz w:val="22"/>
                </w:rPr>
                <w:t>https://ws.gisetl.lrc.gov.on.ca/fmedatadownload/Packages/DRAPE2019_DSM_71.zip</w:t>
              </w:r>
            </w:hyperlink>
            <w:r w:rsidRPr="003921AA">
              <w:rPr>
                <w:sz w:val="22"/>
              </w:rPr>
              <w:t xml:space="preserve"> </w:t>
            </w:r>
          </w:p>
        </w:tc>
      </w:tr>
      <w:tr w:rsidR="008D599B" w:rsidRPr="008D599B" w14:paraId="2C0EED68" w14:textId="77777777" w:rsidTr="003921AA">
        <w:trPr>
          <w:trHeight w:val="300"/>
        </w:trPr>
        <w:tc>
          <w:tcPr>
            <w:tcW w:w="2494" w:type="dxa"/>
            <w:noWrap/>
            <w:hideMark/>
          </w:tcPr>
          <w:p w14:paraId="51F44F66" w14:textId="77777777" w:rsidR="008D599B" w:rsidRPr="003921AA" w:rsidRDefault="008D599B" w:rsidP="008D599B">
            <w:pPr>
              <w:pStyle w:val="TableBodyTextMIRB"/>
              <w:rPr>
                <w:sz w:val="22"/>
              </w:rPr>
            </w:pPr>
            <w:r w:rsidRPr="003921AA">
              <w:rPr>
                <w:sz w:val="22"/>
              </w:rPr>
              <w:t>DRAPE 2019 DSM 72</w:t>
            </w:r>
          </w:p>
        </w:tc>
        <w:tc>
          <w:tcPr>
            <w:tcW w:w="680" w:type="dxa"/>
            <w:noWrap/>
            <w:hideMark/>
          </w:tcPr>
          <w:p w14:paraId="2496CEA1" w14:textId="77777777" w:rsidR="008D599B" w:rsidRPr="003921AA" w:rsidRDefault="008D599B" w:rsidP="008D599B">
            <w:pPr>
              <w:pStyle w:val="TableBodyTextMIRB"/>
              <w:rPr>
                <w:sz w:val="22"/>
              </w:rPr>
            </w:pPr>
            <w:r w:rsidRPr="003921AA">
              <w:rPr>
                <w:sz w:val="22"/>
              </w:rPr>
              <w:t>3.13</w:t>
            </w:r>
          </w:p>
        </w:tc>
        <w:tc>
          <w:tcPr>
            <w:tcW w:w="1456" w:type="dxa"/>
            <w:noWrap/>
            <w:hideMark/>
          </w:tcPr>
          <w:p w14:paraId="4881B068" w14:textId="77777777" w:rsidR="008D599B" w:rsidRPr="003921AA" w:rsidRDefault="008D599B" w:rsidP="008D599B">
            <w:pPr>
              <w:pStyle w:val="TableBodyTextMIRB"/>
              <w:rPr>
                <w:sz w:val="22"/>
              </w:rPr>
            </w:pPr>
            <w:r w:rsidRPr="003921AA">
              <w:rPr>
                <w:sz w:val="22"/>
              </w:rPr>
              <w:t>0.5</w:t>
            </w:r>
          </w:p>
        </w:tc>
        <w:tc>
          <w:tcPr>
            <w:tcW w:w="9071" w:type="dxa"/>
            <w:noWrap/>
            <w:hideMark/>
          </w:tcPr>
          <w:p w14:paraId="32596F48" w14:textId="54033357" w:rsidR="008D599B" w:rsidRPr="003921AA" w:rsidRDefault="008D599B" w:rsidP="008D599B">
            <w:pPr>
              <w:pStyle w:val="TableBodyTextMIRB"/>
              <w:rPr>
                <w:sz w:val="22"/>
              </w:rPr>
            </w:pPr>
            <w:hyperlink r:id="rId279" w:history="1">
              <w:r w:rsidRPr="003921AA">
                <w:rPr>
                  <w:rStyle w:val="Hyperlink"/>
                  <w:sz w:val="22"/>
                </w:rPr>
                <w:t>https://ws.gisetl.lrc.gov.on.ca/fmedatadownload/Packages/DRAPE2019_DSM_72.zip</w:t>
              </w:r>
            </w:hyperlink>
            <w:r w:rsidRPr="003921AA">
              <w:rPr>
                <w:sz w:val="22"/>
              </w:rPr>
              <w:t xml:space="preserve"> </w:t>
            </w:r>
          </w:p>
        </w:tc>
      </w:tr>
      <w:tr w:rsidR="008D599B" w:rsidRPr="008D599B" w14:paraId="11CA6F0F" w14:textId="77777777" w:rsidTr="003921AA">
        <w:trPr>
          <w:trHeight w:val="300"/>
        </w:trPr>
        <w:tc>
          <w:tcPr>
            <w:tcW w:w="2494" w:type="dxa"/>
            <w:noWrap/>
            <w:hideMark/>
          </w:tcPr>
          <w:p w14:paraId="53B676DD" w14:textId="77777777" w:rsidR="008D599B" w:rsidRPr="003921AA" w:rsidRDefault="008D599B" w:rsidP="008D599B">
            <w:pPr>
              <w:pStyle w:val="TableBodyTextMIRB"/>
              <w:rPr>
                <w:sz w:val="22"/>
              </w:rPr>
            </w:pPr>
            <w:r w:rsidRPr="003921AA">
              <w:rPr>
                <w:sz w:val="22"/>
              </w:rPr>
              <w:t>DRAPE 2019 DSM 73</w:t>
            </w:r>
          </w:p>
        </w:tc>
        <w:tc>
          <w:tcPr>
            <w:tcW w:w="680" w:type="dxa"/>
            <w:noWrap/>
            <w:hideMark/>
          </w:tcPr>
          <w:p w14:paraId="19FACC16" w14:textId="77777777" w:rsidR="008D599B" w:rsidRPr="003921AA" w:rsidRDefault="008D599B" w:rsidP="008D599B">
            <w:pPr>
              <w:pStyle w:val="TableBodyTextMIRB"/>
              <w:rPr>
                <w:sz w:val="22"/>
              </w:rPr>
            </w:pPr>
            <w:r w:rsidRPr="003921AA">
              <w:rPr>
                <w:sz w:val="22"/>
              </w:rPr>
              <w:t>3.15</w:t>
            </w:r>
          </w:p>
        </w:tc>
        <w:tc>
          <w:tcPr>
            <w:tcW w:w="1456" w:type="dxa"/>
            <w:noWrap/>
            <w:hideMark/>
          </w:tcPr>
          <w:p w14:paraId="45742CA0" w14:textId="77777777" w:rsidR="008D599B" w:rsidRPr="003921AA" w:rsidRDefault="008D599B" w:rsidP="008D599B">
            <w:pPr>
              <w:pStyle w:val="TableBodyTextMIRB"/>
              <w:rPr>
                <w:sz w:val="22"/>
              </w:rPr>
            </w:pPr>
            <w:r w:rsidRPr="003921AA">
              <w:rPr>
                <w:sz w:val="22"/>
              </w:rPr>
              <w:t>0.5</w:t>
            </w:r>
          </w:p>
        </w:tc>
        <w:tc>
          <w:tcPr>
            <w:tcW w:w="9071" w:type="dxa"/>
            <w:noWrap/>
            <w:hideMark/>
          </w:tcPr>
          <w:p w14:paraId="14E0DEA7" w14:textId="44570AC0" w:rsidR="008D599B" w:rsidRPr="003921AA" w:rsidRDefault="008D599B" w:rsidP="008D599B">
            <w:pPr>
              <w:pStyle w:val="TableBodyTextMIRB"/>
              <w:rPr>
                <w:sz w:val="22"/>
              </w:rPr>
            </w:pPr>
            <w:hyperlink r:id="rId280" w:history="1">
              <w:r w:rsidRPr="003921AA">
                <w:rPr>
                  <w:rStyle w:val="Hyperlink"/>
                  <w:sz w:val="22"/>
                </w:rPr>
                <w:t>https://ws.gisetl.lrc.gov.on.ca/fmedatadownload/Packages/DRAPE2019_DSM_73.zip</w:t>
              </w:r>
            </w:hyperlink>
            <w:r w:rsidRPr="003921AA">
              <w:rPr>
                <w:sz w:val="22"/>
              </w:rPr>
              <w:t xml:space="preserve"> </w:t>
            </w:r>
          </w:p>
        </w:tc>
      </w:tr>
      <w:tr w:rsidR="008D599B" w:rsidRPr="008D599B" w14:paraId="79F625A3" w14:textId="77777777" w:rsidTr="003921AA">
        <w:trPr>
          <w:trHeight w:val="300"/>
        </w:trPr>
        <w:tc>
          <w:tcPr>
            <w:tcW w:w="2494" w:type="dxa"/>
            <w:noWrap/>
            <w:hideMark/>
          </w:tcPr>
          <w:p w14:paraId="1E134361" w14:textId="77777777" w:rsidR="008D599B" w:rsidRPr="003921AA" w:rsidRDefault="008D599B" w:rsidP="008D599B">
            <w:pPr>
              <w:pStyle w:val="TableBodyTextMIRB"/>
              <w:rPr>
                <w:sz w:val="22"/>
              </w:rPr>
            </w:pPr>
            <w:r w:rsidRPr="003921AA">
              <w:rPr>
                <w:sz w:val="22"/>
              </w:rPr>
              <w:t>DRAPE 2019 DSM 74</w:t>
            </w:r>
          </w:p>
        </w:tc>
        <w:tc>
          <w:tcPr>
            <w:tcW w:w="680" w:type="dxa"/>
            <w:noWrap/>
            <w:hideMark/>
          </w:tcPr>
          <w:p w14:paraId="640CAB2A" w14:textId="77777777" w:rsidR="008D599B" w:rsidRPr="003921AA" w:rsidRDefault="008D599B" w:rsidP="008D599B">
            <w:pPr>
              <w:pStyle w:val="TableBodyTextMIRB"/>
              <w:rPr>
                <w:sz w:val="22"/>
              </w:rPr>
            </w:pPr>
            <w:r w:rsidRPr="003921AA">
              <w:rPr>
                <w:sz w:val="22"/>
              </w:rPr>
              <w:t>3.18</w:t>
            </w:r>
          </w:p>
        </w:tc>
        <w:tc>
          <w:tcPr>
            <w:tcW w:w="1456" w:type="dxa"/>
            <w:noWrap/>
            <w:hideMark/>
          </w:tcPr>
          <w:p w14:paraId="550F5CAC" w14:textId="77777777" w:rsidR="008D599B" w:rsidRPr="003921AA" w:rsidRDefault="008D599B" w:rsidP="008D599B">
            <w:pPr>
              <w:pStyle w:val="TableBodyTextMIRB"/>
              <w:rPr>
                <w:sz w:val="22"/>
              </w:rPr>
            </w:pPr>
            <w:r w:rsidRPr="003921AA">
              <w:rPr>
                <w:sz w:val="22"/>
              </w:rPr>
              <w:t>0.5</w:t>
            </w:r>
          </w:p>
        </w:tc>
        <w:tc>
          <w:tcPr>
            <w:tcW w:w="9071" w:type="dxa"/>
            <w:noWrap/>
            <w:hideMark/>
          </w:tcPr>
          <w:p w14:paraId="49631A56" w14:textId="670693F3" w:rsidR="008D599B" w:rsidRPr="003921AA" w:rsidRDefault="008D599B" w:rsidP="008D599B">
            <w:pPr>
              <w:pStyle w:val="TableBodyTextMIRB"/>
              <w:rPr>
                <w:sz w:val="22"/>
              </w:rPr>
            </w:pPr>
            <w:hyperlink r:id="rId281" w:history="1">
              <w:r w:rsidRPr="003921AA">
                <w:rPr>
                  <w:rStyle w:val="Hyperlink"/>
                  <w:sz w:val="22"/>
                </w:rPr>
                <w:t>https://ws.gisetl.lrc.gov.on.ca/fmedatadownload/Packages/DRAPE2019_DSM_74.zip</w:t>
              </w:r>
            </w:hyperlink>
            <w:r w:rsidRPr="003921AA">
              <w:rPr>
                <w:sz w:val="22"/>
              </w:rPr>
              <w:t xml:space="preserve"> </w:t>
            </w:r>
          </w:p>
        </w:tc>
      </w:tr>
      <w:tr w:rsidR="008D599B" w:rsidRPr="008D599B" w14:paraId="32107320" w14:textId="77777777" w:rsidTr="003921AA">
        <w:trPr>
          <w:trHeight w:val="300"/>
        </w:trPr>
        <w:tc>
          <w:tcPr>
            <w:tcW w:w="2494" w:type="dxa"/>
            <w:noWrap/>
            <w:hideMark/>
          </w:tcPr>
          <w:p w14:paraId="730EDA98" w14:textId="77777777" w:rsidR="008D599B" w:rsidRPr="003921AA" w:rsidRDefault="008D599B" w:rsidP="008D599B">
            <w:pPr>
              <w:pStyle w:val="TableBodyTextMIRB"/>
              <w:rPr>
                <w:sz w:val="22"/>
              </w:rPr>
            </w:pPr>
            <w:r w:rsidRPr="003921AA">
              <w:rPr>
                <w:sz w:val="22"/>
              </w:rPr>
              <w:t>DRAPE 2019 DSM 75</w:t>
            </w:r>
          </w:p>
        </w:tc>
        <w:tc>
          <w:tcPr>
            <w:tcW w:w="680" w:type="dxa"/>
            <w:noWrap/>
            <w:hideMark/>
          </w:tcPr>
          <w:p w14:paraId="1BE4E724" w14:textId="77777777" w:rsidR="008D599B" w:rsidRPr="003921AA" w:rsidRDefault="008D599B" w:rsidP="008D599B">
            <w:pPr>
              <w:pStyle w:val="TableBodyTextMIRB"/>
              <w:rPr>
                <w:sz w:val="22"/>
              </w:rPr>
            </w:pPr>
            <w:r w:rsidRPr="003921AA">
              <w:rPr>
                <w:sz w:val="22"/>
              </w:rPr>
              <w:t>3.18</w:t>
            </w:r>
          </w:p>
        </w:tc>
        <w:tc>
          <w:tcPr>
            <w:tcW w:w="1456" w:type="dxa"/>
            <w:noWrap/>
            <w:hideMark/>
          </w:tcPr>
          <w:p w14:paraId="3784158A" w14:textId="77777777" w:rsidR="008D599B" w:rsidRPr="003921AA" w:rsidRDefault="008D599B" w:rsidP="008D599B">
            <w:pPr>
              <w:pStyle w:val="TableBodyTextMIRB"/>
              <w:rPr>
                <w:sz w:val="22"/>
              </w:rPr>
            </w:pPr>
            <w:r w:rsidRPr="003921AA">
              <w:rPr>
                <w:sz w:val="22"/>
              </w:rPr>
              <w:t>0.5</w:t>
            </w:r>
          </w:p>
        </w:tc>
        <w:tc>
          <w:tcPr>
            <w:tcW w:w="9071" w:type="dxa"/>
            <w:noWrap/>
            <w:hideMark/>
          </w:tcPr>
          <w:p w14:paraId="613B1138" w14:textId="5AAF6513" w:rsidR="008D599B" w:rsidRPr="003921AA" w:rsidRDefault="008D599B" w:rsidP="008D599B">
            <w:pPr>
              <w:pStyle w:val="TableBodyTextMIRB"/>
              <w:rPr>
                <w:sz w:val="22"/>
              </w:rPr>
            </w:pPr>
            <w:hyperlink r:id="rId282" w:history="1">
              <w:r w:rsidRPr="003921AA">
                <w:rPr>
                  <w:rStyle w:val="Hyperlink"/>
                  <w:sz w:val="22"/>
                </w:rPr>
                <w:t>https://ws.gisetl.lrc.gov.on.ca/fmedatadownload/Packages/DRAPE2019_DSM_75.zip</w:t>
              </w:r>
            </w:hyperlink>
            <w:r w:rsidRPr="003921AA">
              <w:rPr>
                <w:sz w:val="22"/>
              </w:rPr>
              <w:t xml:space="preserve"> </w:t>
            </w:r>
          </w:p>
        </w:tc>
      </w:tr>
      <w:tr w:rsidR="008D599B" w:rsidRPr="008D599B" w14:paraId="088F679A" w14:textId="77777777" w:rsidTr="003921AA">
        <w:trPr>
          <w:trHeight w:val="300"/>
        </w:trPr>
        <w:tc>
          <w:tcPr>
            <w:tcW w:w="2494" w:type="dxa"/>
            <w:noWrap/>
            <w:hideMark/>
          </w:tcPr>
          <w:p w14:paraId="3C1D6E0A" w14:textId="77777777" w:rsidR="008D599B" w:rsidRPr="003921AA" w:rsidRDefault="008D599B" w:rsidP="008D599B">
            <w:pPr>
              <w:pStyle w:val="TableBodyTextMIRB"/>
              <w:rPr>
                <w:sz w:val="22"/>
              </w:rPr>
            </w:pPr>
            <w:r w:rsidRPr="003921AA">
              <w:rPr>
                <w:sz w:val="22"/>
              </w:rPr>
              <w:t>DRAPE 2019 DSM 76</w:t>
            </w:r>
          </w:p>
        </w:tc>
        <w:tc>
          <w:tcPr>
            <w:tcW w:w="680" w:type="dxa"/>
            <w:noWrap/>
            <w:hideMark/>
          </w:tcPr>
          <w:p w14:paraId="50134030" w14:textId="77777777" w:rsidR="008D599B" w:rsidRPr="003921AA" w:rsidRDefault="008D599B" w:rsidP="008D599B">
            <w:pPr>
              <w:pStyle w:val="TableBodyTextMIRB"/>
              <w:rPr>
                <w:sz w:val="22"/>
              </w:rPr>
            </w:pPr>
            <w:r w:rsidRPr="003921AA">
              <w:rPr>
                <w:sz w:val="22"/>
              </w:rPr>
              <w:t>2.50</w:t>
            </w:r>
          </w:p>
        </w:tc>
        <w:tc>
          <w:tcPr>
            <w:tcW w:w="1456" w:type="dxa"/>
            <w:noWrap/>
            <w:hideMark/>
          </w:tcPr>
          <w:p w14:paraId="0D924104" w14:textId="77777777" w:rsidR="008D599B" w:rsidRPr="003921AA" w:rsidRDefault="008D599B" w:rsidP="008D599B">
            <w:pPr>
              <w:pStyle w:val="TableBodyTextMIRB"/>
              <w:rPr>
                <w:sz w:val="22"/>
              </w:rPr>
            </w:pPr>
            <w:r w:rsidRPr="003921AA">
              <w:rPr>
                <w:sz w:val="22"/>
              </w:rPr>
              <w:t>0.5</w:t>
            </w:r>
          </w:p>
        </w:tc>
        <w:tc>
          <w:tcPr>
            <w:tcW w:w="9071" w:type="dxa"/>
            <w:noWrap/>
            <w:hideMark/>
          </w:tcPr>
          <w:p w14:paraId="3ED4E62F" w14:textId="0A52881D" w:rsidR="008D599B" w:rsidRPr="003921AA" w:rsidRDefault="008D599B" w:rsidP="008D599B">
            <w:pPr>
              <w:pStyle w:val="TableBodyTextMIRB"/>
              <w:rPr>
                <w:sz w:val="22"/>
              </w:rPr>
            </w:pPr>
            <w:hyperlink r:id="rId283" w:history="1">
              <w:r w:rsidRPr="003921AA">
                <w:rPr>
                  <w:rStyle w:val="Hyperlink"/>
                  <w:sz w:val="22"/>
                </w:rPr>
                <w:t>https://ws.gisetl.lrc.gov.on.ca/fmedatadownload/Packages/DRAPE2019_DSM_76.zip</w:t>
              </w:r>
            </w:hyperlink>
            <w:r w:rsidRPr="003921AA">
              <w:rPr>
                <w:sz w:val="22"/>
              </w:rPr>
              <w:t xml:space="preserve"> </w:t>
            </w:r>
          </w:p>
        </w:tc>
      </w:tr>
      <w:tr w:rsidR="008D599B" w:rsidRPr="008D599B" w14:paraId="74FF84FA" w14:textId="77777777" w:rsidTr="003921AA">
        <w:trPr>
          <w:trHeight w:val="300"/>
        </w:trPr>
        <w:tc>
          <w:tcPr>
            <w:tcW w:w="2494" w:type="dxa"/>
            <w:noWrap/>
            <w:hideMark/>
          </w:tcPr>
          <w:p w14:paraId="00864036" w14:textId="77777777" w:rsidR="008D599B" w:rsidRPr="003921AA" w:rsidRDefault="008D599B" w:rsidP="008D599B">
            <w:pPr>
              <w:pStyle w:val="TableBodyTextMIRB"/>
              <w:rPr>
                <w:sz w:val="22"/>
              </w:rPr>
            </w:pPr>
            <w:r w:rsidRPr="003921AA">
              <w:rPr>
                <w:sz w:val="22"/>
              </w:rPr>
              <w:t>DRAPE 2019 DSM 77</w:t>
            </w:r>
          </w:p>
        </w:tc>
        <w:tc>
          <w:tcPr>
            <w:tcW w:w="680" w:type="dxa"/>
            <w:noWrap/>
            <w:hideMark/>
          </w:tcPr>
          <w:p w14:paraId="395A131C" w14:textId="77777777" w:rsidR="008D599B" w:rsidRPr="003921AA" w:rsidRDefault="008D599B" w:rsidP="008D599B">
            <w:pPr>
              <w:pStyle w:val="TableBodyTextMIRB"/>
              <w:rPr>
                <w:sz w:val="22"/>
              </w:rPr>
            </w:pPr>
            <w:r w:rsidRPr="003921AA">
              <w:rPr>
                <w:sz w:val="22"/>
              </w:rPr>
              <w:t>2.40</w:t>
            </w:r>
          </w:p>
        </w:tc>
        <w:tc>
          <w:tcPr>
            <w:tcW w:w="1456" w:type="dxa"/>
            <w:noWrap/>
            <w:hideMark/>
          </w:tcPr>
          <w:p w14:paraId="4F9BFB8E" w14:textId="77777777" w:rsidR="008D599B" w:rsidRPr="003921AA" w:rsidRDefault="008D599B" w:rsidP="008D599B">
            <w:pPr>
              <w:pStyle w:val="TableBodyTextMIRB"/>
              <w:rPr>
                <w:sz w:val="22"/>
              </w:rPr>
            </w:pPr>
            <w:r w:rsidRPr="003921AA">
              <w:rPr>
                <w:sz w:val="22"/>
              </w:rPr>
              <w:t>0.5</w:t>
            </w:r>
          </w:p>
        </w:tc>
        <w:tc>
          <w:tcPr>
            <w:tcW w:w="9071" w:type="dxa"/>
            <w:noWrap/>
            <w:hideMark/>
          </w:tcPr>
          <w:p w14:paraId="2E0E487C" w14:textId="4135ACEA" w:rsidR="008D599B" w:rsidRPr="003921AA" w:rsidRDefault="008D599B" w:rsidP="008D599B">
            <w:pPr>
              <w:pStyle w:val="TableBodyTextMIRB"/>
              <w:rPr>
                <w:sz w:val="22"/>
              </w:rPr>
            </w:pPr>
            <w:hyperlink r:id="rId284" w:history="1">
              <w:r w:rsidRPr="003921AA">
                <w:rPr>
                  <w:rStyle w:val="Hyperlink"/>
                  <w:sz w:val="22"/>
                </w:rPr>
                <w:t>https://ws.gisetl.lrc.gov.on.ca/fmedatadownload/Packages/DRAPE2019_DSM_77.zip</w:t>
              </w:r>
            </w:hyperlink>
            <w:r w:rsidRPr="003921AA">
              <w:rPr>
                <w:sz w:val="22"/>
              </w:rPr>
              <w:t xml:space="preserve"> </w:t>
            </w:r>
          </w:p>
        </w:tc>
      </w:tr>
      <w:tr w:rsidR="008D599B" w:rsidRPr="008D599B" w14:paraId="7DECF275" w14:textId="77777777" w:rsidTr="003921AA">
        <w:trPr>
          <w:trHeight w:val="300"/>
        </w:trPr>
        <w:tc>
          <w:tcPr>
            <w:tcW w:w="2494" w:type="dxa"/>
            <w:noWrap/>
            <w:hideMark/>
          </w:tcPr>
          <w:p w14:paraId="099D530D" w14:textId="77777777" w:rsidR="008D599B" w:rsidRPr="003921AA" w:rsidRDefault="008D599B" w:rsidP="008D599B">
            <w:pPr>
              <w:pStyle w:val="TableBodyTextMIRB"/>
              <w:rPr>
                <w:sz w:val="22"/>
              </w:rPr>
            </w:pPr>
            <w:r w:rsidRPr="003921AA">
              <w:rPr>
                <w:sz w:val="22"/>
              </w:rPr>
              <w:t>COOP 2021 DSM 001</w:t>
            </w:r>
          </w:p>
        </w:tc>
        <w:tc>
          <w:tcPr>
            <w:tcW w:w="680" w:type="dxa"/>
            <w:noWrap/>
            <w:hideMark/>
          </w:tcPr>
          <w:p w14:paraId="7387C04F" w14:textId="77777777" w:rsidR="008D599B" w:rsidRPr="003921AA" w:rsidRDefault="008D599B" w:rsidP="008D599B">
            <w:pPr>
              <w:pStyle w:val="TableBodyTextMIRB"/>
              <w:rPr>
                <w:sz w:val="22"/>
              </w:rPr>
            </w:pPr>
            <w:r w:rsidRPr="003921AA">
              <w:rPr>
                <w:sz w:val="22"/>
              </w:rPr>
              <w:t>3.30</w:t>
            </w:r>
          </w:p>
        </w:tc>
        <w:tc>
          <w:tcPr>
            <w:tcW w:w="1456" w:type="dxa"/>
            <w:noWrap/>
            <w:hideMark/>
          </w:tcPr>
          <w:p w14:paraId="39E98572" w14:textId="77777777" w:rsidR="008D599B" w:rsidRPr="003921AA" w:rsidRDefault="008D599B" w:rsidP="008D599B">
            <w:pPr>
              <w:pStyle w:val="TableBodyTextMIRB"/>
              <w:rPr>
                <w:sz w:val="22"/>
              </w:rPr>
            </w:pPr>
            <w:r w:rsidRPr="003921AA">
              <w:rPr>
                <w:sz w:val="22"/>
              </w:rPr>
              <w:t>0.5</w:t>
            </w:r>
          </w:p>
        </w:tc>
        <w:tc>
          <w:tcPr>
            <w:tcW w:w="9071" w:type="dxa"/>
            <w:noWrap/>
            <w:hideMark/>
          </w:tcPr>
          <w:p w14:paraId="4EB12BDF" w14:textId="759D0133" w:rsidR="008D599B" w:rsidRPr="003921AA" w:rsidRDefault="008D599B" w:rsidP="008D599B">
            <w:pPr>
              <w:pStyle w:val="TableBodyTextMIRB"/>
              <w:rPr>
                <w:sz w:val="22"/>
              </w:rPr>
            </w:pPr>
            <w:hyperlink r:id="rId285" w:history="1">
              <w:r w:rsidRPr="003921AA">
                <w:rPr>
                  <w:rStyle w:val="Hyperlink"/>
                  <w:sz w:val="22"/>
                </w:rPr>
                <w:t>https://ws.gisetl.lrc.gov.on.ca/fmedatadownload/Packages/COOP2021_DSM_001.zip</w:t>
              </w:r>
            </w:hyperlink>
          </w:p>
        </w:tc>
      </w:tr>
      <w:tr w:rsidR="008D599B" w:rsidRPr="008D599B" w14:paraId="4A5C44C9" w14:textId="77777777" w:rsidTr="003921AA">
        <w:trPr>
          <w:trHeight w:val="300"/>
        </w:trPr>
        <w:tc>
          <w:tcPr>
            <w:tcW w:w="2494" w:type="dxa"/>
            <w:noWrap/>
            <w:hideMark/>
          </w:tcPr>
          <w:p w14:paraId="061E7AA7" w14:textId="77777777" w:rsidR="008D599B" w:rsidRPr="003921AA" w:rsidRDefault="008D599B" w:rsidP="008D599B">
            <w:pPr>
              <w:pStyle w:val="TableBodyTextMIRB"/>
              <w:rPr>
                <w:sz w:val="22"/>
              </w:rPr>
            </w:pPr>
            <w:r w:rsidRPr="003921AA">
              <w:rPr>
                <w:sz w:val="22"/>
              </w:rPr>
              <w:t>COOP 2021 DSM 002</w:t>
            </w:r>
          </w:p>
        </w:tc>
        <w:tc>
          <w:tcPr>
            <w:tcW w:w="680" w:type="dxa"/>
            <w:noWrap/>
            <w:hideMark/>
          </w:tcPr>
          <w:p w14:paraId="5A540DCA" w14:textId="77777777" w:rsidR="008D599B" w:rsidRPr="003921AA" w:rsidRDefault="008D599B" w:rsidP="008D599B">
            <w:pPr>
              <w:pStyle w:val="TableBodyTextMIRB"/>
              <w:rPr>
                <w:sz w:val="22"/>
              </w:rPr>
            </w:pPr>
            <w:r w:rsidRPr="003921AA">
              <w:rPr>
                <w:sz w:val="22"/>
              </w:rPr>
              <w:t>3.31</w:t>
            </w:r>
          </w:p>
        </w:tc>
        <w:tc>
          <w:tcPr>
            <w:tcW w:w="1456" w:type="dxa"/>
            <w:noWrap/>
            <w:hideMark/>
          </w:tcPr>
          <w:p w14:paraId="65A1F644" w14:textId="77777777" w:rsidR="008D599B" w:rsidRPr="003921AA" w:rsidRDefault="008D599B" w:rsidP="008D599B">
            <w:pPr>
              <w:pStyle w:val="TableBodyTextMIRB"/>
              <w:rPr>
                <w:sz w:val="22"/>
              </w:rPr>
            </w:pPr>
            <w:r w:rsidRPr="003921AA">
              <w:rPr>
                <w:sz w:val="22"/>
              </w:rPr>
              <w:t>0.5</w:t>
            </w:r>
          </w:p>
        </w:tc>
        <w:tc>
          <w:tcPr>
            <w:tcW w:w="9071" w:type="dxa"/>
            <w:noWrap/>
            <w:hideMark/>
          </w:tcPr>
          <w:p w14:paraId="11718086" w14:textId="770B3582" w:rsidR="008D599B" w:rsidRPr="003921AA" w:rsidRDefault="008D599B" w:rsidP="008D599B">
            <w:pPr>
              <w:pStyle w:val="TableBodyTextMIRB"/>
              <w:rPr>
                <w:sz w:val="22"/>
              </w:rPr>
            </w:pPr>
            <w:hyperlink r:id="rId286" w:history="1">
              <w:r w:rsidRPr="003921AA">
                <w:rPr>
                  <w:rStyle w:val="Hyperlink"/>
                  <w:sz w:val="22"/>
                </w:rPr>
                <w:t>https://ws.gisetl.lrc.gov.on.ca/fmedatadownload/Packages/COOP2021_DSM_002.zip</w:t>
              </w:r>
            </w:hyperlink>
            <w:r w:rsidRPr="003921AA">
              <w:rPr>
                <w:sz w:val="22"/>
              </w:rPr>
              <w:t xml:space="preserve"> </w:t>
            </w:r>
          </w:p>
        </w:tc>
      </w:tr>
      <w:tr w:rsidR="008D599B" w:rsidRPr="008D599B" w14:paraId="72FE5F3E" w14:textId="77777777" w:rsidTr="003921AA">
        <w:trPr>
          <w:trHeight w:val="300"/>
        </w:trPr>
        <w:tc>
          <w:tcPr>
            <w:tcW w:w="2494" w:type="dxa"/>
            <w:noWrap/>
            <w:hideMark/>
          </w:tcPr>
          <w:p w14:paraId="50C79E06" w14:textId="77777777" w:rsidR="008D599B" w:rsidRPr="003921AA" w:rsidRDefault="008D599B" w:rsidP="008D599B">
            <w:pPr>
              <w:pStyle w:val="TableBodyTextMIRB"/>
              <w:rPr>
                <w:sz w:val="22"/>
              </w:rPr>
            </w:pPr>
            <w:r w:rsidRPr="003921AA">
              <w:rPr>
                <w:sz w:val="22"/>
              </w:rPr>
              <w:t>COOP 2021 DSM 003</w:t>
            </w:r>
          </w:p>
        </w:tc>
        <w:tc>
          <w:tcPr>
            <w:tcW w:w="680" w:type="dxa"/>
            <w:noWrap/>
            <w:hideMark/>
          </w:tcPr>
          <w:p w14:paraId="15061F34" w14:textId="77777777" w:rsidR="008D599B" w:rsidRPr="003921AA" w:rsidRDefault="008D599B" w:rsidP="008D599B">
            <w:pPr>
              <w:pStyle w:val="TableBodyTextMIRB"/>
              <w:rPr>
                <w:sz w:val="22"/>
              </w:rPr>
            </w:pPr>
            <w:r w:rsidRPr="003921AA">
              <w:rPr>
                <w:sz w:val="22"/>
              </w:rPr>
              <w:t>3.28</w:t>
            </w:r>
          </w:p>
        </w:tc>
        <w:tc>
          <w:tcPr>
            <w:tcW w:w="1456" w:type="dxa"/>
            <w:noWrap/>
            <w:hideMark/>
          </w:tcPr>
          <w:p w14:paraId="26E7CB42" w14:textId="77777777" w:rsidR="008D599B" w:rsidRPr="003921AA" w:rsidRDefault="008D599B" w:rsidP="008D599B">
            <w:pPr>
              <w:pStyle w:val="TableBodyTextMIRB"/>
              <w:rPr>
                <w:sz w:val="22"/>
              </w:rPr>
            </w:pPr>
            <w:r w:rsidRPr="003921AA">
              <w:rPr>
                <w:sz w:val="22"/>
              </w:rPr>
              <w:t>0.5</w:t>
            </w:r>
          </w:p>
        </w:tc>
        <w:tc>
          <w:tcPr>
            <w:tcW w:w="9071" w:type="dxa"/>
            <w:noWrap/>
            <w:hideMark/>
          </w:tcPr>
          <w:p w14:paraId="256D73C0" w14:textId="45324173" w:rsidR="008D599B" w:rsidRPr="003921AA" w:rsidRDefault="008D599B" w:rsidP="008D599B">
            <w:pPr>
              <w:pStyle w:val="TableBodyTextMIRB"/>
              <w:rPr>
                <w:sz w:val="22"/>
              </w:rPr>
            </w:pPr>
            <w:hyperlink r:id="rId287" w:history="1">
              <w:r w:rsidRPr="003921AA">
                <w:rPr>
                  <w:rStyle w:val="Hyperlink"/>
                  <w:sz w:val="22"/>
                </w:rPr>
                <w:t>https://ws.gisetl.lrc.gov.on.ca/fmedatadownload/Packages/COOP2021_DSM_003.zip</w:t>
              </w:r>
            </w:hyperlink>
            <w:r w:rsidRPr="003921AA">
              <w:rPr>
                <w:sz w:val="22"/>
              </w:rPr>
              <w:t xml:space="preserve"> </w:t>
            </w:r>
          </w:p>
        </w:tc>
      </w:tr>
      <w:tr w:rsidR="008D599B" w:rsidRPr="008D599B" w14:paraId="00B435F8" w14:textId="77777777" w:rsidTr="003921AA">
        <w:trPr>
          <w:trHeight w:val="300"/>
        </w:trPr>
        <w:tc>
          <w:tcPr>
            <w:tcW w:w="2494" w:type="dxa"/>
            <w:noWrap/>
            <w:hideMark/>
          </w:tcPr>
          <w:p w14:paraId="2398CD34" w14:textId="77777777" w:rsidR="008D599B" w:rsidRPr="003921AA" w:rsidRDefault="008D599B" w:rsidP="008D599B">
            <w:pPr>
              <w:pStyle w:val="TableBodyTextMIRB"/>
              <w:rPr>
                <w:sz w:val="22"/>
              </w:rPr>
            </w:pPr>
            <w:r w:rsidRPr="003921AA">
              <w:rPr>
                <w:sz w:val="22"/>
              </w:rPr>
              <w:t>COOP 2021 DSM 004</w:t>
            </w:r>
          </w:p>
        </w:tc>
        <w:tc>
          <w:tcPr>
            <w:tcW w:w="680" w:type="dxa"/>
            <w:noWrap/>
            <w:hideMark/>
          </w:tcPr>
          <w:p w14:paraId="38050B26" w14:textId="77777777" w:rsidR="008D599B" w:rsidRPr="003921AA" w:rsidRDefault="008D599B" w:rsidP="008D599B">
            <w:pPr>
              <w:pStyle w:val="TableBodyTextMIRB"/>
              <w:rPr>
                <w:sz w:val="22"/>
              </w:rPr>
            </w:pPr>
            <w:r w:rsidRPr="003921AA">
              <w:rPr>
                <w:sz w:val="22"/>
              </w:rPr>
              <w:t>3.30</w:t>
            </w:r>
          </w:p>
        </w:tc>
        <w:tc>
          <w:tcPr>
            <w:tcW w:w="1456" w:type="dxa"/>
            <w:noWrap/>
            <w:hideMark/>
          </w:tcPr>
          <w:p w14:paraId="348980AE" w14:textId="77777777" w:rsidR="008D599B" w:rsidRPr="003921AA" w:rsidRDefault="008D599B" w:rsidP="008D599B">
            <w:pPr>
              <w:pStyle w:val="TableBodyTextMIRB"/>
              <w:rPr>
                <w:sz w:val="22"/>
              </w:rPr>
            </w:pPr>
            <w:r w:rsidRPr="003921AA">
              <w:rPr>
                <w:sz w:val="22"/>
              </w:rPr>
              <w:t>0.5</w:t>
            </w:r>
          </w:p>
        </w:tc>
        <w:tc>
          <w:tcPr>
            <w:tcW w:w="9071" w:type="dxa"/>
            <w:noWrap/>
            <w:hideMark/>
          </w:tcPr>
          <w:p w14:paraId="1A1A5ED1" w14:textId="1BBE9458" w:rsidR="008D599B" w:rsidRPr="003921AA" w:rsidRDefault="008D599B" w:rsidP="008D599B">
            <w:pPr>
              <w:pStyle w:val="TableBodyTextMIRB"/>
              <w:rPr>
                <w:sz w:val="22"/>
              </w:rPr>
            </w:pPr>
            <w:hyperlink r:id="rId288" w:history="1">
              <w:r w:rsidRPr="003921AA">
                <w:rPr>
                  <w:rStyle w:val="Hyperlink"/>
                  <w:sz w:val="22"/>
                </w:rPr>
                <w:t>https://ws.gisetl.lrc.gov.on.ca/fmedatadownload/Packages/COOP2021_DSM_004.zip</w:t>
              </w:r>
            </w:hyperlink>
            <w:r w:rsidRPr="003921AA">
              <w:rPr>
                <w:sz w:val="22"/>
              </w:rPr>
              <w:t xml:space="preserve"> </w:t>
            </w:r>
          </w:p>
        </w:tc>
      </w:tr>
      <w:tr w:rsidR="008D599B" w:rsidRPr="008D599B" w14:paraId="7A951F62" w14:textId="77777777" w:rsidTr="003921AA">
        <w:trPr>
          <w:trHeight w:val="300"/>
        </w:trPr>
        <w:tc>
          <w:tcPr>
            <w:tcW w:w="2494" w:type="dxa"/>
            <w:noWrap/>
            <w:hideMark/>
          </w:tcPr>
          <w:p w14:paraId="1C872DDB" w14:textId="77777777" w:rsidR="008D599B" w:rsidRPr="003921AA" w:rsidRDefault="008D599B" w:rsidP="008D599B">
            <w:pPr>
              <w:pStyle w:val="TableBodyTextMIRB"/>
              <w:rPr>
                <w:sz w:val="22"/>
              </w:rPr>
            </w:pPr>
            <w:r w:rsidRPr="003921AA">
              <w:rPr>
                <w:sz w:val="22"/>
              </w:rPr>
              <w:t>COOP 2021 DSM 005</w:t>
            </w:r>
          </w:p>
        </w:tc>
        <w:tc>
          <w:tcPr>
            <w:tcW w:w="680" w:type="dxa"/>
            <w:noWrap/>
            <w:hideMark/>
          </w:tcPr>
          <w:p w14:paraId="08F6FE55" w14:textId="77777777" w:rsidR="008D599B" w:rsidRPr="003921AA" w:rsidRDefault="008D599B" w:rsidP="008D599B">
            <w:pPr>
              <w:pStyle w:val="TableBodyTextMIRB"/>
              <w:rPr>
                <w:sz w:val="22"/>
              </w:rPr>
            </w:pPr>
            <w:r w:rsidRPr="003921AA">
              <w:rPr>
                <w:sz w:val="22"/>
              </w:rPr>
              <w:t>3.32</w:t>
            </w:r>
          </w:p>
        </w:tc>
        <w:tc>
          <w:tcPr>
            <w:tcW w:w="1456" w:type="dxa"/>
            <w:noWrap/>
            <w:hideMark/>
          </w:tcPr>
          <w:p w14:paraId="0687C4B5" w14:textId="77777777" w:rsidR="008D599B" w:rsidRPr="003921AA" w:rsidRDefault="008D599B" w:rsidP="008D599B">
            <w:pPr>
              <w:pStyle w:val="TableBodyTextMIRB"/>
              <w:rPr>
                <w:sz w:val="22"/>
              </w:rPr>
            </w:pPr>
            <w:r w:rsidRPr="003921AA">
              <w:rPr>
                <w:sz w:val="22"/>
              </w:rPr>
              <w:t>0.5</w:t>
            </w:r>
          </w:p>
        </w:tc>
        <w:tc>
          <w:tcPr>
            <w:tcW w:w="9071" w:type="dxa"/>
            <w:noWrap/>
            <w:hideMark/>
          </w:tcPr>
          <w:p w14:paraId="219209F7" w14:textId="2FB373DD" w:rsidR="008D599B" w:rsidRPr="003921AA" w:rsidRDefault="008D599B" w:rsidP="008D599B">
            <w:pPr>
              <w:pStyle w:val="TableBodyTextMIRB"/>
              <w:rPr>
                <w:sz w:val="22"/>
              </w:rPr>
            </w:pPr>
            <w:hyperlink r:id="rId289" w:history="1">
              <w:r w:rsidRPr="003921AA">
                <w:rPr>
                  <w:rStyle w:val="Hyperlink"/>
                  <w:sz w:val="22"/>
                </w:rPr>
                <w:t>https://ws.gisetl.lrc.gov.on.ca/fmedatadownload/Packages/COOP2021_DSM_005.zip</w:t>
              </w:r>
            </w:hyperlink>
            <w:r w:rsidRPr="003921AA">
              <w:rPr>
                <w:sz w:val="22"/>
              </w:rPr>
              <w:t xml:space="preserve"> </w:t>
            </w:r>
          </w:p>
        </w:tc>
      </w:tr>
      <w:tr w:rsidR="008D599B" w:rsidRPr="008D599B" w14:paraId="2CB83ABF" w14:textId="77777777" w:rsidTr="003921AA">
        <w:trPr>
          <w:trHeight w:val="300"/>
        </w:trPr>
        <w:tc>
          <w:tcPr>
            <w:tcW w:w="2494" w:type="dxa"/>
            <w:noWrap/>
            <w:hideMark/>
          </w:tcPr>
          <w:p w14:paraId="45E1E235" w14:textId="77777777" w:rsidR="008D599B" w:rsidRPr="003921AA" w:rsidRDefault="008D599B" w:rsidP="008D599B">
            <w:pPr>
              <w:pStyle w:val="TableBodyTextMIRB"/>
              <w:rPr>
                <w:sz w:val="22"/>
              </w:rPr>
            </w:pPr>
            <w:r w:rsidRPr="003921AA">
              <w:rPr>
                <w:sz w:val="22"/>
              </w:rPr>
              <w:t>COOP 2021 DSM 006</w:t>
            </w:r>
          </w:p>
        </w:tc>
        <w:tc>
          <w:tcPr>
            <w:tcW w:w="680" w:type="dxa"/>
            <w:noWrap/>
            <w:hideMark/>
          </w:tcPr>
          <w:p w14:paraId="05AFE732" w14:textId="77777777" w:rsidR="008D599B" w:rsidRPr="003921AA" w:rsidRDefault="008D599B" w:rsidP="008D599B">
            <w:pPr>
              <w:pStyle w:val="TableBodyTextMIRB"/>
              <w:rPr>
                <w:sz w:val="22"/>
              </w:rPr>
            </w:pPr>
            <w:r w:rsidRPr="003921AA">
              <w:rPr>
                <w:sz w:val="22"/>
              </w:rPr>
              <w:t>2.54</w:t>
            </w:r>
          </w:p>
        </w:tc>
        <w:tc>
          <w:tcPr>
            <w:tcW w:w="1456" w:type="dxa"/>
            <w:noWrap/>
            <w:hideMark/>
          </w:tcPr>
          <w:p w14:paraId="484517C5" w14:textId="77777777" w:rsidR="008D599B" w:rsidRPr="003921AA" w:rsidRDefault="008D599B" w:rsidP="008D599B">
            <w:pPr>
              <w:pStyle w:val="TableBodyTextMIRB"/>
              <w:rPr>
                <w:sz w:val="22"/>
              </w:rPr>
            </w:pPr>
            <w:r w:rsidRPr="003921AA">
              <w:rPr>
                <w:sz w:val="22"/>
              </w:rPr>
              <w:t>0.5</w:t>
            </w:r>
          </w:p>
        </w:tc>
        <w:tc>
          <w:tcPr>
            <w:tcW w:w="9071" w:type="dxa"/>
            <w:noWrap/>
            <w:hideMark/>
          </w:tcPr>
          <w:p w14:paraId="1DADB9A9" w14:textId="26C7770A" w:rsidR="008D599B" w:rsidRPr="003921AA" w:rsidRDefault="008D599B" w:rsidP="008D599B">
            <w:pPr>
              <w:pStyle w:val="TableBodyTextMIRB"/>
              <w:rPr>
                <w:sz w:val="22"/>
              </w:rPr>
            </w:pPr>
            <w:hyperlink r:id="rId290" w:history="1">
              <w:r w:rsidRPr="003921AA">
                <w:rPr>
                  <w:rStyle w:val="Hyperlink"/>
                  <w:sz w:val="22"/>
                </w:rPr>
                <w:t>https://ws.gisetl.lrc.gov.on.ca/fmedatadownload/Packages/COOP2021_DSM_006.zip</w:t>
              </w:r>
            </w:hyperlink>
            <w:r w:rsidRPr="003921AA">
              <w:rPr>
                <w:sz w:val="22"/>
              </w:rPr>
              <w:t xml:space="preserve"> </w:t>
            </w:r>
          </w:p>
        </w:tc>
      </w:tr>
      <w:tr w:rsidR="008D599B" w:rsidRPr="008D599B" w14:paraId="22773ADC" w14:textId="77777777" w:rsidTr="003921AA">
        <w:trPr>
          <w:trHeight w:val="300"/>
        </w:trPr>
        <w:tc>
          <w:tcPr>
            <w:tcW w:w="2494" w:type="dxa"/>
            <w:noWrap/>
            <w:hideMark/>
          </w:tcPr>
          <w:p w14:paraId="32B28DA0" w14:textId="77777777" w:rsidR="008D599B" w:rsidRPr="003921AA" w:rsidRDefault="008D599B" w:rsidP="008D599B">
            <w:pPr>
              <w:pStyle w:val="TableBodyTextMIRB"/>
              <w:rPr>
                <w:sz w:val="22"/>
              </w:rPr>
            </w:pPr>
            <w:r w:rsidRPr="003921AA">
              <w:rPr>
                <w:sz w:val="22"/>
              </w:rPr>
              <w:t>COOP 2021 DSM 007</w:t>
            </w:r>
          </w:p>
        </w:tc>
        <w:tc>
          <w:tcPr>
            <w:tcW w:w="680" w:type="dxa"/>
            <w:noWrap/>
            <w:hideMark/>
          </w:tcPr>
          <w:p w14:paraId="06EFFD9C" w14:textId="77777777" w:rsidR="008D599B" w:rsidRPr="003921AA" w:rsidRDefault="008D599B" w:rsidP="008D599B">
            <w:pPr>
              <w:pStyle w:val="TableBodyTextMIRB"/>
              <w:rPr>
                <w:sz w:val="22"/>
              </w:rPr>
            </w:pPr>
            <w:r w:rsidRPr="003921AA">
              <w:rPr>
                <w:sz w:val="22"/>
              </w:rPr>
              <w:t>2.32</w:t>
            </w:r>
          </w:p>
        </w:tc>
        <w:tc>
          <w:tcPr>
            <w:tcW w:w="1456" w:type="dxa"/>
            <w:noWrap/>
            <w:hideMark/>
          </w:tcPr>
          <w:p w14:paraId="3FE0EBEA" w14:textId="77777777" w:rsidR="008D599B" w:rsidRPr="003921AA" w:rsidRDefault="008D599B" w:rsidP="008D599B">
            <w:pPr>
              <w:pStyle w:val="TableBodyTextMIRB"/>
              <w:rPr>
                <w:sz w:val="22"/>
              </w:rPr>
            </w:pPr>
            <w:r w:rsidRPr="003921AA">
              <w:rPr>
                <w:sz w:val="22"/>
              </w:rPr>
              <w:t>0.5</w:t>
            </w:r>
          </w:p>
        </w:tc>
        <w:tc>
          <w:tcPr>
            <w:tcW w:w="9071" w:type="dxa"/>
            <w:noWrap/>
            <w:hideMark/>
          </w:tcPr>
          <w:p w14:paraId="32C74A39" w14:textId="53BF210E" w:rsidR="008D599B" w:rsidRPr="003921AA" w:rsidRDefault="008D599B" w:rsidP="008D599B">
            <w:pPr>
              <w:pStyle w:val="TableBodyTextMIRB"/>
              <w:rPr>
                <w:sz w:val="22"/>
              </w:rPr>
            </w:pPr>
            <w:hyperlink r:id="rId291" w:history="1">
              <w:r w:rsidRPr="003921AA">
                <w:rPr>
                  <w:rStyle w:val="Hyperlink"/>
                  <w:sz w:val="22"/>
                </w:rPr>
                <w:t>https://ws.gisetl.lrc.gov.on.ca/fmedatadownload/Packages/COOP2021_DSM_007.zip</w:t>
              </w:r>
            </w:hyperlink>
            <w:r w:rsidRPr="003921AA">
              <w:rPr>
                <w:sz w:val="22"/>
              </w:rPr>
              <w:t xml:space="preserve"> </w:t>
            </w:r>
          </w:p>
        </w:tc>
      </w:tr>
      <w:tr w:rsidR="008D599B" w:rsidRPr="008D599B" w14:paraId="3E6E4F36" w14:textId="77777777" w:rsidTr="003921AA">
        <w:trPr>
          <w:trHeight w:val="300"/>
        </w:trPr>
        <w:tc>
          <w:tcPr>
            <w:tcW w:w="2494" w:type="dxa"/>
            <w:noWrap/>
            <w:hideMark/>
          </w:tcPr>
          <w:p w14:paraId="5319CEB5" w14:textId="77777777" w:rsidR="008D599B" w:rsidRPr="003921AA" w:rsidRDefault="008D599B" w:rsidP="008D599B">
            <w:pPr>
              <w:pStyle w:val="TableBodyTextMIRB"/>
              <w:rPr>
                <w:sz w:val="22"/>
              </w:rPr>
            </w:pPr>
            <w:r w:rsidRPr="003921AA">
              <w:rPr>
                <w:sz w:val="22"/>
              </w:rPr>
              <w:t>COOP 2021 DSM 008</w:t>
            </w:r>
          </w:p>
        </w:tc>
        <w:tc>
          <w:tcPr>
            <w:tcW w:w="680" w:type="dxa"/>
            <w:noWrap/>
            <w:hideMark/>
          </w:tcPr>
          <w:p w14:paraId="201BC5DB" w14:textId="77777777" w:rsidR="008D599B" w:rsidRPr="003921AA" w:rsidRDefault="008D599B" w:rsidP="008D599B">
            <w:pPr>
              <w:pStyle w:val="TableBodyTextMIRB"/>
              <w:rPr>
                <w:sz w:val="22"/>
              </w:rPr>
            </w:pPr>
            <w:r w:rsidRPr="003921AA">
              <w:rPr>
                <w:sz w:val="22"/>
              </w:rPr>
              <w:t>2.28</w:t>
            </w:r>
          </w:p>
        </w:tc>
        <w:tc>
          <w:tcPr>
            <w:tcW w:w="1456" w:type="dxa"/>
            <w:noWrap/>
            <w:hideMark/>
          </w:tcPr>
          <w:p w14:paraId="64821CB3" w14:textId="77777777" w:rsidR="008D599B" w:rsidRPr="003921AA" w:rsidRDefault="008D599B" w:rsidP="008D599B">
            <w:pPr>
              <w:pStyle w:val="TableBodyTextMIRB"/>
              <w:rPr>
                <w:sz w:val="22"/>
              </w:rPr>
            </w:pPr>
            <w:r w:rsidRPr="003921AA">
              <w:rPr>
                <w:sz w:val="22"/>
              </w:rPr>
              <w:t>0.5</w:t>
            </w:r>
          </w:p>
        </w:tc>
        <w:tc>
          <w:tcPr>
            <w:tcW w:w="9071" w:type="dxa"/>
            <w:noWrap/>
            <w:hideMark/>
          </w:tcPr>
          <w:p w14:paraId="6E93FD6E" w14:textId="4894B191" w:rsidR="008D599B" w:rsidRPr="003921AA" w:rsidRDefault="008D599B" w:rsidP="008D599B">
            <w:pPr>
              <w:pStyle w:val="TableBodyTextMIRB"/>
              <w:rPr>
                <w:sz w:val="22"/>
              </w:rPr>
            </w:pPr>
            <w:hyperlink r:id="rId292" w:history="1">
              <w:r w:rsidRPr="003921AA">
                <w:rPr>
                  <w:rStyle w:val="Hyperlink"/>
                  <w:sz w:val="22"/>
                </w:rPr>
                <w:t>https://ws.gisetl.lrc.gov.on.ca/fmedatadownload/Packages/COOP2021_DSM_008.zip</w:t>
              </w:r>
            </w:hyperlink>
            <w:r w:rsidRPr="003921AA">
              <w:rPr>
                <w:sz w:val="22"/>
              </w:rPr>
              <w:t xml:space="preserve"> </w:t>
            </w:r>
          </w:p>
        </w:tc>
      </w:tr>
      <w:tr w:rsidR="008D599B" w:rsidRPr="008D599B" w14:paraId="58A06FE8" w14:textId="77777777" w:rsidTr="003921AA">
        <w:trPr>
          <w:trHeight w:val="300"/>
        </w:trPr>
        <w:tc>
          <w:tcPr>
            <w:tcW w:w="2494" w:type="dxa"/>
            <w:noWrap/>
            <w:hideMark/>
          </w:tcPr>
          <w:p w14:paraId="28E193F9" w14:textId="77777777" w:rsidR="008D599B" w:rsidRPr="003921AA" w:rsidRDefault="008D599B" w:rsidP="008D599B">
            <w:pPr>
              <w:pStyle w:val="TableBodyTextMIRB"/>
              <w:rPr>
                <w:sz w:val="22"/>
              </w:rPr>
            </w:pPr>
            <w:r w:rsidRPr="003921AA">
              <w:rPr>
                <w:sz w:val="22"/>
              </w:rPr>
              <w:t>COOP 2021 DSM 009</w:t>
            </w:r>
          </w:p>
        </w:tc>
        <w:tc>
          <w:tcPr>
            <w:tcW w:w="680" w:type="dxa"/>
            <w:noWrap/>
            <w:hideMark/>
          </w:tcPr>
          <w:p w14:paraId="70F68AA0" w14:textId="77777777" w:rsidR="008D599B" w:rsidRPr="003921AA" w:rsidRDefault="008D599B" w:rsidP="008D599B">
            <w:pPr>
              <w:pStyle w:val="TableBodyTextMIRB"/>
              <w:rPr>
                <w:sz w:val="22"/>
              </w:rPr>
            </w:pPr>
            <w:r w:rsidRPr="003921AA">
              <w:rPr>
                <w:sz w:val="22"/>
              </w:rPr>
              <w:t>3.03</w:t>
            </w:r>
          </w:p>
        </w:tc>
        <w:tc>
          <w:tcPr>
            <w:tcW w:w="1456" w:type="dxa"/>
            <w:noWrap/>
            <w:hideMark/>
          </w:tcPr>
          <w:p w14:paraId="3D310DCB" w14:textId="77777777" w:rsidR="008D599B" w:rsidRPr="003921AA" w:rsidRDefault="008D599B" w:rsidP="008D599B">
            <w:pPr>
              <w:pStyle w:val="TableBodyTextMIRB"/>
              <w:rPr>
                <w:sz w:val="22"/>
              </w:rPr>
            </w:pPr>
            <w:r w:rsidRPr="003921AA">
              <w:rPr>
                <w:sz w:val="22"/>
              </w:rPr>
              <w:t>0.5</w:t>
            </w:r>
          </w:p>
        </w:tc>
        <w:tc>
          <w:tcPr>
            <w:tcW w:w="9071" w:type="dxa"/>
            <w:noWrap/>
            <w:hideMark/>
          </w:tcPr>
          <w:p w14:paraId="1DEAED5B" w14:textId="7C884E8A" w:rsidR="008D599B" w:rsidRPr="003921AA" w:rsidRDefault="008D599B" w:rsidP="008D599B">
            <w:pPr>
              <w:pStyle w:val="TableBodyTextMIRB"/>
              <w:rPr>
                <w:sz w:val="22"/>
              </w:rPr>
            </w:pPr>
            <w:hyperlink r:id="rId293" w:history="1">
              <w:r w:rsidRPr="003921AA">
                <w:rPr>
                  <w:rStyle w:val="Hyperlink"/>
                  <w:sz w:val="22"/>
                </w:rPr>
                <w:t>https://ws.gisetl.lrc.gov.on.ca/fmedatadownload/Packages/COOP2021_DSM_009.zip</w:t>
              </w:r>
            </w:hyperlink>
            <w:r w:rsidRPr="003921AA">
              <w:rPr>
                <w:sz w:val="22"/>
              </w:rPr>
              <w:t xml:space="preserve"> </w:t>
            </w:r>
          </w:p>
        </w:tc>
      </w:tr>
      <w:tr w:rsidR="008D599B" w:rsidRPr="008D599B" w14:paraId="3DE9215F" w14:textId="77777777" w:rsidTr="003921AA">
        <w:trPr>
          <w:trHeight w:val="300"/>
        </w:trPr>
        <w:tc>
          <w:tcPr>
            <w:tcW w:w="2494" w:type="dxa"/>
            <w:noWrap/>
            <w:hideMark/>
          </w:tcPr>
          <w:p w14:paraId="1DF20BCC" w14:textId="77777777" w:rsidR="008D599B" w:rsidRPr="003921AA" w:rsidRDefault="008D599B" w:rsidP="008D599B">
            <w:pPr>
              <w:pStyle w:val="TableBodyTextMIRB"/>
              <w:rPr>
                <w:sz w:val="22"/>
              </w:rPr>
            </w:pPr>
            <w:r w:rsidRPr="003921AA">
              <w:rPr>
                <w:sz w:val="22"/>
              </w:rPr>
              <w:t>COOP 2021 DSM 010</w:t>
            </w:r>
          </w:p>
        </w:tc>
        <w:tc>
          <w:tcPr>
            <w:tcW w:w="680" w:type="dxa"/>
            <w:noWrap/>
            <w:hideMark/>
          </w:tcPr>
          <w:p w14:paraId="69BB55E4" w14:textId="77777777" w:rsidR="008D599B" w:rsidRPr="003921AA" w:rsidRDefault="008D599B" w:rsidP="008D599B">
            <w:pPr>
              <w:pStyle w:val="TableBodyTextMIRB"/>
              <w:rPr>
                <w:sz w:val="22"/>
              </w:rPr>
            </w:pPr>
            <w:r w:rsidRPr="003921AA">
              <w:rPr>
                <w:sz w:val="22"/>
              </w:rPr>
              <w:t>2.99</w:t>
            </w:r>
          </w:p>
        </w:tc>
        <w:tc>
          <w:tcPr>
            <w:tcW w:w="1456" w:type="dxa"/>
            <w:noWrap/>
            <w:hideMark/>
          </w:tcPr>
          <w:p w14:paraId="52DB024A" w14:textId="77777777" w:rsidR="008D599B" w:rsidRPr="003921AA" w:rsidRDefault="008D599B" w:rsidP="008D599B">
            <w:pPr>
              <w:pStyle w:val="TableBodyTextMIRB"/>
              <w:rPr>
                <w:sz w:val="22"/>
              </w:rPr>
            </w:pPr>
            <w:r w:rsidRPr="003921AA">
              <w:rPr>
                <w:sz w:val="22"/>
              </w:rPr>
              <w:t>0.5</w:t>
            </w:r>
          </w:p>
        </w:tc>
        <w:tc>
          <w:tcPr>
            <w:tcW w:w="9071" w:type="dxa"/>
            <w:noWrap/>
            <w:hideMark/>
          </w:tcPr>
          <w:p w14:paraId="36F3B164" w14:textId="61E88BA9" w:rsidR="008D599B" w:rsidRPr="003921AA" w:rsidRDefault="008D599B" w:rsidP="008D599B">
            <w:pPr>
              <w:pStyle w:val="TableBodyTextMIRB"/>
              <w:rPr>
                <w:sz w:val="22"/>
              </w:rPr>
            </w:pPr>
            <w:hyperlink r:id="rId294" w:history="1">
              <w:r w:rsidRPr="003921AA">
                <w:rPr>
                  <w:rStyle w:val="Hyperlink"/>
                  <w:sz w:val="22"/>
                </w:rPr>
                <w:t>https://ws.gisetl.lrc.gov.on.ca/fmedatadownload/Packages/COOP2021_DSM_010.zip</w:t>
              </w:r>
            </w:hyperlink>
            <w:r w:rsidRPr="003921AA">
              <w:rPr>
                <w:sz w:val="22"/>
              </w:rPr>
              <w:t xml:space="preserve"> </w:t>
            </w:r>
          </w:p>
        </w:tc>
      </w:tr>
      <w:tr w:rsidR="008D599B" w:rsidRPr="008D599B" w14:paraId="6CA8D20E" w14:textId="77777777" w:rsidTr="003921AA">
        <w:trPr>
          <w:trHeight w:val="300"/>
        </w:trPr>
        <w:tc>
          <w:tcPr>
            <w:tcW w:w="2494" w:type="dxa"/>
            <w:noWrap/>
            <w:hideMark/>
          </w:tcPr>
          <w:p w14:paraId="33B1FD66" w14:textId="77777777" w:rsidR="008D599B" w:rsidRPr="003921AA" w:rsidRDefault="008D599B" w:rsidP="008D599B">
            <w:pPr>
              <w:pStyle w:val="TableBodyTextMIRB"/>
              <w:rPr>
                <w:sz w:val="22"/>
              </w:rPr>
            </w:pPr>
            <w:r w:rsidRPr="003921AA">
              <w:rPr>
                <w:sz w:val="22"/>
              </w:rPr>
              <w:t>COOP 2021 DSM 011</w:t>
            </w:r>
          </w:p>
        </w:tc>
        <w:tc>
          <w:tcPr>
            <w:tcW w:w="680" w:type="dxa"/>
            <w:noWrap/>
            <w:hideMark/>
          </w:tcPr>
          <w:p w14:paraId="4E52FB42" w14:textId="77777777" w:rsidR="008D599B" w:rsidRPr="003921AA" w:rsidRDefault="008D599B" w:rsidP="008D599B">
            <w:pPr>
              <w:pStyle w:val="TableBodyTextMIRB"/>
              <w:rPr>
                <w:sz w:val="22"/>
              </w:rPr>
            </w:pPr>
            <w:r w:rsidRPr="003921AA">
              <w:rPr>
                <w:sz w:val="22"/>
              </w:rPr>
              <w:t>3.13</w:t>
            </w:r>
          </w:p>
        </w:tc>
        <w:tc>
          <w:tcPr>
            <w:tcW w:w="1456" w:type="dxa"/>
            <w:noWrap/>
            <w:hideMark/>
          </w:tcPr>
          <w:p w14:paraId="607DFE92" w14:textId="77777777" w:rsidR="008D599B" w:rsidRPr="003921AA" w:rsidRDefault="008D599B" w:rsidP="008D599B">
            <w:pPr>
              <w:pStyle w:val="TableBodyTextMIRB"/>
              <w:rPr>
                <w:sz w:val="22"/>
              </w:rPr>
            </w:pPr>
            <w:r w:rsidRPr="003921AA">
              <w:rPr>
                <w:sz w:val="22"/>
              </w:rPr>
              <w:t>0.5</w:t>
            </w:r>
          </w:p>
        </w:tc>
        <w:tc>
          <w:tcPr>
            <w:tcW w:w="9071" w:type="dxa"/>
            <w:noWrap/>
            <w:hideMark/>
          </w:tcPr>
          <w:p w14:paraId="5C9C20F2" w14:textId="303B1CD5" w:rsidR="008D599B" w:rsidRPr="003921AA" w:rsidRDefault="008D599B" w:rsidP="008D599B">
            <w:pPr>
              <w:pStyle w:val="TableBodyTextMIRB"/>
              <w:rPr>
                <w:sz w:val="22"/>
              </w:rPr>
            </w:pPr>
            <w:hyperlink r:id="rId295" w:history="1">
              <w:r w:rsidRPr="003921AA">
                <w:rPr>
                  <w:rStyle w:val="Hyperlink"/>
                  <w:sz w:val="22"/>
                </w:rPr>
                <w:t>https://ws.gisetl.lrc.gov.on.ca/fmedatadownload/Packages/COOP2021_DSM_011.zip</w:t>
              </w:r>
            </w:hyperlink>
            <w:r w:rsidRPr="003921AA">
              <w:rPr>
                <w:sz w:val="22"/>
              </w:rPr>
              <w:t xml:space="preserve"> </w:t>
            </w:r>
          </w:p>
        </w:tc>
      </w:tr>
      <w:tr w:rsidR="008D599B" w:rsidRPr="008D599B" w14:paraId="02A88088" w14:textId="77777777" w:rsidTr="003921AA">
        <w:trPr>
          <w:trHeight w:val="300"/>
        </w:trPr>
        <w:tc>
          <w:tcPr>
            <w:tcW w:w="2494" w:type="dxa"/>
            <w:noWrap/>
            <w:hideMark/>
          </w:tcPr>
          <w:p w14:paraId="238F63BD" w14:textId="77777777" w:rsidR="008D599B" w:rsidRPr="003921AA" w:rsidRDefault="008D599B" w:rsidP="008D599B">
            <w:pPr>
              <w:pStyle w:val="TableBodyTextMIRB"/>
              <w:rPr>
                <w:sz w:val="22"/>
              </w:rPr>
            </w:pPr>
            <w:r w:rsidRPr="003921AA">
              <w:rPr>
                <w:sz w:val="22"/>
              </w:rPr>
              <w:t>COOP 2021 DSM 012</w:t>
            </w:r>
          </w:p>
        </w:tc>
        <w:tc>
          <w:tcPr>
            <w:tcW w:w="680" w:type="dxa"/>
            <w:noWrap/>
            <w:hideMark/>
          </w:tcPr>
          <w:p w14:paraId="4EF21EDA" w14:textId="77777777" w:rsidR="008D599B" w:rsidRPr="003921AA" w:rsidRDefault="008D599B" w:rsidP="008D599B">
            <w:pPr>
              <w:pStyle w:val="TableBodyTextMIRB"/>
              <w:rPr>
                <w:sz w:val="22"/>
              </w:rPr>
            </w:pPr>
            <w:r w:rsidRPr="003921AA">
              <w:rPr>
                <w:sz w:val="22"/>
              </w:rPr>
              <w:t>3.25</w:t>
            </w:r>
          </w:p>
        </w:tc>
        <w:tc>
          <w:tcPr>
            <w:tcW w:w="1456" w:type="dxa"/>
            <w:noWrap/>
            <w:hideMark/>
          </w:tcPr>
          <w:p w14:paraId="39967F31" w14:textId="77777777" w:rsidR="008D599B" w:rsidRPr="003921AA" w:rsidRDefault="008D599B" w:rsidP="008D599B">
            <w:pPr>
              <w:pStyle w:val="TableBodyTextMIRB"/>
              <w:rPr>
                <w:sz w:val="22"/>
              </w:rPr>
            </w:pPr>
            <w:r w:rsidRPr="003921AA">
              <w:rPr>
                <w:sz w:val="22"/>
              </w:rPr>
              <w:t>0.5</w:t>
            </w:r>
          </w:p>
        </w:tc>
        <w:tc>
          <w:tcPr>
            <w:tcW w:w="9071" w:type="dxa"/>
            <w:noWrap/>
            <w:hideMark/>
          </w:tcPr>
          <w:p w14:paraId="5D9A4727" w14:textId="0866C520" w:rsidR="008D599B" w:rsidRPr="003921AA" w:rsidRDefault="008D599B" w:rsidP="008D599B">
            <w:pPr>
              <w:pStyle w:val="TableBodyTextMIRB"/>
              <w:rPr>
                <w:sz w:val="22"/>
              </w:rPr>
            </w:pPr>
            <w:hyperlink r:id="rId296" w:history="1">
              <w:r w:rsidRPr="003921AA">
                <w:rPr>
                  <w:rStyle w:val="Hyperlink"/>
                  <w:sz w:val="22"/>
                </w:rPr>
                <w:t>https://ws.gisetl.lrc.gov.on.ca/fmedatadownload/Packages/COOP2021_DSM_012.zip</w:t>
              </w:r>
            </w:hyperlink>
            <w:r w:rsidRPr="003921AA">
              <w:rPr>
                <w:sz w:val="22"/>
              </w:rPr>
              <w:t xml:space="preserve"> </w:t>
            </w:r>
          </w:p>
        </w:tc>
      </w:tr>
      <w:tr w:rsidR="008D599B" w:rsidRPr="008D599B" w14:paraId="11B86CE5" w14:textId="77777777" w:rsidTr="003921AA">
        <w:trPr>
          <w:trHeight w:val="300"/>
        </w:trPr>
        <w:tc>
          <w:tcPr>
            <w:tcW w:w="2494" w:type="dxa"/>
            <w:noWrap/>
            <w:hideMark/>
          </w:tcPr>
          <w:p w14:paraId="1557A153" w14:textId="77777777" w:rsidR="008D599B" w:rsidRPr="003921AA" w:rsidRDefault="008D599B" w:rsidP="008D599B">
            <w:pPr>
              <w:pStyle w:val="TableBodyTextMIRB"/>
              <w:rPr>
                <w:sz w:val="22"/>
              </w:rPr>
            </w:pPr>
            <w:r w:rsidRPr="003921AA">
              <w:rPr>
                <w:sz w:val="22"/>
              </w:rPr>
              <w:t>COOP 2021 DSM 013</w:t>
            </w:r>
          </w:p>
        </w:tc>
        <w:tc>
          <w:tcPr>
            <w:tcW w:w="680" w:type="dxa"/>
            <w:noWrap/>
            <w:hideMark/>
          </w:tcPr>
          <w:p w14:paraId="5DD49E4E" w14:textId="77777777" w:rsidR="008D599B" w:rsidRPr="003921AA" w:rsidRDefault="008D599B" w:rsidP="008D599B">
            <w:pPr>
              <w:pStyle w:val="TableBodyTextMIRB"/>
              <w:rPr>
                <w:sz w:val="22"/>
              </w:rPr>
            </w:pPr>
            <w:r w:rsidRPr="003921AA">
              <w:rPr>
                <w:sz w:val="22"/>
              </w:rPr>
              <w:t>3.08</w:t>
            </w:r>
          </w:p>
        </w:tc>
        <w:tc>
          <w:tcPr>
            <w:tcW w:w="1456" w:type="dxa"/>
            <w:noWrap/>
            <w:hideMark/>
          </w:tcPr>
          <w:p w14:paraId="40CA0D2C" w14:textId="77777777" w:rsidR="008D599B" w:rsidRPr="003921AA" w:rsidRDefault="008D599B" w:rsidP="008D599B">
            <w:pPr>
              <w:pStyle w:val="TableBodyTextMIRB"/>
              <w:rPr>
                <w:sz w:val="22"/>
              </w:rPr>
            </w:pPr>
            <w:r w:rsidRPr="003921AA">
              <w:rPr>
                <w:sz w:val="22"/>
              </w:rPr>
              <w:t>0.5</w:t>
            </w:r>
          </w:p>
        </w:tc>
        <w:tc>
          <w:tcPr>
            <w:tcW w:w="9071" w:type="dxa"/>
            <w:noWrap/>
            <w:hideMark/>
          </w:tcPr>
          <w:p w14:paraId="22682DF9" w14:textId="0DD3020E" w:rsidR="008D599B" w:rsidRPr="003921AA" w:rsidRDefault="008D599B" w:rsidP="008D599B">
            <w:pPr>
              <w:pStyle w:val="TableBodyTextMIRB"/>
              <w:rPr>
                <w:sz w:val="22"/>
              </w:rPr>
            </w:pPr>
            <w:hyperlink r:id="rId297" w:history="1">
              <w:r w:rsidRPr="003921AA">
                <w:rPr>
                  <w:rStyle w:val="Hyperlink"/>
                  <w:sz w:val="22"/>
                </w:rPr>
                <w:t>https://ws.gisetl.lrc.gov.on.ca/fmedatadownload/Packages/COOP2021_DSM_013.zip</w:t>
              </w:r>
            </w:hyperlink>
            <w:r w:rsidRPr="003921AA">
              <w:rPr>
                <w:sz w:val="22"/>
              </w:rPr>
              <w:t xml:space="preserve"> </w:t>
            </w:r>
          </w:p>
        </w:tc>
      </w:tr>
      <w:tr w:rsidR="008D599B" w:rsidRPr="008D599B" w14:paraId="1C5E011F" w14:textId="77777777" w:rsidTr="003921AA">
        <w:trPr>
          <w:trHeight w:val="300"/>
        </w:trPr>
        <w:tc>
          <w:tcPr>
            <w:tcW w:w="2494" w:type="dxa"/>
            <w:noWrap/>
            <w:hideMark/>
          </w:tcPr>
          <w:p w14:paraId="6B3652F3" w14:textId="77777777" w:rsidR="008D599B" w:rsidRPr="003921AA" w:rsidRDefault="008D599B" w:rsidP="008D599B">
            <w:pPr>
              <w:pStyle w:val="TableBodyTextMIRB"/>
              <w:rPr>
                <w:sz w:val="22"/>
              </w:rPr>
            </w:pPr>
            <w:r w:rsidRPr="003921AA">
              <w:rPr>
                <w:sz w:val="22"/>
              </w:rPr>
              <w:t>COOP 2021 DSM 014</w:t>
            </w:r>
          </w:p>
        </w:tc>
        <w:tc>
          <w:tcPr>
            <w:tcW w:w="680" w:type="dxa"/>
            <w:noWrap/>
            <w:hideMark/>
          </w:tcPr>
          <w:p w14:paraId="1E19123D" w14:textId="77777777" w:rsidR="008D599B" w:rsidRPr="003921AA" w:rsidRDefault="008D599B" w:rsidP="008D599B">
            <w:pPr>
              <w:pStyle w:val="TableBodyTextMIRB"/>
              <w:rPr>
                <w:sz w:val="22"/>
              </w:rPr>
            </w:pPr>
            <w:r w:rsidRPr="003921AA">
              <w:rPr>
                <w:sz w:val="22"/>
              </w:rPr>
              <w:t>2.82</w:t>
            </w:r>
          </w:p>
        </w:tc>
        <w:tc>
          <w:tcPr>
            <w:tcW w:w="1456" w:type="dxa"/>
            <w:noWrap/>
            <w:hideMark/>
          </w:tcPr>
          <w:p w14:paraId="42DD7F9B" w14:textId="77777777" w:rsidR="008D599B" w:rsidRPr="003921AA" w:rsidRDefault="008D599B" w:rsidP="008D599B">
            <w:pPr>
              <w:pStyle w:val="TableBodyTextMIRB"/>
              <w:rPr>
                <w:sz w:val="22"/>
              </w:rPr>
            </w:pPr>
            <w:r w:rsidRPr="003921AA">
              <w:rPr>
                <w:sz w:val="22"/>
              </w:rPr>
              <w:t>0.5</w:t>
            </w:r>
          </w:p>
        </w:tc>
        <w:tc>
          <w:tcPr>
            <w:tcW w:w="9071" w:type="dxa"/>
            <w:noWrap/>
            <w:hideMark/>
          </w:tcPr>
          <w:p w14:paraId="46754828" w14:textId="6B602982" w:rsidR="008D599B" w:rsidRPr="003921AA" w:rsidRDefault="008D599B" w:rsidP="008D599B">
            <w:pPr>
              <w:pStyle w:val="TableBodyTextMIRB"/>
              <w:rPr>
                <w:sz w:val="22"/>
              </w:rPr>
            </w:pPr>
            <w:hyperlink r:id="rId298" w:history="1">
              <w:r w:rsidRPr="003921AA">
                <w:rPr>
                  <w:rStyle w:val="Hyperlink"/>
                  <w:sz w:val="22"/>
                </w:rPr>
                <w:t>https://ws.gisetl.lrc.gov.on.ca/fmedatadownload/Packages/COOP2021_DSM_014.zip</w:t>
              </w:r>
            </w:hyperlink>
            <w:r w:rsidRPr="003921AA">
              <w:rPr>
                <w:sz w:val="22"/>
              </w:rPr>
              <w:t xml:space="preserve"> </w:t>
            </w:r>
          </w:p>
        </w:tc>
      </w:tr>
      <w:tr w:rsidR="008D599B" w:rsidRPr="008D599B" w14:paraId="5C3E6DC2" w14:textId="77777777" w:rsidTr="003921AA">
        <w:trPr>
          <w:trHeight w:val="300"/>
        </w:trPr>
        <w:tc>
          <w:tcPr>
            <w:tcW w:w="2494" w:type="dxa"/>
            <w:noWrap/>
            <w:hideMark/>
          </w:tcPr>
          <w:p w14:paraId="5D5DCCE4" w14:textId="77777777" w:rsidR="008D599B" w:rsidRPr="003921AA" w:rsidRDefault="008D599B" w:rsidP="008D599B">
            <w:pPr>
              <w:pStyle w:val="TableBodyTextMIRB"/>
              <w:rPr>
                <w:sz w:val="22"/>
              </w:rPr>
            </w:pPr>
            <w:r w:rsidRPr="003921AA">
              <w:rPr>
                <w:sz w:val="22"/>
              </w:rPr>
              <w:t>COOP 2021 DSM 015</w:t>
            </w:r>
          </w:p>
        </w:tc>
        <w:tc>
          <w:tcPr>
            <w:tcW w:w="680" w:type="dxa"/>
            <w:noWrap/>
            <w:hideMark/>
          </w:tcPr>
          <w:p w14:paraId="728A1D5E" w14:textId="77777777" w:rsidR="008D599B" w:rsidRPr="003921AA" w:rsidRDefault="008D599B" w:rsidP="008D599B">
            <w:pPr>
              <w:pStyle w:val="TableBodyTextMIRB"/>
              <w:rPr>
                <w:sz w:val="22"/>
              </w:rPr>
            </w:pPr>
            <w:r w:rsidRPr="003921AA">
              <w:rPr>
                <w:sz w:val="22"/>
              </w:rPr>
              <w:t>3.06</w:t>
            </w:r>
          </w:p>
        </w:tc>
        <w:tc>
          <w:tcPr>
            <w:tcW w:w="1456" w:type="dxa"/>
            <w:noWrap/>
            <w:hideMark/>
          </w:tcPr>
          <w:p w14:paraId="3795977C" w14:textId="77777777" w:rsidR="008D599B" w:rsidRPr="003921AA" w:rsidRDefault="008D599B" w:rsidP="008D599B">
            <w:pPr>
              <w:pStyle w:val="TableBodyTextMIRB"/>
              <w:rPr>
                <w:sz w:val="22"/>
              </w:rPr>
            </w:pPr>
            <w:r w:rsidRPr="003921AA">
              <w:rPr>
                <w:sz w:val="22"/>
              </w:rPr>
              <w:t>0.5</w:t>
            </w:r>
          </w:p>
        </w:tc>
        <w:tc>
          <w:tcPr>
            <w:tcW w:w="9071" w:type="dxa"/>
            <w:noWrap/>
            <w:hideMark/>
          </w:tcPr>
          <w:p w14:paraId="00E13F1A" w14:textId="366CD2EF" w:rsidR="008D599B" w:rsidRPr="003921AA" w:rsidRDefault="008D599B" w:rsidP="008D599B">
            <w:pPr>
              <w:pStyle w:val="TableBodyTextMIRB"/>
              <w:rPr>
                <w:sz w:val="22"/>
              </w:rPr>
            </w:pPr>
            <w:hyperlink r:id="rId299" w:history="1">
              <w:r w:rsidRPr="003921AA">
                <w:rPr>
                  <w:rStyle w:val="Hyperlink"/>
                  <w:sz w:val="22"/>
                </w:rPr>
                <w:t>https://ws.gisetl.lrc.gov.on.ca/fmedatadownload/Packages/COOP2021_DSM_015.zip</w:t>
              </w:r>
            </w:hyperlink>
            <w:r w:rsidRPr="003921AA">
              <w:rPr>
                <w:sz w:val="22"/>
              </w:rPr>
              <w:t xml:space="preserve"> </w:t>
            </w:r>
          </w:p>
        </w:tc>
      </w:tr>
      <w:tr w:rsidR="008D599B" w:rsidRPr="008D599B" w14:paraId="51BA8832" w14:textId="77777777" w:rsidTr="003921AA">
        <w:trPr>
          <w:trHeight w:val="300"/>
        </w:trPr>
        <w:tc>
          <w:tcPr>
            <w:tcW w:w="2494" w:type="dxa"/>
            <w:noWrap/>
            <w:hideMark/>
          </w:tcPr>
          <w:p w14:paraId="620596D9" w14:textId="77777777" w:rsidR="008D599B" w:rsidRPr="003921AA" w:rsidRDefault="008D599B" w:rsidP="008D599B">
            <w:pPr>
              <w:pStyle w:val="TableBodyTextMIRB"/>
              <w:rPr>
                <w:sz w:val="22"/>
              </w:rPr>
            </w:pPr>
            <w:r w:rsidRPr="003921AA">
              <w:rPr>
                <w:sz w:val="22"/>
              </w:rPr>
              <w:lastRenderedPageBreak/>
              <w:t>COOP 2021 DSM 016</w:t>
            </w:r>
          </w:p>
        </w:tc>
        <w:tc>
          <w:tcPr>
            <w:tcW w:w="680" w:type="dxa"/>
            <w:noWrap/>
            <w:hideMark/>
          </w:tcPr>
          <w:p w14:paraId="0B78F34E" w14:textId="77777777" w:rsidR="008D599B" w:rsidRPr="003921AA" w:rsidRDefault="008D599B" w:rsidP="008D599B">
            <w:pPr>
              <w:pStyle w:val="TableBodyTextMIRB"/>
              <w:rPr>
                <w:sz w:val="22"/>
              </w:rPr>
            </w:pPr>
            <w:r w:rsidRPr="003921AA">
              <w:rPr>
                <w:sz w:val="22"/>
              </w:rPr>
              <w:t>2.95</w:t>
            </w:r>
          </w:p>
        </w:tc>
        <w:tc>
          <w:tcPr>
            <w:tcW w:w="1456" w:type="dxa"/>
            <w:noWrap/>
            <w:hideMark/>
          </w:tcPr>
          <w:p w14:paraId="3A1A9D1A" w14:textId="77777777" w:rsidR="008D599B" w:rsidRPr="003921AA" w:rsidRDefault="008D599B" w:rsidP="008D599B">
            <w:pPr>
              <w:pStyle w:val="TableBodyTextMIRB"/>
              <w:rPr>
                <w:sz w:val="22"/>
              </w:rPr>
            </w:pPr>
            <w:r w:rsidRPr="003921AA">
              <w:rPr>
                <w:sz w:val="22"/>
              </w:rPr>
              <w:t>0.5</w:t>
            </w:r>
          </w:p>
        </w:tc>
        <w:tc>
          <w:tcPr>
            <w:tcW w:w="9071" w:type="dxa"/>
            <w:noWrap/>
            <w:hideMark/>
          </w:tcPr>
          <w:p w14:paraId="2A09B6E7" w14:textId="398F79CD" w:rsidR="008D599B" w:rsidRPr="003921AA" w:rsidRDefault="008D599B" w:rsidP="008D599B">
            <w:pPr>
              <w:pStyle w:val="TableBodyTextMIRB"/>
              <w:rPr>
                <w:sz w:val="22"/>
              </w:rPr>
            </w:pPr>
            <w:hyperlink r:id="rId300" w:history="1">
              <w:r w:rsidRPr="003921AA">
                <w:rPr>
                  <w:rStyle w:val="Hyperlink"/>
                  <w:sz w:val="22"/>
                </w:rPr>
                <w:t>https://ws.gisetl.lrc.gov.on.ca/fmedatadownload/Packages/COOP2021_DSM_016.zip</w:t>
              </w:r>
            </w:hyperlink>
            <w:r w:rsidRPr="003921AA">
              <w:rPr>
                <w:sz w:val="22"/>
              </w:rPr>
              <w:t xml:space="preserve"> </w:t>
            </w:r>
          </w:p>
        </w:tc>
      </w:tr>
      <w:tr w:rsidR="008D599B" w:rsidRPr="008D599B" w14:paraId="68A1C38A" w14:textId="77777777" w:rsidTr="003921AA">
        <w:trPr>
          <w:trHeight w:val="300"/>
        </w:trPr>
        <w:tc>
          <w:tcPr>
            <w:tcW w:w="2494" w:type="dxa"/>
            <w:noWrap/>
            <w:hideMark/>
          </w:tcPr>
          <w:p w14:paraId="7C07BC8E" w14:textId="77777777" w:rsidR="008D599B" w:rsidRPr="003921AA" w:rsidRDefault="008D599B" w:rsidP="008D599B">
            <w:pPr>
              <w:pStyle w:val="TableBodyTextMIRB"/>
              <w:rPr>
                <w:sz w:val="22"/>
              </w:rPr>
            </w:pPr>
            <w:r w:rsidRPr="003921AA">
              <w:rPr>
                <w:sz w:val="22"/>
              </w:rPr>
              <w:t>COOP 2021 DSM 017</w:t>
            </w:r>
          </w:p>
        </w:tc>
        <w:tc>
          <w:tcPr>
            <w:tcW w:w="680" w:type="dxa"/>
            <w:noWrap/>
            <w:hideMark/>
          </w:tcPr>
          <w:p w14:paraId="4FD97DFC" w14:textId="77777777" w:rsidR="008D599B" w:rsidRPr="003921AA" w:rsidRDefault="008D599B" w:rsidP="008D599B">
            <w:pPr>
              <w:pStyle w:val="TableBodyTextMIRB"/>
              <w:rPr>
                <w:sz w:val="22"/>
              </w:rPr>
            </w:pPr>
            <w:r w:rsidRPr="003921AA">
              <w:rPr>
                <w:sz w:val="22"/>
              </w:rPr>
              <w:t>2.86</w:t>
            </w:r>
          </w:p>
        </w:tc>
        <w:tc>
          <w:tcPr>
            <w:tcW w:w="1456" w:type="dxa"/>
            <w:noWrap/>
            <w:hideMark/>
          </w:tcPr>
          <w:p w14:paraId="65C303B0" w14:textId="77777777" w:rsidR="008D599B" w:rsidRPr="003921AA" w:rsidRDefault="008D599B" w:rsidP="008D599B">
            <w:pPr>
              <w:pStyle w:val="TableBodyTextMIRB"/>
              <w:rPr>
                <w:sz w:val="22"/>
              </w:rPr>
            </w:pPr>
            <w:r w:rsidRPr="003921AA">
              <w:rPr>
                <w:sz w:val="22"/>
              </w:rPr>
              <w:t>0.5</w:t>
            </w:r>
          </w:p>
        </w:tc>
        <w:tc>
          <w:tcPr>
            <w:tcW w:w="9071" w:type="dxa"/>
            <w:noWrap/>
            <w:hideMark/>
          </w:tcPr>
          <w:p w14:paraId="05715A4C" w14:textId="0EAD046D" w:rsidR="008D599B" w:rsidRPr="003921AA" w:rsidRDefault="008D599B" w:rsidP="008D599B">
            <w:pPr>
              <w:pStyle w:val="TableBodyTextMIRB"/>
              <w:rPr>
                <w:sz w:val="22"/>
              </w:rPr>
            </w:pPr>
            <w:hyperlink r:id="rId301" w:history="1">
              <w:r w:rsidRPr="003921AA">
                <w:rPr>
                  <w:rStyle w:val="Hyperlink"/>
                  <w:sz w:val="22"/>
                </w:rPr>
                <w:t>https://ws.gisetl.lrc.gov.on.ca/fmedatadownload/Packages/COOP2021_DSM_017.zip</w:t>
              </w:r>
            </w:hyperlink>
            <w:r w:rsidRPr="003921AA">
              <w:rPr>
                <w:sz w:val="22"/>
              </w:rPr>
              <w:t xml:space="preserve"> </w:t>
            </w:r>
          </w:p>
        </w:tc>
      </w:tr>
      <w:tr w:rsidR="008D599B" w:rsidRPr="008D599B" w14:paraId="6033EF4B" w14:textId="77777777" w:rsidTr="003921AA">
        <w:trPr>
          <w:trHeight w:val="300"/>
        </w:trPr>
        <w:tc>
          <w:tcPr>
            <w:tcW w:w="2494" w:type="dxa"/>
            <w:noWrap/>
            <w:hideMark/>
          </w:tcPr>
          <w:p w14:paraId="20D76C3D" w14:textId="77777777" w:rsidR="008D599B" w:rsidRPr="003921AA" w:rsidRDefault="008D599B" w:rsidP="008D599B">
            <w:pPr>
              <w:pStyle w:val="TableBodyTextMIRB"/>
              <w:rPr>
                <w:sz w:val="22"/>
              </w:rPr>
            </w:pPr>
            <w:r w:rsidRPr="003921AA">
              <w:rPr>
                <w:sz w:val="22"/>
              </w:rPr>
              <w:t>COOP 2021 DSM 018</w:t>
            </w:r>
          </w:p>
        </w:tc>
        <w:tc>
          <w:tcPr>
            <w:tcW w:w="680" w:type="dxa"/>
            <w:noWrap/>
            <w:hideMark/>
          </w:tcPr>
          <w:p w14:paraId="0360113E" w14:textId="77777777" w:rsidR="008D599B" w:rsidRPr="003921AA" w:rsidRDefault="008D599B" w:rsidP="008D599B">
            <w:pPr>
              <w:pStyle w:val="TableBodyTextMIRB"/>
              <w:rPr>
                <w:sz w:val="22"/>
              </w:rPr>
            </w:pPr>
            <w:r w:rsidRPr="003921AA">
              <w:rPr>
                <w:sz w:val="22"/>
              </w:rPr>
              <w:t>2.62</w:t>
            </w:r>
          </w:p>
        </w:tc>
        <w:tc>
          <w:tcPr>
            <w:tcW w:w="1456" w:type="dxa"/>
            <w:noWrap/>
            <w:hideMark/>
          </w:tcPr>
          <w:p w14:paraId="17822A07" w14:textId="77777777" w:rsidR="008D599B" w:rsidRPr="003921AA" w:rsidRDefault="008D599B" w:rsidP="008D599B">
            <w:pPr>
              <w:pStyle w:val="TableBodyTextMIRB"/>
              <w:rPr>
                <w:sz w:val="22"/>
              </w:rPr>
            </w:pPr>
            <w:r w:rsidRPr="003921AA">
              <w:rPr>
                <w:sz w:val="22"/>
              </w:rPr>
              <w:t>0.5</w:t>
            </w:r>
          </w:p>
        </w:tc>
        <w:tc>
          <w:tcPr>
            <w:tcW w:w="9071" w:type="dxa"/>
            <w:noWrap/>
            <w:hideMark/>
          </w:tcPr>
          <w:p w14:paraId="7793125A" w14:textId="766049F2" w:rsidR="008D599B" w:rsidRPr="003921AA" w:rsidRDefault="008D599B" w:rsidP="008D599B">
            <w:pPr>
              <w:pStyle w:val="TableBodyTextMIRB"/>
              <w:rPr>
                <w:sz w:val="22"/>
              </w:rPr>
            </w:pPr>
            <w:hyperlink r:id="rId302" w:history="1">
              <w:r w:rsidRPr="003921AA">
                <w:rPr>
                  <w:rStyle w:val="Hyperlink"/>
                  <w:sz w:val="22"/>
                </w:rPr>
                <w:t>https://ws.gisetl.lrc.gov.on.ca/fmedatadownload/Packages/COOP2021_DSM_018.zip</w:t>
              </w:r>
            </w:hyperlink>
            <w:r w:rsidRPr="003921AA">
              <w:rPr>
                <w:sz w:val="22"/>
              </w:rPr>
              <w:t xml:space="preserve"> </w:t>
            </w:r>
          </w:p>
        </w:tc>
      </w:tr>
      <w:tr w:rsidR="008D599B" w:rsidRPr="008D599B" w14:paraId="2316EC68" w14:textId="77777777" w:rsidTr="003921AA">
        <w:trPr>
          <w:trHeight w:val="300"/>
        </w:trPr>
        <w:tc>
          <w:tcPr>
            <w:tcW w:w="2494" w:type="dxa"/>
            <w:noWrap/>
            <w:hideMark/>
          </w:tcPr>
          <w:p w14:paraId="436FFFF7" w14:textId="77777777" w:rsidR="008D599B" w:rsidRPr="003921AA" w:rsidRDefault="008D599B" w:rsidP="008D599B">
            <w:pPr>
              <w:pStyle w:val="TableBodyTextMIRB"/>
              <w:rPr>
                <w:sz w:val="22"/>
              </w:rPr>
            </w:pPr>
            <w:r w:rsidRPr="003921AA">
              <w:rPr>
                <w:sz w:val="22"/>
              </w:rPr>
              <w:t>COOP 2021 DSM 019</w:t>
            </w:r>
          </w:p>
        </w:tc>
        <w:tc>
          <w:tcPr>
            <w:tcW w:w="680" w:type="dxa"/>
            <w:noWrap/>
            <w:hideMark/>
          </w:tcPr>
          <w:p w14:paraId="3ABB79E7" w14:textId="77777777" w:rsidR="008D599B" w:rsidRPr="003921AA" w:rsidRDefault="008D599B" w:rsidP="008D599B">
            <w:pPr>
              <w:pStyle w:val="TableBodyTextMIRB"/>
              <w:rPr>
                <w:sz w:val="22"/>
              </w:rPr>
            </w:pPr>
            <w:r w:rsidRPr="003921AA">
              <w:rPr>
                <w:sz w:val="22"/>
              </w:rPr>
              <w:t>3.01</w:t>
            </w:r>
          </w:p>
        </w:tc>
        <w:tc>
          <w:tcPr>
            <w:tcW w:w="1456" w:type="dxa"/>
            <w:noWrap/>
            <w:hideMark/>
          </w:tcPr>
          <w:p w14:paraId="45405E39" w14:textId="77777777" w:rsidR="008D599B" w:rsidRPr="003921AA" w:rsidRDefault="008D599B" w:rsidP="008D599B">
            <w:pPr>
              <w:pStyle w:val="TableBodyTextMIRB"/>
              <w:rPr>
                <w:sz w:val="22"/>
              </w:rPr>
            </w:pPr>
            <w:r w:rsidRPr="003921AA">
              <w:rPr>
                <w:sz w:val="22"/>
              </w:rPr>
              <w:t>0.5</w:t>
            </w:r>
          </w:p>
        </w:tc>
        <w:tc>
          <w:tcPr>
            <w:tcW w:w="9071" w:type="dxa"/>
            <w:noWrap/>
            <w:hideMark/>
          </w:tcPr>
          <w:p w14:paraId="516B793D" w14:textId="79B4EB03" w:rsidR="008D599B" w:rsidRPr="003921AA" w:rsidRDefault="008D599B" w:rsidP="008D599B">
            <w:pPr>
              <w:pStyle w:val="TableBodyTextMIRB"/>
              <w:rPr>
                <w:sz w:val="22"/>
              </w:rPr>
            </w:pPr>
            <w:hyperlink r:id="rId303" w:history="1">
              <w:r w:rsidRPr="003921AA">
                <w:rPr>
                  <w:rStyle w:val="Hyperlink"/>
                  <w:sz w:val="22"/>
                </w:rPr>
                <w:t>https://ws.gisetl.lrc.gov.on.ca/fmedatadownload/Packages/COOP2021_DSM_019.zip</w:t>
              </w:r>
            </w:hyperlink>
            <w:r w:rsidRPr="003921AA">
              <w:rPr>
                <w:sz w:val="22"/>
              </w:rPr>
              <w:t xml:space="preserve"> </w:t>
            </w:r>
          </w:p>
        </w:tc>
      </w:tr>
      <w:tr w:rsidR="008D599B" w:rsidRPr="008D599B" w14:paraId="7AE7EC3C" w14:textId="77777777" w:rsidTr="003921AA">
        <w:trPr>
          <w:trHeight w:val="300"/>
        </w:trPr>
        <w:tc>
          <w:tcPr>
            <w:tcW w:w="2494" w:type="dxa"/>
            <w:noWrap/>
            <w:hideMark/>
          </w:tcPr>
          <w:p w14:paraId="4178240E" w14:textId="77777777" w:rsidR="008D599B" w:rsidRPr="003921AA" w:rsidRDefault="008D599B" w:rsidP="008D599B">
            <w:pPr>
              <w:pStyle w:val="TableBodyTextMIRB"/>
              <w:rPr>
                <w:sz w:val="22"/>
              </w:rPr>
            </w:pPr>
            <w:r w:rsidRPr="003921AA">
              <w:rPr>
                <w:sz w:val="22"/>
              </w:rPr>
              <w:t>COOP 2021 DSM 020</w:t>
            </w:r>
          </w:p>
        </w:tc>
        <w:tc>
          <w:tcPr>
            <w:tcW w:w="680" w:type="dxa"/>
            <w:noWrap/>
            <w:hideMark/>
          </w:tcPr>
          <w:p w14:paraId="390BF17F" w14:textId="77777777" w:rsidR="008D599B" w:rsidRPr="003921AA" w:rsidRDefault="008D599B" w:rsidP="008D599B">
            <w:pPr>
              <w:pStyle w:val="TableBodyTextMIRB"/>
              <w:rPr>
                <w:sz w:val="22"/>
              </w:rPr>
            </w:pPr>
            <w:r w:rsidRPr="003921AA">
              <w:rPr>
                <w:sz w:val="22"/>
              </w:rPr>
              <w:t>3.24</w:t>
            </w:r>
          </w:p>
        </w:tc>
        <w:tc>
          <w:tcPr>
            <w:tcW w:w="1456" w:type="dxa"/>
            <w:noWrap/>
            <w:hideMark/>
          </w:tcPr>
          <w:p w14:paraId="1A3C68C2" w14:textId="77777777" w:rsidR="008D599B" w:rsidRPr="003921AA" w:rsidRDefault="008D599B" w:rsidP="008D599B">
            <w:pPr>
              <w:pStyle w:val="TableBodyTextMIRB"/>
              <w:rPr>
                <w:sz w:val="22"/>
              </w:rPr>
            </w:pPr>
            <w:r w:rsidRPr="003921AA">
              <w:rPr>
                <w:sz w:val="22"/>
              </w:rPr>
              <w:t>0.5</w:t>
            </w:r>
          </w:p>
        </w:tc>
        <w:tc>
          <w:tcPr>
            <w:tcW w:w="9071" w:type="dxa"/>
            <w:noWrap/>
            <w:hideMark/>
          </w:tcPr>
          <w:p w14:paraId="1A8BA93B" w14:textId="68E716D2" w:rsidR="008D599B" w:rsidRPr="003921AA" w:rsidRDefault="008D599B" w:rsidP="008D599B">
            <w:pPr>
              <w:pStyle w:val="TableBodyTextMIRB"/>
              <w:rPr>
                <w:sz w:val="22"/>
              </w:rPr>
            </w:pPr>
            <w:hyperlink r:id="rId304" w:history="1">
              <w:r w:rsidRPr="003921AA">
                <w:rPr>
                  <w:rStyle w:val="Hyperlink"/>
                  <w:sz w:val="22"/>
                </w:rPr>
                <w:t>https://ws.gisetl.lrc.gov.on.ca/fmedatadownload/Packages/COOP2021_DSM_020.zip</w:t>
              </w:r>
            </w:hyperlink>
            <w:r w:rsidRPr="003921AA">
              <w:rPr>
                <w:sz w:val="22"/>
              </w:rPr>
              <w:t xml:space="preserve"> </w:t>
            </w:r>
          </w:p>
        </w:tc>
      </w:tr>
      <w:tr w:rsidR="008D599B" w:rsidRPr="008D599B" w14:paraId="5B5BC480" w14:textId="77777777" w:rsidTr="003921AA">
        <w:trPr>
          <w:trHeight w:val="300"/>
        </w:trPr>
        <w:tc>
          <w:tcPr>
            <w:tcW w:w="2494" w:type="dxa"/>
            <w:noWrap/>
            <w:hideMark/>
          </w:tcPr>
          <w:p w14:paraId="2E5EB5A8" w14:textId="77777777" w:rsidR="008D599B" w:rsidRPr="003921AA" w:rsidRDefault="008D599B" w:rsidP="008D599B">
            <w:pPr>
              <w:pStyle w:val="TableBodyTextMIRB"/>
              <w:rPr>
                <w:sz w:val="22"/>
              </w:rPr>
            </w:pPr>
            <w:r w:rsidRPr="003921AA">
              <w:rPr>
                <w:sz w:val="22"/>
              </w:rPr>
              <w:t>COOP 2021 DSM 021</w:t>
            </w:r>
          </w:p>
        </w:tc>
        <w:tc>
          <w:tcPr>
            <w:tcW w:w="680" w:type="dxa"/>
            <w:noWrap/>
            <w:hideMark/>
          </w:tcPr>
          <w:p w14:paraId="026BAB40" w14:textId="77777777" w:rsidR="008D599B" w:rsidRPr="003921AA" w:rsidRDefault="008D599B" w:rsidP="008D599B">
            <w:pPr>
              <w:pStyle w:val="TableBodyTextMIRB"/>
              <w:rPr>
                <w:sz w:val="22"/>
              </w:rPr>
            </w:pPr>
            <w:r w:rsidRPr="003921AA">
              <w:rPr>
                <w:sz w:val="22"/>
              </w:rPr>
              <w:t>2.68</w:t>
            </w:r>
          </w:p>
        </w:tc>
        <w:tc>
          <w:tcPr>
            <w:tcW w:w="1456" w:type="dxa"/>
            <w:noWrap/>
            <w:hideMark/>
          </w:tcPr>
          <w:p w14:paraId="77957915" w14:textId="77777777" w:rsidR="008D599B" w:rsidRPr="003921AA" w:rsidRDefault="008D599B" w:rsidP="008D599B">
            <w:pPr>
              <w:pStyle w:val="TableBodyTextMIRB"/>
              <w:rPr>
                <w:sz w:val="22"/>
              </w:rPr>
            </w:pPr>
            <w:r w:rsidRPr="003921AA">
              <w:rPr>
                <w:sz w:val="22"/>
              </w:rPr>
              <w:t>0.5</w:t>
            </w:r>
          </w:p>
        </w:tc>
        <w:tc>
          <w:tcPr>
            <w:tcW w:w="9071" w:type="dxa"/>
            <w:noWrap/>
            <w:hideMark/>
          </w:tcPr>
          <w:p w14:paraId="3C531BBC" w14:textId="3E27259A" w:rsidR="008D599B" w:rsidRPr="003921AA" w:rsidRDefault="008D599B" w:rsidP="008D599B">
            <w:pPr>
              <w:pStyle w:val="TableBodyTextMIRB"/>
              <w:rPr>
                <w:sz w:val="22"/>
              </w:rPr>
            </w:pPr>
            <w:hyperlink r:id="rId305" w:history="1">
              <w:r w:rsidRPr="003921AA">
                <w:rPr>
                  <w:rStyle w:val="Hyperlink"/>
                  <w:sz w:val="22"/>
                </w:rPr>
                <w:t>https://ws.gisetl.lrc.gov.on.ca/fmedatadownload/Packages/COOP2021_DSM_021.zip</w:t>
              </w:r>
            </w:hyperlink>
            <w:r w:rsidRPr="003921AA">
              <w:rPr>
                <w:sz w:val="22"/>
              </w:rPr>
              <w:t xml:space="preserve"> </w:t>
            </w:r>
          </w:p>
        </w:tc>
      </w:tr>
      <w:tr w:rsidR="008D599B" w:rsidRPr="008D599B" w14:paraId="5A07B4EB" w14:textId="77777777" w:rsidTr="003921AA">
        <w:trPr>
          <w:trHeight w:val="300"/>
        </w:trPr>
        <w:tc>
          <w:tcPr>
            <w:tcW w:w="2494" w:type="dxa"/>
            <w:noWrap/>
            <w:hideMark/>
          </w:tcPr>
          <w:p w14:paraId="6A8E4E18" w14:textId="77777777" w:rsidR="008D599B" w:rsidRPr="003921AA" w:rsidRDefault="008D599B" w:rsidP="008D599B">
            <w:pPr>
              <w:pStyle w:val="TableBodyTextMIRB"/>
              <w:rPr>
                <w:sz w:val="22"/>
              </w:rPr>
            </w:pPr>
            <w:r w:rsidRPr="003921AA">
              <w:rPr>
                <w:sz w:val="22"/>
              </w:rPr>
              <w:t>COOP 2021 DSM 022</w:t>
            </w:r>
          </w:p>
        </w:tc>
        <w:tc>
          <w:tcPr>
            <w:tcW w:w="680" w:type="dxa"/>
            <w:noWrap/>
            <w:hideMark/>
          </w:tcPr>
          <w:p w14:paraId="7056E8A0" w14:textId="77777777" w:rsidR="008D599B" w:rsidRPr="003921AA" w:rsidRDefault="008D599B" w:rsidP="008D599B">
            <w:pPr>
              <w:pStyle w:val="TableBodyTextMIRB"/>
              <w:rPr>
                <w:sz w:val="22"/>
              </w:rPr>
            </w:pPr>
            <w:r w:rsidRPr="003921AA">
              <w:rPr>
                <w:sz w:val="22"/>
              </w:rPr>
              <w:t>3.22</w:t>
            </w:r>
          </w:p>
        </w:tc>
        <w:tc>
          <w:tcPr>
            <w:tcW w:w="1456" w:type="dxa"/>
            <w:noWrap/>
            <w:hideMark/>
          </w:tcPr>
          <w:p w14:paraId="51273045" w14:textId="77777777" w:rsidR="008D599B" w:rsidRPr="003921AA" w:rsidRDefault="008D599B" w:rsidP="008D599B">
            <w:pPr>
              <w:pStyle w:val="TableBodyTextMIRB"/>
              <w:rPr>
                <w:sz w:val="22"/>
              </w:rPr>
            </w:pPr>
            <w:r w:rsidRPr="003921AA">
              <w:rPr>
                <w:sz w:val="22"/>
              </w:rPr>
              <w:t>0.5</w:t>
            </w:r>
          </w:p>
        </w:tc>
        <w:tc>
          <w:tcPr>
            <w:tcW w:w="9071" w:type="dxa"/>
            <w:noWrap/>
            <w:hideMark/>
          </w:tcPr>
          <w:p w14:paraId="6773A181" w14:textId="53A2C5D1" w:rsidR="008D599B" w:rsidRPr="003921AA" w:rsidRDefault="008D599B" w:rsidP="008D599B">
            <w:pPr>
              <w:pStyle w:val="TableBodyTextMIRB"/>
              <w:rPr>
                <w:sz w:val="22"/>
              </w:rPr>
            </w:pPr>
            <w:hyperlink r:id="rId306" w:history="1">
              <w:r w:rsidRPr="003921AA">
                <w:rPr>
                  <w:rStyle w:val="Hyperlink"/>
                  <w:sz w:val="22"/>
                </w:rPr>
                <w:t>https://ws.gisetl.lrc.gov.on.ca/fmedatadownload/Packages/COOP2021_DSM_022.zip</w:t>
              </w:r>
            </w:hyperlink>
            <w:r w:rsidRPr="003921AA">
              <w:rPr>
                <w:sz w:val="22"/>
              </w:rPr>
              <w:t xml:space="preserve"> </w:t>
            </w:r>
          </w:p>
        </w:tc>
      </w:tr>
      <w:tr w:rsidR="008D599B" w:rsidRPr="008D599B" w14:paraId="0A084024" w14:textId="77777777" w:rsidTr="003921AA">
        <w:trPr>
          <w:trHeight w:val="300"/>
        </w:trPr>
        <w:tc>
          <w:tcPr>
            <w:tcW w:w="2494" w:type="dxa"/>
            <w:noWrap/>
            <w:hideMark/>
          </w:tcPr>
          <w:p w14:paraId="74B47A27" w14:textId="77777777" w:rsidR="008D599B" w:rsidRPr="003921AA" w:rsidRDefault="008D599B" w:rsidP="008D599B">
            <w:pPr>
              <w:pStyle w:val="TableBodyTextMIRB"/>
              <w:rPr>
                <w:sz w:val="22"/>
              </w:rPr>
            </w:pPr>
            <w:r w:rsidRPr="003921AA">
              <w:rPr>
                <w:sz w:val="22"/>
              </w:rPr>
              <w:t>COOP 2021 DSM 023</w:t>
            </w:r>
          </w:p>
        </w:tc>
        <w:tc>
          <w:tcPr>
            <w:tcW w:w="680" w:type="dxa"/>
            <w:noWrap/>
            <w:hideMark/>
          </w:tcPr>
          <w:p w14:paraId="4ABF21C1" w14:textId="77777777" w:rsidR="008D599B" w:rsidRPr="003921AA" w:rsidRDefault="008D599B" w:rsidP="008D599B">
            <w:pPr>
              <w:pStyle w:val="TableBodyTextMIRB"/>
              <w:rPr>
                <w:sz w:val="22"/>
              </w:rPr>
            </w:pPr>
            <w:r w:rsidRPr="003921AA">
              <w:rPr>
                <w:sz w:val="22"/>
              </w:rPr>
              <w:t>3.13</w:t>
            </w:r>
          </w:p>
        </w:tc>
        <w:tc>
          <w:tcPr>
            <w:tcW w:w="1456" w:type="dxa"/>
            <w:noWrap/>
            <w:hideMark/>
          </w:tcPr>
          <w:p w14:paraId="217EBF0F" w14:textId="77777777" w:rsidR="008D599B" w:rsidRPr="003921AA" w:rsidRDefault="008D599B" w:rsidP="008D599B">
            <w:pPr>
              <w:pStyle w:val="TableBodyTextMIRB"/>
              <w:rPr>
                <w:sz w:val="22"/>
              </w:rPr>
            </w:pPr>
            <w:r w:rsidRPr="003921AA">
              <w:rPr>
                <w:sz w:val="22"/>
              </w:rPr>
              <w:t>0.5</w:t>
            </w:r>
          </w:p>
        </w:tc>
        <w:tc>
          <w:tcPr>
            <w:tcW w:w="9071" w:type="dxa"/>
            <w:noWrap/>
            <w:hideMark/>
          </w:tcPr>
          <w:p w14:paraId="1674630A" w14:textId="60BF6582" w:rsidR="008D599B" w:rsidRPr="003921AA" w:rsidRDefault="008D599B" w:rsidP="008D599B">
            <w:pPr>
              <w:pStyle w:val="TableBodyTextMIRB"/>
              <w:rPr>
                <w:sz w:val="22"/>
              </w:rPr>
            </w:pPr>
            <w:hyperlink r:id="rId307" w:history="1">
              <w:r w:rsidRPr="003921AA">
                <w:rPr>
                  <w:rStyle w:val="Hyperlink"/>
                  <w:sz w:val="22"/>
                </w:rPr>
                <w:t>https://ws.gisetl.lrc.gov.on.ca/fmedatadownload/Packages/COOP2021_DSM_023.zip</w:t>
              </w:r>
            </w:hyperlink>
            <w:r w:rsidRPr="003921AA">
              <w:rPr>
                <w:sz w:val="22"/>
              </w:rPr>
              <w:t xml:space="preserve"> </w:t>
            </w:r>
          </w:p>
        </w:tc>
      </w:tr>
      <w:tr w:rsidR="008D599B" w:rsidRPr="008D599B" w14:paraId="7496C14F" w14:textId="77777777" w:rsidTr="003921AA">
        <w:trPr>
          <w:trHeight w:val="300"/>
        </w:trPr>
        <w:tc>
          <w:tcPr>
            <w:tcW w:w="2494" w:type="dxa"/>
            <w:noWrap/>
            <w:hideMark/>
          </w:tcPr>
          <w:p w14:paraId="79915FD2" w14:textId="77777777" w:rsidR="008D599B" w:rsidRPr="003921AA" w:rsidRDefault="008D599B" w:rsidP="008D599B">
            <w:pPr>
              <w:pStyle w:val="TableBodyTextMIRB"/>
              <w:rPr>
                <w:sz w:val="22"/>
              </w:rPr>
            </w:pPr>
            <w:r w:rsidRPr="003921AA">
              <w:rPr>
                <w:sz w:val="22"/>
              </w:rPr>
              <w:t>COOP 2021 DSM 024</w:t>
            </w:r>
          </w:p>
        </w:tc>
        <w:tc>
          <w:tcPr>
            <w:tcW w:w="680" w:type="dxa"/>
            <w:noWrap/>
            <w:hideMark/>
          </w:tcPr>
          <w:p w14:paraId="5915E4B6" w14:textId="77777777" w:rsidR="008D599B" w:rsidRPr="003921AA" w:rsidRDefault="008D599B" w:rsidP="008D599B">
            <w:pPr>
              <w:pStyle w:val="TableBodyTextMIRB"/>
              <w:rPr>
                <w:sz w:val="22"/>
              </w:rPr>
            </w:pPr>
            <w:r w:rsidRPr="003921AA">
              <w:rPr>
                <w:sz w:val="22"/>
              </w:rPr>
              <w:t>2.94</w:t>
            </w:r>
          </w:p>
        </w:tc>
        <w:tc>
          <w:tcPr>
            <w:tcW w:w="1456" w:type="dxa"/>
            <w:noWrap/>
            <w:hideMark/>
          </w:tcPr>
          <w:p w14:paraId="37F409D6" w14:textId="77777777" w:rsidR="008D599B" w:rsidRPr="003921AA" w:rsidRDefault="008D599B" w:rsidP="008D599B">
            <w:pPr>
              <w:pStyle w:val="TableBodyTextMIRB"/>
              <w:rPr>
                <w:sz w:val="22"/>
              </w:rPr>
            </w:pPr>
            <w:r w:rsidRPr="003921AA">
              <w:rPr>
                <w:sz w:val="22"/>
              </w:rPr>
              <w:t>0.5</w:t>
            </w:r>
          </w:p>
        </w:tc>
        <w:tc>
          <w:tcPr>
            <w:tcW w:w="9071" w:type="dxa"/>
            <w:noWrap/>
            <w:hideMark/>
          </w:tcPr>
          <w:p w14:paraId="282A29EA" w14:textId="4709FB6E" w:rsidR="008D599B" w:rsidRPr="003921AA" w:rsidRDefault="008D599B" w:rsidP="008D599B">
            <w:pPr>
              <w:pStyle w:val="TableBodyTextMIRB"/>
              <w:rPr>
                <w:sz w:val="22"/>
              </w:rPr>
            </w:pPr>
            <w:hyperlink r:id="rId308" w:history="1">
              <w:r w:rsidRPr="003921AA">
                <w:rPr>
                  <w:rStyle w:val="Hyperlink"/>
                  <w:sz w:val="22"/>
                </w:rPr>
                <w:t>https://ws.gisetl.lrc.gov.on.ca/fmedatadownload/Packages/COOP2021_DSM_024.zip</w:t>
              </w:r>
            </w:hyperlink>
            <w:r w:rsidRPr="003921AA">
              <w:rPr>
                <w:sz w:val="22"/>
              </w:rPr>
              <w:t xml:space="preserve"> </w:t>
            </w:r>
          </w:p>
        </w:tc>
      </w:tr>
      <w:tr w:rsidR="008D599B" w:rsidRPr="008D599B" w14:paraId="0EA2C8DF" w14:textId="77777777" w:rsidTr="003921AA">
        <w:trPr>
          <w:trHeight w:val="300"/>
        </w:trPr>
        <w:tc>
          <w:tcPr>
            <w:tcW w:w="2494" w:type="dxa"/>
            <w:noWrap/>
            <w:hideMark/>
          </w:tcPr>
          <w:p w14:paraId="5682E298" w14:textId="77777777" w:rsidR="008D599B" w:rsidRPr="003921AA" w:rsidRDefault="008D599B" w:rsidP="008D599B">
            <w:pPr>
              <w:pStyle w:val="TableBodyTextMIRB"/>
              <w:rPr>
                <w:sz w:val="22"/>
              </w:rPr>
            </w:pPr>
            <w:r w:rsidRPr="003921AA">
              <w:rPr>
                <w:sz w:val="22"/>
              </w:rPr>
              <w:t>COOP 2021 DSM 025</w:t>
            </w:r>
          </w:p>
        </w:tc>
        <w:tc>
          <w:tcPr>
            <w:tcW w:w="680" w:type="dxa"/>
            <w:noWrap/>
            <w:hideMark/>
          </w:tcPr>
          <w:p w14:paraId="763BB476" w14:textId="77777777" w:rsidR="008D599B" w:rsidRPr="003921AA" w:rsidRDefault="008D599B" w:rsidP="008D599B">
            <w:pPr>
              <w:pStyle w:val="TableBodyTextMIRB"/>
              <w:rPr>
                <w:sz w:val="22"/>
              </w:rPr>
            </w:pPr>
            <w:r w:rsidRPr="003921AA">
              <w:rPr>
                <w:sz w:val="22"/>
              </w:rPr>
              <w:t>2.93</w:t>
            </w:r>
          </w:p>
        </w:tc>
        <w:tc>
          <w:tcPr>
            <w:tcW w:w="1456" w:type="dxa"/>
            <w:noWrap/>
            <w:hideMark/>
          </w:tcPr>
          <w:p w14:paraId="6B870B80" w14:textId="77777777" w:rsidR="008D599B" w:rsidRPr="003921AA" w:rsidRDefault="008D599B" w:rsidP="008D599B">
            <w:pPr>
              <w:pStyle w:val="TableBodyTextMIRB"/>
              <w:rPr>
                <w:sz w:val="22"/>
              </w:rPr>
            </w:pPr>
            <w:r w:rsidRPr="003921AA">
              <w:rPr>
                <w:sz w:val="22"/>
              </w:rPr>
              <w:t>0.5</w:t>
            </w:r>
          </w:p>
        </w:tc>
        <w:tc>
          <w:tcPr>
            <w:tcW w:w="9071" w:type="dxa"/>
            <w:noWrap/>
            <w:hideMark/>
          </w:tcPr>
          <w:p w14:paraId="36D1186C" w14:textId="5C99F962" w:rsidR="008D599B" w:rsidRPr="003921AA" w:rsidRDefault="008D599B" w:rsidP="008D599B">
            <w:pPr>
              <w:pStyle w:val="TableBodyTextMIRB"/>
              <w:rPr>
                <w:sz w:val="22"/>
              </w:rPr>
            </w:pPr>
            <w:hyperlink r:id="rId309" w:history="1">
              <w:r w:rsidRPr="003921AA">
                <w:rPr>
                  <w:rStyle w:val="Hyperlink"/>
                  <w:sz w:val="22"/>
                </w:rPr>
                <w:t>https://ws.gisetl.lrc.gov.on.ca/fmedatadownload/Packages/COOP2021_DSM_025.zip</w:t>
              </w:r>
            </w:hyperlink>
            <w:r w:rsidRPr="003921AA">
              <w:rPr>
                <w:sz w:val="22"/>
              </w:rPr>
              <w:t xml:space="preserve"> </w:t>
            </w:r>
          </w:p>
        </w:tc>
      </w:tr>
      <w:tr w:rsidR="008D599B" w:rsidRPr="008D599B" w14:paraId="6747D5DD" w14:textId="77777777" w:rsidTr="003921AA">
        <w:trPr>
          <w:trHeight w:val="300"/>
        </w:trPr>
        <w:tc>
          <w:tcPr>
            <w:tcW w:w="2494" w:type="dxa"/>
            <w:noWrap/>
            <w:hideMark/>
          </w:tcPr>
          <w:p w14:paraId="1600BA21" w14:textId="77777777" w:rsidR="008D599B" w:rsidRPr="003921AA" w:rsidRDefault="008D599B" w:rsidP="008D599B">
            <w:pPr>
              <w:pStyle w:val="TableBodyTextMIRB"/>
              <w:rPr>
                <w:sz w:val="22"/>
              </w:rPr>
            </w:pPr>
            <w:r w:rsidRPr="003921AA">
              <w:rPr>
                <w:sz w:val="22"/>
              </w:rPr>
              <w:t>COOP 2021 DSM 026</w:t>
            </w:r>
          </w:p>
        </w:tc>
        <w:tc>
          <w:tcPr>
            <w:tcW w:w="680" w:type="dxa"/>
            <w:noWrap/>
            <w:hideMark/>
          </w:tcPr>
          <w:p w14:paraId="34F1306C" w14:textId="77777777" w:rsidR="008D599B" w:rsidRPr="003921AA" w:rsidRDefault="008D599B" w:rsidP="008D599B">
            <w:pPr>
              <w:pStyle w:val="TableBodyTextMIRB"/>
              <w:rPr>
                <w:sz w:val="22"/>
              </w:rPr>
            </w:pPr>
            <w:r w:rsidRPr="003921AA">
              <w:rPr>
                <w:sz w:val="22"/>
              </w:rPr>
              <w:t>3.17</w:t>
            </w:r>
          </w:p>
        </w:tc>
        <w:tc>
          <w:tcPr>
            <w:tcW w:w="1456" w:type="dxa"/>
            <w:noWrap/>
            <w:hideMark/>
          </w:tcPr>
          <w:p w14:paraId="23DB6E10" w14:textId="77777777" w:rsidR="008D599B" w:rsidRPr="003921AA" w:rsidRDefault="008D599B" w:rsidP="008D599B">
            <w:pPr>
              <w:pStyle w:val="TableBodyTextMIRB"/>
              <w:rPr>
                <w:sz w:val="22"/>
              </w:rPr>
            </w:pPr>
            <w:r w:rsidRPr="003921AA">
              <w:rPr>
                <w:sz w:val="22"/>
              </w:rPr>
              <w:t>0.5</w:t>
            </w:r>
          </w:p>
        </w:tc>
        <w:tc>
          <w:tcPr>
            <w:tcW w:w="9071" w:type="dxa"/>
            <w:noWrap/>
            <w:hideMark/>
          </w:tcPr>
          <w:p w14:paraId="341A1296" w14:textId="5F26C3F0" w:rsidR="008D599B" w:rsidRPr="003921AA" w:rsidRDefault="008D599B" w:rsidP="008D599B">
            <w:pPr>
              <w:pStyle w:val="TableBodyTextMIRB"/>
              <w:rPr>
                <w:sz w:val="22"/>
              </w:rPr>
            </w:pPr>
            <w:hyperlink r:id="rId310" w:history="1">
              <w:r w:rsidRPr="003921AA">
                <w:rPr>
                  <w:rStyle w:val="Hyperlink"/>
                  <w:sz w:val="22"/>
                </w:rPr>
                <w:t>https://ws.gisetl.lrc.gov.on.ca/fmedatadownload/Packages/COOP2021_DSM_026.zip</w:t>
              </w:r>
            </w:hyperlink>
            <w:r w:rsidRPr="003921AA">
              <w:rPr>
                <w:sz w:val="22"/>
              </w:rPr>
              <w:t xml:space="preserve"> </w:t>
            </w:r>
          </w:p>
        </w:tc>
      </w:tr>
      <w:tr w:rsidR="008D599B" w:rsidRPr="008D599B" w14:paraId="7FCDAD44" w14:textId="77777777" w:rsidTr="003921AA">
        <w:trPr>
          <w:trHeight w:val="300"/>
        </w:trPr>
        <w:tc>
          <w:tcPr>
            <w:tcW w:w="2494" w:type="dxa"/>
            <w:noWrap/>
            <w:hideMark/>
          </w:tcPr>
          <w:p w14:paraId="49E4632A" w14:textId="77777777" w:rsidR="008D599B" w:rsidRPr="003921AA" w:rsidRDefault="008D599B" w:rsidP="008D599B">
            <w:pPr>
              <w:pStyle w:val="TableBodyTextMIRB"/>
              <w:rPr>
                <w:sz w:val="22"/>
              </w:rPr>
            </w:pPr>
            <w:r w:rsidRPr="003921AA">
              <w:rPr>
                <w:sz w:val="22"/>
              </w:rPr>
              <w:t>COOP 2021 DSM 027</w:t>
            </w:r>
          </w:p>
        </w:tc>
        <w:tc>
          <w:tcPr>
            <w:tcW w:w="680" w:type="dxa"/>
            <w:noWrap/>
            <w:hideMark/>
          </w:tcPr>
          <w:p w14:paraId="59BD20F7" w14:textId="77777777" w:rsidR="008D599B" w:rsidRPr="003921AA" w:rsidRDefault="008D599B" w:rsidP="008D599B">
            <w:pPr>
              <w:pStyle w:val="TableBodyTextMIRB"/>
              <w:rPr>
                <w:sz w:val="22"/>
              </w:rPr>
            </w:pPr>
            <w:r w:rsidRPr="003921AA">
              <w:rPr>
                <w:sz w:val="22"/>
              </w:rPr>
              <w:t>3.04</w:t>
            </w:r>
          </w:p>
        </w:tc>
        <w:tc>
          <w:tcPr>
            <w:tcW w:w="1456" w:type="dxa"/>
            <w:noWrap/>
            <w:hideMark/>
          </w:tcPr>
          <w:p w14:paraId="47A69459" w14:textId="77777777" w:rsidR="008D599B" w:rsidRPr="003921AA" w:rsidRDefault="008D599B" w:rsidP="008D599B">
            <w:pPr>
              <w:pStyle w:val="TableBodyTextMIRB"/>
              <w:rPr>
                <w:sz w:val="22"/>
              </w:rPr>
            </w:pPr>
            <w:r w:rsidRPr="003921AA">
              <w:rPr>
                <w:sz w:val="22"/>
              </w:rPr>
              <w:t>0.5</w:t>
            </w:r>
          </w:p>
        </w:tc>
        <w:tc>
          <w:tcPr>
            <w:tcW w:w="9071" w:type="dxa"/>
            <w:noWrap/>
            <w:hideMark/>
          </w:tcPr>
          <w:p w14:paraId="5C95F465" w14:textId="433DC569" w:rsidR="008D599B" w:rsidRPr="003921AA" w:rsidRDefault="008D599B" w:rsidP="008D599B">
            <w:pPr>
              <w:pStyle w:val="TableBodyTextMIRB"/>
              <w:rPr>
                <w:sz w:val="22"/>
              </w:rPr>
            </w:pPr>
            <w:hyperlink r:id="rId311" w:history="1">
              <w:r w:rsidRPr="003921AA">
                <w:rPr>
                  <w:rStyle w:val="Hyperlink"/>
                  <w:sz w:val="22"/>
                </w:rPr>
                <w:t>https://ws.gisetl.lrc.gov.on.ca/fmedatadownload/Packages/COOP2021_DSM_027.zip</w:t>
              </w:r>
            </w:hyperlink>
            <w:r w:rsidRPr="003921AA">
              <w:rPr>
                <w:sz w:val="22"/>
              </w:rPr>
              <w:t xml:space="preserve"> </w:t>
            </w:r>
          </w:p>
        </w:tc>
      </w:tr>
      <w:tr w:rsidR="008D599B" w:rsidRPr="008D599B" w14:paraId="68F5E101" w14:textId="77777777" w:rsidTr="003921AA">
        <w:trPr>
          <w:trHeight w:val="300"/>
        </w:trPr>
        <w:tc>
          <w:tcPr>
            <w:tcW w:w="2494" w:type="dxa"/>
            <w:noWrap/>
            <w:hideMark/>
          </w:tcPr>
          <w:p w14:paraId="107CFD19" w14:textId="77777777" w:rsidR="008D599B" w:rsidRPr="003921AA" w:rsidRDefault="008D599B" w:rsidP="008D599B">
            <w:pPr>
              <w:pStyle w:val="TableBodyTextMIRB"/>
              <w:rPr>
                <w:sz w:val="22"/>
              </w:rPr>
            </w:pPr>
            <w:r w:rsidRPr="003921AA">
              <w:rPr>
                <w:sz w:val="22"/>
              </w:rPr>
              <w:t>COOP 2021 DSM 028</w:t>
            </w:r>
          </w:p>
        </w:tc>
        <w:tc>
          <w:tcPr>
            <w:tcW w:w="680" w:type="dxa"/>
            <w:noWrap/>
            <w:hideMark/>
          </w:tcPr>
          <w:p w14:paraId="26065112" w14:textId="77777777" w:rsidR="008D599B" w:rsidRPr="003921AA" w:rsidRDefault="008D599B" w:rsidP="008D599B">
            <w:pPr>
              <w:pStyle w:val="TableBodyTextMIRB"/>
              <w:rPr>
                <w:sz w:val="22"/>
              </w:rPr>
            </w:pPr>
            <w:r w:rsidRPr="003921AA">
              <w:rPr>
                <w:sz w:val="22"/>
              </w:rPr>
              <w:t>3.12</w:t>
            </w:r>
          </w:p>
        </w:tc>
        <w:tc>
          <w:tcPr>
            <w:tcW w:w="1456" w:type="dxa"/>
            <w:noWrap/>
            <w:hideMark/>
          </w:tcPr>
          <w:p w14:paraId="5B60E0BA" w14:textId="77777777" w:rsidR="008D599B" w:rsidRPr="003921AA" w:rsidRDefault="008D599B" w:rsidP="008D599B">
            <w:pPr>
              <w:pStyle w:val="TableBodyTextMIRB"/>
              <w:rPr>
                <w:sz w:val="22"/>
              </w:rPr>
            </w:pPr>
            <w:r w:rsidRPr="003921AA">
              <w:rPr>
                <w:sz w:val="22"/>
              </w:rPr>
              <w:t>0.5</w:t>
            </w:r>
          </w:p>
        </w:tc>
        <w:tc>
          <w:tcPr>
            <w:tcW w:w="9071" w:type="dxa"/>
            <w:noWrap/>
            <w:hideMark/>
          </w:tcPr>
          <w:p w14:paraId="2E9A1A76" w14:textId="33C4E12A" w:rsidR="008D599B" w:rsidRPr="003921AA" w:rsidRDefault="008D599B" w:rsidP="008D599B">
            <w:pPr>
              <w:pStyle w:val="TableBodyTextMIRB"/>
              <w:rPr>
                <w:sz w:val="22"/>
              </w:rPr>
            </w:pPr>
            <w:hyperlink r:id="rId312" w:history="1">
              <w:r w:rsidRPr="003921AA">
                <w:rPr>
                  <w:rStyle w:val="Hyperlink"/>
                  <w:sz w:val="22"/>
                </w:rPr>
                <w:t>https://ws.gisetl.lrc.gov.on.ca/fmedatadownload/Packages/COOP2021_DSM_028.zip</w:t>
              </w:r>
            </w:hyperlink>
            <w:r w:rsidRPr="003921AA">
              <w:rPr>
                <w:sz w:val="22"/>
              </w:rPr>
              <w:t xml:space="preserve"> </w:t>
            </w:r>
          </w:p>
        </w:tc>
      </w:tr>
      <w:tr w:rsidR="008D599B" w:rsidRPr="008D599B" w14:paraId="083455AA" w14:textId="77777777" w:rsidTr="003921AA">
        <w:trPr>
          <w:trHeight w:val="300"/>
        </w:trPr>
        <w:tc>
          <w:tcPr>
            <w:tcW w:w="2494" w:type="dxa"/>
            <w:noWrap/>
            <w:hideMark/>
          </w:tcPr>
          <w:p w14:paraId="3BC5CFC9" w14:textId="77777777" w:rsidR="008D599B" w:rsidRPr="003921AA" w:rsidRDefault="008D599B" w:rsidP="008D599B">
            <w:pPr>
              <w:pStyle w:val="TableBodyTextMIRB"/>
              <w:rPr>
                <w:sz w:val="22"/>
              </w:rPr>
            </w:pPr>
            <w:r w:rsidRPr="003921AA">
              <w:rPr>
                <w:sz w:val="22"/>
              </w:rPr>
              <w:t>COOP 2021 DSM 029</w:t>
            </w:r>
          </w:p>
        </w:tc>
        <w:tc>
          <w:tcPr>
            <w:tcW w:w="680" w:type="dxa"/>
            <w:noWrap/>
            <w:hideMark/>
          </w:tcPr>
          <w:p w14:paraId="2EC1257E" w14:textId="77777777" w:rsidR="008D599B" w:rsidRPr="003921AA" w:rsidRDefault="008D599B" w:rsidP="008D599B">
            <w:pPr>
              <w:pStyle w:val="TableBodyTextMIRB"/>
              <w:rPr>
                <w:sz w:val="22"/>
              </w:rPr>
            </w:pPr>
            <w:r w:rsidRPr="003921AA">
              <w:rPr>
                <w:sz w:val="22"/>
              </w:rPr>
              <w:t>3.12</w:t>
            </w:r>
          </w:p>
        </w:tc>
        <w:tc>
          <w:tcPr>
            <w:tcW w:w="1456" w:type="dxa"/>
            <w:noWrap/>
            <w:hideMark/>
          </w:tcPr>
          <w:p w14:paraId="42C81396" w14:textId="77777777" w:rsidR="008D599B" w:rsidRPr="003921AA" w:rsidRDefault="008D599B" w:rsidP="008D599B">
            <w:pPr>
              <w:pStyle w:val="TableBodyTextMIRB"/>
              <w:rPr>
                <w:sz w:val="22"/>
              </w:rPr>
            </w:pPr>
            <w:r w:rsidRPr="003921AA">
              <w:rPr>
                <w:sz w:val="22"/>
              </w:rPr>
              <w:t>0.5</w:t>
            </w:r>
          </w:p>
        </w:tc>
        <w:tc>
          <w:tcPr>
            <w:tcW w:w="9071" w:type="dxa"/>
            <w:noWrap/>
            <w:hideMark/>
          </w:tcPr>
          <w:p w14:paraId="10A43FE8" w14:textId="61300900" w:rsidR="008D599B" w:rsidRPr="003921AA" w:rsidRDefault="008D599B" w:rsidP="008D599B">
            <w:pPr>
              <w:pStyle w:val="TableBodyTextMIRB"/>
              <w:rPr>
                <w:sz w:val="22"/>
              </w:rPr>
            </w:pPr>
            <w:hyperlink r:id="rId313" w:history="1">
              <w:r w:rsidRPr="003921AA">
                <w:rPr>
                  <w:rStyle w:val="Hyperlink"/>
                  <w:sz w:val="22"/>
                </w:rPr>
                <w:t>https://ws.gisetl.lrc.gov.on.ca/fmedatadownload/Packages/COOP2021_DSM_029.zip</w:t>
              </w:r>
            </w:hyperlink>
            <w:r w:rsidRPr="003921AA">
              <w:rPr>
                <w:sz w:val="22"/>
              </w:rPr>
              <w:t xml:space="preserve"> </w:t>
            </w:r>
          </w:p>
        </w:tc>
      </w:tr>
      <w:tr w:rsidR="008D599B" w:rsidRPr="008D599B" w14:paraId="1F2CAD0C" w14:textId="77777777" w:rsidTr="003921AA">
        <w:trPr>
          <w:trHeight w:val="300"/>
        </w:trPr>
        <w:tc>
          <w:tcPr>
            <w:tcW w:w="2494" w:type="dxa"/>
            <w:noWrap/>
            <w:hideMark/>
          </w:tcPr>
          <w:p w14:paraId="5AC71EF1" w14:textId="77777777" w:rsidR="008D599B" w:rsidRPr="003921AA" w:rsidRDefault="008D599B" w:rsidP="008D599B">
            <w:pPr>
              <w:pStyle w:val="TableBodyTextMIRB"/>
              <w:rPr>
                <w:sz w:val="22"/>
              </w:rPr>
            </w:pPr>
            <w:r w:rsidRPr="003921AA">
              <w:rPr>
                <w:sz w:val="22"/>
              </w:rPr>
              <w:t>COOP 2021 DSM 030</w:t>
            </w:r>
          </w:p>
        </w:tc>
        <w:tc>
          <w:tcPr>
            <w:tcW w:w="680" w:type="dxa"/>
            <w:noWrap/>
            <w:hideMark/>
          </w:tcPr>
          <w:p w14:paraId="23FAE8A2" w14:textId="77777777" w:rsidR="008D599B" w:rsidRPr="003921AA" w:rsidRDefault="008D599B" w:rsidP="008D599B">
            <w:pPr>
              <w:pStyle w:val="TableBodyTextMIRB"/>
              <w:rPr>
                <w:sz w:val="22"/>
              </w:rPr>
            </w:pPr>
            <w:r w:rsidRPr="003921AA">
              <w:rPr>
                <w:sz w:val="22"/>
              </w:rPr>
              <w:t>3.10</w:t>
            </w:r>
          </w:p>
        </w:tc>
        <w:tc>
          <w:tcPr>
            <w:tcW w:w="1456" w:type="dxa"/>
            <w:noWrap/>
            <w:hideMark/>
          </w:tcPr>
          <w:p w14:paraId="6BBB4399" w14:textId="77777777" w:rsidR="008D599B" w:rsidRPr="003921AA" w:rsidRDefault="008D599B" w:rsidP="008D599B">
            <w:pPr>
              <w:pStyle w:val="TableBodyTextMIRB"/>
              <w:rPr>
                <w:sz w:val="22"/>
              </w:rPr>
            </w:pPr>
            <w:r w:rsidRPr="003921AA">
              <w:rPr>
                <w:sz w:val="22"/>
              </w:rPr>
              <w:t>0.5</w:t>
            </w:r>
          </w:p>
        </w:tc>
        <w:tc>
          <w:tcPr>
            <w:tcW w:w="9071" w:type="dxa"/>
            <w:noWrap/>
            <w:hideMark/>
          </w:tcPr>
          <w:p w14:paraId="0A1D3FFE" w14:textId="41BA95FF" w:rsidR="008D599B" w:rsidRPr="003921AA" w:rsidRDefault="008D599B" w:rsidP="008D599B">
            <w:pPr>
              <w:pStyle w:val="TableBodyTextMIRB"/>
              <w:rPr>
                <w:sz w:val="22"/>
              </w:rPr>
            </w:pPr>
            <w:hyperlink r:id="rId314" w:history="1">
              <w:r w:rsidRPr="003921AA">
                <w:rPr>
                  <w:rStyle w:val="Hyperlink"/>
                  <w:sz w:val="22"/>
                </w:rPr>
                <w:t>https://ws.gisetl.lrc.gov.on.ca/fmedatadownload/Packages/COOP2021_DSM_030.zip</w:t>
              </w:r>
            </w:hyperlink>
            <w:r w:rsidRPr="003921AA">
              <w:rPr>
                <w:sz w:val="22"/>
              </w:rPr>
              <w:t xml:space="preserve"> </w:t>
            </w:r>
          </w:p>
        </w:tc>
      </w:tr>
      <w:tr w:rsidR="008D599B" w:rsidRPr="008D599B" w14:paraId="5C3548E5" w14:textId="77777777" w:rsidTr="003921AA">
        <w:trPr>
          <w:trHeight w:val="300"/>
        </w:trPr>
        <w:tc>
          <w:tcPr>
            <w:tcW w:w="2494" w:type="dxa"/>
            <w:noWrap/>
            <w:hideMark/>
          </w:tcPr>
          <w:p w14:paraId="0FF75A90" w14:textId="77777777" w:rsidR="008D599B" w:rsidRPr="003921AA" w:rsidRDefault="008D599B" w:rsidP="008D599B">
            <w:pPr>
              <w:pStyle w:val="TableBodyTextMIRB"/>
              <w:rPr>
                <w:sz w:val="22"/>
              </w:rPr>
            </w:pPr>
            <w:r w:rsidRPr="003921AA">
              <w:rPr>
                <w:sz w:val="22"/>
              </w:rPr>
              <w:t>COOP 2021 DSM 031</w:t>
            </w:r>
          </w:p>
        </w:tc>
        <w:tc>
          <w:tcPr>
            <w:tcW w:w="680" w:type="dxa"/>
            <w:noWrap/>
            <w:hideMark/>
          </w:tcPr>
          <w:p w14:paraId="1F59F871" w14:textId="77777777" w:rsidR="008D599B" w:rsidRPr="003921AA" w:rsidRDefault="008D599B" w:rsidP="008D599B">
            <w:pPr>
              <w:pStyle w:val="TableBodyTextMIRB"/>
              <w:rPr>
                <w:sz w:val="22"/>
              </w:rPr>
            </w:pPr>
            <w:r w:rsidRPr="003921AA">
              <w:rPr>
                <w:sz w:val="22"/>
              </w:rPr>
              <w:t>3.02</w:t>
            </w:r>
          </w:p>
        </w:tc>
        <w:tc>
          <w:tcPr>
            <w:tcW w:w="1456" w:type="dxa"/>
            <w:noWrap/>
            <w:hideMark/>
          </w:tcPr>
          <w:p w14:paraId="599CCE62" w14:textId="77777777" w:rsidR="008D599B" w:rsidRPr="003921AA" w:rsidRDefault="008D599B" w:rsidP="008D599B">
            <w:pPr>
              <w:pStyle w:val="TableBodyTextMIRB"/>
              <w:rPr>
                <w:sz w:val="22"/>
              </w:rPr>
            </w:pPr>
            <w:r w:rsidRPr="003921AA">
              <w:rPr>
                <w:sz w:val="22"/>
              </w:rPr>
              <w:t>0.5</w:t>
            </w:r>
          </w:p>
        </w:tc>
        <w:tc>
          <w:tcPr>
            <w:tcW w:w="9071" w:type="dxa"/>
            <w:noWrap/>
            <w:hideMark/>
          </w:tcPr>
          <w:p w14:paraId="6FA65C71" w14:textId="48FF6902" w:rsidR="008D599B" w:rsidRPr="003921AA" w:rsidRDefault="008D599B" w:rsidP="008D599B">
            <w:pPr>
              <w:pStyle w:val="TableBodyTextMIRB"/>
              <w:rPr>
                <w:sz w:val="22"/>
              </w:rPr>
            </w:pPr>
            <w:hyperlink r:id="rId315" w:history="1">
              <w:r w:rsidRPr="003921AA">
                <w:rPr>
                  <w:rStyle w:val="Hyperlink"/>
                  <w:sz w:val="22"/>
                </w:rPr>
                <w:t>https://ws.gisetl.lrc.gov.on.ca/fmedatadownload/Packages/COOP2021_DSM_031.zip</w:t>
              </w:r>
            </w:hyperlink>
            <w:r w:rsidRPr="003921AA">
              <w:rPr>
                <w:sz w:val="22"/>
              </w:rPr>
              <w:t xml:space="preserve"> </w:t>
            </w:r>
          </w:p>
        </w:tc>
      </w:tr>
      <w:tr w:rsidR="008D599B" w:rsidRPr="008D599B" w14:paraId="37C94B23" w14:textId="77777777" w:rsidTr="003921AA">
        <w:trPr>
          <w:trHeight w:val="300"/>
        </w:trPr>
        <w:tc>
          <w:tcPr>
            <w:tcW w:w="2494" w:type="dxa"/>
            <w:noWrap/>
            <w:hideMark/>
          </w:tcPr>
          <w:p w14:paraId="033A5E20" w14:textId="77777777" w:rsidR="008D599B" w:rsidRPr="003921AA" w:rsidRDefault="008D599B" w:rsidP="008D599B">
            <w:pPr>
              <w:pStyle w:val="TableBodyTextMIRB"/>
              <w:rPr>
                <w:sz w:val="22"/>
              </w:rPr>
            </w:pPr>
            <w:r w:rsidRPr="003921AA">
              <w:rPr>
                <w:sz w:val="22"/>
              </w:rPr>
              <w:t>COOP 2021 DSM 032</w:t>
            </w:r>
          </w:p>
        </w:tc>
        <w:tc>
          <w:tcPr>
            <w:tcW w:w="680" w:type="dxa"/>
            <w:noWrap/>
            <w:hideMark/>
          </w:tcPr>
          <w:p w14:paraId="7139986F" w14:textId="77777777" w:rsidR="008D599B" w:rsidRPr="003921AA" w:rsidRDefault="008D599B" w:rsidP="008D599B">
            <w:pPr>
              <w:pStyle w:val="TableBodyTextMIRB"/>
              <w:rPr>
                <w:sz w:val="22"/>
              </w:rPr>
            </w:pPr>
            <w:r w:rsidRPr="003921AA">
              <w:rPr>
                <w:sz w:val="22"/>
              </w:rPr>
              <w:t>3.27</w:t>
            </w:r>
          </w:p>
        </w:tc>
        <w:tc>
          <w:tcPr>
            <w:tcW w:w="1456" w:type="dxa"/>
            <w:noWrap/>
            <w:hideMark/>
          </w:tcPr>
          <w:p w14:paraId="4999DDFA" w14:textId="77777777" w:rsidR="008D599B" w:rsidRPr="003921AA" w:rsidRDefault="008D599B" w:rsidP="008D599B">
            <w:pPr>
              <w:pStyle w:val="TableBodyTextMIRB"/>
              <w:rPr>
                <w:sz w:val="22"/>
              </w:rPr>
            </w:pPr>
            <w:r w:rsidRPr="003921AA">
              <w:rPr>
                <w:sz w:val="22"/>
              </w:rPr>
              <w:t>0.5</w:t>
            </w:r>
          </w:p>
        </w:tc>
        <w:tc>
          <w:tcPr>
            <w:tcW w:w="9071" w:type="dxa"/>
            <w:noWrap/>
            <w:hideMark/>
          </w:tcPr>
          <w:p w14:paraId="2EE58FC5" w14:textId="5821D803" w:rsidR="008D599B" w:rsidRPr="003921AA" w:rsidRDefault="008D599B" w:rsidP="008D599B">
            <w:pPr>
              <w:pStyle w:val="TableBodyTextMIRB"/>
              <w:rPr>
                <w:sz w:val="22"/>
              </w:rPr>
            </w:pPr>
            <w:hyperlink r:id="rId316" w:history="1">
              <w:r w:rsidRPr="003921AA">
                <w:rPr>
                  <w:rStyle w:val="Hyperlink"/>
                  <w:sz w:val="22"/>
                </w:rPr>
                <w:t>https://ws.gisetl.lrc.gov.on.ca/fmedatadownload/Packages/COOP2021_DSM_032.zip</w:t>
              </w:r>
            </w:hyperlink>
            <w:r w:rsidRPr="003921AA">
              <w:rPr>
                <w:sz w:val="22"/>
              </w:rPr>
              <w:t xml:space="preserve"> </w:t>
            </w:r>
          </w:p>
        </w:tc>
      </w:tr>
      <w:tr w:rsidR="008D599B" w:rsidRPr="008D599B" w14:paraId="5735253B" w14:textId="77777777" w:rsidTr="003921AA">
        <w:trPr>
          <w:trHeight w:val="300"/>
        </w:trPr>
        <w:tc>
          <w:tcPr>
            <w:tcW w:w="2494" w:type="dxa"/>
            <w:noWrap/>
            <w:hideMark/>
          </w:tcPr>
          <w:p w14:paraId="40545DFF" w14:textId="77777777" w:rsidR="008D599B" w:rsidRPr="003921AA" w:rsidRDefault="008D599B" w:rsidP="008D599B">
            <w:pPr>
              <w:pStyle w:val="TableBodyTextMIRB"/>
              <w:rPr>
                <w:sz w:val="22"/>
              </w:rPr>
            </w:pPr>
            <w:r w:rsidRPr="003921AA">
              <w:rPr>
                <w:sz w:val="22"/>
              </w:rPr>
              <w:t>COOP 2021 DSM 033</w:t>
            </w:r>
          </w:p>
        </w:tc>
        <w:tc>
          <w:tcPr>
            <w:tcW w:w="680" w:type="dxa"/>
            <w:noWrap/>
            <w:hideMark/>
          </w:tcPr>
          <w:p w14:paraId="7FA6E922" w14:textId="77777777" w:rsidR="008D599B" w:rsidRPr="003921AA" w:rsidRDefault="008D599B" w:rsidP="008D599B">
            <w:pPr>
              <w:pStyle w:val="TableBodyTextMIRB"/>
              <w:rPr>
                <w:sz w:val="22"/>
              </w:rPr>
            </w:pPr>
            <w:r w:rsidRPr="003921AA">
              <w:rPr>
                <w:sz w:val="22"/>
              </w:rPr>
              <w:t>3.08</w:t>
            </w:r>
          </w:p>
        </w:tc>
        <w:tc>
          <w:tcPr>
            <w:tcW w:w="1456" w:type="dxa"/>
            <w:noWrap/>
            <w:hideMark/>
          </w:tcPr>
          <w:p w14:paraId="414AB3F7" w14:textId="77777777" w:rsidR="008D599B" w:rsidRPr="003921AA" w:rsidRDefault="008D599B" w:rsidP="008D599B">
            <w:pPr>
              <w:pStyle w:val="TableBodyTextMIRB"/>
              <w:rPr>
                <w:sz w:val="22"/>
              </w:rPr>
            </w:pPr>
            <w:r w:rsidRPr="003921AA">
              <w:rPr>
                <w:sz w:val="22"/>
              </w:rPr>
              <w:t>0.5</w:t>
            </w:r>
          </w:p>
        </w:tc>
        <w:tc>
          <w:tcPr>
            <w:tcW w:w="9071" w:type="dxa"/>
            <w:noWrap/>
            <w:hideMark/>
          </w:tcPr>
          <w:p w14:paraId="69E6D2E2" w14:textId="759ED723" w:rsidR="008D599B" w:rsidRPr="003921AA" w:rsidRDefault="008D599B" w:rsidP="008D599B">
            <w:pPr>
              <w:pStyle w:val="TableBodyTextMIRB"/>
              <w:rPr>
                <w:sz w:val="22"/>
              </w:rPr>
            </w:pPr>
            <w:hyperlink r:id="rId317" w:history="1">
              <w:r w:rsidRPr="003921AA">
                <w:rPr>
                  <w:rStyle w:val="Hyperlink"/>
                  <w:sz w:val="22"/>
                </w:rPr>
                <w:t>https://ws.gisetl.lrc.gov.on.ca/fmedatadownload/Packages/COOP2021_DSM_033.zip</w:t>
              </w:r>
            </w:hyperlink>
            <w:r w:rsidRPr="003921AA">
              <w:rPr>
                <w:sz w:val="22"/>
              </w:rPr>
              <w:t xml:space="preserve"> </w:t>
            </w:r>
          </w:p>
        </w:tc>
      </w:tr>
      <w:tr w:rsidR="008D599B" w:rsidRPr="008D599B" w14:paraId="3DD1B5FF" w14:textId="77777777" w:rsidTr="003921AA">
        <w:trPr>
          <w:trHeight w:val="300"/>
        </w:trPr>
        <w:tc>
          <w:tcPr>
            <w:tcW w:w="2494" w:type="dxa"/>
            <w:noWrap/>
            <w:hideMark/>
          </w:tcPr>
          <w:p w14:paraId="2CE22F50" w14:textId="77777777" w:rsidR="008D599B" w:rsidRPr="003921AA" w:rsidRDefault="008D599B" w:rsidP="008D599B">
            <w:pPr>
              <w:pStyle w:val="TableBodyTextMIRB"/>
              <w:rPr>
                <w:sz w:val="22"/>
              </w:rPr>
            </w:pPr>
            <w:r w:rsidRPr="003921AA">
              <w:rPr>
                <w:sz w:val="22"/>
              </w:rPr>
              <w:t>COOP 2021 DSM 034</w:t>
            </w:r>
          </w:p>
        </w:tc>
        <w:tc>
          <w:tcPr>
            <w:tcW w:w="680" w:type="dxa"/>
            <w:noWrap/>
            <w:hideMark/>
          </w:tcPr>
          <w:p w14:paraId="7C3DD298" w14:textId="77777777" w:rsidR="008D599B" w:rsidRPr="003921AA" w:rsidRDefault="008D599B" w:rsidP="008D599B">
            <w:pPr>
              <w:pStyle w:val="TableBodyTextMIRB"/>
              <w:rPr>
                <w:sz w:val="22"/>
              </w:rPr>
            </w:pPr>
            <w:r w:rsidRPr="003921AA">
              <w:rPr>
                <w:sz w:val="22"/>
              </w:rPr>
              <w:t>2.63</w:t>
            </w:r>
          </w:p>
        </w:tc>
        <w:tc>
          <w:tcPr>
            <w:tcW w:w="1456" w:type="dxa"/>
            <w:noWrap/>
            <w:hideMark/>
          </w:tcPr>
          <w:p w14:paraId="6AC51CCF" w14:textId="77777777" w:rsidR="008D599B" w:rsidRPr="003921AA" w:rsidRDefault="008D599B" w:rsidP="008D599B">
            <w:pPr>
              <w:pStyle w:val="TableBodyTextMIRB"/>
              <w:rPr>
                <w:sz w:val="22"/>
              </w:rPr>
            </w:pPr>
            <w:r w:rsidRPr="003921AA">
              <w:rPr>
                <w:sz w:val="22"/>
              </w:rPr>
              <w:t>0.5</w:t>
            </w:r>
          </w:p>
        </w:tc>
        <w:tc>
          <w:tcPr>
            <w:tcW w:w="9071" w:type="dxa"/>
            <w:noWrap/>
            <w:hideMark/>
          </w:tcPr>
          <w:p w14:paraId="26EF1A53" w14:textId="2AC05E15" w:rsidR="008D599B" w:rsidRPr="003921AA" w:rsidRDefault="008D599B" w:rsidP="008D599B">
            <w:pPr>
              <w:pStyle w:val="TableBodyTextMIRB"/>
              <w:rPr>
                <w:sz w:val="22"/>
              </w:rPr>
            </w:pPr>
            <w:hyperlink r:id="rId318" w:history="1">
              <w:r w:rsidRPr="003921AA">
                <w:rPr>
                  <w:rStyle w:val="Hyperlink"/>
                  <w:sz w:val="22"/>
                </w:rPr>
                <w:t>https://ws.gisetl.lrc.gov.on.ca/fmedatadownload/Packages/COOP2021_DSM_034.zip</w:t>
              </w:r>
            </w:hyperlink>
            <w:r w:rsidRPr="003921AA">
              <w:rPr>
                <w:sz w:val="22"/>
              </w:rPr>
              <w:t xml:space="preserve"> </w:t>
            </w:r>
          </w:p>
        </w:tc>
      </w:tr>
      <w:tr w:rsidR="008D599B" w:rsidRPr="008D599B" w14:paraId="43449EA3" w14:textId="77777777" w:rsidTr="003921AA">
        <w:trPr>
          <w:trHeight w:val="300"/>
        </w:trPr>
        <w:tc>
          <w:tcPr>
            <w:tcW w:w="2494" w:type="dxa"/>
            <w:noWrap/>
            <w:hideMark/>
          </w:tcPr>
          <w:p w14:paraId="313FDB4B" w14:textId="77777777" w:rsidR="008D599B" w:rsidRPr="003921AA" w:rsidRDefault="008D599B" w:rsidP="008D599B">
            <w:pPr>
              <w:pStyle w:val="TableBodyTextMIRB"/>
              <w:rPr>
                <w:sz w:val="22"/>
              </w:rPr>
            </w:pPr>
            <w:r w:rsidRPr="003921AA">
              <w:rPr>
                <w:sz w:val="22"/>
              </w:rPr>
              <w:t>COOP 2021 DSM 035</w:t>
            </w:r>
          </w:p>
        </w:tc>
        <w:tc>
          <w:tcPr>
            <w:tcW w:w="680" w:type="dxa"/>
            <w:noWrap/>
            <w:hideMark/>
          </w:tcPr>
          <w:p w14:paraId="79CC960C" w14:textId="77777777" w:rsidR="008D599B" w:rsidRPr="003921AA" w:rsidRDefault="008D599B" w:rsidP="008D599B">
            <w:pPr>
              <w:pStyle w:val="TableBodyTextMIRB"/>
              <w:rPr>
                <w:sz w:val="22"/>
              </w:rPr>
            </w:pPr>
            <w:r w:rsidRPr="003921AA">
              <w:rPr>
                <w:sz w:val="22"/>
              </w:rPr>
              <w:t>3.23</w:t>
            </w:r>
          </w:p>
        </w:tc>
        <w:tc>
          <w:tcPr>
            <w:tcW w:w="1456" w:type="dxa"/>
            <w:noWrap/>
            <w:hideMark/>
          </w:tcPr>
          <w:p w14:paraId="38A54757" w14:textId="77777777" w:rsidR="008D599B" w:rsidRPr="003921AA" w:rsidRDefault="008D599B" w:rsidP="008D599B">
            <w:pPr>
              <w:pStyle w:val="TableBodyTextMIRB"/>
              <w:rPr>
                <w:sz w:val="22"/>
              </w:rPr>
            </w:pPr>
            <w:r w:rsidRPr="003921AA">
              <w:rPr>
                <w:sz w:val="22"/>
              </w:rPr>
              <w:t>0.5</w:t>
            </w:r>
          </w:p>
        </w:tc>
        <w:tc>
          <w:tcPr>
            <w:tcW w:w="9071" w:type="dxa"/>
            <w:noWrap/>
            <w:hideMark/>
          </w:tcPr>
          <w:p w14:paraId="37AEAD8C" w14:textId="7B65F40A" w:rsidR="008D599B" w:rsidRPr="003921AA" w:rsidRDefault="008D599B" w:rsidP="008D599B">
            <w:pPr>
              <w:pStyle w:val="TableBodyTextMIRB"/>
              <w:rPr>
                <w:sz w:val="22"/>
              </w:rPr>
            </w:pPr>
            <w:hyperlink r:id="rId319" w:history="1">
              <w:r w:rsidRPr="003921AA">
                <w:rPr>
                  <w:rStyle w:val="Hyperlink"/>
                  <w:sz w:val="22"/>
                </w:rPr>
                <w:t>https://ws.gisetl.lrc.gov.on.ca/fmedatadownload/Packages/COOP2021_DSM_035.zip</w:t>
              </w:r>
            </w:hyperlink>
            <w:r w:rsidRPr="003921AA">
              <w:rPr>
                <w:sz w:val="22"/>
              </w:rPr>
              <w:t xml:space="preserve"> </w:t>
            </w:r>
          </w:p>
        </w:tc>
      </w:tr>
      <w:tr w:rsidR="008D599B" w:rsidRPr="008D599B" w14:paraId="3DDFAF86" w14:textId="77777777" w:rsidTr="003921AA">
        <w:trPr>
          <w:trHeight w:val="300"/>
        </w:trPr>
        <w:tc>
          <w:tcPr>
            <w:tcW w:w="2494" w:type="dxa"/>
            <w:noWrap/>
            <w:hideMark/>
          </w:tcPr>
          <w:p w14:paraId="3A86B7B2" w14:textId="77777777" w:rsidR="008D599B" w:rsidRPr="003921AA" w:rsidRDefault="008D599B" w:rsidP="008D599B">
            <w:pPr>
              <w:pStyle w:val="TableBodyTextMIRB"/>
              <w:rPr>
                <w:sz w:val="22"/>
              </w:rPr>
            </w:pPr>
            <w:r w:rsidRPr="003921AA">
              <w:rPr>
                <w:sz w:val="22"/>
              </w:rPr>
              <w:t>COOP 2021 DSM 036</w:t>
            </w:r>
          </w:p>
        </w:tc>
        <w:tc>
          <w:tcPr>
            <w:tcW w:w="680" w:type="dxa"/>
            <w:noWrap/>
            <w:hideMark/>
          </w:tcPr>
          <w:p w14:paraId="5D41F164" w14:textId="77777777" w:rsidR="008D599B" w:rsidRPr="003921AA" w:rsidRDefault="008D599B" w:rsidP="008D599B">
            <w:pPr>
              <w:pStyle w:val="TableBodyTextMIRB"/>
              <w:rPr>
                <w:sz w:val="22"/>
              </w:rPr>
            </w:pPr>
            <w:r w:rsidRPr="003921AA">
              <w:rPr>
                <w:sz w:val="22"/>
              </w:rPr>
              <w:t>3.19</w:t>
            </w:r>
          </w:p>
        </w:tc>
        <w:tc>
          <w:tcPr>
            <w:tcW w:w="1456" w:type="dxa"/>
            <w:noWrap/>
            <w:hideMark/>
          </w:tcPr>
          <w:p w14:paraId="45D67F57" w14:textId="77777777" w:rsidR="008D599B" w:rsidRPr="003921AA" w:rsidRDefault="008D599B" w:rsidP="008D599B">
            <w:pPr>
              <w:pStyle w:val="TableBodyTextMIRB"/>
              <w:rPr>
                <w:sz w:val="22"/>
              </w:rPr>
            </w:pPr>
            <w:r w:rsidRPr="003921AA">
              <w:rPr>
                <w:sz w:val="22"/>
              </w:rPr>
              <w:t>0.5</w:t>
            </w:r>
          </w:p>
        </w:tc>
        <w:tc>
          <w:tcPr>
            <w:tcW w:w="9071" w:type="dxa"/>
            <w:noWrap/>
            <w:hideMark/>
          </w:tcPr>
          <w:p w14:paraId="50E009AA" w14:textId="59D80134" w:rsidR="008D599B" w:rsidRPr="003921AA" w:rsidRDefault="008D599B" w:rsidP="008D599B">
            <w:pPr>
              <w:pStyle w:val="TableBodyTextMIRB"/>
              <w:rPr>
                <w:sz w:val="22"/>
              </w:rPr>
            </w:pPr>
            <w:hyperlink r:id="rId320" w:history="1">
              <w:r w:rsidRPr="003921AA">
                <w:rPr>
                  <w:rStyle w:val="Hyperlink"/>
                  <w:sz w:val="22"/>
                </w:rPr>
                <w:t>https://ws.gisetl.lrc.gov.on.ca/fmedatadownload/Packages/COOP2021_DSM_036.zip</w:t>
              </w:r>
            </w:hyperlink>
            <w:r w:rsidRPr="003921AA">
              <w:rPr>
                <w:sz w:val="22"/>
              </w:rPr>
              <w:t xml:space="preserve"> </w:t>
            </w:r>
          </w:p>
        </w:tc>
      </w:tr>
      <w:tr w:rsidR="008D599B" w:rsidRPr="008D599B" w14:paraId="74A69004" w14:textId="77777777" w:rsidTr="003921AA">
        <w:trPr>
          <w:trHeight w:val="300"/>
        </w:trPr>
        <w:tc>
          <w:tcPr>
            <w:tcW w:w="2494" w:type="dxa"/>
            <w:noWrap/>
            <w:hideMark/>
          </w:tcPr>
          <w:p w14:paraId="495D8FAE" w14:textId="77777777" w:rsidR="008D599B" w:rsidRPr="003921AA" w:rsidRDefault="008D599B" w:rsidP="008D599B">
            <w:pPr>
              <w:pStyle w:val="TableBodyTextMIRB"/>
              <w:rPr>
                <w:sz w:val="22"/>
              </w:rPr>
            </w:pPr>
            <w:r w:rsidRPr="003921AA">
              <w:rPr>
                <w:sz w:val="22"/>
              </w:rPr>
              <w:t>COOP 2021 DSM 037</w:t>
            </w:r>
          </w:p>
        </w:tc>
        <w:tc>
          <w:tcPr>
            <w:tcW w:w="680" w:type="dxa"/>
            <w:noWrap/>
            <w:hideMark/>
          </w:tcPr>
          <w:p w14:paraId="255DE48C" w14:textId="77777777" w:rsidR="008D599B" w:rsidRPr="003921AA" w:rsidRDefault="008D599B" w:rsidP="008D599B">
            <w:pPr>
              <w:pStyle w:val="TableBodyTextMIRB"/>
              <w:rPr>
                <w:sz w:val="22"/>
              </w:rPr>
            </w:pPr>
            <w:r w:rsidRPr="003921AA">
              <w:rPr>
                <w:sz w:val="22"/>
              </w:rPr>
              <w:t>2.87</w:t>
            </w:r>
          </w:p>
        </w:tc>
        <w:tc>
          <w:tcPr>
            <w:tcW w:w="1456" w:type="dxa"/>
            <w:noWrap/>
            <w:hideMark/>
          </w:tcPr>
          <w:p w14:paraId="1E159CA3" w14:textId="77777777" w:rsidR="008D599B" w:rsidRPr="003921AA" w:rsidRDefault="008D599B" w:rsidP="008D599B">
            <w:pPr>
              <w:pStyle w:val="TableBodyTextMIRB"/>
              <w:rPr>
                <w:sz w:val="22"/>
              </w:rPr>
            </w:pPr>
            <w:r w:rsidRPr="003921AA">
              <w:rPr>
                <w:sz w:val="22"/>
              </w:rPr>
              <w:t>0.5</w:t>
            </w:r>
          </w:p>
        </w:tc>
        <w:tc>
          <w:tcPr>
            <w:tcW w:w="9071" w:type="dxa"/>
            <w:noWrap/>
            <w:hideMark/>
          </w:tcPr>
          <w:p w14:paraId="3E26E185" w14:textId="627CBA59" w:rsidR="008D599B" w:rsidRPr="003921AA" w:rsidRDefault="008D599B" w:rsidP="008D599B">
            <w:pPr>
              <w:pStyle w:val="TableBodyTextMIRB"/>
              <w:rPr>
                <w:sz w:val="22"/>
              </w:rPr>
            </w:pPr>
            <w:hyperlink r:id="rId321" w:history="1">
              <w:r w:rsidRPr="003921AA">
                <w:rPr>
                  <w:rStyle w:val="Hyperlink"/>
                  <w:sz w:val="22"/>
                </w:rPr>
                <w:t>https://ws.gisetl.lrc.gov.on.ca/fmedatadownload/Packages/COOP2021_DSM_037.zip</w:t>
              </w:r>
            </w:hyperlink>
            <w:r w:rsidRPr="003921AA">
              <w:rPr>
                <w:sz w:val="22"/>
              </w:rPr>
              <w:t xml:space="preserve"> </w:t>
            </w:r>
          </w:p>
        </w:tc>
      </w:tr>
      <w:tr w:rsidR="008D599B" w:rsidRPr="008D599B" w14:paraId="53BC906A" w14:textId="77777777" w:rsidTr="003921AA">
        <w:trPr>
          <w:trHeight w:val="300"/>
        </w:trPr>
        <w:tc>
          <w:tcPr>
            <w:tcW w:w="2494" w:type="dxa"/>
            <w:noWrap/>
            <w:hideMark/>
          </w:tcPr>
          <w:p w14:paraId="34EFEE74" w14:textId="77777777" w:rsidR="008D599B" w:rsidRPr="003921AA" w:rsidRDefault="008D599B" w:rsidP="008D599B">
            <w:pPr>
              <w:pStyle w:val="TableBodyTextMIRB"/>
              <w:rPr>
                <w:sz w:val="22"/>
              </w:rPr>
            </w:pPr>
            <w:r w:rsidRPr="003921AA">
              <w:rPr>
                <w:sz w:val="22"/>
              </w:rPr>
              <w:t>COOP 2021 DSM 038</w:t>
            </w:r>
          </w:p>
        </w:tc>
        <w:tc>
          <w:tcPr>
            <w:tcW w:w="680" w:type="dxa"/>
            <w:noWrap/>
            <w:hideMark/>
          </w:tcPr>
          <w:p w14:paraId="739B9B80" w14:textId="77777777" w:rsidR="008D599B" w:rsidRPr="003921AA" w:rsidRDefault="008D599B" w:rsidP="008D599B">
            <w:pPr>
              <w:pStyle w:val="TableBodyTextMIRB"/>
              <w:rPr>
                <w:sz w:val="22"/>
              </w:rPr>
            </w:pPr>
            <w:r w:rsidRPr="003921AA">
              <w:rPr>
                <w:sz w:val="22"/>
              </w:rPr>
              <w:t>3.15</w:t>
            </w:r>
          </w:p>
        </w:tc>
        <w:tc>
          <w:tcPr>
            <w:tcW w:w="1456" w:type="dxa"/>
            <w:noWrap/>
            <w:hideMark/>
          </w:tcPr>
          <w:p w14:paraId="33A962A7" w14:textId="77777777" w:rsidR="008D599B" w:rsidRPr="003921AA" w:rsidRDefault="008D599B" w:rsidP="008D599B">
            <w:pPr>
              <w:pStyle w:val="TableBodyTextMIRB"/>
              <w:rPr>
                <w:sz w:val="22"/>
              </w:rPr>
            </w:pPr>
            <w:r w:rsidRPr="003921AA">
              <w:rPr>
                <w:sz w:val="22"/>
              </w:rPr>
              <w:t>0.5</w:t>
            </w:r>
          </w:p>
        </w:tc>
        <w:tc>
          <w:tcPr>
            <w:tcW w:w="9071" w:type="dxa"/>
            <w:noWrap/>
            <w:hideMark/>
          </w:tcPr>
          <w:p w14:paraId="043A82E7" w14:textId="422FF105" w:rsidR="008D599B" w:rsidRPr="003921AA" w:rsidRDefault="008D599B" w:rsidP="008D599B">
            <w:pPr>
              <w:pStyle w:val="TableBodyTextMIRB"/>
              <w:rPr>
                <w:sz w:val="22"/>
              </w:rPr>
            </w:pPr>
            <w:hyperlink r:id="rId322" w:history="1">
              <w:r w:rsidRPr="003921AA">
                <w:rPr>
                  <w:rStyle w:val="Hyperlink"/>
                  <w:sz w:val="22"/>
                </w:rPr>
                <w:t>https://ws.gisetl.lrc.gov.on.ca/fmedatadownload/Packages/COOP2021_DSM_038.zip</w:t>
              </w:r>
            </w:hyperlink>
            <w:r w:rsidRPr="003921AA">
              <w:rPr>
                <w:sz w:val="22"/>
              </w:rPr>
              <w:t xml:space="preserve"> </w:t>
            </w:r>
          </w:p>
        </w:tc>
      </w:tr>
      <w:tr w:rsidR="008D599B" w:rsidRPr="008D599B" w14:paraId="2FB0B03E" w14:textId="77777777" w:rsidTr="003921AA">
        <w:trPr>
          <w:trHeight w:val="300"/>
        </w:trPr>
        <w:tc>
          <w:tcPr>
            <w:tcW w:w="2494" w:type="dxa"/>
            <w:noWrap/>
            <w:hideMark/>
          </w:tcPr>
          <w:p w14:paraId="03FD0AB4" w14:textId="77777777" w:rsidR="008D599B" w:rsidRPr="003921AA" w:rsidRDefault="008D599B" w:rsidP="008D599B">
            <w:pPr>
              <w:pStyle w:val="TableBodyTextMIRB"/>
              <w:rPr>
                <w:sz w:val="22"/>
              </w:rPr>
            </w:pPr>
            <w:r w:rsidRPr="003921AA">
              <w:rPr>
                <w:sz w:val="22"/>
              </w:rPr>
              <w:t>COOP 2021 DSM 039</w:t>
            </w:r>
          </w:p>
        </w:tc>
        <w:tc>
          <w:tcPr>
            <w:tcW w:w="680" w:type="dxa"/>
            <w:noWrap/>
            <w:hideMark/>
          </w:tcPr>
          <w:p w14:paraId="1D9046DA" w14:textId="77777777" w:rsidR="008D599B" w:rsidRPr="003921AA" w:rsidRDefault="008D599B" w:rsidP="008D599B">
            <w:pPr>
              <w:pStyle w:val="TableBodyTextMIRB"/>
              <w:rPr>
                <w:sz w:val="22"/>
              </w:rPr>
            </w:pPr>
            <w:r w:rsidRPr="003921AA">
              <w:rPr>
                <w:sz w:val="22"/>
              </w:rPr>
              <w:t>2.90</w:t>
            </w:r>
          </w:p>
        </w:tc>
        <w:tc>
          <w:tcPr>
            <w:tcW w:w="1456" w:type="dxa"/>
            <w:noWrap/>
            <w:hideMark/>
          </w:tcPr>
          <w:p w14:paraId="42FADA29" w14:textId="77777777" w:rsidR="008D599B" w:rsidRPr="003921AA" w:rsidRDefault="008D599B" w:rsidP="008D599B">
            <w:pPr>
              <w:pStyle w:val="TableBodyTextMIRB"/>
              <w:rPr>
                <w:sz w:val="22"/>
              </w:rPr>
            </w:pPr>
            <w:r w:rsidRPr="003921AA">
              <w:rPr>
                <w:sz w:val="22"/>
              </w:rPr>
              <w:t>0.5</w:t>
            </w:r>
          </w:p>
        </w:tc>
        <w:tc>
          <w:tcPr>
            <w:tcW w:w="9071" w:type="dxa"/>
            <w:noWrap/>
            <w:hideMark/>
          </w:tcPr>
          <w:p w14:paraId="2C901CE1" w14:textId="13CFB0F1" w:rsidR="008D599B" w:rsidRPr="003921AA" w:rsidRDefault="008D599B" w:rsidP="008D599B">
            <w:pPr>
              <w:pStyle w:val="TableBodyTextMIRB"/>
              <w:rPr>
                <w:sz w:val="22"/>
              </w:rPr>
            </w:pPr>
            <w:hyperlink r:id="rId323" w:history="1">
              <w:r w:rsidRPr="003921AA">
                <w:rPr>
                  <w:rStyle w:val="Hyperlink"/>
                  <w:sz w:val="22"/>
                </w:rPr>
                <w:t>https://ws.gisetl.lrc.gov.on.ca/fmedatadownload/Packages/COOP2021_DSM_039.zip</w:t>
              </w:r>
            </w:hyperlink>
            <w:r w:rsidRPr="003921AA">
              <w:rPr>
                <w:sz w:val="22"/>
              </w:rPr>
              <w:t xml:space="preserve"> </w:t>
            </w:r>
          </w:p>
        </w:tc>
      </w:tr>
      <w:tr w:rsidR="008D599B" w:rsidRPr="008D599B" w14:paraId="66B7616A" w14:textId="77777777" w:rsidTr="003921AA">
        <w:trPr>
          <w:trHeight w:val="300"/>
        </w:trPr>
        <w:tc>
          <w:tcPr>
            <w:tcW w:w="2494" w:type="dxa"/>
            <w:noWrap/>
            <w:hideMark/>
          </w:tcPr>
          <w:p w14:paraId="2865FF76" w14:textId="77777777" w:rsidR="008D599B" w:rsidRPr="003921AA" w:rsidRDefault="008D599B" w:rsidP="008D599B">
            <w:pPr>
              <w:pStyle w:val="TableBodyTextMIRB"/>
              <w:rPr>
                <w:sz w:val="22"/>
              </w:rPr>
            </w:pPr>
            <w:r w:rsidRPr="003921AA">
              <w:rPr>
                <w:sz w:val="22"/>
              </w:rPr>
              <w:t>COOP 2021 DSM 040</w:t>
            </w:r>
          </w:p>
        </w:tc>
        <w:tc>
          <w:tcPr>
            <w:tcW w:w="680" w:type="dxa"/>
            <w:noWrap/>
            <w:hideMark/>
          </w:tcPr>
          <w:p w14:paraId="6C060989" w14:textId="77777777" w:rsidR="008D599B" w:rsidRPr="003921AA" w:rsidRDefault="008D599B" w:rsidP="008D599B">
            <w:pPr>
              <w:pStyle w:val="TableBodyTextMIRB"/>
              <w:rPr>
                <w:sz w:val="22"/>
              </w:rPr>
            </w:pPr>
            <w:r w:rsidRPr="003921AA">
              <w:rPr>
                <w:sz w:val="22"/>
              </w:rPr>
              <w:t>2.94</w:t>
            </w:r>
          </w:p>
        </w:tc>
        <w:tc>
          <w:tcPr>
            <w:tcW w:w="1456" w:type="dxa"/>
            <w:noWrap/>
            <w:hideMark/>
          </w:tcPr>
          <w:p w14:paraId="3EA8CB66" w14:textId="77777777" w:rsidR="008D599B" w:rsidRPr="003921AA" w:rsidRDefault="008D599B" w:rsidP="008D599B">
            <w:pPr>
              <w:pStyle w:val="TableBodyTextMIRB"/>
              <w:rPr>
                <w:sz w:val="22"/>
              </w:rPr>
            </w:pPr>
            <w:r w:rsidRPr="003921AA">
              <w:rPr>
                <w:sz w:val="22"/>
              </w:rPr>
              <w:t>0.5</w:t>
            </w:r>
          </w:p>
        </w:tc>
        <w:tc>
          <w:tcPr>
            <w:tcW w:w="9071" w:type="dxa"/>
            <w:noWrap/>
            <w:hideMark/>
          </w:tcPr>
          <w:p w14:paraId="6C8FE0FE" w14:textId="26B717FC" w:rsidR="008D599B" w:rsidRPr="003921AA" w:rsidRDefault="008D599B" w:rsidP="008D599B">
            <w:pPr>
              <w:pStyle w:val="TableBodyTextMIRB"/>
              <w:rPr>
                <w:sz w:val="22"/>
              </w:rPr>
            </w:pPr>
            <w:hyperlink r:id="rId324" w:history="1">
              <w:r w:rsidRPr="003921AA">
                <w:rPr>
                  <w:rStyle w:val="Hyperlink"/>
                  <w:sz w:val="22"/>
                </w:rPr>
                <w:t>https://ws.gisetl.lrc.gov.on.ca/fmedatadownload/Packages/COOP2021_DSM_040.zip</w:t>
              </w:r>
            </w:hyperlink>
            <w:r w:rsidRPr="003921AA">
              <w:rPr>
                <w:sz w:val="22"/>
              </w:rPr>
              <w:t xml:space="preserve"> </w:t>
            </w:r>
          </w:p>
        </w:tc>
      </w:tr>
      <w:tr w:rsidR="008D599B" w:rsidRPr="008D599B" w14:paraId="4DABD47E" w14:textId="77777777" w:rsidTr="003921AA">
        <w:trPr>
          <w:trHeight w:val="300"/>
        </w:trPr>
        <w:tc>
          <w:tcPr>
            <w:tcW w:w="2494" w:type="dxa"/>
            <w:noWrap/>
            <w:hideMark/>
          </w:tcPr>
          <w:p w14:paraId="24210423" w14:textId="77777777" w:rsidR="008D599B" w:rsidRPr="003921AA" w:rsidRDefault="008D599B" w:rsidP="008D599B">
            <w:pPr>
              <w:pStyle w:val="TableBodyTextMIRB"/>
              <w:rPr>
                <w:sz w:val="22"/>
              </w:rPr>
            </w:pPr>
            <w:r w:rsidRPr="003921AA">
              <w:rPr>
                <w:sz w:val="22"/>
              </w:rPr>
              <w:t>COOP 2021 DSM 041</w:t>
            </w:r>
          </w:p>
        </w:tc>
        <w:tc>
          <w:tcPr>
            <w:tcW w:w="680" w:type="dxa"/>
            <w:noWrap/>
            <w:hideMark/>
          </w:tcPr>
          <w:p w14:paraId="21A88A62" w14:textId="77777777" w:rsidR="008D599B" w:rsidRPr="003921AA" w:rsidRDefault="008D599B" w:rsidP="008D599B">
            <w:pPr>
              <w:pStyle w:val="TableBodyTextMIRB"/>
              <w:rPr>
                <w:sz w:val="22"/>
              </w:rPr>
            </w:pPr>
            <w:r w:rsidRPr="003921AA">
              <w:rPr>
                <w:sz w:val="22"/>
              </w:rPr>
              <w:t>2.83</w:t>
            </w:r>
          </w:p>
        </w:tc>
        <w:tc>
          <w:tcPr>
            <w:tcW w:w="1456" w:type="dxa"/>
            <w:noWrap/>
            <w:hideMark/>
          </w:tcPr>
          <w:p w14:paraId="59D19902" w14:textId="77777777" w:rsidR="008D599B" w:rsidRPr="003921AA" w:rsidRDefault="008D599B" w:rsidP="008D599B">
            <w:pPr>
              <w:pStyle w:val="TableBodyTextMIRB"/>
              <w:rPr>
                <w:sz w:val="22"/>
              </w:rPr>
            </w:pPr>
            <w:r w:rsidRPr="003921AA">
              <w:rPr>
                <w:sz w:val="22"/>
              </w:rPr>
              <w:t>0.5</w:t>
            </w:r>
          </w:p>
        </w:tc>
        <w:tc>
          <w:tcPr>
            <w:tcW w:w="9071" w:type="dxa"/>
            <w:noWrap/>
            <w:hideMark/>
          </w:tcPr>
          <w:p w14:paraId="58E7BF89" w14:textId="73E608A8" w:rsidR="008D599B" w:rsidRPr="003921AA" w:rsidRDefault="008D599B" w:rsidP="008D599B">
            <w:pPr>
              <w:pStyle w:val="TableBodyTextMIRB"/>
              <w:rPr>
                <w:sz w:val="22"/>
              </w:rPr>
            </w:pPr>
            <w:hyperlink r:id="rId325" w:history="1">
              <w:r w:rsidRPr="003921AA">
                <w:rPr>
                  <w:rStyle w:val="Hyperlink"/>
                  <w:sz w:val="22"/>
                </w:rPr>
                <w:t>https://ws.gisetl.lrc.gov.on.ca/fmedatadownload/Packages/COOP2021_DSM_041.zip</w:t>
              </w:r>
            </w:hyperlink>
            <w:r w:rsidRPr="003921AA">
              <w:rPr>
                <w:sz w:val="22"/>
              </w:rPr>
              <w:t xml:space="preserve"> </w:t>
            </w:r>
          </w:p>
        </w:tc>
      </w:tr>
      <w:tr w:rsidR="008D599B" w:rsidRPr="008D599B" w14:paraId="1C7AF198" w14:textId="77777777" w:rsidTr="003921AA">
        <w:trPr>
          <w:trHeight w:val="300"/>
        </w:trPr>
        <w:tc>
          <w:tcPr>
            <w:tcW w:w="2494" w:type="dxa"/>
            <w:noWrap/>
            <w:hideMark/>
          </w:tcPr>
          <w:p w14:paraId="5403CAED" w14:textId="77777777" w:rsidR="008D599B" w:rsidRPr="003921AA" w:rsidRDefault="008D599B" w:rsidP="008D599B">
            <w:pPr>
              <w:pStyle w:val="TableBodyTextMIRB"/>
              <w:rPr>
                <w:sz w:val="22"/>
              </w:rPr>
            </w:pPr>
            <w:r w:rsidRPr="003921AA">
              <w:rPr>
                <w:sz w:val="22"/>
              </w:rPr>
              <w:t>COOP 2021 DSM 042</w:t>
            </w:r>
          </w:p>
        </w:tc>
        <w:tc>
          <w:tcPr>
            <w:tcW w:w="680" w:type="dxa"/>
            <w:noWrap/>
            <w:hideMark/>
          </w:tcPr>
          <w:p w14:paraId="308CC82E" w14:textId="77777777" w:rsidR="008D599B" w:rsidRPr="003921AA" w:rsidRDefault="008D599B" w:rsidP="008D599B">
            <w:pPr>
              <w:pStyle w:val="TableBodyTextMIRB"/>
              <w:rPr>
                <w:sz w:val="22"/>
              </w:rPr>
            </w:pPr>
            <w:r w:rsidRPr="003921AA">
              <w:rPr>
                <w:sz w:val="22"/>
              </w:rPr>
              <w:t>3.11</w:t>
            </w:r>
          </w:p>
        </w:tc>
        <w:tc>
          <w:tcPr>
            <w:tcW w:w="1456" w:type="dxa"/>
            <w:noWrap/>
            <w:hideMark/>
          </w:tcPr>
          <w:p w14:paraId="23E85DA3" w14:textId="77777777" w:rsidR="008D599B" w:rsidRPr="003921AA" w:rsidRDefault="008D599B" w:rsidP="008D599B">
            <w:pPr>
              <w:pStyle w:val="TableBodyTextMIRB"/>
              <w:rPr>
                <w:sz w:val="22"/>
              </w:rPr>
            </w:pPr>
            <w:r w:rsidRPr="003921AA">
              <w:rPr>
                <w:sz w:val="22"/>
              </w:rPr>
              <w:t>0.5</w:t>
            </w:r>
          </w:p>
        </w:tc>
        <w:tc>
          <w:tcPr>
            <w:tcW w:w="9071" w:type="dxa"/>
            <w:noWrap/>
            <w:hideMark/>
          </w:tcPr>
          <w:p w14:paraId="245CF049" w14:textId="25686841" w:rsidR="008D599B" w:rsidRPr="003921AA" w:rsidRDefault="008D599B" w:rsidP="008D599B">
            <w:pPr>
              <w:pStyle w:val="TableBodyTextMIRB"/>
              <w:rPr>
                <w:sz w:val="22"/>
              </w:rPr>
            </w:pPr>
            <w:hyperlink r:id="rId326" w:history="1">
              <w:r w:rsidRPr="003921AA">
                <w:rPr>
                  <w:rStyle w:val="Hyperlink"/>
                  <w:sz w:val="22"/>
                </w:rPr>
                <w:t>https://ws.gisetl.lrc.gov.on.ca/fmedatadownload/Packages/COOP2021_DSM_042.zip</w:t>
              </w:r>
            </w:hyperlink>
            <w:r w:rsidRPr="003921AA">
              <w:rPr>
                <w:sz w:val="22"/>
              </w:rPr>
              <w:t xml:space="preserve"> </w:t>
            </w:r>
          </w:p>
        </w:tc>
      </w:tr>
      <w:tr w:rsidR="008D599B" w:rsidRPr="008D599B" w14:paraId="7ADCB81F" w14:textId="77777777" w:rsidTr="003921AA">
        <w:trPr>
          <w:trHeight w:val="300"/>
        </w:trPr>
        <w:tc>
          <w:tcPr>
            <w:tcW w:w="2494" w:type="dxa"/>
            <w:noWrap/>
            <w:hideMark/>
          </w:tcPr>
          <w:p w14:paraId="33931C3A" w14:textId="77777777" w:rsidR="008D599B" w:rsidRPr="003921AA" w:rsidRDefault="008D599B" w:rsidP="008D599B">
            <w:pPr>
              <w:pStyle w:val="TableBodyTextMIRB"/>
              <w:rPr>
                <w:sz w:val="22"/>
              </w:rPr>
            </w:pPr>
            <w:r w:rsidRPr="003921AA">
              <w:rPr>
                <w:sz w:val="22"/>
              </w:rPr>
              <w:t>COOP 2021 DSM 043</w:t>
            </w:r>
          </w:p>
        </w:tc>
        <w:tc>
          <w:tcPr>
            <w:tcW w:w="680" w:type="dxa"/>
            <w:noWrap/>
            <w:hideMark/>
          </w:tcPr>
          <w:p w14:paraId="2DAEA5E7" w14:textId="77777777" w:rsidR="008D599B" w:rsidRPr="003921AA" w:rsidRDefault="008D599B" w:rsidP="008D599B">
            <w:pPr>
              <w:pStyle w:val="TableBodyTextMIRB"/>
              <w:rPr>
                <w:sz w:val="22"/>
              </w:rPr>
            </w:pPr>
            <w:r w:rsidRPr="003921AA">
              <w:rPr>
                <w:sz w:val="22"/>
              </w:rPr>
              <w:t>2.89</w:t>
            </w:r>
          </w:p>
        </w:tc>
        <w:tc>
          <w:tcPr>
            <w:tcW w:w="1456" w:type="dxa"/>
            <w:noWrap/>
            <w:hideMark/>
          </w:tcPr>
          <w:p w14:paraId="201F57AD" w14:textId="77777777" w:rsidR="008D599B" w:rsidRPr="003921AA" w:rsidRDefault="008D599B" w:rsidP="008D599B">
            <w:pPr>
              <w:pStyle w:val="TableBodyTextMIRB"/>
              <w:rPr>
                <w:sz w:val="22"/>
              </w:rPr>
            </w:pPr>
            <w:r w:rsidRPr="003921AA">
              <w:rPr>
                <w:sz w:val="22"/>
              </w:rPr>
              <w:t>0.5</w:t>
            </w:r>
          </w:p>
        </w:tc>
        <w:tc>
          <w:tcPr>
            <w:tcW w:w="9071" w:type="dxa"/>
            <w:noWrap/>
            <w:hideMark/>
          </w:tcPr>
          <w:p w14:paraId="6D7349A2" w14:textId="5B0908E7" w:rsidR="008D599B" w:rsidRPr="003921AA" w:rsidRDefault="008D599B" w:rsidP="008D599B">
            <w:pPr>
              <w:pStyle w:val="TableBodyTextMIRB"/>
              <w:rPr>
                <w:sz w:val="22"/>
              </w:rPr>
            </w:pPr>
            <w:hyperlink r:id="rId327" w:history="1">
              <w:r w:rsidRPr="003921AA">
                <w:rPr>
                  <w:rStyle w:val="Hyperlink"/>
                  <w:sz w:val="22"/>
                </w:rPr>
                <w:t>https://ws.gisetl.lrc.gov.on.ca/fmedatadownload/Packages/COOP2021_DSM_043.zip</w:t>
              </w:r>
            </w:hyperlink>
          </w:p>
        </w:tc>
      </w:tr>
      <w:tr w:rsidR="008D599B" w:rsidRPr="008D599B" w14:paraId="528694A3" w14:textId="77777777" w:rsidTr="003921AA">
        <w:trPr>
          <w:trHeight w:val="300"/>
        </w:trPr>
        <w:tc>
          <w:tcPr>
            <w:tcW w:w="2494" w:type="dxa"/>
            <w:noWrap/>
            <w:hideMark/>
          </w:tcPr>
          <w:p w14:paraId="0090693D" w14:textId="77777777" w:rsidR="008D599B" w:rsidRPr="003921AA" w:rsidRDefault="008D599B" w:rsidP="008D599B">
            <w:pPr>
              <w:pStyle w:val="TableBodyTextMIRB"/>
              <w:rPr>
                <w:sz w:val="22"/>
              </w:rPr>
            </w:pPr>
            <w:r w:rsidRPr="003921AA">
              <w:rPr>
                <w:sz w:val="22"/>
              </w:rPr>
              <w:lastRenderedPageBreak/>
              <w:t>COOP 2021 DSM 044</w:t>
            </w:r>
          </w:p>
        </w:tc>
        <w:tc>
          <w:tcPr>
            <w:tcW w:w="680" w:type="dxa"/>
            <w:noWrap/>
            <w:hideMark/>
          </w:tcPr>
          <w:p w14:paraId="3F21F2E5" w14:textId="77777777" w:rsidR="008D599B" w:rsidRPr="003921AA" w:rsidRDefault="008D599B" w:rsidP="008D599B">
            <w:pPr>
              <w:pStyle w:val="TableBodyTextMIRB"/>
              <w:rPr>
                <w:sz w:val="22"/>
              </w:rPr>
            </w:pPr>
            <w:r w:rsidRPr="003921AA">
              <w:rPr>
                <w:sz w:val="22"/>
              </w:rPr>
              <w:t>2.98</w:t>
            </w:r>
          </w:p>
        </w:tc>
        <w:tc>
          <w:tcPr>
            <w:tcW w:w="1456" w:type="dxa"/>
            <w:noWrap/>
            <w:hideMark/>
          </w:tcPr>
          <w:p w14:paraId="14701BB4" w14:textId="77777777" w:rsidR="008D599B" w:rsidRPr="003921AA" w:rsidRDefault="008D599B" w:rsidP="008D599B">
            <w:pPr>
              <w:pStyle w:val="TableBodyTextMIRB"/>
              <w:rPr>
                <w:sz w:val="22"/>
              </w:rPr>
            </w:pPr>
            <w:r w:rsidRPr="003921AA">
              <w:rPr>
                <w:sz w:val="22"/>
              </w:rPr>
              <w:t>0.5</w:t>
            </w:r>
          </w:p>
        </w:tc>
        <w:tc>
          <w:tcPr>
            <w:tcW w:w="9071" w:type="dxa"/>
            <w:noWrap/>
            <w:hideMark/>
          </w:tcPr>
          <w:p w14:paraId="2BE38589" w14:textId="5E85AE11" w:rsidR="008D599B" w:rsidRPr="003921AA" w:rsidRDefault="008D599B" w:rsidP="008D599B">
            <w:pPr>
              <w:pStyle w:val="TableBodyTextMIRB"/>
              <w:rPr>
                <w:sz w:val="22"/>
              </w:rPr>
            </w:pPr>
            <w:hyperlink r:id="rId328" w:history="1">
              <w:r w:rsidRPr="003921AA">
                <w:rPr>
                  <w:rStyle w:val="Hyperlink"/>
                  <w:sz w:val="22"/>
                </w:rPr>
                <w:t>https://ws.gisetl.lrc.gov.on.ca/fmedatadownload/Packages/COOP2021_DSM_044.zip</w:t>
              </w:r>
            </w:hyperlink>
          </w:p>
        </w:tc>
      </w:tr>
      <w:tr w:rsidR="008D599B" w:rsidRPr="008D599B" w14:paraId="117954DA" w14:textId="77777777" w:rsidTr="003921AA">
        <w:trPr>
          <w:trHeight w:val="300"/>
        </w:trPr>
        <w:tc>
          <w:tcPr>
            <w:tcW w:w="2494" w:type="dxa"/>
            <w:noWrap/>
            <w:hideMark/>
          </w:tcPr>
          <w:p w14:paraId="10011014" w14:textId="77777777" w:rsidR="008D599B" w:rsidRPr="003921AA" w:rsidRDefault="008D599B" w:rsidP="008D599B">
            <w:pPr>
              <w:pStyle w:val="TableBodyTextMIRB"/>
              <w:rPr>
                <w:sz w:val="22"/>
              </w:rPr>
            </w:pPr>
            <w:r w:rsidRPr="003921AA">
              <w:rPr>
                <w:sz w:val="22"/>
              </w:rPr>
              <w:t>COOP 2021 DSM 045</w:t>
            </w:r>
          </w:p>
        </w:tc>
        <w:tc>
          <w:tcPr>
            <w:tcW w:w="680" w:type="dxa"/>
            <w:noWrap/>
            <w:hideMark/>
          </w:tcPr>
          <w:p w14:paraId="13D28119" w14:textId="77777777" w:rsidR="008D599B" w:rsidRPr="003921AA" w:rsidRDefault="008D599B" w:rsidP="008D599B">
            <w:pPr>
              <w:pStyle w:val="TableBodyTextMIRB"/>
              <w:rPr>
                <w:sz w:val="22"/>
              </w:rPr>
            </w:pPr>
            <w:r w:rsidRPr="003921AA">
              <w:rPr>
                <w:sz w:val="22"/>
              </w:rPr>
              <w:t>3.07</w:t>
            </w:r>
          </w:p>
        </w:tc>
        <w:tc>
          <w:tcPr>
            <w:tcW w:w="1456" w:type="dxa"/>
            <w:noWrap/>
            <w:hideMark/>
          </w:tcPr>
          <w:p w14:paraId="0DAF478B" w14:textId="77777777" w:rsidR="008D599B" w:rsidRPr="003921AA" w:rsidRDefault="008D599B" w:rsidP="008D599B">
            <w:pPr>
              <w:pStyle w:val="TableBodyTextMIRB"/>
              <w:rPr>
                <w:sz w:val="22"/>
              </w:rPr>
            </w:pPr>
            <w:r w:rsidRPr="003921AA">
              <w:rPr>
                <w:sz w:val="22"/>
              </w:rPr>
              <w:t>0.5</w:t>
            </w:r>
          </w:p>
        </w:tc>
        <w:tc>
          <w:tcPr>
            <w:tcW w:w="9071" w:type="dxa"/>
            <w:noWrap/>
            <w:hideMark/>
          </w:tcPr>
          <w:p w14:paraId="18586076" w14:textId="441A6B18" w:rsidR="008D599B" w:rsidRPr="003921AA" w:rsidRDefault="008D599B" w:rsidP="008D599B">
            <w:pPr>
              <w:pStyle w:val="TableBodyTextMIRB"/>
              <w:rPr>
                <w:sz w:val="22"/>
              </w:rPr>
            </w:pPr>
            <w:hyperlink r:id="rId329" w:history="1">
              <w:r w:rsidRPr="003921AA">
                <w:rPr>
                  <w:rStyle w:val="Hyperlink"/>
                  <w:sz w:val="22"/>
                </w:rPr>
                <w:t>https://ws.gisetl.lrc.gov.on.ca/fmedatadownload/Packages/COOP2021_DSM_045.zip</w:t>
              </w:r>
            </w:hyperlink>
          </w:p>
        </w:tc>
      </w:tr>
      <w:tr w:rsidR="008D599B" w:rsidRPr="008D599B" w14:paraId="61D18E5D" w14:textId="77777777" w:rsidTr="003921AA">
        <w:trPr>
          <w:trHeight w:val="300"/>
        </w:trPr>
        <w:tc>
          <w:tcPr>
            <w:tcW w:w="2494" w:type="dxa"/>
            <w:noWrap/>
            <w:hideMark/>
          </w:tcPr>
          <w:p w14:paraId="76B8FBB2" w14:textId="77777777" w:rsidR="008D599B" w:rsidRPr="003921AA" w:rsidRDefault="008D599B" w:rsidP="008D599B">
            <w:pPr>
              <w:pStyle w:val="TableBodyTextMIRB"/>
              <w:rPr>
                <w:sz w:val="22"/>
              </w:rPr>
            </w:pPr>
            <w:r w:rsidRPr="003921AA">
              <w:rPr>
                <w:sz w:val="22"/>
              </w:rPr>
              <w:t>COOP 2021 DSM 046</w:t>
            </w:r>
          </w:p>
        </w:tc>
        <w:tc>
          <w:tcPr>
            <w:tcW w:w="680" w:type="dxa"/>
            <w:noWrap/>
            <w:hideMark/>
          </w:tcPr>
          <w:p w14:paraId="319CC6F6" w14:textId="77777777" w:rsidR="008D599B" w:rsidRPr="003921AA" w:rsidRDefault="008D599B" w:rsidP="008D599B">
            <w:pPr>
              <w:pStyle w:val="TableBodyTextMIRB"/>
              <w:rPr>
                <w:sz w:val="22"/>
              </w:rPr>
            </w:pPr>
            <w:r w:rsidRPr="003921AA">
              <w:rPr>
                <w:sz w:val="22"/>
              </w:rPr>
              <w:t>3.00</w:t>
            </w:r>
          </w:p>
        </w:tc>
        <w:tc>
          <w:tcPr>
            <w:tcW w:w="1456" w:type="dxa"/>
            <w:noWrap/>
            <w:hideMark/>
          </w:tcPr>
          <w:p w14:paraId="6689A966" w14:textId="77777777" w:rsidR="008D599B" w:rsidRPr="003921AA" w:rsidRDefault="008D599B" w:rsidP="008D599B">
            <w:pPr>
              <w:pStyle w:val="TableBodyTextMIRB"/>
              <w:rPr>
                <w:sz w:val="22"/>
              </w:rPr>
            </w:pPr>
            <w:r w:rsidRPr="003921AA">
              <w:rPr>
                <w:sz w:val="22"/>
              </w:rPr>
              <w:t>0.5</w:t>
            </w:r>
          </w:p>
        </w:tc>
        <w:tc>
          <w:tcPr>
            <w:tcW w:w="9071" w:type="dxa"/>
            <w:noWrap/>
            <w:hideMark/>
          </w:tcPr>
          <w:p w14:paraId="4A34ACAF" w14:textId="08934CAE" w:rsidR="008D599B" w:rsidRPr="003921AA" w:rsidRDefault="008D599B" w:rsidP="008D599B">
            <w:pPr>
              <w:pStyle w:val="TableBodyTextMIRB"/>
              <w:rPr>
                <w:sz w:val="22"/>
              </w:rPr>
            </w:pPr>
            <w:hyperlink r:id="rId330" w:history="1">
              <w:r w:rsidRPr="003921AA">
                <w:rPr>
                  <w:rStyle w:val="Hyperlink"/>
                  <w:sz w:val="22"/>
                </w:rPr>
                <w:t>https://ws.gisetl.lrc.gov.on.ca/fmedatadownload/Packages/COOP2021_DSM_046.zip</w:t>
              </w:r>
            </w:hyperlink>
          </w:p>
        </w:tc>
      </w:tr>
      <w:tr w:rsidR="008D599B" w:rsidRPr="008D599B" w14:paraId="4023E986" w14:textId="77777777" w:rsidTr="003921AA">
        <w:trPr>
          <w:trHeight w:val="300"/>
        </w:trPr>
        <w:tc>
          <w:tcPr>
            <w:tcW w:w="2494" w:type="dxa"/>
            <w:noWrap/>
            <w:hideMark/>
          </w:tcPr>
          <w:p w14:paraId="3F4F68FE" w14:textId="77777777" w:rsidR="008D599B" w:rsidRPr="003921AA" w:rsidRDefault="008D599B" w:rsidP="008D599B">
            <w:pPr>
              <w:pStyle w:val="TableBodyTextMIRB"/>
              <w:rPr>
                <w:sz w:val="22"/>
              </w:rPr>
            </w:pPr>
            <w:r w:rsidRPr="003921AA">
              <w:rPr>
                <w:sz w:val="22"/>
              </w:rPr>
              <w:t>COOP 2021 DSM 047</w:t>
            </w:r>
          </w:p>
        </w:tc>
        <w:tc>
          <w:tcPr>
            <w:tcW w:w="680" w:type="dxa"/>
            <w:noWrap/>
            <w:hideMark/>
          </w:tcPr>
          <w:p w14:paraId="647B9EA1" w14:textId="77777777" w:rsidR="008D599B" w:rsidRPr="003921AA" w:rsidRDefault="008D599B" w:rsidP="008D599B">
            <w:pPr>
              <w:pStyle w:val="TableBodyTextMIRB"/>
              <w:rPr>
                <w:sz w:val="22"/>
              </w:rPr>
            </w:pPr>
            <w:r w:rsidRPr="003921AA">
              <w:rPr>
                <w:sz w:val="22"/>
              </w:rPr>
              <w:t>2.79</w:t>
            </w:r>
          </w:p>
        </w:tc>
        <w:tc>
          <w:tcPr>
            <w:tcW w:w="1456" w:type="dxa"/>
            <w:noWrap/>
            <w:hideMark/>
          </w:tcPr>
          <w:p w14:paraId="758175D4" w14:textId="77777777" w:rsidR="008D599B" w:rsidRPr="003921AA" w:rsidRDefault="008D599B" w:rsidP="008D599B">
            <w:pPr>
              <w:pStyle w:val="TableBodyTextMIRB"/>
              <w:rPr>
                <w:sz w:val="22"/>
              </w:rPr>
            </w:pPr>
            <w:r w:rsidRPr="003921AA">
              <w:rPr>
                <w:sz w:val="22"/>
              </w:rPr>
              <w:t>0.5</w:t>
            </w:r>
          </w:p>
        </w:tc>
        <w:tc>
          <w:tcPr>
            <w:tcW w:w="9071" w:type="dxa"/>
            <w:noWrap/>
            <w:hideMark/>
          </w:tcPr>
          <w:p w14:paraId="02924313" w14:textId="4385F2B8" w:rsidR="008D599B" w:rsidRPr="003921AA" w:rsidRDefault="008D599B" w:rsidP="008D599B">
            <w:pPr>
              <w:pStyle w:val="TableBodyTextMIRB"/>
              <w:rPr>
                <w:sz w:val="22"/>
              </w:rPr>
            </w:pPr>
            <w:hyperlink r:id="rId331" w:history="1">
              <w:r w:rsidRPr="003921AA">
                <w:rPr>
                  <w:rStyle w:val="Hyperlink"/>
                  <w:sz w:val="22"/>
                </w:rPr>
                <w:t>https://ws.gisetl.lrc.gov.on.ca/fmedatadownload/Packages/COOP2021_DSM_047.zip</w:t>
              </w:r>
            </w:hyperlink>
            <w:r w:rsidRPr="003921AA">
              <w:rPr>
                <w:sz w:val="22"/>
              </w:rPr>
              <w:t xml:space="preserve"> </w:t>
            </w:r>
          </w:p>
        </w:tc>
      </w:tr>
      <w:tr w:rsidR="008D599B" w:rsidRPr="008D599B" w14:paraId="6BC44E61" w14:textId="77777777" w:rsidTr="003921AA">
        <w:trPr>
          <w:trHeight w:val="300"/>
        </w:trPr>
        <w:tc>
          <w:tcPr>
            <w:tcW w:w="2494" w:type="dxa"/>
            <w:noWrap/>
            <w:hideMark/>
          </w:tcPr>
          <w:p w14:paraId="3CC2874F" w14:textId="77777777" w:rsidR="008D599B" w:rsidRPr="003921AA" w:rsidRDefault="008D599B" w:rsidP="008D599B">
            <w:pPr>
              <w:pStyle w:val="TableBodyTextMIRB"/>
              <w:rPr>
                <w:sz w:val="22"/>
              </w:rPr>
            </w:pPr>
            <w:r w:rsidRPr="003921AA">
              <w:rPr>
                <w:sz w:val="22"/>
              </w:rPr>
              <w:t>COOP 2021 DSM 048</w:t>
            </w:r>
          </w:p>
        </w:tc>
        <w:tc>
          <w:tcPr>
            <w:tcW w:w="680" w:type="dxa"/>
            <w:noWrap/>
            <w:hideMark/>
          </w:tcPr>
          <w:p w14:paraId="0DCDB313" w14:textId="77777777" w:rsidR="008D599B" w:rsidRPr="003921AA" w:rsidRDefault="008D599B" w:rsidP="008D599B">
            <w:pPr>
              <w:pStyle w:val="TableBodyTextMIRB"/>
              <w:rPr>
                <w:sz w:val="22"/>
              </w:rPr>
            </w:pPr>
            <w:r w:rsidRPr="003921AA">
              <w:rPr>
                <w:sz w:val="22"/>
              </w:rPr>
              <w:t>3.09</w:t>
            </w:r>
          </w:p>
        </w:tc>
        <w:tc>
          <w:tcPr>
            <w:tcW w:w="1456" w:type="dxa"/>
            <w:noWrap/>
            <w:hideMark/>
          </w:tcPr>
          <w:p w14:paraId="275B9D6C" w14:textId="77777777" w:rsidR="008D599B" w:rsidRPr="003921AA" w:rsidRDefault="008D599B" w:rsidP="008D599B">
            <w:pPr>
              <w:pStyle w:val="TableBodyTextMIRB"/>
              <w:rPr>
                <w:sz w:val="22"/>
              </w:rPr>
            </w:pPr>
            <w:r w:rsidRPr="003921AA">
              <w:rPr>
                <w:sz w:val="22"/>
              </w:rPr>
              <w:t>0.5</w:t>
            </w:r>
          </w:p>
        </w:tc>
        <w:tc>
          <w:tcPr>
            <w:tcW w:w="9071" w:type="dxa"/>
            <w:noWrap/>
            <w:hideMark/>
          </w:tcPr>
          <w:p w14:paraId="00B2F096" w14:textId="4823729F" w:rsidR="008D599B" w:rsidRPr="003921AA" w:rsidRDefault="008D599B" w:rsidP="008D599B">
            <w:pPr>
              <w:pStyle w:val="TableBodyTextMIRB"/>
              <w:rPr>
                <w:sz w:val="22"/>
              </w:rPr>
            </w:pPr>
            <w:hyperlink r:id="rId332" w:history="1">
              <w:r w:rsidRPr="003921AA">
                <w:rPr>
                  <w:rStyle w:val="Hyperlink"/>
                  <w:sz w:val="22"/>
                </w:rPr>
                <w:t>https://ws.gisetl.lrc.gov.on.ca/fmedatadownload/Packages/COOP2021_DSM_048.zip</w:t>
              </w:r>
            </w:hyperlink>
          </w:p>
        </w:tc>
      </w:tr>
      <w:tr w:rsidR="008D599B" w:rsidRPr="008D599B" w14:paraId="568AF649" w14:textId="77777777" w:rsidTr="003921AA">
        <w:trPr>
          <w:trHeight w:val="300"/>
        </w:trPr>
        <w:tc>
          <w:tcPr>
            <w:tcW w:w="2494" w:type="dxa"/>
            <w:noWrap/>
            <w:hideMark/>
          </w:tcPr>
          <w:p w14:paraId="64FFDFAA" w14:textId="77777777" w:rsidR="008D599B" w:rsidRPr="003921AA" w:rsidRDefault="008D599B" w:rsidP="008D599B">
            <w:pPr>
              <w:pStyle w:val="TableBodyTextMIRB"/>
              <w:rPr>
                <w:sz w:val="22"/>
              </w:rPr>
            </w:pPr>
            <w:r w:rsidRPr="003921AA">
              <w:rPr>
                <w:sz w:val="22"/>
              </w:rPr>
              <w:t>COOP 2021 DSM 049</w:t>
            </w:r>
          </w:p>
        </w:tc>
        <w:tc>
          <w:tcPr>
            <w:tcW w:w="680" w:type="dxa"/>
            <w:noWrap/>
            <w:hideMark/>
          </w:tcPr>
          <w:p w14:paraId="47346EE0" w14:textId="77777777" w:rsidR="008D599B" w:rsidRPr="003921AA" w:rsidRDefault="008D599B" w:rsidP="008D599B">
            <w:pPr>
              <w:pStyle w:val="TableBodyTextMIRB"/>
              <w:rPr>
                <w:sz w:val="22"/>
              </w:rPr>
            </w:pPr>
            <w:r w:rsidRPr="003921AA">
              <w:rPr>
                <w:sz w:val="22"/>
              </w:rPr>
              <w:t>3.07</w:t>
            </w:r>
          </w:p>
        </w:tc>
        <w:tc>
          <w:tcPr>
            <w:tcW w:w="1456" w:type="dxa"/>
            <w:noWrap/>
            <w:hideMark/>
          </w:tcPr>
          <w:p w14:paraId="418E535A" w14:textId="77777777" w:rsidR="008D599B" w:rsidRPr="003921AA" w:rsidRDefault="008D599B" w:rsidP="008D599B">
            <w:pPr>
              <w:pStyle w:val="TableBodyTextMIRB"/>
              <w:rPr>
                <w:sz w:val="22"/>
              </w:rPr>
            </w:pPr>
            <w:r w:rsidRPr="003921AA">
              <w:rPr>
                <w:sz w:val="22"/>
              </w:rPr>
              <w:t>0.5</w:t>
            </w:r>
          </w:p>
        </w:tc>
        <w:tc>
          <w:tcPr>
            <w:tcW w:w="9071" w:type="dxa"/>
            <w:noWrap/>
            <w:hideMark/>
          </w:tcPr>
          <w:p w14:paraId="0C208495" w14:textId="26DF7F95" w:rsidR="008D599B" w:rsidRPr="003921AA" w:rsidRDefault="008D599B" w:rsidP="008D599B">
            <w:pPr>
              <w:pStyle w:val="TableBodyTextMIRB"/>
              <w:rPr>
                <w:sz w:val="22"/>
              </w:rPr>
            </w:pPr>
            <w:hyperlink r:id="rId333" w:history="1">
              <w:r w:rsidRPr="003921AA">
                <w:rPr>
                  <w:rStyle w:val="Hyperlink"/>
                  <w:sz w:val="22"/>
                </w:rPr>
                <w:t>https://ws.gisetl.lrc.gov.on.ca/fmedatadownload/Packages/COOP2021_DSM_049.zip</w:t>
              </w:r>
            </w:hyperlink>
          </w:p>
        </w:tc>
      </w:tr>
      <w:tr w:rsidR="008D599B" w:rsidRPr="008D599B" w14:paraId="56CA2924" w14:textId="77777777" w:rsidTr="003921AA">
        <w:trPr>
          <w:trHeight w:val="300"/>
        </w:trPr>
        <w:tc>
          <w:tcPr>
            <w:tcW w:w="2494" w:type="dxa"/>
            <w:noWrap/>
            <w:hideMark/>
          </w:tcPr>
          <w:p w14:paraId="2C17242A" w14:textId="77777777" w:rsidR="008D599B" w:rsidRPr="003921AA" w:rsidRDefault="008D599B" w:rsidP="008D599B">
            <w:pPr>
              <w:pStyle w:val="TableBodyTextMIRB"/>
              <w:rPr>
                <w:sz w:val="22"/>
              </w:rPr>
            </w:pPr>
            <w:r w:rsidRPr="003921AA">
              <w:rPr>
                <w:sz w:val="22"/>
              </w:rPr>
              <w:t>COOP 2021 DSM 050</w:t>
            </w:r>
          </w:p>
        </w:tc>
        <w:tc>
          <w:tcPr>
            <w:tcW w:w="680" w:type="dxa"/>
            <w:noWrap/>
            <w:hideMark/>
          </w:tcPr>
          <w:p w14:paraId="0ED32A57" w14:textId="77777777" w:rsidR="008D599B" w:rsidRPr="003921AA" w:rsidRDefault="008D599B" w:rsidP="008D599B">
            <w:pPr>
              <w:pStyle w:val="TableBodyTextMIRB"/>
              <w:rPr>
                <w:sz w:val="22"/>
              </w:rPr>
            </w:pPr>
            <w:r w:rsidRPr="003921AA">
              <w:rPr>
                <w:sz w:val="22"/>
              </w:rPr>
              <w:t>3.02</w:t>
            </w:r>
          </w:p>
        </w:tc>
        <w:tc>
          <w:tcPr>
            <w:tcW w:w="1456" w:type="dxa"/>
            <w:noWrap/>
            <w:hideMark/>
          </w:tcPr>
          <w:p w14:paraId="560BFF3B" w14:textId="77777777" w:rsidR="008D599B" w:rsidRPr="003921AA" w:rsidRDefault="008D599B" w:rsidP="008D599B">
            <w:pPr>
              <w:pStyle w:val="TableBodyTextMIRB"/>
              <w:rPr>
                <w:sz w:val="22"/>
              </w:rPr>
            </w:pPr>
            <w:r w:rsidRPr="003921AA">
              <w:rPr>
                <w:sz w:val="22"/>
              </w:rPr>
              <w:t>0.5</w:t>
            </w:r>
          </w:p>
        </w:tc>
        <w:tc>
          <w:tcPr>
            <w:tcW w:w="9071" w:type="dxa"/>
            <w:noWrap/>
            <w:hideMark/>
          </w:tcPr>
          <w:p w14:paraId="254B5A0B" w14:textId="4231B70B" w:rsidR="008D599B" w:rsidRPr="003921AA" w:rsidRDefault="008D599B" w:rsidP="008D599B">
            <w:pPr>
              <w:pStyle w:val="TableBodyTextMIRB"/>
              <w:rPr>
                <w:sz w:val="22"/>
              </w:rPr>
            </w:pPr>
            <w:hyperlink r:id="rId334" w:history="1">
              <w:r w:rsidRPr="003921AA">
                <w:rPr>
                  <w:rStyle w:val="Hyperlink"/>
                  <w:sz w:val="22"/>
                </w:rPr>
                <w:t>https://ws.gisetl.lrc.gov.on.ca/fmedatadownload/Packages/COOP2021_DSM_050.zip</w:t>
              </w:r>
            </w:hyperlink>
          </w:p>
        </w:tc>
      </w:tr>
      <w:tr w:rsidR="008D599B" w:rsidRPr="008D599B" w14:paraId="1A42EEFA" w14:textId="77777777" w:rsidTr="003921AA">
        <w:trPr>
          <w:trHeight w:val="300"/>
        </w:trPr>
        <w:tc>
          <w:tcPr>
            <w:tcW w:w="2494" w:type="dxa"/>
            <w:noWrap/>
            <w:hideMark/>
          </w:tcPr>
          <w:p w14:paraId="24993F6B" w14:textId="77777777" w:rsidR="008D599B" w:rsidRPr="003921AA" w:rsidRDefault="008D599B" w:rsidP="008D599B">
            <w:pPr>
              <w:pStyle w:val="TableBodyTextMIRB"/>
              <w:rPr>
                <w:sz w:val="22"/>
              </w:rPr>
            </w:pPr>
            <w:r w:rsidRPr="003921AA">
              <w:rPr>
                <w:sz w:val="22"/>
              </w:rPr>
              <w:t>COOP 2021 DSM 051</w:t>
            </w:r>
          </w:p>
        </w:tc>
        <w:tc>
          <w:tcPr>
            <w:tcW w:w="680" w:type="dxa"/>
            <w:noWrap/>
            <w:hideMark/>
          </w:tcPr>
          <w:p w14:paraId="2622B095" w14:textId="77777777" w:rsidR="008D599B" w:rsidRPr="003921AA" w:rsidRDefault="008D599B" w:rsidP="008D599B">
            <w:pPr>
              <w:pStyle w:val="TableBodyTextMIRB"/>
              <w:rPr>
                <w:sz w:val="22"/>
              </w:rPr>
            </w:pPr>
            <w:r w:rsidRPr="003921AA">
              <w:rPr>
                <w:sz w:val="22"/>
              </w:rPr>
              <w:t>3.11</w:t>
            </w:r>
          </w:p>
        </w:tc>
        <w:tc>
          <w:tcPr>
            <w:tcW w:w="1456" w:type="dxa"/>
            <w:noWrap/>
            <w:hideMark/>
          </w:tcPr>
          <w:p w14:paraId="1BDD0D43" w14:textId="77777777" w:rsidR="008D599B" w:rsidRPr="003921AA" w:rsidRDefault="008D599B" w:rsidP="008D599B">
            <w:pPr>
              <w:pStyle w:val="TableBodyTextMIRB"/>
              <w:rPr>
                <w:sz w:val="22"/>
              </w:rPr>
            </w:pPr>
            <w:r w:rsidRPr="003921AA">
              <w:rPr>
                <w:sz w:val="22"/>
              </w:rPr>
              <w:t>0.5</w:t>
            </w:r>
          </w:p>
        </w:tc>
        <w:tc>
          <w:tcPr>
            <w:tcW w:w="9071" w:type="dxa"/>
            <w:noWrap/>
            <w:hideMark/>
          </w:tcPr>
          <w:p w14:paraId="0A52819C" w14:textId="61CC5FA9" w:rsidR="008D599B" w:rsidRPr="003921AA" w:rsidRDefault="008D599B" w:rsidP="008D599B">
            <w:pPr>
              <w:pStyle w:val="TableBodyTextMIRB"/>
              <w:rPr>
                <w:sz w:val="22"/>
              </w:rPr>
            </w:pPr>
            <w:hyperlink r:id="rId335" w:history="1">
              <w:r w:rsidRPr="003921AA">
                <w:rPr>
                  <w:rStyle w:val="Hyperlink"/>
                  <w:sz w:val="22"/>
                </w:rPr>
                <w:t>https://ws.gisetl.lrc.gov.on.ca/fmedatadownload/Packages/COOP2021_DSM_051.zip</w:t>
              </w:r>
            </w:hyperlink>
          </w:p>
        </w:tc>
      </w:tr>
      <w:tr w:rsidR="008D599B" w:rsidRPr="008D599B" w14:paraId="30AB88E6" w14:textId="77777777" w:rsidTr="003921AA">
        <w:trPr>
          <w:trHeight w:val="300"/>
        </w:trPr>
        <w:tc>
          <w:tcPr>
            <w:tcW w:w="2494" w:type="dxa"/>
            <w:noWrap/>
            <w:hideMark/>
          </w:tcPr>
          <w:p w14:paraId="14D6B43B" w14:textId="77777777" w:rsidR="008D599B" w:rsidRPr="003921AA" w:rsidRDefault="008D599B" w:rsidP="008D599B">
            <w:pPr>
              <w:pStyle w:val="TableBodyTextMIRB"/>
              <w:rPr>
                <w:sz w:val="22"/>
              </w:rPr>
            </w:pPr>
            <w:r w:rsidRPr="003921AA">
              <w:rPr>
                <w:sz w:val="22"/>
              </w:rPr>
              <w:t>COOP 2021 DSM 052</w:t>
            </w:r>
          </w:p>
        </w:tc>
        <w:tc>
          <w:tcPr>
            <w:tcW w:w="680" w:type="dxa"/>
            <w:noWrap/>
            <w:hideMark/>
          </w:tcPr>
          <w:p w14:paraId="0BCCF2E2" w14:textId="77777777" w:rsidR="008D599B" w:rsidRPr="003921AA" w:rsidRDefault="008D599B" w:rsidP="008D599B">
            <w:pPr>
              <w:pStyle w:val="TableBodyTextMIRB"/>
              <w:rPr>
                <w:sz w:val="22"/>
              </w:rPr>
            </w:pPr>
            <w:r w:rsidRPr="003921AA">
              <w:rPr>
                <w:sz w:val="22"/>
              </w:rPr>
              <w:t>3.00</w:t>
            </w:r>
          </w:p>
        </w:tc>
        <w:tc>
          <w:tcPr>
            <w:tcW w:w="1456" w:type="dxa"/>
            <w:noWrap/>
            <w:hideMark/>
          </w:tcPr>
          <w:p w14:paraId="508E8B76" w14:textId="77777777" w:rsidR="008D599B" w:rsidRPr="003921AA" w:rsidRDefault="008D599B" w:rsidP="008D599B">
            <w:pPr>
              <w:pStyle w:val="TableBodyTextMIRB"/>
              <w:rPr>
                <w:sz w:val="22"/>
              </w:rPr>
            </w:pPr>
            <w:r w:rsidRPr="003921AA">
              <w:rPr>
                <w:sz w:val="22"/>
              </w:rPr>
              <w:t>0.5</w:t>
            </w:r>
          </w:p>
        </w:tc>
        <w:tc>
          <w:tcPr>
            <w:tcW w:w="9071" w:type="dxa"/>
            <w:noWrap/>
            <w:hideMark/>
          </w:tcPr>
          <w:p w14:paraId="07891306" w14:textId="27C3D230" w:rsidR="008D599B" w:rsidRPr="003921AA" w:rsidRDefault="008D599B" w:rsidP="008D599B">
            <w:pPr>
              <w:pStyle w:val="TableBodyTextMIRB"/>
              <w:rPr>
                <w:sz w:val="22"/>
              </w:rPr>
            </w:pPr>
            <w:hyperlink r:id="rId336" w:history="1">
              <w:r w:rsidRPr="003921AA">
                <w:rPr>
                  <w:rStyle w:val="Hyperlink"/>
                  <w:sz w:val="22"/>
                </w:rPr>
                <w:t>https://ws.gisetl.lrc.gov.on.ca/fmedatadownload/Packages/COOP2021_DSM_052.zip</w:t>
              </w:r>
            </w:hyperlink>
          </w:p>
        </w:tc>
      </w:tr>
      <w:tr w:rsidR="008D599B" w:rsidRPr="008D599B" w14:paraId="14BE303F" w14:textId="77777777" w:rsidTr="003921AA">
        <w:trPr>
          <w:trHeight w:val="300"/>
        </w:trPr>
        <w:tc>
          <w:tcPr>
            <w:tcW w:w="2494" w:type="dxa"/>
            <w:noWrap/>
            <w:hideMark/>
          </w:tcPr>
          <w:p w14:paraId="3FAFB07A" w14:textId="77777777" w:rsidR="008D599B" w:rsidRPr="003921AA" w:rsidRDefault="008D599B" w:rsidP="008D599B">
            <w:pPr>
              <w:pStyle w:val="TableBodyTextMIRB"/>
              <w:rPr>
                <w:sz w:val="22"/>
              </w:rPr>
            </w:pPr>
            <w:r w:rsidRPr="003921AA">
              <w:rPr>
                <w:sz w:val="22"/>
              </w:rPr>
              <w:t>COOP 2021 DSM 053</w:t>
            </w:r>
          </w:p>
        </w:tc>
        <w:tc>
          <w:tcPr>
            <w:tcW w:w="680" w:type="dxa"/>
            <w:noWrap/>
            <w:hideMark/>
          </w:tcPr>
          <w:p w14:paraId="521218C1" w14:textId="77777777" w:rsidR="008D599B" w:rsidRPr="003921AA" w:rsidRDefault="008D599B" w:rsidP="008D599B">
            <w:pPr>
              <w:pStyle w:val="TableBodyTextMIRB"/>
              <w:rPr>
                <w:sz w:val="22"/>
              </w:rPr>
            </w:pPr>
            <w:r w:rsidRPr="003921AA">
              <w:rPr>
                <w:sz w:val="22"/>
              </w:rPr>
              <w:t>3.14</w:t>
            </w:r>
          </w:p>
        </w:tc>
        <w:tc>
          <w:tcPr>
            <w:tcW w:w="1456" w:type="dxa"/>
            <w:noWrap/>
            <w:hideMark/>
          </w:tcPr>
          <w:p w14:paraId="1B4C7530" w14:textId="77777777" w:rsidR="008D599B" w:rsidRPr="003921AA" w:rsidRDefault="008D599B" w:rsidP="008D599B">
            <w:pPr>
              <w:pStyle w:val="TableBodyTextMIRB"/>
              <w:rPr>
                <w:sz w:val="22"/>
              </w:rPr>
            </w:pPr>
            <w:r w:rsidRPr="003921AA">
              <w:rPr>
                <w:sz w:val="22"/>
              </w:rPr>
              <w:t>0.5</w:t>
            </w:r>
          </w:p>
        </w:tc>
        <w:tc>
          <w:tcPr>
            <w:tcW w:w="9071" w:type="dxa"/>
            <w:noWrap/>
            <w:hideMark/>
          </w:tcPr>
          <w:p w14:paraId="5F387A71" w14:textId="66FB7578" w:rsidR="008D599B" w:rsidRPr="003921AA" w:rsidRDefault="008D599B" w:rsidP="008D599B">
            <w:pPr>
              <w:pStyle w:val="TableBodyTextMIRB"/>
              <w:rPr>
                <w:sz w:val="22"/>
              </w:rPr>
            </w:pPr>
            <w:hyperlink r:id="rId337" w:history="1">
              <w:r w:rsidRPr="003921AA">
                <w:rPr>
                  <w:rStyle w:val="Hyperlink"/>
                  <w:sz w:val="22"/>
                </w:rPr>
                <w:t>https://ws.gisetl.lrc.gov.on.ca/fmedatadownload/Packages/COOP2021_DSM_053.zip</w:t>
              </w:r>
            </w:hyperlink>
          </w:p>
        </w:tc>
      </w:tr>
      <w:tr w:rsidR="008D599B" w:rsidRPr="008D599B" w14:paraId="71EAC66A" w14:textId="77777777" w:rsidTr="003921AA">
        <w:trPr>
          <w:trHeight w:val="300"/>
        </w:trPr>
        <w:tc>
          <w:tcPr>
            <w:tcW w:w="2494" w:type="dxa"/>
            <w:noWrap/>
            <w:hideMark/>
          </w:tcPr>
          <w:p w14:paraId="5F4DA9A4" w14:textId="77777777" w:rsidR="008D599B" w:rsidRPr="003921AA" w:rsidRDefault="008D599B" w:rsidP="008D599B">
            <w:pPr>
              <w:pStyle w:val="TableBodyTextMIRB"/>
              <w:rPr>
                <w:sz w:val="22"/>
              </w:rPr>
            </w:pPr>
            <w:r w:rsidRPr="003921AA">
              <w:rPr>
                <w:sz w:val="22"/>
              </w:rPr>
              <w:t>COOP 2021 DSM 054</w:t>
            </w:r>
          </w:p>
        </w:tc>
        <w:tc>
          <w:tcPr>
            <w:tcW w:w="680" w:type="dxa"/>
            <w:noWrap/>
            <w:hideMark/>
          </w:tcPr>
          <w:p w14:paraId="4171E0BB" w14:textId="77777777" w:rsidR="008D599B" w:rsidRPr="003921AA" w:rsidRDefault="008D599B" w:rsidP="008D599B">
            <w:pPr>
              <w:pStyle w:val="TableBodyTextMIRB"/>
              <w:rPr>
                <w:sz w:val="22"/>
              </w:rPr>
            </w:pPr>
            <w:r w:rsidRPr="003921AA">
              <w:rPr>
                <w:sz w:val="22"/>
              </w:rPr>
              <w:t>2.91</w:t>
            </w:r>
          </w:p>
        </w:tc>
        <w:tc>
          <w:tcPr>
            <w:tcW w:w="1456" w:type="dxa"/>
            <w:noWrap/>
            <w:hideMark/>
          </w:tcPr>
          <w:p w14:paraId="48C72BD7" w14:textId="77777777" w:rsidR="008D599B" w:rsidRPr="003921AA" w:rsidRDefault="008D599B" w:rsidP="008D599B">
            <w:pPr>
              <w:pStyle w:val="TableBodyTextMIRB"/>
              <w:rPr>
                <w:sz w:val="22"/>
              </w:rPr>
            </w:pPr>
            <w:r w:rsidRPr="003921AA">
              <w:rPr>
                <w:sz w:val="22"/>
              </w:rPr>
              <w:t>0.5</w:t>
            </w:r>
          </w:p>
        </w:tc>
        <w:tc>
          <w:tcPr>
            <w:tcW w:w="9071" w:type="dxa"/>
            <w:noWrap/>
            <w:hideMark/>
          </w:tcPr>
          <w:p w14:paraId="1BE9C301" w14:textId="47565697" w:rsidR="008D599B" w:rsidRPr="003921AA" w:rsidRDefault="008D599B" w:rsidP="008D599B">
            <w:pPr>
              <w:pStyle w:val="TableBodyTextMIRB"/>
              <w:rPr>
                <w:sz w:val="22"/>
              </w:rPr>
            </w:pPr>
            <w:hyperlink r:id="rId338" w:history="1">
              <w:r w:rsidRPr="003921AA">
                <w:rPr>
                  <w:rStyle w:val="Hyperlink"/>
                  <w:sz w:val="22"/>
                </w:rPr>
                <w:t>https://ws.gisetl.lrc.gov.on.ca/fmedatadownload/Packages/COOP2021_DSM_054.zip</w:t>
              </w:r>
            </w:hyperlink>
          </w:p>
        </w:tc>
      </w:tr>
      <w:tr w:rsidR="008D599B" w:rsidRPr="008D599B" w14:paraId="70457595" w14:textId="77777777" w:rsidTr="003921AA">
        <w:trPr>
          <w:trHeight w:val="300"/>
        </w:trPr>
        <w:tc>
          <w:tcPr>
            <w:tcW w:w="2494" w:type="dxa"/>
            <w:noWrap/>
            <w:hideMark/>
          </w:tcPr>
          <w:p w14:paraId="56CAD488" w14:textId="77777777" w:rsidR="008D599B" w:rsidRPr="003921AA" w:rsidRDefault="008D599B" w:rsidP="008D599B">
            <w:pPr>
              <w:pStyle w:val="TableBodyTextMIRB"/>
              <w:rPr>
                <w:sz w:val="22"/>
              </w:rPr>
            </w:pPr>
            <w:r w:rsidRPr="003921AA">
              <w:rPr>
                <w:sz w:val="22"/>
              </w:rPr>
              <w:t>COOP 2021 DSM 055</w:t>
            </w:r>
          </w:p>
        </w:tc>
        <w:tc>
          <w:tcPr>
            <w:tcW w:w="680" w:type="dxa"/>
            <w:noWrap/>
            <w:hideMark/>
          </w:tcPr>
          <w:p w14:paraId="3E484158" w14:textId="77777777" w:rsidR="008D599B" w:rsidRPr="003921AA" w:rsidRDefault="008D599B" w:rsidP="008D599B">
            <w:pPr>
              <w:pStyle w:val="TableBodyTextMIRB"/>
              <w:rPr>
                <w:sz w:val="22"/>
              </w:rPr>
            </w:pPr>
            <w:r w:rsidRPr="003921AA">
              <w:rPr>
                <w:sz w:val="22"/>
              </w:rPr>
              <w:t>3.07</w:t>
            </w:r>
          </w:p>
        </w:tc>
        <w:tc>
          <w:tcPr>
            <w:tcW w:w="1456" w:type="dxa"/>
            <w:noWrap/>
            <w:hideMark/>
          </w:tcPr>
          <w:p w14:paraId="74FFA1EF" w14:textId="77777777" w:rsidR="008D599B" w:rsidRPr="003921AA" w:rsidRDefault="008D599B" w:rsidP="008D599B">
            <w:pPr>
              <w:pStyle w:val="TableBodyTextMIRB"/>
              <w:rPr>
                <w:sz w:val="22"/>
              </w:rPr>
            </w:pPr>
            <w:r w:rsidRPr="003921AA">
              <w:rPr>
                <w:sz w:val="22"/>
              </w:rPr>
              <w:t>0.5</w:t>
            </w:r>
          </w:p>
        </w:tc>
        <w:tc>
          <w:tcPr>
            <w:tcW w:w="9071" w:type="dxa"/>
            <w:noWrap/>
            <w:hideMark/>
          </w:tcPr>
          <w:p w14:paraId="0DF44D48" w14:textId="7E15ED37" w:rsidR="008D599B" w:rsidRPr="003921AA" w:rsidRDefault="008D599B" w:rsidP="008D599B">
            <w:pPr>
              <w:pStyle w:val="TableBodyTextMIRB"/>
              <w:rPr>
                <w:sz w:val="22"/>
              </w:rPr>
            </w:pPr>
            <w:hyperlink r:id="rId339" w:history="1">
              <w:r w:rsidRPr="003921AA">
                <w:rPr>
                  <w:rStyle w:val="Hyperlink"/>
                  <w:sz w:val="22"/>
                </w:rPr>
                <w:t>https://ws.gisetl.lrc.gov.on.ca/fmedatadownload/Packages/COOP2021_DSM_055.zip</w:t>
              </w:r>
            </w:hyperlink>
          </w:p>
        </w:tc>
      </w:tr>
      <w:tr w:rsidR="008D599B" w:rsidRPr="008D599B" w14:paraId="1F4E185E" w14:textId="77777777" w:rsidTr="003921AA">
        <w:trPr>
          <w:trHeight w:val="300"/>
        </w:trPr>
        <w:tc>
          <w:tcPr>
            <w:tcW w:w="2494" w:type="dxa"/>
            <w:noWrap/>
            <w:hideMark/>
          </w:tcPr>
          <w:p w14:paraId="33BCB856" w14:textId="77777777" w:rsidR="008D599B" w:rsidRPr="003921AA" w:rsidRDefault="008D599B" w:rsidP="008D599B">
            <w:pPr>
              <w:pStyle w:val="TableBodyTextMIRB"/>
              <w:rPr>
                <w:sz w:val="22"/>
              </w:rPr>
            </w:pPr>
            <w:r w:rsidRPr="003921AA">
              <w:rPr>
                <w:sz w:val="22"/>
              </w:rPr>
              <w:t>COOP 2021 DSM 056</w:t>
            </w:r>
          </w:p>
        </w:tc>
        <w:tc>
          <w:tcPr>
            <w:tcW w:w="680" w:type="dxa"/>
            <w:noWrap/>
            <w:hideMark/>
          </w:tcPr>
          <w:p w14:paraId="69F88199" w14:textId="77777777" w:rsidR="008D599B" w:rsidRPr="003921AA" w:rsidRDefault="008D599B" w:rsidP="008D599B">
            <w:pPr>
              <w:pStyle w:val="TableBodyTextMIRB"/>
              <w:rPr>
                <w:sz w:val="22"/>
              </w:rPr>
            </w:pPr>
            <w:r w:rsidRPr="003921AA">
              <w:rPr>
                <w:sz w:val="22"/>
              </w:rPr>
              <w:t>2.31</w:t>
            </w:r>
          </w:p>
        </w:tc>
        <w:tc>
          <w:tcPr>
            <w:tcW w:w="1456" w:type="dxa"/>
            <w:noWrap/>
            <w:hideMark/>
          </w:tcPr>
          <w:p w14:paraId="7D90B9EC" w14:textId="77777777" w:rsidR="008D599B" w:rsidRPr="003921AA" w:rsidRDefault="008D599B" w:rsidP="008D599B">
            <w:pPr>
              <w:pStyle w:val="TableBodyTextMIRB"/>
              <w:rPr>
                <w:sz w:val="22"/>
              </w:rPr>
            </w:pPr>
            <w:r w:rsidRPr="003921AA">
              <w:rPr>
                <w:sz w:val="22"/>
              </w:rPr>
              <w:t>0.5</w:t>
            </w:r>
          </w:p>
        </w:tc>
        <w:tc>
          <w:tcPr>
            <w:tcW w:w="9071" w:type="dxa"/>
            <w:noWrap/>
            <w:hideMark/>
          </w:tcPr>
          <w:p w14:paraId="34398FCA" w14:textId="43E8440A" w:rsidR="008D599B" w:rsidRPr="003921AA" w:rsidRDefault="008D599B" w:rsidP="008D599B">
            <w:pPr>
              <w:pStyle w:val="TableBodyTextMIRB"/>
              <w:rPr>
                <w:sz w:val="22"/>
              </w:rPr>
            </w:pPr>
            <w:hyperlink r:id="rId340" w:history="1">
              <w:r w:rsidRPr="003921AA">
                <w:rPr>
                  <w:rStyle w:val="Hyperlink"/>
                  <w:sz w:val="22"/>
                </w:rPr>
                <w:t>https://ws.gisetl.lrc.gov.on.ca/fmedatadownload/Packages/COOP2021_DSM_056.zip</w:t>
              </w:r>
            </w:hyperlink>
          </w:p>
        </w:tc>
      </w:tr>
      <w:tr w:rsidR="008D599B" w:rsidRPr="008D599B" w14:paraId="3A841E1A" w14:textId="77777777" w:rsidTr="003921AA">
        <w:trPr>
          <w:trHeight w:val="300"/>
        </w:trPr>
        <w:tc>
          <w:tcPr>
            <w:tcW w:w="2494" w:type="dxa"/>
            <w:noWrap/>
            <w:hideMark/>
          </w:tcPr>
          <w:p w14:paraId="12099BC7" w14:textId="77777777" w:rsidR="008D599B" w:rsidRPr="003921AA" w:rsidRDefault="008D599B" w:rsidP="008D599B">
            <w:pPr>
              <w:pStyle w:val="TableBodyTextMIRB"/>
              <w:rPr>
                <w:sz w:val="22"/>
              </w:rPr>
            </w:pPr>
            <w:r w:rsidRPr="003921AA">
              <w:rPr>
                <w:sz w:val="22"/>
              </w:rPr>
              <w:t>COOP 2021 DSM 057</w:t>
            </w:r>
          </w:p>
        </w:tc>
        <w:tc>
          <w:tcPr>
            <w:tcW w:w="680" w:type="dxa"/>
            <w:noWrap/>
            <w:hideMark/>
          </w:tcPr>
          <w:p w14:paraId="15A9DBAA" w14:textId="77777777" w:rsidR="008D599B" w:rsidRPr="003921AA" w:rsidRDefault="008D599B" w:rsidP="008D599B">
            <w:pPr>
              <w:pStyle w:val="TableBodyTextMIRB"/>
              <w:rPr>
                <w:sz w:val="22"/>
              </w:rPr>
            </w:pPr>
            <w:r w:rsidRPr="003921AA">
              <w:rPr>
                <w:sz w:val="22"/>
              </w:rPr>
              <w:t>3.00</w:t>
            </w:r>
          </w:p>
        </w:tc>
        <w:tc>
          <w:tcPr>
            <w:tcW w:w="1456" w:type="dxa"/>
            <w:noWrap/>
            <w:hideMark/>
          </w:tcPr>
          <w:p w14:paraId="305CCF57" w14:textId="77777777" w:rsidR="008D599B" w:rsidRPr="003921AA" w:rsidRDefault="008D599B" w:rsidP="008D599B">
            <w:pPr>
              <w:pStyle w:val="TableBodyTextMIRB"/>
              <w:rPr>
                <w:sz w:val="22"/>
              </w:rPr>
            </w:pPr>
            <w:r w:rsidRPr="003921AA">
              <w:rPr>
                <w:sz w:val="22"/>
              </w:rPr>
              <w:t>0.5</w:t>
            </w:r>
          </w:p>
        </w:tc>
        <w:tc>
          <w:tcPr>
            <w:tcW w:w="9071" w:type="dxa"/>
            <w:noWrap/>
            <w:hideMark/>
          </w:tcPr>
          <w:p w14:paraId="738B1A7D" w14:textId="33E55AE7" w:rsidR="008D599B" w:rsidRPr="003921AA" w:rsidRDefault="008D599B" w:rsidP="008D599B">
            <w:pPr>
              <w:pStyle w:val="TableBodyTextMIRB"/>
              <w:rPr>
                <w:sz w:val="22"/>
              </w:rPr>
            </w:pPr>
            <w:hyperlink r:id="rId341" w:history="1">
              <w:r w:rsidRPr="003921AA">
                <w:rPr>
                  <w:rStyle w:val="Hyperlink"/>
                  <w:sz w:val="22"/>
                </w:rPr>
                <w:t>https://ws.gisetl.lrc.gov.on.ca/fmedatadownload/Packages/COOP2021_DSM_057.zip</w:t>
              </w:r>
            </w:hyperlink>
          </w:p>
        </w:tc>
      </w:tr>
      <w:tr w:rsidR="008D599B" w:rsidRPr="008D599B" w14:paraId="4ACC3580" w14:textId="77777777" w:rsidTr="003921AA">
        <w:trPr>
          <w:trHeight w:val="300"/>
        </w:trPr>
        <w:tc>
          <w:tcPr>
            <w:tcW w:w="2494" w:type="dxa"/>
            <w:noWrap/>
            <w:hideMark/>
          </w:tcPr>
          <w:p w14:paraId="7983AC79" w14:textId="77777777" w:rsidR="008D599B" w:rsidRPr="003921AA" w:rsidRDefault="008D599B" w:rsidP="008D599B">
            <w:pPr>
              <w:pStyle w:val="TableBodyTextMIRB"/>
              <w:rPr>
                <w:sz w:val="22"/>
              </w:rPr>
            </w:pPr>
            <w:r w:rsidRPr="003921AA">
              <w:rPr>
                <w:sz w:val="22"/>
              </w:rPr>
              <w:t>COOP 2021 DSM 058</w:t>
            </w:r>
          </w:p>
        </w:tc>
        <w:tc>
          <w:tcPr>
            <w:tcW w:w="680" w:type="dxa"/>
            <w:noWrap/>
            <w:hideMark/>
          </w:tcPr>
          <w:p w14:paraId="4B7CA6C7" w14:textId="77777777" w:rsidR="008D599B" w:rsidRPr="003921AA" w:rsidRDefault="008D599B" w:rsidP="008D599B">
            <w:pPr>
              <w:pStyle w:val="TableBodyTextMIRB"/>
              <w:rPr>
                <w:sz w:val="22"/>
              </w:rPr>
            </w:pPr>
            <w:r w:rsidRPr="003921AA">
              <w:rPr>
                <w:sz w:val="22"/>
              </w:rPr>
              <w:t>3.05</w:t>
            </w:r>
          </w:p>
        </w:tc>
        <w:tc>
          <w:tcPr>
            <w:tcW w:w="1456" w:type="dxa"/>
            <w:noWrap/>
            <w:hideMark/>
          </w:tcPr>
          <w:p w14:paraId="0816EDD9" w14:textId="77777777" w:rsidR="008D599B" w:rsidRPr="003921AA" w:rsidRDefault="008D599B" w:rsidP="008D599B">
            <w:pPr>
              <w:pStyle w:val="TableBodyTextMIRB"/>
              <w:rPr>
                <w:sz w:val="22"/>
              </w:rPr>
            </w:pPr>
            <w:r w:rsidRPr="003921AA">
              <w:rPr>
                <w:sz w:val="22"/>
              </w:rPr>
              <w:t>0.5</w:t>
            </w:r>
          </w:p>
        </w:tc>
        <w:tc>
          <w:tcPr>
            <w:tcW w:w="9071" w:type="dxa"/>
            <w:noWrap/>
            <w:hideMark/>
          </w:tcPr>
          <w:p w14:paraId="72AF513B" w14:textId="7B917414" w:rsidR="008D599B" w:rsidRPr="003921AA" w:rsidRDefault="008D599B" w:rsidP="008D599B">
            <w:pPr>
              <w:pStyle w:val="TableBodyTextMIRB"/>
              <w:rPr>
                <w:sz w:val="22"/>
              </w:rPr>
            </w:pPr>
            <w:hyperlink r:id="rId342" w:history="1">
              <w:r w:rsidRPr="003921AA">
                <w:rPr>
                  <w:rStyle w:val="Hyperlink"/>
                  <w:sz w:val="22"/>
                </w:rPr>
                <w:t>https://ws.gisetl.lrc.gov.on.ca/fmedatadownload/Packages/COOP2021_DSM_058.zip</w:t>
              </w:r>
            </w:hyperlink>
          </w:p>
        </w:tc>
      </w:tr>
      <w:tr w:rsidR="008D599B" w:rsidRPr="008D599B" w14:paraId="0E994054" w14:textId="77777777" w:rsidTr="003921AA">
        <w:trPr>
          <w:trHeight w:val="300"/>
        </w:trPr>
        <w:tc>
          <w:tcPr>
            <w:tcW w:w="2494" w:type="dxa"/>
            <w:noWrap/>
            <w:hideMark/>
          </w:tcPr>
          <w:p w14:paraId="172D4D17" w14:textId="77777777" w:rsidR="008D599B" w:rsidRPr="003921AA" w:rsidRDefault="008D599B" w:rsidP="008D599B">
            <w:pPr>
              <w:pStyle w:val="TableBodyTextMIRB"/>
              <w:rPr>
                <w:sz w:val="22"/>
              </w:rPr>
            </w:pPr>
            <w:r w:rsidRPr="003921AA">
              <w:rPr>
                <w:sz w:val="22"/>
              </w:rPr>
              <w:t>COOP 2021 DSM 059</w:t>
            </w:r>
          </w:p>
        </w:tc>
        <w:tc>
          <w:tcPr>
            <w:tcW w:w="680" w:type="dxa"/>
            <w:noWrap/>
            <w:hideMark/>
          </w:tcPr>
          <w:p w14:paraId="3FF319D0" w14:textId="77777777" w:rsidR="008D599B" w:rsidRPr="003921AA" w:rsidRDefault="008D599B" w:rsidP="008D599B">
            <w:pPr>
              <w:pStyle w:val="TableBodyTextMIRB"/>
              <w:rPr>
                <w:sz w:val="22"/>
              </w:rPr>
            </w:pPr>
            <w:r w:rsidRPr="003921AA">
              <w:rPr>
                <w:sz w:val="22"/>
              </w:rPr>
              <w:t>2.76</w:t>
            </w:r>
          </w:p>
        </w:tc>
        <w:tc>
          <w:tcPr>
            <w:tcW w:w="1456" w:type="dxa"/>
            <w:noWrap/>
            <w:hideMark/>
          </w:tcPr>
          <w:p w14:paraId="6C320BB7" w14:textId="77777777" w:rsidR="008D599B" w:rsidRPr="003921AA" w:rsidRDefault="008D599B" w:rsidP="008D599B">
            <w:pPr>
              <w:pStyle w:val="TableBodyTextMIRB"/>
              <w:rPr>
                <w:sz w:val="22"/>
              </w:rPr>
            </w:pPr>
            <w:r w:rsidRPr="003921AA">
              <w:rPr>
                <w:sz w:val="22"/>
              </w:rPr>
              <w:t>0.5</w:t>
            </w:r>
          </w:p>
        </w:tc>
        <w:tc>
          <w:tcPr>
            <w:tcW w:w="9071" w:type="dxa"/>
            <w:noWrap/>
            <w:hideMark/>
          </w:tcPr>
          <w:p w14:paraId="56F84C70" w14:textId="1E420FF6" w:rsidR="008D599B" w:rsidRPr="003921AA" w:rsidRDefault="008D599B" w:rsidP="008D599B">
            <w:pPr>
              <w:pStyle w:val="TableBodyTextMIRB"/>
              <w:rPr>
                <w:sz w:val="22"/>
              </w:rPr>
            </w:pPr>
            <w:hyperlink r:id="rId343" w:history="1">
              <w:r w:rsidRPr="003921AA">
                <w:rPr>
                  <w:rStyle w:val="Hyperlink"/>
                  <w:sz w:val="22"/>
                </w:rPr>
                <w:t>https://ws.gisetl.lrc.gov.on.ca/fmedatadownload/Packages/COOP2021_DSM_059.zip</w:t>
              </w:r>
            </w:hyperlink>
          </w:p>
        </w:tc>
      </w:tr>
      <w:tr w:rsidR="008D599B" w:rsidRPr="008D599B" w14:paraId="7B7E41BD" w14:textId="77777777" w:rsidTr="003921AA">
        <w:trPr>
          <w:trHeight w:val="300"/>
        </w:trPr>
        <w:tc>
          <w:tcPr>
            <w:tcW w:w="2494" w:type="dxa"/>
            <w:noWrap/>
            <w:hideMark/>
          </w:tcPr>
          <w:p w14:paraId="28458F9D" w14:textId="77777777" w:rsidR="008D599B" w:rsidRPr="003921AA" w:rsidRDefault="008D599B" w:rsidP="008D599B">
            <w:pPr>
              <w:pStyle w:val="TableBodyTextMIRB"/>
              <w:rPr>
                <w:sz w:val="22"/>
              </w:rPr>
            </w:pPr>
            <w:r w:rsidRPr="003921AA">
              <w:rPr>
                <w:sz w:val="22"/>
              </w:rPr>
              <w:t>COOP 2021 DSM 060</w:t>
            </w:r>
          </w:p>
        </w:tc>
        <w:tc>
          <w:tcPr>
            <w:tcW w:w="680" w:type="dxa"/>
            <w:noWrap/>
            <w:hideMark/>
          </w:tcPr>
          <w:p w14:paraId="0FA33D40" w14:textId="77777777" w:rsidR="008D599B" w:rsidRPr="003921AA" w:rsidRDefault="008D599B" w:rsidP="008D599B">
            <w:pPr>
              <w:pStyle w:val="TableBodyTextMIRB"/>
              <w:rPr>
                <w:sz w:val="22"/>
              </w:rPr>
            </w:pPr>
            <w:r w:rsidRPr="003921AA">
              <w:rPr>
                <w:sz w:val="22"/>
              </w:rPr>
              <w:t>2.61</w:t>
            </w:r>
          </w:p>
        </w:tc>
        <w:tc>
          <w:tcPr>
            <w:tcW w:w="1456" w:type="dxa"/>
            <w:noWrap/>
            <w:hideMark/>
          </w:tcPr>
          <w:p w14:paraId="0471711B" w14:textId="77777777" w:rsidR="008D599B" w:rsidRPr="003921AA" w:rsidRDefault="008D599B" w:rsidP="008D599B">
            <w:pPr>
              <w:pStyle w:val="TableBodyTextMIRB"/>
              <w:rPr>
                <w:sz w:val="22"/>
              </w:rPr>
            </w:pPr>
            <w:r w:rsidRPr="003921AA">
              <w:rPr>
                <w:sz w:val="22"/>
              </w:rPr>
              <w:t>0.5</w:t>
            </w:r>
          </w:p>
        </w:tc>
        <w:tc>
          <w:tcPr>
            <w:tcW w:w="9071" w:type="dxa"/>
            <w:noWrap/>
            <w:hideMark/>
          </w:tcPr>
          <w:p w14:paraId="0F0CDCC6" w14:textId="2EAC723F" w:rsidR="008D599B" w:rsidRPr="003921AA" w:rsidRDefault="008D599B" w:rsidP="008D599B">
            <w:pPr>
              <w:pStyle w:val="TableBodyTextMIRB"/>
              <w:rPr>
                <w:sz w:val="22"/>
              </w:rPr>
            </w:pPr>
            <w:hyperlink r:id="rId344" w:history="1">
              <w:r w:rsidRPr="003921AA">
                <w:rPr>
                  <w:rStyle w:val="Hyperlink"/>
                  <w:sz w:val="22"/>
                </w:rPr>
                <w:t>https://ws.gisetl.lrc.gov.on.ca/fmedatadownload/Packages/COOP2021_DSM_060.zip</w:t>
              </w:r>
            </w:hyperlink>
          </w:p>
        </w:tc>
      </w:tr>
      <w:tr w:rsidR="008D599B" w:rsidRPr="008D599B" w14:paraId="211CBD8F" w14:textId="77777777" w:rsidTr="003921AA">
        <w:trPr>
          <w:trHeight w:val="300"/>
        </w:trPr>
        <w:tc>
          <w:tcPr>
            <w:tcW w:w="2494" w:type="dxa"/>
            <w:noWrap/>
            <w:hideMark/>
          </w:tcPr>
          <w:p w14:paraId="35ACD723" w14:textId="77777777" w:rsidR="008D599B" w:rsidRPr="003921AA" w:rsidRDefault="008D599B" w:rsidP="008D599B">
            <w:pPr>
              <w:pStyle w:val="TableBodyTextMIRB"/>
              <w:rPr>
                <w:sz w:val="22"/>
              </w:rPr>
            </w:pPr>
            <w:r w:rsidRPr="003921AA">
              <w:rPr>
                <w:sz w:val="22"/>
              </w:rPr>
              <w:t>COOP 2021 DSM 061</w:t>
            </w:r>
          </w:p>
        </w:tc>
        <w:tc>
          <w:tcPr>
            <w:tcW w:w="680" w:type="dxa"/>
            <w:noWrap/>
            <w:hideMark/>
          </w:tcPr>
          <w:p w14:paraId="42C62DB6" w14:textId="77777777" w:rsidR="008D599B" w:rsidRPr="003921AA" w:rsidRDefault="008D599B" w:rsidP="008D599B">
            <w:pPr>
              <w:pStyle w:val="TableBodyTextMIRB"/>
              <w:rPr>
                <w:sz w:val="22"/>
              </w:rPr>
            </w:pPr>
            <w:r w:rsidRPr="003921AA">
              <w:rPr>
                <w:sz w:val="22"/>
              </w:rPr>
              <w:t>3.08</w:t>
            </w:r>
          </w:p>
        </w:tc>
        <w:tc>
          <w:tcPr>
            <w:tcW w:w="1456" w:type="dxa"/>
            <w:noWrap/>
            <w:hideMark/>
          </w:tcPr>
          <w:p w14:paraId="47D46A58" w14:textId="77777777" w:rsidR="008D599B" w:rsidRPr="003921AA" w:rsidRDefault="008D599B" w:rsidP="008D599B">
            <w:pPr>
              <w:pStyle w:val="TableBodyTextMIRB"/>
              <w:rPr>
                <w:sz w:val="22"/>
              </w:rPr>
            </w:pPr>
            <w:r w:rsidRPr="003921AA">
              <w:rPr>
                <w:sz w:val="22"/>
              </w:rPr>
              <w:t>0.5</w:t>
            </w:r>
          </w:p>
        </w:tc>
        <w:tc>
          <w:tcPr>
            <w:tcW w:w="9071" w:type="dxa"/>
            <w:noWrap/>
            <w:hideMark/>
          </w:tcPr>
          <w:p w14:paraId="3B0099E5" w14:textId="391FBB83" w:rsidR="008D599B" w:rsidRPr="003921AA" w:rsidRDefault="008D599B" w:rsidP="008D599B">
            <w:pPr>
              <w:pStyle w:val="TableBodyTextMIRB"/>
              <w:rPr>
                <w:sz w:val="22"/>
              </w:rPr>
            </w:pPr>
            <w:hyperlink r:id="rId345" w:history="1">
              <w:r w:rsidRPr="003921AA">
                <w:rPr>
                  <w:rStyle w:val="Hyperlink"/>
                  <w:sz w:val="22"/>
                </w:rPr>
                <w:t>https://ws.gisetl.lrc.gov.on.ca/fmedatadownload/Packages/COOP2021_DSM_061.zip</w:t>
              </w:r>
            </w:hyperlink>
          </w:p>
        </w:tc>
      </w:tr>
      <w:tr w:rsidR="008D599B" w:rsidRPr="008D599B" w14:paraId="5A40FC7F" w14:textId="77777777" w:rsidTr="003921AA">
        <w:trPr>
          <w:trHeight w:val="300"/>
        </w:trPr>
        <w:tc>
          <w:tcPr>
            <w:tcW w:w="2494" w:type="dxa"/>
            <w:noWrap/>
            <w:hideMark/>
          </w:tcPr>
          <w:p w14:paraId="66A0E8D8" w14:textId="77777777" w:rsidR="008D599B" w:rsidRPr="003921AA" w:rsidRDefault="008D599B" w:rsidP="008D599B">
            <w:pPr>
              <w:pStyle w:val="TableBodyTextMIRB"/>
              <w:rPr>
                <w:sz w:val="22"/>
              </w:rPr>
            </w:pPr>
            <w:r w:rsidRPr="003921AA">
              <w:rPr>
                <w:sz w:val="22"/>
              </w:rPr>
              <w:t>COOP 2021 DSM 062</w:t>
            </w:r>
          </w:p>
        </w:tc>
        <w:tc>
          <w:tcPr>
            <w:tcW w:w="680" w:type="dxa"/>
            <w:noWrap/>
            <w:hideMark/>
          </w:tcPr>
          <w:p w14:paraId="461194C3" w14:textId="77777777" w:rsidR="008D599B" w:rsidRPr="003921AA" w:rsidRDefault="008D599B" w:rsidP="008D599B">
            <w:pPr>
              <w:pStyle w:val="TableBodyTextMIRB"/>
              <w:rPr>
                <w:sz w:val="22"/>
              </w:rPr>
            </w:pPr>
            <w:r w:rsidRPr="003921AA">
              <w:rPr>
                <w:sz w:val="22"/>
              </w:rPr>
              <w:t>2.95</w:t>
            </w:r>
          </w:p>
        </w:tc>
        <w:tc>
          <w:tcPr>
            <w:tcW w:w="1456" w:type="dxa"/>
            <w:noWrap/>
            <w:hideMark/>
          </w:tcPr>
          <w:p w14:paraId="2B84E511" w14:textId="77777777" w:rsidR="008D599B" w:rsidRPr="003921AA" w:rsidRDefault="008D599B" w:rsidP="008D599B">
            <w:pPr>
              <w:pStyle w:val="TableBodyTextMIRB"/>
              <w:rPr>
                <w:sz w:val="22"/>
              </w:rPr>
            </w:pPr>
            <w:r w:rsidRPr="003921AA">
              <w:rPr>
                <w:sz w:val="22"/>
              </w:rPr>
              <w:t>0.5</w:t>
            </w:r>
          </w:p>
        </w:tc>
        <w:tc>
          <w:tcPr>
            <w:tcW w:w="9071" w:type="dxa"/>
            <w:noWrap/>
            <w:hideMark/>
          </w:tcPr>
          <w:p w14:paraId="24548A0E" w14:textId="7DC06915" w:rsidR="008D599B" w:rsidRPr="003921AA" w:rsidRDefault="008D599B" w:rsidP="008D599B">
            <w:pPr>
              <w:pStyle w:val="TableBodyTextMIRB"/>
              <w:rPr>
                <w:sz w:val="22"/>
              </w:rPr>
            </w:pPr>
            <w:hyperlink r:id="rId346" w:history="1">
              <w:r w:rsidRPr="003921AA">
                <w:rPr>
                  <w:rStyle w:val="Hyperlink"/>
                  <w:sz w:val="22"/>
                </w:rPr>
                <w:t>https://ws.gisetl.lrc.gov.on.ca/fmedatadownload/Packages/COOP2021_DSM_062.zip</w:t>
              </w:r>
            </w:hyperlink>
          </w:p>
        </w:tc>
      </w:tr>
      <w:tr w:rsidR="008D599B" w:rsidRPr="008D599B" w14:paraId="6AD72CEA" w14:textId="77777777" w:rsidTr="003921AA">
        <w:trPr>
          <w:trHeight w:val="300"/>
        </w:trPr>
        <w:tc>
          <w:tcPr>
            <w:tcW w:w="2494" w:type="dxa"/>
            <w:noWrap/>
            <w:hideMark/>
          </w:tcPr>
          <w:p w14:paraId="0A2383EF" w14:textId="77777777" w:rsidR="008D599B" w:rsidRPr="003921AA" w:rsidRDefault="008D599B" w:rsidP="008D599B">
            <w:pPr>
              <w:pStyle w:val="TableBodyTextMIRB"/>
              <w:rPr>
                <w:sz w:val="22"/>
              </w:rPr>
            </w:pPr>
            <w:r w:rsidRPr="003921AA">
              <w:rPr>
                <w:sz w:val="22"/>
              </w:rPr>
              <w:t>COOP 2021 DSM 063</w:t>
            </w:r>
          </w:p>
        </w:tc>
        <w:tc>
          <w:tcPr>
            <w:tcW w:w="680" w:type="dxa"/>
            <w:noWrap/>
            <w:hideMark/>
          </w:tcPr>
          <w:p w14:paraId="0F891B9A" w14:textId="77777777" w:rsidR="008D599B" w:rsidRPr="003921AA" w:rsidRDefault="008D599B" w:rsidP="008D599B">
            <w:pPr>
              <w:pStyle w:val="TableBodyTextMIRB"/>
              <w:rPr>
                <w:sz w:val="22"/>
              </w:rPr>
            </w:pPr>
            <w:r w:rsidRPr="003921AA">
              <w:rPr>
                <w:sz w:val="22"/>
              </w:rPr>
              <w:t>3.01</w:t>
            </w:r>
          </w:p>
        </w:tc>
        <w:tc>
          <w:tcPr>
            <w:tcW w:w="1456" w:type="dxa"/>
            <w:noWrap/>
            <w:hideMark/>
          </w:tcPr>
          <w:p w14:paraId="19F4AA21" w14:textId="77777777" w:rsidR="008D599B" w:rsidRPr="003921AA" w:rsidRDefault="008D599B" w:rsidP="008D599B">
            <w:pPr>
              <w:pStyle w:val="TableBodyTextMIRB"/>
              <w:rPr>
                <w:sz w:val="22"/>
              </w:rPr>
            </w:pPr>
            <w:r w:rsidRPr="003921AA">
              <w:rPr>
                <w:sz w:val="22"/>
              </w:rPr>
              <w:t>0.5</w:t>
            </w:r>
          </w:p>
        </w:tc>
        <w:tc>
          <w:tcPr>
            <w:tcW w:w="9071" w:type="dxa"/>
            <w:noWrap/>
            <w:hideMark/>
          </w:tcPr>
          <w:p w14:paraId="5A2F7CE4" w14:textId="36A5D613" w:rsidR="008D599B" w:rsidRPr="003921AA" w:rsidRDefault="008D599B" w:rsidP="008D599B">
            <w:pPr>
              <w:pStyle w:val="TableBodyTextMIRB"/>
              <w:rPr>
                <w:sz w:val="22"/>
              </w:rPr>
            </w:pPr>
            <w:hyperlink r:id="rId347" w:history="1">
              <w:r w:rsidRPr="003921AA">
                <w:rPr>
                  <w:rStyle w:val="Hyperlink"/>
                  <w:sz w:val="22"/>
                </w:rPr>
                <w:t>https://ws.gisetl.lrc.gov.on.ca/fmedatadownload/Packages/COOP2021_DSM_063.zip</w:t>
              </w:r>
            </w:hyperlink>
          </w:p>
        </w:tc>
      </w:tr>
      <w:tr w:rsidR="008D599B" w:rsidRPr="008D599B" w14:paraId="17D2CF3F" w14:textId="77777777" w:rsidTr="003921AA">
        <w:trPr>
          <w:trHeight w:val="300"/>
        </w:trPr>
        <w:tc>
          <w:tcPr>
            <w:tcW w:w="2494" w:type="dxa"/>
            <w:noWrap/>
            <w:hideMark/>
          </w:tcPr>
          <w:p w14:paraId="5BE2F109" w14:textId="77777777" w:rsidR="008D599B" w:rsidRPr="003921AA" w:rsidRDefault="008D599B" w:rsidP="008D599B">
            <w:pPr>
              <w:pStyle w:val="TableBodyTextMIRB"/>
              <w:rPr>
                <w:sz w:val="22"/>
              </w:rPr>
            </w:pPr>
            <w:r w:rsidRPr="003921AA">
              <w:rPr>
                <w:sz w:val="22"/>
              </w:rPr>
              <w:t>COOP 2021 DSM 064</w:t>
            </w:r>
          </w:p>
        </w:tc>
        <w:tc>
          <w:tcPr>
            <w:tcW w:w="680" w:type="dxa"/>
            <w:noWrap/>
            <w:hideMark/>
          </w:tcPr>
          <w:p w14:paraId="2C45D2FE" w14:textId="77777777" w:rsidR="008D599B" w:rsidRPr="003921AA" w:rsidRDefault="008D599B" w:rsidP="008D599B">
            <w:pPr>
              <w:pStyle w:val="TableBodyTextMIRB"/>
              <w:rPr>
                <w:sz w:val="22"/>
              </w:rPr>
            </w:pPr>
            <w:r w:rsidRPr="003921AA">
              <w:rPr>
                <w:sz w:val="22"/>
              </w:rPr>
              <w:t>3.01</w:t>
            </w:r>
          </w:p>
        </w:tc>
        <w:tc>
          <w:tcPr>
            <w:tcW w:w="1456" w:type="dxa"/>
            <w:noWrap/>
            <w:hideMark/>
          </w:tcPr>
          <w:p w14:paraId="0DBC2342" w14:textId="77777777" w:rsidR="008D599B" w:rsidRPr="003921AA" w:rsidRDefault="008D599B" w:rsidP="008D599B">
            <w:pPr>
              <w:pStyle w:val="TableBodyTextMIRB"/>
              <w:rPr>
                <w:sz w:val="22"/>
              </w:rPr>
            </w:pPr>
            <w:r w:rsidRPr="003921AA">
              <w:rPr>
                <w:sz w:val="22"/>
              </w:rPr>
              <w:t>0.5</w:t>
            </w:r>
          </w:p>
        </w:tc>
        <w:tc>
          <w:tcPr>
            <w:tcW w:w="9071" w:type="dxa"/>
            <w:noWrap/>
            <w:hideMark/>
          </w:tcPr>
          <w:p w14:paraId="05A14B4F" w14:textId="7ED9A835" w:rsidR="008D599B" w:rsidRPr="003921AA" w:rsidRDefault="008D599B" w:rsidP="008D599B">
            <w:pPr>
              <w:pStyle w:val="TableBodyTextMIRB"/>
              <w:rPr>
                <w:sz w:val="22"/>
              </w:rPr>
            </w:pPr>
            <w:hyperlink r:id="rId348" w:history="1">
              <w:r w:rsidRPr="003921AA">
                <w:rPr>
                  <w:rStyle w:val="Hyperlink"/>
                  <w:sz w:val="22"/>
                </w:rPr>
                <w:t>https://ws.gisetl.lrc.gov.on.ca/fmedatadownload/Packages/COOP2021_DSM_064.zip</w:t>
              </w:r>
            </w:hyperlink>
          </w:p>
        </w:tc>
      </w:tr>
      <w:tr w:rsidR="008D599B" w:rsidRPr="008D599B" w14:paraId="492E6B16" w14:textId="77777777" w:rsidTr="003921AA">
        <w:trPr>
          <w:trHeight w:val="300"/>
        </w:trPr>
        <w:tc>
          <w:tcPr>
            <w:tcW w:w="2494" w:type="dxa"/>
            <w:noWrap/>
            <w:hideMark/>
          </w:tcPr>
          <w:p w14:paraId="0D656A8C" w14:textId="77777777" w:rsidR="008D599B" w:rsidRPr="003921AA" w:rsidRDefault="008D599B" w:rsidP="008D599B">
            <w:pPr>
              <w:pStyle w:val="TableBodyTextMIRB"/>
              <w:rPr>
                <w:sz w:val="22"/>
              </w:rPr>
            </w:pPr>
            <w:r w:rsidRPr="003921AA">
              <w:rPr>
                <w:sz w:val="22"/>
              </w:rPr>
              <w:t>COOP 2021 DSM 065</w:t>
            </w:r>
          </w:p>
        </w:tc>
        <w:tc>
          <w:tcPr>
            <w:tcW w:w="680" w:type="dxa"/>
            <w:noWrap/>
            <w:hideMark/>
          </w:tcPr>
          <w:p w14:paraId="06B53B5A" w14:textId="77777777" w:rsidR="008D599B" w:rsidRPr="003921AA" w:rsidRDefault="008D599B" w:rsidP="008D599B">
            <w:pPr>
              <w:pStyle w:val="TableBodyTextMIRB"/>
              <w:rPr>
                <w:sz w:val="22"/>
              </w:rPr>
            </w:pPr>
            <w:r w:rsidRPr="003921AA">
              <w:rPr>
                <w:sz w:val="22"/>
              </w:rPr>
              <w:t>3.03</w:t>
            </w:r>
          </w:p>
        </w:tc>
        <w:tc>
          <w:tcPr>
            <w:tcW w:w="1456" w:type="dxa"/>
            <w:noWrap/>
            <w:hideMark/>
          </w:tcPr>
          <w:p w14:paraId="71B2B1E7" w14:textId="77777777" w:rsidR="008D599B" w:rsidRPr="003921AA" w:rsidRDefault="008D599B" w:rsidP="008D599B">
            <w:pPr>
              <w:pStyle w:val="TableBodyTextMIRB"/>
              <w:rPr>
                <w:sz w:val="22"/>
              </w:rPr>
            </w:pPr>
            <w:r w:rsidRPr="003921AA">
              <w:rPr>
                <w:sz w:val="22"/>
              </w:rPr>
              <w:t>0.5</w:t>
            </w:r>
          </w:p>
        </w:tc>
        <w:tc>
          <w:tcPr>
            <w:tcW w:w="9071" w:type="dxa"/>
            <w:noWrap/>
            <w:hideMark/>
          </w:tcPr>
          <w:p w14:paraId="6F5FCC52" w14:textId="191AA431" w:rsidR="008D599B" w:rsidRPr="003921AA" w:rsidRDefault="008D599B" w:rsidP="008D599B">
            <w:pPr>
              <w:pStyle w:val="TableBodyTextMIRB"/>
              <w:rPr>
                <w:sz w:val="22"/>
              </w:rPr>
            </w:pPr>
            <w:hyperlink r:id="rId349" w:history="1">
              <w:r w:rsidRPr="003921AA">
                <w:rPr>
                  <w:rStyle w:val="Hyperlink"/>
                  <w:sz w:val="22"/>
                </w:rPr>
                <w:t>https://ws.gisetl.lrc.gov.on.ca/fmedatadownload/Packages/COOP2021_DSM_065.zip</w:t>
              </w:r>
            </w:hyperlink>
          </w:p>
        </w:tc>
      </w:tr>
      <w:tr w:rsidR="008D599B" w:rsidRPr="008D599B" w14:paraId="42A58629" w14:textId="77777777" w:rsidTr="003921AA">
        <w:trPr>
          <w:trHeight w:val="300"/>
        </w:trPr>
        <w:tc>
          <w:tcPr>
            <w:tcW w:w="2494" w:type="dxa"/>
            <w:noWrap/>
            <w:hideMark/>
          </w:tcPr>
          <w:p w14:paraId="14CF0A3B" w14:textId="77777777" w:rsidR="008D599B" w:rsidRPr="003921AA" w:rsidRDefault="008D599B" w:rsidP="008D599B">
            <w:pPr>
              <w:pStyle w:val="TableBodyTextMIRB"/>
              <w:rPr>
                <w:sz w:val="22"/>
              </w:rPr>
            </w:pPr>
            <w:r w:rsidRPr="003921AA">
              <w:rPr>
                <w:sz w:val="22"/>
              </w:rPr>
              <w:t>COOP 2021 DSM 066</w:t>
            </w:r>
          </w:p>
        </w:tc>
        <w:tc>
          <w:tcPr>
            <w:tcW w:w="680" w:type="dxa"/>
            <w:noWrap/>
            <w:hideMark/>
          </w:tcPr>
          <w:p w14:paraId="65C827BD" w14:textId="77777777" w:rsidR="008D599B" w:rsidRPr="003921AA" w:rsidRDefault="008D599B" w:rsidP="008D599B">
            <w:pPr>
              <w:pStyle w:val="TableBodyTextMIRB"/>
              <w:rPr>
                <w:sz w:val="22"/>
              </w:rPr>
            </w:pPr>
            <w:r w:rsidRPr="003921AA">
              <w:rPr>
                <w:sz w:val="22"/>
              </w:rPr>
              <w:t>2.84</w:t>
            </w:r>
          </w:p>
        </w:tc>
        <w:tc>
          <w:tcPr>
            <w:tcW w:w="1456" w:type="dxa"/>
            <w:noWrap/>
            <w:hideMark/>
          </w:tcPr>
          <w:p w14:paraId="4AA9613D" w14:textId="77777777" w:rsidR="008D599B" w:rsidRPr="003921AA" w:rsidRDefault="008D599B" w:rsidP="008D599B">
            <w:pPr>
              <w:pStyle w:val="TableBodyTextMIRB"/>
              <w:rPr>
                <w:sz w:val="22"/>
              </w:rPr>
            </w:pPr>
            <w:r w:rsidRPr="003921AA">
              <w:rPr>
                <w:sz w:val="22"/>
              </w:rPr>
              <w:t>0.5</w:t>
            </w:r>
          </w:p>
        </w:tc>
        <w:tc>
          <w:tcPr>
            <w:tcW w:w="9071" w:type="dxa"/>
            <w:noWrap/>
            <w:hideMark/>
          </w:tcPr>
          <w:p w14:paraId="5F044A5C" w14:textId="388F2479" w:rsidR="008D599B" w:rsidRPr="003921AA" w:rsidRDefault="008D599B" w:rsidP="008D599B">
            <w:pPr>
              <w:pStyle w:val="TableBodyTextMIRB"/>
              <w:rPr>
                <w:sz w:val="22"/>
              </w:rPr>
            </w:pPr>
            <w:hyperlink r:id="rId350" w:history="1">
              <w:r w:rsidRPr="003921AA">
                <w:rPr>
                  <w:rStyle w:val="Hyperlink"/>
                  <w:sz w:val="22"/>
                </w:rPr>
                <w:t>https://ws.gisetl.lrc.gov.on.ca/fmedatadownload/Packages/COOP2021_DSM_066.zip</w:t>
              </w:r>
            </w:hyperlink>
          </w:p>
        </w:tc>
      </w:tr>
      <w:tr w:rsidR="008D599B" w:rsidRPr="008D599B" w14:paraId="19CAAAE9" w14:textId="77777777" w:rsidTr="003921AA">
        <w:trPr>
          <w:trHeight w:val="300"/>
        </w:trPr>
        <w:tc>
          <w:tcPr>
            <w:tcW w:w="2494" w:type="dxa"/>
            <w:noWrap/>
            <w:hideMark/>
          </w:tcPr>
          <w:p w14:paraId="6318AB75" w14:textId="77777777" w:rsidR="008D599B" w:rsidRPr="003921AA" w:rsidRDefault="008D599B" w:rsidP="008D599B">
            <w:pPr>
              <w:pStyle w:val="TableBodyTextMIRB"/>
              <w:rPr>
                <w:sz w:val="22"/>
              </w:rPr>
            </w:pPr>
            <w:r w:rsidRPr="003921AA">
              <w:rPr>
                <w:sz w:val="22"/>
              </w:rPr>
              <w:t>COOP 2021 DSM 067</w:t>
            </w:r>
          </w:p>
        </w:tc>
        <w:tc>
          <w:tcPr>
            <w:tcW w:w="680" w:type="dxa"/>
            <w:noWrap/>
            <w:hideMark/>
          </w:tcPr>
          <w:p w14:paraId="44769C2B" w14:textId="77777777" w:rsidR="008D599B" w:rsidRPr="003921AA" w:rsidRDefault="008D599B" w:rsidP="008D599B">
            <w:pPr>
              <w:pStyle w:val="TableBodyTextMIRB"/>
              <w:rPr>
                <w:sz w:val="22"/>
              </w:rPr>
            </w:pPr>
            <w:r w:rsidRPr="003921AA">
              <w:rPr>
                <w:sz w:val="22"/>
              </w:rPr>
              <w:t>3.12</w:t>
            </w:r>
          </w:p>
        </w:tc>
        <w:tc>
          <w:tcPr>
            <w:tcW w:w="1456" w:type="dxa"/>
            <w:noWrap/>
            <w:hideMark/>
          </w:tcPr>
          <w:p w14:paraId="1551F058" w14:textId="77777777" w:rsidR="008D599B" w:rsidRPr="003921AA" w:rsidRDefault="008D599B" w:rsidP="008D599B">
            <w:pPr>
              <w:pStyle w:val="TableBodyTextMIRB"/>
              <w:rPr>
                <w:sz w:val="22"/>
              </w:rPr>
            </w:pPr>
            <w:r w:rsidRPr="003921AA">
              <w:rPr>
                <w:sz w:val="22"/>
              </w:rPr>
              <w:t>0.5</w:t>
            </w:r>
          </w:p>
        </w:tc>
        <w:tc>
          <w:tcPr>
            <w:tcW w:w="9071" w:type="dxa"/>
            <w:noWrap/>
            <w:hideMark/>
          </w:tcPr>
          <w:p w14:paraId="037E27D4" w14:textId="0EBAA98F" w:rsidR="008D599B" w:rsidRPr="003921AA" w:rsidRDefault="008D599B" w:rsidP="008D599B">
            <w:pPr>
              <w:pStyle w:val="TableBodyTextMIRB"/>
              <w:rPr>
                <w:sz w:val="22"/>
              </w:rPr>
            </w:pPr>
            <w:hyperlink r:id="rId351" w:history="1">
              <w:r w:rsidRPr="003921AA">
                <w:rPr>
                  <w:rStyle w:val="Hyperlink"/>
                  <w:sz w:val="22"/>
                </w:rPr>
                <w:t>https://ws.gisetl.lrc.gov.on.ca/fmedatadownload/Packages/COOP2021_DSM_067.zip</w:t>
              </w:r>
            </w:hyperlink>
          </w:p>
        </w:tc>
      </w:tr>
      <w:tr w:rsidR="008D599B" w:rsidRPr="008D599B" w14:paraId="2B35B864" w14:textId="77777777" w:rsidTr="003921AA">
        <w:trPr>
          <w:trHeight w:val="300"/>
        </w:trPr>
        <w:tc>
          <w:tcPr>
            <w:tcW w:w="2494" w:type="dxa"/>
            <w:noWrap/>
            <w:hideMark/>
          </w:tcPr>
          <w:p w14:paraId="0F0B7DA5" w14:textId="77777777" w:rsidR="008D599B" w:rsidRPr="003921AA" w:rsidRDefault="008D599B" w:rsidP="008D599B">
            <w:pPr>
              <w:pStyle w:val="TableBodyTextMIRB"/>
              <w:rPr>
                <w:sz w:val="22"/>
              </w:rPr>
            </w:pPr>
            <w:r w:rsidRPr="003921AA">
              <w:rPr>
                <w:sz w:val="22"/>
              </w:rPr>
              <w:t>COOP 2021 DSM 068</w:t>
            </w:r>
          </w:p>
        </w:tc>
        <w:tc>
          <w:tcPr>
            <w:tcW w:w="680" w:type="dxa"/>
            <w:noWrap/>
            <w:hideMark/>
          </w:tcPr>
          <w:p w14:paraId="46DFE3FB" w14:textId="77777777" w:rsidR="008D599B" w:rsidRPr="003921AA" w:rsidRDefault="008D599B" w:rsidP="008D599B">
            <w:pPr>
              <w:pStyle w:val="TableBodyTextMIRB"/>
              <w:rPr>
                <w:sz w:val="22"/>
              </w:rPr>
            </w:pPr>
            <w:r w:rsidRPr="003921AA">
              <w:rPr>
                <w:sz w:val="22"/>
              </w:rPr>
              <w:t>3.11</w:t>
            </w:r>
          </w:p>
        </w:tc>
        <w:tc>
          <w:tcPr>
            <w:tcW w:w="1456" w:type="dxa"/>
            <w:noWrap/>
            <w:hideMark/>
          </w:tcPr>
          <w:p w14:paraId="1639E123" w14:textId="77777777" w:rsidR="008D599B" w:rsidRPr="003921AA" w:rsidRDefault="008D599B" w:rsidP="008D599B">
            <w:pPr>
              <w:pStyle w:val="TableBodyTextMIRB"/>
              <w:rPr>
                <w:sz w:val="22"/>
              </w:rPr>
            </w:pPr>
            <w:r w:rsidRPr="003921AA">
              <w:rPr>
                <w:sz w:val="22"/>
              </w:rPr>
              <w:t>0.5</w:t>
            </w:r>
          </w:p>
        </w:tc>
        <w:tc>
          <w:tcPr>
            <w:tcW w:w="9071" w:type="dxa"/>
            <w:noWrap/>
            <w:hideMark/>
          </w:tcPr>
          <w:p w14:paraId="457EC418" w14:textId="64C55013" w:rsidR="008D599B" w:rsidRPr="003921AA" w:rsidRDefault="008D599B" w:rsidP="008D599B">
            <w:pPr>
              <w:pStyle w:val="TableBodyTextMIRB"/>
              <w:rPr>
                <w:sz w:val="22"/>
              </w:rPr>
            </w:pPr>
            <w:hyperlink r:id="rId352" w:history="1">
              <w:r w:rsidRPr="003921AA">
                <w:rPr>
                  <w:rStyle w:val="Hyperlink"/>
                  <w:sz w:val="22"/>
                </w:rPr>
                <w:t>https://ws.gisetl.lrc.gov.on.ca/fmedatadownload/Packages/COOP2021_DSM_068.zip</w:t>
              </w:r>
            </w:hyperlink>
          </w:p>
        </w:tc>
      </w:tr>
      <w:tr w:rsidR="008D599B" w:rsidRPr="008D599B" w14:paraId="17A21EDE" w14:textId="77777777" w:rsidTr="003921AA">
        <w:trPr>
          <w:trHeight w:val="300"/>
        </w:trPr>
        <w:tc>
          <w:tcPr>
            <w:tcW w:w="2494" w:type="dxa"/>
            <w:noWrap/>
            <w:hideMark/>
          </w:tcPr>
          <w:p w14:paraId="46EFAED7" w14:textId="77777777" w:rsidR="008D599B" w:rsidRPr="003921AA" w:rsidRDefault="008D599B" w:rsidP="008D599B">
            <w:pPr>
              <w:pStyle w:val="TableBodyTextMIRB"/>
              <w:rPr>
                <w:sz w:val="22"/>
              </w:rPr>
            </w:pPr>
            <w:r w:rsidRPr="003921AA">
              <w:rPr>
                <w:sz w:val="22"/>
              </w:rPr>
              <w:t>COOP 2021 DSM 069</w:t>
            </w:r>
          </w:p>
        </w:tc>
        <w:tc>
          <w:tcPr>
            <w:tcW w:w="680" w:type="dxa"/>
            <w:noWrap/>
            <w:hideMark/>
          </w:tcPr>
          <w:p w14:paraId="74135820" w14:textId="77777777" w:rsidR="008D599B" w:rsidRPr="003921AA" w:rsidRDefault="008D599B" w:rsidP="008D599B">
            <w:pPr>
              <w:pStyle w:val="TableBodyTextMIRB"/>
              <w:rPr>
                <w:sz w:val="22"/>
              </w:rPr>
            </w:pPr>
            <w:r w:rsidRPr="003921AA">
              <w:rPr>
                <w:sz w:val="22"/>
              </w:rPr>
              <w:t>2.51</w:t>
            </w:r>
          </w:p>
        </w:tc>
        <w:tc>
          <w:tcPr>
            <w:tcW w:w="1456" w:type="dxa"/>
            <w:noWrap/>
            <w:hideMark/>
          </w:tcPr>
          <w:p w14:paraId="2528C4A7" w14:textId="77777777" w:rsidR="008D599B" w:rsidRPr="003921AA" w:rsidRDefault="008D599B" w:rsidP="008D599B">
            <w:pPr>
              <w:pStyle w:val="TableBodyTextMIRB"/>
              <w:rPr>
                <w:sz w:val="22"/>
              </w:rPr>
            </w:pPr>
            <w:r w:rsidRPr="003921AA">
              <w:rPr>
                <w:sz w:val="22"/>
              </w:rPr>
              <w:t>0.5</w:t>
            </w:r>
          </w:p>
        </w:tc>
        <w:tc>
          <w:tcPr>
            <w:tcW w:w="9071" w:type="dxa"/>
            <w:noWrap/>
            <w:hideMark/>
          </w:tcPr>
          <w:p w14:paraId="280D0C6B" w14:textId="4F72CEAC" w:rsidR="008D599B" w:rsidRPr="003921AA" w:rsidRDefault="008D599B" w:rsidP="008D599B">
            <w:pPr>
              <w:pStyle w:val="TableBodyTextMIRB"/>
              <w:rPr>
                <w:sz w:val="22"/>
              </w:rPr>
            </w:pPr>
            <w:hyperlink r:id="rId353" w:history="1">
              <w:r w:rsidRPr="003921AA">
                <w:rPr>
                  <w:rStyle w:val="Hyperlink"/>
                  <w:sz w:val="22"/>
                </w:rPr>
                <w:t>https://ws.gisetl.lrc.gov.on.ca/fmedatadownload/Packages/COOP2021_DSM_069.zip</w:t>
              </w:r>
            </w:hyperlink>
          </w:p>
        </w:tc>
      </w:tr>
      <w:tr w:rsidR="008D599B" w:rsidRPr="008D599B" w14:paraId="088F7822" w14:textId="77777777" w:rsidTr="003921AA">
        <w:trPr>
          <w:trHeight w:val="300"/>
        </w:trPr>
        <w:tc>
          <w:tcPr>
            <w:tcW w:w="2494" w:type="dxa"/>
            <w:noWrap/>
            <w:hideMark/>
          </w:tcPr>
          <w:p w14:paraId="4186F4C1" w14:textId="77777777" w:rsidR="008D599B" w:rsidRPr="003921AA" w:rsidRDefault="008D599B" w:rsidP="008D599B">
            <w:pPr>
              <w:pStyle w:val="TableBodyTextMIRB"/>
              <w:rPr>
                <w:sz w:val="22"/>
              </w:rPr>
            </w:pPr>
            <w:r w:rsidRPr="003921AA">
              <w:rPr>
                <w:sz w:val="22"/>
              </w:rPr>
              <w:t>COOP 2021 DSM 070</w:t>
            </w:r>
          </w:p>
        </w:tc>
        <w:tc>
          <w:tcPr>
            <w:tcW w:w="680" w:type="dxa"/>
            <w:noWrap/>
            <w:hideMark/>
          </w:tcPr>
          <w:p w14:paraId="71685C3D" w14:textId="77777777" w:rsidR="008D599B" w:rsidRPr="003921AA" w:rsidRDefault="008D599B" w:rsidP="008D599B">
            <w:pPr>
              <w:pStyle w:val="TableBodyTextMIRB"/>
              <w:rPr>
                <w:sz w:val="22"/>
              </w:rPr>
            </w:pPr>
            <w:r w:rsidRPr="003921AA">
              <w:rPr>
                <w:sz w:val="22"/>
              </w:rPr>
              <w:t>3.04</w:t>
            </w:r>
          </w:p>
        </w:tc>
        <w:tc>
          <w:tcPr>
            <w:tcW w:w="1456" w:type="dxa"/>
            <w:noWrap/>
            <w:hideMark/>
          </w:tcPr>
          <w:p w14:paraId="4BA77EFB" w14:textId="77777777" w:rsidR="008D599B" w:rsidRPr="003921AA" w:rsidRDefault="008D599B" w:rsidP="008D599B">
            <w:pPr>
              <w:pStyle w:val="TableBodyTextMIRB"/>
              <w:rPr>
                <w:sz w:val="22"/>
              </w:rPr>
            </w:pPr>
            <w:r w:rsidRPr="003921AA">
              <w:rPr>
                <w:sz w:val="22"/>
              </w:rPr>
              <w:t>0.5</w:t>
            </w:r>
          </w:p>
        </w:tc>
        <w:tc>
          <w:tcPr>
            <w:tcW w:w="9071" w:type="dxa"/>
            <w:noWrap/>
            <w:hideMark/>
          </w:tcPr>
          <w:p w14:paraId="73BF2F88" w14:textId="1119609C" w:rsidR="008D599B" w:rsidRPr="003921AA" w:rsidRDefault="008D599B" w:rsidP="008D599B">
            <w:pPr>
              <w:pStyle w:val="TableBodyTextMIRB"/>
              <w:rPr>
                <w:sz w:val="22"/>
              </w:rPr>
            </w:pPr>
            <w:hyperlink r:id="rId354" w:history="1">
              <w:r w:rsidRPr="003921AA">
                <w:rPr>
                  <w:rStyle w:val="Hyperlink"/>
                  <w:sz w:val="22"/>
                </w:rPr>
                <w:t>https://ws.gisetl.lrc.gov.on.ca/fmedatadownload/Packages/COOP2021_DSM_070.zip</w:t>
              </w:r>
            </w:hyperlink>
          </w:p>
        </w:tc>
      </w:tr>
      <w:tr w:rsidR="008D599B" w:rsidRPr="008D599B" w14:paraId="5D4FE923" w14:textId="77777777" w:rsidTr="003921AA">
        <w:trPr>
          <w:trHeight w:val="300"/>
        </w:trPr>
        <w:tc>
          <w:tcPr>
            <w:tcW w:w="2494" w:type="dxa"/>
            <w:noWrap/>
            <w:hideMark/>
          </w:tcPr>
          <w:p w14:paraId="0300706B" w14:textId="77777777" w:rsidR="008D599B" w:rsidRPr="003921AA" w:rsidRDefault="008D599B" w:rsidP="008D599B">
            <w:pPr>
              <w:pStyle w:val="TableBodyTextMIRB"/>
              <w:rPr>
                <w:sz w:val="22"/>
              </w:rPr>
            </w:pPr>
            <w:r w:rsidRPr="003921AA">
              <w:rPr>
                <w:sz w:val="22"/>
              </w:rPr>
              <w:t>COOP 2021 DSM 071</w:t>
            </w:r>
          </w:p>
        </w:tc>
        <w:tc>
          <w:tcPr>
            <w:tcW w:w="680" w:type="dxa"/>
            <w:noWrap/>
            <w:hideMark/>
          </w:tcPr>
          <w:p w14:paraId="42E577F6" w14:textId="77777777" w:rsidR="008D599B" w:rsidRPr="003921AA" w:rsidRDefault="008D599B" w:rsidP="008D599B">
            <w:pPr>
              <w:pStyle w:val="TableBodyTextMIRB"/>
              <w:rPr>
                <w:sz w:val="22"/>
              </w:rPr>
            </w:pPr>
            <w:r w:rsidRPr="003921AA">
              <w:rPr>
                <w:sz w:val="22"/>
              </w:rPr>
              <w:t>3.07</w:t>
            </w:r>
          </w:p>
        </w:tc>
        <w:tc>
          <w:tcPr>
            <w:tcW w:w="1456" w:type="dxa"/>
            <w:noWrap/>
            <w:hideMark/>
          </w:tcPr>
          <w:p w14:paraId="7837EFF5" w14:textId="77777777" w:rsidR="008D599B" w:rsidRPr="003921AA" w:rsidRDefault="008D599B" w:rsidP="008D599B">
            <w:pPr>
              <w:pStyle w:val="TableBodyTextMIRB"/>
              <w:rPr>
                <w:sz w:val="22"/>
              </w:rPr>
            </w:pPr>
            <w:r w:rsidRPr="003921AA">
              <w:rPr>
                <w:sz w:val="22"/>
              </w:rPr>
              <w:t>0.5</w:t>
            </w:r>
          </w:p>
        </w:tc>
        <w:tc>
          <w:tcPr>
            <w:tcW w:w="9071" w:type="dxa"/>
            <w:noWrap/>
            <w:hideMark/>
          </w:tcPr>
          <w:p w14:paraId="14FD87D0" w14:textId="686F08BE" w:rsidR="008D599B" w:rsidRPr="003921AA" w:rsidRDefault="008D599B" w:rsidP="008D599B">
            <w:pPr>
              <w:pStyle w:val="TableBodyTextMIRB"/>
              <w:rPr>
                <w:sz w:val="22"/>
              </w:rPr>
            </w:pPr>
            <w:hyperlink r:id="rId355" w:history="1">
              <w:r w:rsidRPr="003921AA">
                <w:rPr>
                  <w:rStyle w:val="Hyperlink"/>
                  <w:sz w:val="22"/>
                </w:rPr>
                <w:t>https://ws.gisetl.lrc.gov.on.ca/fmedatadownload/Packages/COOP2021_DSM_071.zip</w:t>
              </w:r>
            </w:hyperlink>
          </w:p>
        </w:tc>
      </w:tr>
      <w:tr w:rsidR="008D599B" w:rsidRPr="008D599B" w14:paraId="2837D563" w14:textId="77777777" w:rsidTr="003921AA">
        <w:trPr>
          <w:trHeight w:val="300"/>
        </w:trPr>
        <w:tc>
          <w:tcPr>
            <w:tcW w:w="2494" w:type="dxa"/>
            <w:noWrap/>
            <w:hideMark/>
          </w:tcPr>
          <w:p w14:paraId="5DAFD4DB" w14:textId="77777777" w:rsidR="008D599B" w:rsidRPr="003921AA" w:rsidRDefault="008D599B" w:rsidP="008D599B">
            <w:pPr>
              <w:pStyle w:val="TableBodyTextMIRB"/>
              <w:rPr>
                <w:sz w:val="22"/>
              </w:rPr>
            </w:pPr>
            <w:r w:rsidRPr="003921AA">
              <w:rPr>
                <w:sz w:val="22"/>
              </w:rPr>
              <w:lastRenderedPageBreak/>
              <w:t>COOP 2021 DSM 072</w:t>
            </w:r>
          </w:p>
        </w:tc>
        <w:tc>
          <w:tcPr>
            <w:tcW w:w="680" w:type="dxa"/>
            <w:noWrap/>
            <w:hideMark/>
          </w:tcPr>
          <w:p w14:paraId="3D85BA0A" w14:textId="77777777" w:rsidR="008D599B" w:rsidRPr="003921AA" w:rsidRDefault="008D599B" w:rsidP="008D599B">
            <w:pPr>
              <w:pStyle w:val="TableBodyTextMIRB"/>
              <w:rPr>
                <w:sz w:val="22"/>
              </w:rPr>
            </w:pPr>
            <w:r w:rsidRPr="003921AA">
              <w:rPr>
                <w:sz w:val="22"/>
              </w:rPr>
              <w:t>2.85</w:t>
            </w:r>
          </w:p>
        </w:tc>
        <w:tc>
          <w:tcPr>
            <w:tcW w:w="1456" w:type="dxa"/>
            <w:noWrap/>
            <w:hideMark/>
          </w:tcPr>
          <w:p w14:paraId="4E3EDB5D" w14:textId="77777777" w:rsidR="008D599B" w:rsidRPr="003921AA" w:rsidRDefault="008D599B" w:rsidP="008D599B">
            <w:pPr>
              <w:pStyle w:val="TableBodyTextMIRB"/>
              <w:rPr>
                <w:sz w:val="22"/>
              </w:rPr>
            </w:pPr>
            <w:r w:rsidRPr="003921AA">
              <w:rPr>
                <w:sz w:val="22"/>
              </w:rPr>
              <w:t>0.5</w:t>
            </w:r>
          </w:p>
        </w:tc>
        <w:tc>
          <w:tcPr>
            <w:tcW w:w="9071" w:type="dxa"/>
            <w:noWrap/>
            <w:hideMark/>
          </w:tcPr>
          <w:p w14:paraId="5C724E6F" w14:textId="1890984F" w:rsidR="008D599B" w:rsidRPr="003921AA" w:rsidRDefault="008D599B" w:rsidP="008D599B">
            <w:pPr>
              <w:pStyle w:val="TableBodyTextMIRB"/>
              <w:rPr>
                <w:sz w:val="22"/>
              </w:rPr>
            </w:pPr>
            <w:hyperlink r:id="rId356" w:history="1">
              <w:r w:rsidRPr="003921AA">
                <w:rPr>
                  <w:rStyle w:val="Hyperlink"/>
                  <w:sz w:val="22"/>
                </w:rPr>
                <w:t>https://ws.gisetl.lrc.gov.on.ca/fmedatadownload/Packages/COOP2021_DSM_072.zip</w:t>
              </w:r>
            </w:hyperlink>
          </w:p>
        </w:tc>
      </w:tr>
      <w:tr w:rsidR="008D599B" w:rsidRPr="008D599B" w14:paraId="44D16727" w14:textId="77777777" w:rsidTr="003921AA">
        <w:trPr>
          <w:trHeight w:val="300"/>
        </w:trPr>
        <w:tc>
          <w:tcPr>
            <w:tcW w:w="2494" w:type="dxa"/>
            <w:noWrap/>
            <w:hideMark/>
          </w:tcPr>
          <w:p w14:paraId="0102015F" w14:textId="77777777" w:rsidR="008D599B" w:rsidRPr="003921AA" w:rsidRDefault="008D599B" w:rsidP="008D599B">
            <w:pPr>
              <w:pStyle w:val="TableBodyTextMIRB"/>
              <w:rPr>
                <w:sz w:val="22"/>
              </w:rPr>
            </w:pPr>
            <w:r w:rsidRPr="003921AA">
              <w:rPr>
                <w:sz w:val="22"/>
              </w:rPr>
              <w:t>COOP 2021 DSM 073</w:t>
            </w:r>
          </w:p>
        </w:tc>
        <w:tc>
          <w:tcPr>
            <w:tcW w:w="680" w:type="dxa"/>
            <w:noWrap/>
            <w:hideMark/>
          </w:tcPr>
          <w:p w14:paraId="44FB5B26" w14:textId="77777777" w:rsidR="008D599B" w:rsidRPr="003921AA" w:rsidRDefault="008D599B" w:rsidP="008D599B">
            <w:pPr>
              <w:pStyle w:val="TableBodyTextMIRB"/>
              <w:rPr>
                <w:sz w:val="22"/>
              </w:rPr>
            </w:pPr>
            <w:r w:rsidRPr="003921AA">
              <w:rPr>
                <w:sz w:val="22"/>
              </w:rPr>
              <w:t>2.60</w:t>
            </w:r>
          </w:p>
        </w:tc>
        <w:tc>
          <w:tcPr>
            <w:tcW w:w="1456" w:type="dxa"/>
            <w:noWrap/>
            <w:hideMark/>
          </w:tcPr>
          <w:p w14:paraId="79E49F23" w14:textId="77777777" w:rsidR="008D599B" w:rsidRPr="003921AA" w:rsidRDefault="008D599B" w:rsidP="008D599B">
            <w:pPr>
              <w:pStyle w:val="TableBodyTextMIRB"/>
              <w:rPr>
                <w:sz w:val="22"/>
              </w:rPr>
            </w:pPr>
            <w:r w:rsidRPr="003921AA">
              <w:rPr>
                <w:sz w:val="22"/>
              </w:rPr>
              <w:t>0.5</w:t>
            </w:r>
          </w:p>
        </w:tc>
        <w:tc>
          <w:tcPr>
            <w:tcW w:w="9071" w:type="dxa"/>
            <w:noWrap/>
            <w:hideMark/>
          </w:tcPr>
          <w:p w14:paraId="52BA0151" w14:textId="0C9418E9" w:rsidR="008D599B" w:rsidRPr="003921AA" w:rsidRDefault="008D599B" w:rsidP="008D599B">
            <w:pPr>
              <w:pStyle w:val="TableBodyTextMIRB"/>
              <w:rPr>
                <w:sz w:val="22"/>
              </w:rPr>
            </w:pPr>
            <w:hyperlink r:id="rId357" w:history="1">
              <w:r w:rsidRPr="003921AA">
                <w:rPr>
                  <w:rStyle w:val="Hyperlink"/>
                  <w:sz w:val="22"/>
                </w:rPr>
                <w:t>https://ws.gisetl.lrc.gov.on.ca/fmedatadownload/Packages/COOP2021_DSM_073.zip</w:t>
              </w:r>
            </w:hyperlink>
          </w:p>
        </w:tc>
      </w:tr>
      <w:tr w:rsidR="008D599B" w:rsidRPr="008D599B" w14:paraId="146369DE" w14:textId="77777777" w:rsidTr="003921AA">
        <w:trPr>
          <w:trHeight w:val="300"/>
        </w:trPr>
        <w:tc>
          <w:tcPr>
            <w:tcW w:w="2494" w:type="dxa"/>
            <w:noWrap/>
            <w:hideMark/>
          </w:tcPr>
          <w:p w14:paraId="306F1E22" w14:textId="77777777" w:rsidR="008D599B" w:rsidRPr="003921AA" w:rsidRDefault="008D599B" w:rsidP="008D599B">
            <w:pPr>
              <w:pStyle w:val="TableBodyTextMIRB"/>
              <w:rPr>
                <w:sz w:val="22"/>
              </w:rPr>
            </w:pPr>
            <w:r w:rsidRPr="003921AA">
              <w:rPr>
                <w:sz w:val="22"/>
              </w:rPr>
              <w:t>COOP 2021 DSM 074</w:t>
            </w:r>
          </w:p>
        </w:tc>
        <w:tc>
          <w:tcPr>
            <w:tcW w:w="680" w:type="dxa"/>
            <w:noWrap/>
            <w:hideMark/>
          </w:tcPr>
          <w:p w14:paraId="31E3C576" w14:textId="77777777" w:rsidR="008D599B" w:rsidRPr="003921AA" w:rsidRDefault="008D599B" w:rsidP="008D599B">
            <w:pPr>
              <w:pStyle w:val="TableBodyTextMIRB"/>
              <w:rPr>
                <w:sz w:val="22"/>
              </w:rPr>
            </w:pPr>
            <w:r w:rsidRPr="003921AA">
              <w:rPr>
                <w:sz w:val="22"/>
              </w:rPr>
              <w:t>2.92</w:t>
            </w:r>
          </w:p>
        </w:tc>
        <w:tc>
          <w:tcPr>
            <w:tcW w:w="1456" w:type="dxa"/>
            <w:noWrap/>
            <w:hideMark/>
          </w:tcPr>
          <w:p w14:paraId="0A1B01CF" w14:textId="77777777" w:rsidR="008D599B" w:rsidRPr="003921AA" w:rsidRDefault="008D599B" w:rsidP="008D599B">
            <w:pPr>
              <w:pStyle w:val="TableBodyTextMIRB"/>
              <w:rPr>
                <w:sz w:val="22"/>
              </w:rPr>
            </w:pPr>
            <w:r w:rsidRPr="003921AA">
              <w:rPr>
                <w:sz w:val="22"/>
              </w:rPr>
              <w:t>0.5</w:t>
            </w:r>
          </w:p>
        </w:tc>
        <w:tc>
          <w:tcPr>
            <w:tcW w:w="9071" w:type="dxa"/>
            <w:noWrap/>
            <w:hideMark/>
          </w:tcPr>
          <w:p w14:paraId="49210FAE" w14:textId="121534AE" w:rsidR="008D599B" w:rsidRPr="003921AA" w:rsidRDefault="008D599B" w:rsidP="008D599B">
            <w:pPr>
              <w:pStyle w:val="TableBodyTextMIRB"/>
              <w:rPr>
                <w:sz w:val="22"/>
              </w:rPr>
            </w:pPr>
            <w:hyperlink r:id="rId358" w:history="1">
              <w:r w:rsidRPr="003921AA">
                <w:rPr>
                  <w:rStyle w:val="Hyperlink"/>
                  <w:sz w:val="22"/>
                </w:rPr>
                <w:t>https://ws.gisetl.lrc.gov.on.ca/fmedatadownload/Packages/COOP2021_DSM_074.zip</w:t>
              </w:r>
            </w:hyperlink>
          </w:p>
        </w:tc>
      </w:tr>
      <w:tr w:rsidR="008D599B" w:rsidRPr="008D599B" w14:paraId="5A0FA9C8" w14:textId="77777777" w:rsidTr="003921AA">
        <w:trPr>
          <w:trHeight w:val="300"/>
        </w:trPr>
        <w:tc>
          <w:tcPr>
            <w:tcW w:w="2494" w:type="dxa"/>
            <w:noWrap/>
            <w:hideMark/>
          </w:tcPr>
          <w:p w14:paraId="44E13374" w14:textId="77777777" w:rsidR="008D599B" w:rsidRPr="003921AA" w:rsidRDefault="008D599B" w:rsidP="008D599B">
            <w:pPr>
              <w:pStyle w:val="TableBodyTextMIRB"/>
              <w:rPr>
                <w:sz w:val="22"/>
              </w:rPr>
            </w:pPr>
            <w:r w:rsidRPr="003921AA">
              <w:rPr>
                <w:sz w:val="22"/>
              </w:rPr>
              <w:t>COOP 2021 DSM 075</w:t>
            </w:r>
          </w:p>
        </w:tc>
        <w:tc>
          <w:tcPr>
            <w:tcW w:w="680" w:type="dxa"/>
            <w:noWrap/>
            <w:hideMark/>
          </w:tcPr>
          <w:p w14:paraId="0E7FBFC3" w14:textId="77777777" w:rsidR="008D599B" w:rsidRPr="003921AA" w:rsidRDefault="008D599B" w:rsidP="008D599B">
            <w:pPr>
              <w:pStyle w:val="TableBodyTextMIRB"/>
              <w:rPr>
                <w:sz w:val="22"/>
              </w:rPr>
            </w:pPr>
            <w:r w:rsidRPr="003921AA">
              <w:rPr>
                <w:sz w:val="22"/>
              </w:rPr>
              <w:t>3.04</w:t>
            </w:r>
          </w:p>
        </w:tc>
        <w:tc>
          <w:tcPr>
            <w:tcW w:w="1456" w:type="dxa"/>
            <w:noWrap/>
            <w:hideMark/>
          </w:tcPr>
          <w:p w14:paraId="55EC4E6A" w14:textId="77777777" w:rsidR="008D599B" w:rsidRPr="003921AA" w:rsidRDefault="008D599B" w:rsidP="008D599B">
            <w:pPr>
              <w:pStyle w:val="TableBodyTextMIRB"/>
              <w:rPr>
                <w:sz w:val="22"/>
              </w:rPr>
            </w:pPr>
            <w:r w:rsidRPr="003921AA">
              <w:rPr>
                <w:sz w:val="22"/>
              </w:rPr>
              <w:t>0.5</w:t>
            </w:r>
          </w:p>
        </w:tc>
        <w:tc>
          <w:tcPr>
            <w:tcW w:w="9071" w:type="dxa"/>
            <w:noWrap/>
            <w:hideMark/>
          </w:tcPr>
          <w:p w14:paraId="658929A6" w14:textId="5E5CE87D" w:rsidR="008D599B" w:rsidRPr="003921AA" w:rsidRDefault="008D599B" w:rsidP="008D599B">
            <w:pPr>
              <w:pStyle w:val="TableBodyTextMIRB"/>
              <w:rPr>
                <w:sz w:val="22"/>
              </w:rPr>
            </w:pPr>
            <w:hyperlink r:id="rId359" w:history="1">
              <w:r w:rsidRPr="003921AA">
                <w:rPr>
                  <w:rStyle w:val="Hyperlink"/>
                  <w:sz w:val="22"/>
                </w:rPr>
                <w:t>https://ws.gisetl.lrc.gov.on.ca/fmedatadownload/Packages/COOP2021_DSM_075.zip</w:t>
              </w:r>
            </w:hyperlink>
          </w:p>
        </w:tc>
      </w:tr>
      <w:tr w:rsidR="008D599B" w:rsidRPr="008D599B" w14:paraId="6F9092F8" w14:textId="77777777" w:rsidTr="003921AA">
        <w:trPr>
          <w:trHeight w:val="300"/>
        </w:trPr>
        <w:tc>
          <w:tcPr>
            <w:tcW w:w="2494" w:type="dxa"/>
            <w:noWrap/>
            <w:hideMark/>
          </w:tcPr>
          <w:p w14:paraId="25F14DC0" w14:textId="77777777" w:rsidR="008D599B" w:rsidRPr="003921AA" w:rsidRDefault="008D599B" w:rsidP="008D599B">
            <w:pPr>
              <w:pStyle w:val="TableBodyTextMIRB"/>
              <w:rPr>
                <w:sz w:val="22"/>
              </w:rPr>
            </w:pPr>
            <w:r w:rsidRPr="003921AA">
              <w:rPr>
                <w:sz w:val="22"/>
              </w:rPr>
              <w:t>COOP 2021 DSM 076</w:t>
            </w:r>
          </w:p>
        </w:tc>
        <w:tc>
          <w:tcPr>
            <w:tcW w:w="680" w:type="dxa"/>
            <w:noWrap/>
            <w:hideMark/>
          </w:tcPr>
          <w:p w14:paraId="35408E66" w14:textId="77777777" w:rsidR="008D599B" w:rsidRPr="003921AA" w:rsidRDefault="008D599B" w:rsidP="008D599B">
            <w:pPr>
              <w:pStyle w:val="TableBodyTextMIRB"/>
              <w:rPr>
                <w:sz w:val="22"/>
              </w:rPr>
            </w:pPr>
            <w:r w:rsidRPr="003921AA">
              <w:rPr>
                <w:sz w:val="22"/>
              </w:rPr>
              <w:t>3.18</w:t>
            </w:r>
          </w:p>
        </w:tc>
        <w:tc>
          <w:tcPr>
            <w:tcW w:w="1456" w:type="dxa"/>
            <w:noWrap/>
            <w:hideMark/>
          </w:tcPr>
          <w:p w14:paraId="08A3BC1F" w14:textId="77777777" w:rsidR="008D599B" w:rsidRPr="003921AA" w:rsidRDefault="008D599B" w:rsidP="008D599B">
            <w:pPr>
              <w:pStyle w:val="TableBodyTextMIRB"/>
              <w:rPr>
                <w:sz w:val="22"/>
              </w:rPr>
            </w:pPr>
            <w:r w:rsidRPr="003921AA">
              <w:rPr>
                <w:sz w:val="22"/>
              </w:rPr>
              <w:t>0.5</w:t>
            </w:r>
          </w:p>
        </w:tc>
        <w:tc>
          <w:tcPr>
            <w:tcW w:w="9071" w:type="dxa"/>
            <w:noWrap/>
            <w:hideMark/>
          </w:tcPr>
          <w:p w14:paraId="0C74954E" w14:textId="4EEF7A34" w:rsidR="008D599B" w:rsidRPr="003921AA" w:rsidRDefault="008D599B" w:rsidP="008D599B">
            <w:pPr>
              <w:pStyle w:val="TableBodyTextMIRB"/>
              <w:rPr>
                <w:sz w:val="22"/>
              </w:rPr>
            </w:pPr>
            <w:hyperlink r:id="rId360" w:history="1">
              <w:r w:rsidRPr="003921AA">
                <w:rPr>
                  <w:rStyle w:val="Hyperlink"/>
                  <w:sz w:val="22"/>
                </w:rPr>
                <w:t>https://ws.gisetl.lrc.gov.on.ca/fmedatadownload/Packages/COOP2021_DSM_076.zip</w:t>
              </w:r>
            </w:hyperlink>
          </w:p>
        </w:tc>
      </w:tr>
      <w:tr w:rsidR="008D599B" w:rsidRPr="008D599B" w14:paraId="53DB5F16" w14:textId="77777777" w:rsidTr="003921AA">
        <w:trPr>
          <w:trHeight w:val="300"/>
        </w:trPr>
        <w:tc>
          <w:tcPr>
            <w:tcW w:w="2494" w:type="dxa"/>
            <w:noWrap/>
            <w:hideMark/>
          </w:tcPr>
          <w:p w14:paraId="186338CB" w14:textId="77777777" w:rsidR="008D599B" w:rsidRPr="003921AA" w:rsidRDefault="008D599B" w:rsidP="008D599B">
            <w:pPr>
              <w:pStyle w:val="TableBodyTextMIRB"/>
              <w:rPr>
                <w:sz w:val="22"/>
              </w:rPr>
            </w:pPr>
            <w:r w:rsidRPr="003921AA">
              <w:rPr>
                <w:sz w:val="22"/>
              </w:rPr>
              <w:t>COOP 2021 DSM 077</w:t>
            </w:r>
          </w:p>
        </w:tc>
        <w:tc>
          <w:tcPr>
            <w:tcW w:w="680" w:type="dxa"/>
            <w:noWrap/>
            <w:hideMark/>
          </w:tcPr>
          <w:p w14:paraId="31869199" w14:textId="77777777" w:rsidR="008D599B" w:rsidRPr="003921AA" w:rsidRDefault="008D599B" w:rsidP="008D599B">
            <w:pPr>
              <w:pStyle w:val="TableBodyTextMIRB"/>
              <w:rPr>
                <w:sz w:val="22"/>
              </w:rPr>
            </w:pPr>
            <w:r w:rsidRPr="003921AA">
              <w:rPr>
                <w:sz w:val="22"/>
              </w:rPr>
              <w:t>3.15</w:t>
            </w:r>
          </w:p>
        </w:tc>
        <w:tc>
          <w:tcPr>
            <w:tcW w:w="1456" w:type="dxa"/>
            <w:noWrap/>
            <w:hideMark/>
          </w:tcPr>
          <w:p w14:paraId="128C69DC" w14:textId="77777777" w:rsidR="008D599B" w:rsidRPr="003921AA" w:rsidRDefault="008D599B" w:rsidP="008D599B">
            <w:pPr>
              <w:pStyle w:val="TableBodyTextMIRB"/>
              <w:rPr>
                <w:sz w:val="22"/>
              </w:rPr>
            </w:pPr>
            <w:r w:rsidRPr="003921AA">
              <w:rPr>
                <w:sz w:val="22"/>
              </w:rPr>
              <w:t>0.5</w:t>
            </w:r>
          </w:p>
        </w:tc>
        <w:tc>
          <w:tcPr>
            <w:tcW w:w="9071" w:type="dxa"/>
            <w:noWrap/>
            <w:hideMark/>
          </w:tcPr>
          <w:p w14:paraId="2FC5D724" w14:textId="53319090" w:rsidR="008D599B" w:rsidRPr="003921AA" w:rsidRDefault="008D599B" w:rsidP="008D599B">
            <w:pPr>
              <w:pStyle w:val="TableBodyTextMIRB"/>
              <w:rPr>
                <w:sz w:val="22"/>
              </w:rPr>
            </w:pPr>
            <w:hyperlink r:id="rId361" w:history="1">
              <w:r w:rsidRPr="003921AA">
                <w:rPr>
                  <w:rStyle w:val="Hyperlink"/>
                  <w:sz w:val="22"/>
                </w:rPr>
                <w:t>https://ws.gisetl.lrc.gov.on.ca/fmedatadownload/Packages/COOP2021_DSM_077.zip</w:t>
              </w:r>
            </w:hyperlink>
          </w:p>
        </w:tc>
      </w:tr>
      <w:tr w:rsidR="008D599B" w:rsidRPr="008D599B" w14:paraId="61C0D01B" w14:textId="77777777" w:rsidTr="003921AA">
        <w:trPr>
          <w:trHeight w:val="300"/>
        </w:trPr>
        <w:tc>
          <w:tcPr>
            <w:tcW w:w="2494" w:type="dxa"/>
            <w:noWrap/>
            <w:hideMark/>
          </w:tcPr>
          <w:p w14:paraId="21DBB51F" w14:textId="77777777" w:rsidR="008D599B" w:rsidRPr="003921AA" w:rsidRDefault="008D599B" w:rsidP="008D599B">
            <w:pPr>
              <w:pStyle w:val="TableBodyTextMIRB"/>
              <w:rPr>
                <w:sz w:val="22"/>
              </w:rPr>
            </w:pPr>
            <w:r w:rsidRPr="003921AA">
              <w:rPr>
                <w:sz w:val="22"/>
              </w:rPr>
              <w:t>COOP 2021 DSM 078</w:t>
            </w:r>
          </w:p>
        </w:tc>
        <w:tc>
          <w:tcPr>
            <w:tcW w:w="680" w:type="dxa"/>
            <w:noWrap/>
            <w:hideMark/>
          </w:tcPr>
          <w:p w14:paraId="04C02FD8" w14:textId="77777777" w:rsidR="008D599B" w:rsidRPr="003921AA" w:rsidRDefault="008D599B" w:rsidP="008D599B">
            <w:pPr>
              <w:pStyle w:val="TableBodyTextMIRB"/>
              <w:rPr>
                <w:sz w:val="22"/>
              </w:rPr>
            </w:pPr>
            <w:r w:rsidRPr="003921AA">
              <w:rPr>
                <w:sz w:val="22"/>
              </w:rPr>
              <w:t>2.89</w:t>
            </w:r>
          </w:p>
        </w:tc>
        <w:tc>
          <w:tcPr>
            <w:tcW w:w="1456" w:type="dxa"/>
            <w:noWrap/>
            <w:hideMark/>
          </w:tcPr>
          <w:p w14:paraId="5BF8332E" w14:textId="77777777" w:rsidR="008D599B" w:rsidRPr="003921AA" w:rsidRDefault="008D599B" w:rsidP="008D599B">
            <w:pPr>
              <w:pStyle w:val="TableBodyTextMIRB"/>
              <w:rPr>
                <w:sz w:val="22"/>
              </w:rPr>
            </w:pPr>
            <w:r w:rsidRPr="003921AA">
              <w:rPr>
                <w:sz w:val="22"/>
              </w:rPr>
              <w:t>0.5</w:t>
            </w:r>
          </w:p>
        </w:tc>
        <w:tc>
          <w:tcPr>
            <w:tcW w:w="9071" w:type="dxa"/>
            <w:noWrap/>
            <w:hideMark/>
          </w:tcPr>
          <w:p w14:paraId="5BD05103" w14:textId="0F9DBE66" w:rsidR="008D599B" w:rsidRPr="003921AA" w:rsidRDefault="008D599B" w:rsidP="008D599B">
            <w:pPr>
              <w:pStyle w:val="TableBodyTextMIRB"/>
              <w:rPr>
                <w:sz w:val="22"/>
              </w:rPr>
            </w:pPr>
            <w:hyperlink r:id="rId362" w:history="1">
              <w:r w:rsidRPr="003921AA">
                <w:rPr>
                  <w:rStyle w:val="Hyperlink"/>
                  <w:sz w:val="22"/>
                </w:rPr>
                <w:t>https://ws.gisetl.lrc.gov.on.ca/fmedatadownload/Packages/COOP2021_DSM_078.zip</w:t>
              </w:r>
            </w:hyperlink>
            <w:r w:rsidRPr="003921AA">
              <w:rPr>
                <w:sz w:val="22"/>
              </w:rPr>
              <w:t xml:space="preserve"> </w:t>
            </w:r>
          </w:p>
        </w:tc>
      </w:tr>
      <w:tr w:rsidR="008D599B" w:rsidRPr="008D599B" w14:paraId="69543AA5" w14:textId="77777777" w:rsidTr="003921AA">
        <w:trPr>
          <w:trHeight w:val="300"/>
        </w:trPr>
        <w:tc>
          <w:tcPr>
            <w:tcW w:w="2494" w:type="dxa"/>
            <w:noWrap/>
            <w:hideMark/>
          </w:tcPr>
          <w:p w14:paraId="3CFC8ADA" w14:textId="77777777" w:rsidR="008D599B" w:rsidRPr="003921AA" w:rsidRDefault="008D599B" w:rsidP="008D599B">
            <w:pPr>
              <w:pStyle w:val="TableBodyTextMIRB"/>
              <w:rPr>
                <w:sz w:val="22"/>
              </w:rPr>
            </w:pPr>
            <w:r w:rsidRPr="003921AA">
              <w:rPr>
                <w:sz w:val="22"/>
              </w:rPr>
              <w:t>COOP 2021 DSM 079</w:t>
            </w:r>
          </w:p>
        </w:tc>
        <w:tc>
          <w:tcPr>
            <w:tcW w:w="680" w:type="dxa"/>
            <w:noWrap/>
            <w:hideMark/>
          </w:tcPr>
          <w:p w14:paraId="3F67AE61" w14:textId="77777777" w:rsidR="008D599B" w:rsidRPr="003921AA" w:rsidRDefault="008D599B" w:rsidP="008D599B">
            <w:pPr>
              <w:pStyle w:val="TableBodyTextMIRB"/>
              <w:rPr>
                <w:sz w:val="22"/>
              </w:rPr>
            </w:pPr>
            <w:r w:rsidRPr="003921AA">
              <w:rPr>
                <w:sz w:val="22"/>
              </w:rPr>
              <w:t>3.16</w:t>
            </w:r>
          </w:p>
        </w:tc>
        <w:tc>
          <w:tcPr>
            <w:tcW w:w="1456" w:type="dxa"/>
            <w:noWrap/>
            <w:hideMark/>
          </w:tcPr>
          <w:p w14:paraId="07998945" w14:textId="77777777" w:rsidR="008D599B" w:rsidRPr="003921AA" w:rsidRDefault="008D599B" w:rsidP="008D599B">
            <w:pPr>
              <w:pStyle w:val="TableBodyTextMIRB"/>
              <w:rPr>
                <w:sz w:val="22"/>
              </w:rPr>
            </w:pPr>
            <w:r w:rsidRPr="003921AA">
              <w:rPr>
                <w:sz w:val="22"/>
              </w:rPr>
              <w:t>0.5</w:t>
            </w:r>
          </w:p>
        </w:tc>
        <w:tc>
          <w:tcPr>
            <w:tcW w:w="9071" w:type="dxa"/>
            <w:noWrap/>
            <w:hideMark/>
          </w:tcPr>
          <w:p w14:paraId="2833E13A" w14:textId="51E3178E" w:rsidR="008D599B" w:rsidRPr="003921AA" w:rsidRDefault="003921AA" w:rsidP="008D599B">
            <w:pPr>
              <w:pStyle w:val="TableBodyTextMIRB"/>
              <w:rPr>
                <w:sz w:val="22"/>
              </w:rPr>
            </w:pPr>
            <w:hyperlink r:id="rId363" w:history="1">
              <w:r w:rsidRPr="003921AA">
                <w:rPr>
                  <w:rStyle w:val="Hyperlink"/>
                  <w:sz w:val="22"/>
                </w:rPr>
                <w:t>https://ws.gisetl.lrc.gov.on.ca/fmedatadownload/Packages/COOP2021_DSM_079.zip</w:t>
              </w:r>
            </w:hyperlink>
          </w:p>
        </w:tc>
      </w:tr>
      <w:tr w:rsidR="008D599B" w:rsidRPr="008D599B" w14:paraId="3FDB6146" w14:textId="77777777" w:rsidTr="003921AA">
        <w:trPr>
          <w:trHeight w:val="300"/>
        </w:trPr>
        <w:tc>
          <w:tcPr>
            <w:tcW w:w="2494" w:type="dxa"/>
            <w:noWrap/>
            <w:hideMark/>
          </w:tcPr>
          <w:p w14:paraId="5F5ABE35" w14:textId="77777777" w:rsidR="008D599B" w:rsidRPr="003921AA" w:rsidRDefault="008D599B" w:rsidP="008D599B">
            <w:pPr>
              <w:pStyle w:val="TableBodyTextMIRB"/>
              <w:rPr>
                <w:sz w:val="22"/>
              </w:rPr>
            </w:pPr>
            <w:r w:rsidRPr="003921AA">
              <w:rPr>
                <w:sz w:val="22"/>
              </w:rPr>
              <w:t>COOP 2021 DSM 080</w:t>
            </w:r>
          </w:p>
        </w:tc>
        <w:tc>
          <w:tcPr>
            <w:tcW w:w="680" w:type="dxa"/>
            <w:noWrap/>
            <w:hideMark/>
          </w:tcPr>
          <w:p w14:paraId="373FD12B" w14:textId="77777777" w:rsidR="008D599B" w:rsidRPr="003921AA" w:rsidRDefault="008D599B" w:rsidP="008D599B">
            <w:pPr>
              <w:pStyle w:val="TableBodyTextMIRB"/>
              <w:rPr>
                <w:sz w:val="22"/>
              </w:rPr>
            </w:pPr>
            <w:r w:rsidRPr="003921AA">
              <w:rPr>
                <w:sz w:val="22"/>
              </w:rPr>
              <w:t>3.13</w:t>
            </w:r>
          </w:p>
        </w:tc>
        <w:tc>
          <w:tcPr>
            <w:tcW w:w="1456" w:type="dxa"/>
            <w:noWrap/>
            <w:hideMark/>
          </w:tcPr>
          <w:p w14:paraId="26483743" w14:textId="77777777" w:rsidR="008D599B" w:rsidRPr="003921AA" w:rsidRDefault="008D599B" w:rsidP="008D599B">
            <w:pPr>
              <w:pStyle w:val="TableBodyTextMIRB"/>
              <w:rPr>
                <w:sz w:val="22"/>
              </w:rPr>
            </w:pPr>
            <w:r w:rsidRPr="003921AA">
              <w:rPr>
                <w:sz w:val="22"/>
              </w:rPr>
              <w:t>0.5</w:t>
            </w:r>
          </w:p>
        </w:tc>
        <w:tc>
          <w:tcPr>
            <w:tcW w:w="9071" w:type="dxa"/>
            <w:noWrap/>
            <w:hideMark/>
          </w:tcPr>
          <w:p w14:paraId="3B7CDA9C" w14:textId="3F580245" w:rsidR="008D599B" w:rsidRPr="003921AA" w:rsidRDefault="003921AA" w:rsidP="008D599B">
            <w:pPr>
              <w:pStyle w:val="TableBodyTextMIRB"/>
              <w:rPr>
                <w:sz w:val="22"/>
              </w:rPr>
            </w:pPr>
            <w:hyperlink r:id="rId364" w:history="1">
              <w:r w:rsidRPr="003921AA">
                <w:rPr>
                  <w:rStyle w:val="Hyperlink"/>
                  <w:sz w:val="22"/>
                </w:rPr>
                <w:t>https://ws.gisetl.lrc.gov.on.ca/fmedatadownload/Packages/COOP2021_DSM_080.zip</w:t>
              </w:r>
            </w:hyperlink>
          </w:p>
        </w:tc>
      </w:tr>
      <w:tr w:rsidR="008D599B" w:rsidRPr="008D599B" w14:paraId="374E6A51" w14:textId="77777777" w:rsidTr="003921AA">
        <w:trPr>
          <w:trHeight w:val="300"/>
        </w:trPr>
        <w:tc>
          <w:tcPr>
            <w:tcW w:w="2494" w:type="dxa"/>
            <w:noWrap/>
            <w:hideMark/>
          </w:tcPr>
          <w:p w14:paraId="5E2F82A9" w14:textId="77777777" w:rsidR="008D599B" w:rsidRPr="003921AA" w:rsidRDefault="008D599B" w:rsidP="008D599B">
            <w:pPr>
              <w:pStyle w:val="TableBodyTextMIRB"/>
              <w:rPr>
                <w:sz w:val="22"/>
              </w:rPr>
            </w:pPr>
            <w:r w:rsidRPr="003921AA">
              <w:rPr>
                <w:sz w:val="22"/>
              </w:rPr>
              <w:t>COOP 2021 DSM 081</w:t>
            </w:r>
          </w:p>
        </w:tc>
        <w:tc>
          <w:tcPr>
            <w:tcW w:w="680" w:type="dxa"/>
            <w:noWrap/>
            <w:hideMark/>
          </w:tcPr>
          <w:p w14:paraId="5FB46B21" w14:textId="77777777" w:rsidR="008D599B" w:rsidRPr="003921AA" w:rsidRDefault="008D599B" w:rsidP="008D599B">
            <w:pPr>
              <w:pStyle w:val="TableBodyTextMIRB"/>
              <w:rPr>
                <w:sz w:val="22"/>
              </w:rPr>
            </w:pPr>
            <w:r w:rsidRPr="003921AA">
              <w:rPr>
                <w:sz w:val="22"/>
              </w:rPr>
              <w:t>3.09</w:t>
            </w:r>
          </w:p>
        </w:tc>
        <w:tc>
          <w:tcPr>
            <w:tcW w:w="1456" w:type="dxa"/>
            <w:noWrap/>
            <w:hideMark/>
          </w:tcPr>
          <w:p w14:paraId="277EB3BF" w14:textId="77777777" w:rsidR="008D599B" w:rsidRPr="003921AA" w:rsidRDefault="008D599B" w:rsidP="008D599B">
            <w:pPr>
              <w:pStyle w:val="TableBodyTextMIRB"/>
              <w:rPr>
                <w:sz w:val="22"/>
              </w:rPr>
            </w:pPr>
            <w:r w:rsidRPr="003921AA">
              <w:rPr>
                <w:sz w:val="22"/>
              </w:rPr>
              <w:t>0.5</w:t>
            </w:r>
          </w:p>
        </w:tc>
        <w:tc>
          <w:tcPr>
            <w:tcW w:w="9071" w:type="dxa"/>
            <w:noWrap/>
            <w:hideMark/>
          </w:tcPr>
          <w:p w14:paraId="42C2694C" w14:textId="2DBF26C3" w:rsidR="008D599B" w:rsidRPr="003921AA" w:rsidRDefault="003921AA" w:rsidP="008D599B">
            <w:pPr>
              <w:pStyle w:val="TableBodyTextMIRB"/>
              <w:rPr>
                <w:sz w:val="22"/>
              </w:rPr>
            </w:pPr>
            <w:hyperlink r:id="rId365" w:history="1">
              <w:r w:rsidRPr="003921AA">
                <w:rPr>
                  <w:rStyle w:val="Hyperlink"/>
                  <w:sz w:val="22"/>
                </w:rPr>
                <w:t>https://ws.gisetl.lrc.gov.on.ca/fmedatadownload/Packages/COOP2021_DSM_081.zip</w:t>
              </w:r>
            </w:hyperlink>
          </w:p>
        </w:tc>
      </w:tr>
      <w:tr w:rsidR="008D599B" w:rsidRPr="008D599B" w14:paraId="7054FEA5" w14:textId="77777777" w:rsidTr="003921AA">
        <w:trPr>
          <w:trHeight w:val="300"/>
        </w:trPr>
        <w:tc>
          <w:tcPr>
            <w:tcW w:w="2494" w:type="dxa"/>
            <w:noWrap/>
            <w:hideMark/>
          </w:tcPr>
          <w:p w14:paraId="565179DE" w14:textId="77777777" w:rsidR="008D599B" w:rsidRPr="003921AA" w:rsidRDefault="008D599B" w:rsidP="008D599B">
            <w:pPr>
              <w:pStyle w:val="TableBodyTextMIRB"/>
              <w:rPr>
                <w:sz w:val="22"/>
              </w:rPr>
            </w:pPr>
            <w:r w:rsidRPr="003921AA">
              <w:rPr>
                <w:sz w:val="22"/>
              </w:rPr>
              <w:t>COOP 2021 DSM 082</w:t>
            </w:r>
          </w:p>
        </w:tc>
        <w:tc>
          <w:tcPr>
            <w:tcW w:w="680" w:type="dxa"/>
            <w:noWrap/>
            <w:hideMark/>
          </w:tcPr>
          <w:p w14:paraId="0EBD2EB1" w14:textId="77777777" w:rsidR="008D599B" w:rsidRPr="003921AA" w:rsidRDefault="008D599B" w:rsidP="008D599B">
            <w:pPr>
              <w:pStyle w:val="TableBodyTextMIRB"/>
              <w:rPr>
                <w:sz w:val="22"/>
              </w:rPr>
            </w:pPr>
            <w:r w:rsidRPr="003921AA">
              <w:rPr>
                <w:sz w:val="22"/>
              </w:rPr>
              <w:t>3.13</w:t>
            </w:r>
          </w:p>
        </w:tc>
        <w:tc>
          <w:tcPr>
            <w:tcW w:w="1456" w:type="dxa"/>
            <w:noWrap/>
            <w:hideMark/>
          </w:tcPr>
          <w:p w14:paraId="0AB4E524" w14:textId="77777777" w:rsidR="008D599B" w:rsidRPr="003921AA" w:rsidRDefault="008D599B" w:rsidP="008D599B">
            <w:pPr>
              <w:pStyle w:val="TableBodyTextMIRB"/>
              <w:rPr>
                <w:sz w:val="22"/>
              </w:rPr>
            </w:pPr>
            <w:r w:rsidRPr="003921AA">
              <w:rPr>
                <w:sz w:val="22"/>
              </w:rPr>
              <w:t>0.5</w:t>
            </w:r>
          </w:p>
        </w:tc>
        <w:tc>
          <w:tcPr>
            <w:tcW w:w="9071" w:type="dxa"/>
            <w:noWrap/>
            <w:hideMark/>
          </w:tcPr>
          <w:p w14:paraId="58C74954" w14:textId="228C0A69" w:rsidR="008D599B" w:rsidRPr="003921AA" w:rsidRDefault="003921AA" w:rsidP="008D599B">
            <w:pPr>
              <w:pStyle w:val="TableBodyTextMIRB"/>
              <w:rPr>
                <w:sz w:val="22"/>
              </w:rPr>
            </w:pPr>
            <w:hyperlink r:id="rId366" w:history="1">
              <w:r w:rsidRPr="003921AA">
                <w:rPr>
                  <w:rStyle w:val="Hyperlink"/>
                  <w:sz w:val="22"/>
                </w:rPr>
                <w:t>https://ws.gisetl.lrc.gov.on.ca/fmedatadownload/Packages/COOP2021_DSM_082.zip</w:t>
              </w:r>
            </w:hyperlink>
          </w:p>
        </w:tc>
      </w:tr>
      <w:tr w:rsidR="008D599B" w:rsidRPr="008D599B" w14:paraId="372D0E0F" w14:textId="77777777" w:rsidTr="003921AA">
        <w:trPr>
          <w:trHeight w:val="300"/>
        </w:trPr>
        <w:tc>
          <w:tcPr>
            <w:tcW w:w="2494" w:type="dxa"/>
            <w:noWrap/>
            <w:hideMark/>
          </w:tcPr>
          <w:p w14:paraId="07B9E5B3" w14:textId="77777777" w:rsidR="008D599B" w:rsidRPr="003921AA" w:rsidRDefault="008D599B" w:rsidP="008D599B">
            <w:pPr>
              <w:pStyle w:val="TableBodyTextMIRB"/>
              <w:rPr>
                <w:sz w:val="22"/>
              </w:rPr>
            </w:pPr>
            <w:r w:rsidRPr="003921AA">
              <w:rPr>
                <w:sz w:val="22"/>
              </w:rPr>
              <w:t>COOP 2021 DSM 083</w:t>
            </w:r>
          </w:p>
        </w:tc>
        <w:tc>
          <w:tcPr>
            <w:tcW w:w="680" w:type="dxa"/>
            <w:noWrap/>
            <w:hideMark/>
          </w:tcPr>
          <w:p w14:paraId="01ADAAEB" w14:textId="77777777" w:rsidR="008D599B" w:rsidRPr="003921AA" w:rsidRDefault="008D599B" w:rsidP="008D599B">
            <w:pPr>
              <w:pStyle w:val="TableBodyTextMIRB"/>
              <w:rPr>
                <w:sz w:val="22"/>
              </w:rPr>
            </w:pPr>
            <w:r w:rsidRPr="003921AA">
              <w:rPr>
                <w:sz w:val="22"/>
              </w:rPr>
              <w:t>3.00</w:t>
            </w:r>
          </w:p>
        </w:tc>
        <w:tc>
          <w:tcPr>
            <w:tcW w:w="1456" w:type="dxa"/>
            <w:noWrap/>
            <w:hideMark/>
          </w:tcPr>
          <w:p w14:paraId="7E82B742" w14:textId="77777777" w:rsidR="008D599B" w:rsidRPr="003921AA" w:rsidRDefault="008D599B" w:rsidP="008D599B">
            <w:pPr>
              <w:pStyle w:val="TableBodyTextMIRB"/>
              <w:rPr>
                <w:sz w:val="22"/>
              </w:rPr>
            </w:pPr>
            <w:r w:rsidRPr="003921AA">
              <w:rPr>
                <w:sz w:val="22"/>
              </w:rPr>
              <w:t>0.5</w:t>
            </w:r>
          </w:p>
        </w:tc>
        <w:tc>
          <w:tcPr>
            <w:tcW w:w="9071" w:type="dxa"/>
            <w:noWrap/>
            <w:hideMark/>
          </w:tcPr>
          <w:p w14:paraId="77BD6087" w14:textId="3C6DF6B5" w:rsidR="008D599B" w:rsidRPr="003921AA" w:rsidRDefault="003921AA" w:rsidP="008D599B">
            <w:pPr>
              <w:pStyle w:val="TableBodyTextMIRB"/>
              <w:rPr>
                <w:sz w:val="22"/>
              </w:rPr>
            </w:pPr>
            <w:hyperlink r:id="rId367" w:history="1">
              <w:r w:rsidRPr="003921AA">
                <w:rPr>
                  <w:rStyle w:val="Hyperlink"/>
                  <w:sz w:val="22"/>
                </w:rPr>
                <w:t>https://ws.gisetl.lrc.gov.on.ca/fmedatadownload/Packages/COOP2021_DSM_083.zip</w:t>
              </w:r>
            </w:hyperlink>
          </w:p>
        </w:tc>
      </w:tr>
      <w:tr w:rsidR="008D599B" w:rsidRPr="008D599B" w14:paraId="56454A2A" w14:textId="77777777" w:rsidTr="003921AA">
        <w:trPr>
          <w:trHeight w:val="300"/>
        </w:trPr>
        <w:tc>
          <w:tcPr>
            <w:tcW w:w="2494" w:type="dxa"/>
            <w:noWrap/>
            <w:hideMark/>
          </w:tcPr>
          <w:p w14:paraId="56812865" w14:textId="77777777" w:rsidR="008D599B" w:rsidRPr="003921AA" w:rsidRDefault="008D599B" w:rsidP="008D599B">
            <w:pPr>
              <w:pStyle w:val="TableBodyTextMIRB"/>
              <w:rPr>
                <w:sz w:val="22"/>
              </w:rPr>
            </w:pPr>
            <w:r w:rsidRPr="003921AA">
              <w:rPr>
                <w:sz w:val="22"/>
              </w:rPr>
              <w:t>COOP 2021 DSM 084</w:t>
            </w:r>
          </w:p>
        </w:tc>
        <w:tc>
          <w:tcPr>
            <w:tcW w:w="680" w:type="dxa"/>
            <w:noWrap/>
            <w:hideMark/>
          </w:tcPr>
          <w:p w14:paraId="33F78774" w14:textId="77777777" w:rsidR="008D599B" w:rsidRPr="003921AA" w:rsidRDefault="008D599B" w:rsidP="008D599B">
            <w:pPr>
              <w:pStyle w:val="TableBodyTextMIRB"/>
              <w:rPr>
                <w:sz w:val="22"/>
              </w:rPr>
            </w:pPr>
            <w:r w:rsidRPr="003921AA">
              <w:rPr>
                <w:sz w:val="22"/>
              </w:rPr>
              <w:t>3.20</w:t>
            </w:r>
          </w:p>
        </w:tc>
        <w:tc>
          <w:tcPr>
            <w:tcW w:w="1456" w:type="dxa"/>
            <w:noWrap/>
            <w:hideMark/>
          </w:tcPr>
          <w:p w14:paraId="3A144209" w14:textId="77777777" w:rsidR="008D599B" w:rsidRPr="003921AA" w:rsidRDefault="008D599B" w:rsidP="008D599B">
            <w:pPr>
              <w:pStyle w:val="TableBodyTextMIRB"/>
              <w:rPr>
                <w:sz w:val="22"/>
              </w:rPr>
            </w:pPr>
            <w:r w:rsidRPr="003921AA">
              <w:rPr>
                <w:sz w:val="22"/>
              </w:rPr>
              <w:t>0.5</w:t>
            </w:r>
          </w:p>
        </w:tc>
        <w:tc>
          <w:tcPr>
            <w:tcW w:w="9071" w:type="dxa"/>
            <w:noWrap/>
            <w:hideMark/>
          </w:tcPr>
          <w:p w14:paraId="36362564" w14:textId="033E4F13" w:rsidR="008D599B" w:rsidRPr="003921AA" w:rsidRDefault="003921AA" w:rsidP="008D599B">
            <w:pPr>
              <w:pStyle w:val="TableBodyTextMIRB"/>
              <w:rPr>
                <w:sz w:val="22"/>
              </w:rPr>
            </w:pPr>
            <w:hyperlink r:id="rId368" w:history="1">
              <w:r w:rsidRPr="003921AA">
                <w:rPr>
                  <w:rStyle w:val="Hyperlink"/>
                  <w:sz w:val="22"/>
                </w:rPr>
                <w:t>https://ws.gisetl.lrc.gov.on.ca/fmedatadownload/Packages/COOP2021_DSM_084.zip</w:t>
              </w:r>
            </w:hyperlink>
          </w:p>
        </w:tc>
      </w:tr>
      <w:tr w:rsidR="008D599B" w:rsidRPr="008D599B" w14:paraId="35F6E012" w14:textId="77777777" w:rsidTr="003921AA">
        <w:trPr>
          <w:trHeight w:val="300"/>
        </w:trPr>
        <w:tc>
          <w:tcPr>
            <w:tcW w:w="2494" w:type="dxa"/>
            <w:noWrap/>
            <w:hideMark/>
          </w:tcPr>
          <w:p w14:paraId="3B3B091F" w14:textId="77777777" w:rsidR="008D599B" w:rsidRPr="003921AA" w:rsidRDefault="008D599B" w:rsidP="008D599B">
            <w:pPr>
              <w:pStyle w:val="TableBodyTextMIRB"/>
              <w:rPr>
                <w:sz w:val="22"/>
              </w:rPr>
            </w:pPr>
            <w:r w:rsidRPr="003921AA">
              <w:rPr>
                <w:sz w:val="22"/>
              </w:rPr>
              <w:t>COOP 2021 DSM 085</w:t>
            </w:r>
          </w:p>
        </w:tc>
        <w:tc>
          <w:tcPr>
            <w:tcW w:w="680" w:type="dxa"/>
            <w:noWrap/>
            <w:hideMark/>
          </w:tcPr>
          <w:p w14:paraId="62D9B843" w14:textId="77777777" w:rsidR="008D599B" w:rsidRPr="003921AA" w:rsidRDefault="008D599B" w:rsidP="008D599B">
            <w:pPr>
              <w:pStyle w:val="TableBodyTextMIRB"/>
              <w:rPr>
                <w:sz w:val="22"/>
              </w:rPr>
            </w:pPr>
            <w:r w:rsidRPr="003921AA">
              <w:rPr>
                <w:sz w:val="22"/>
              </w:rPr>
              <w:t>3.04</w:t>
            </w:r>
          </w:p>
        </w:tc>
        <w:tc>
          <w:tcPr>
            <w:tcW w:w="1456" w:type="dxa"/>
            <w:noWrap/>
            <w:hideMark/>
          </w:tcPr>
          <w:p w14:paraId="557EBF8D" w14:textId="77777777" w:rsidR="008D599B" w:rsidRPr="003921AA" w:rsidRDefault="008D599B" w:rsidP="008D599B">
            <w:pPr>
              <w:pStyle w:val="TableBodyTextMIRB"/>
              <w:rPr>
                <w:sz w:val="22"/>
              </w:rPr>
            </w:pPr>
            <w:r w:rsidRPr="003921AA">
              <w:rPr>
                <w:sz w:val="22"/>
              </w:rPr>
              <w:t>0.5</w:t>
            </w:r>
          </w:p>
        </w:tc>
        <w:tc>
          <w:tcPr>
            <w:tcW w:w="9071" w:type="dxa"/>
            <w:noWrap/>
            <w:hideMark/>
          </w:tcPr>
          <w:p w14:paraId="7A875C8F" w14:textId="3551C6A7" w:rsidR="008D599B" w:rsidRPr="003921AA" w:rsidRDefault="003921AA" w:rsidP="008D599B">
            <w:pPr>
              <w:pStyle w:val="TableBodyTextMIRB"/>
              <w:rPr>
                <w:sz w:val="22"/>
              </w:rPr>
            </w:pPr>
            <w:hyperlink r:id="rId369" w:history="1">
              <w:r w:rsidRPr="003921AA">
                <w:rPr>
                  <w:rStyle w:val="Hyperlink"/>
                  <w:sz w:val="22"/>
                </w:rPr>
                <w:t>https://ws.gisetl.lrc.gov.on.ca/fmedatadownload/Packages/COOP2021_DSM_085.zip</w:t>
              </w:r>
            </w:hyperlink>
          </w:p>
        </w:tc>
      </w:tr>
      <w:tr w:rsidR="008D599B" w:rsidRPr="008D599B" w14:paraId="2D6AEEEC" w14:textId="77777777" w:rsidTr="003921AA">
        <w:trPr>
          <w:trHeight w:val="300"/>
        </w:trPr>
        <w:tc>
          <w:tcPr>
            <w:tcW w:w="2494" w:type="dxa"/>
            <w:noWrap/>
            <w:hideMark/>
          </w:tcPr>
          <w:p w14:paraId="5AFEF1C6" w14:textId="77777777" w:rsidR="008D599B" w:rsidRPr="003921AA" w:rsidRDefault="008D599B" w:rsidP="008D599B">
            <w:pPr>
              <w:pStyle w:val="TableBodyTextMIRB"/>
              <w:rPr>
                <w:sz w:val="22"/>
              </w:rPr>
            </w:pPr>
            <w:r w:rsidRPr="003921AA">
              <w:rPr>
                <w:sz w:val="22"/>
              </w:rPr>
              <w:t>COOP 2021 DSM 086</w:t>
            </w:r>
          </w:p>
        </w:tc>
        <w:tc>
          <w:tcPr>
            <w:tcW w:w="680" w:type="dxa"/>
            <w:noWrap/>
            <w:hideMark/>
          </w:tcPr>
          <w:p w14:paraId="018E0D9A" w14:textId="77777777" w:rsidR="008D599B" w:rsidRPr="003921AA" w:rsidRDefault="008D599B" w:rsidP="008D599B">
            <w:pPr>
              <w:pStyle w:val="TableBodyTextMIRB"/>
              <w:rPr>
                <w:sz w:val="22"/>
              </w:rPr>
            </w:pPr>
            <w:r w:rsidRPr="003921AA">
              <w:rPr>
                <w:sz w:val="22"/>
              </w:rPr>
              <w:t>2.96</w:t>
            </w:r>
          </w:p>
        </w:tc>
        <w:tc>
          <w:tcPr>
            <w:tcW w:w="1456" w:type="dxa"/>
            <w:noWrap/>
            <w:hideMark/>
          </w:tcPr>
          <w:p w14:paraId="41AC8A29" w14:textId="77777777" w:rsidR="008D599B" w:rsidRPr="003921AA" w:rsidRDefault="008D599B" w:rsidP="008D599B">
            <w:pPr>
              <w:pStyle w:val="TableBodyTextMIRB"/>
              <w:rPr>
                <w:sz w:val="22"/>
              </w:rPr>
            </w:pPr>
            <w:r w:rsidRPr="003921AA">
              <w:rPr>
                <w:sz w:val="22"/>
              </w:rPr>
              <w:t>0.5</w:t>
            </w:r>
          </w:p>
        </w:tc>
        <w:tc>
          <w:tcPr>
            <w:tcW w:w="9071" w:type="dxa"/>
            <w:noWrap/>
            <w:hideMark/>
          </w:tcPr>
          <w:p w14:paraId="133D3019" w14:textId="6BDBFE47" w:rsidR="008D599B" w:rsidRPr="003921AA" w:rsidRDefault="003921AA" w:rsidP="008D599B">
            <w:pPr>
              <w:pStyle w:val="TableBodyTextMIRB"/>
              <w:rPr>
                <w:sz w:val="22"/>
              </w:rPr>
            </w:pPr>
            <w:hyperlink r:id="rId370" w:history="1">
              <w:r w:rsidRPr="003921AA">
                <w:rPr>
                  <w:rStyle w:val="Hyperlink"/>
                  <w:sz w:val="22"/>
                </w:rPr>
                <w:t>https://ws.gisetl.lrc.gov.on.ca/fmedatadownload/Packages/COOP2021_DSM_086.zip</w:t>
              </w:r>
            </w:hyperlink>
          </w:p>
        </w:tc>
      </w:tr>
      <w:tr w:rsidR="008D599B" w:rsidRPr="008D599B" w14:paraId="3A58AABC" w14:textId="77777777" w:rsidTr="003921AA">
        <w:trPr>
          <w:trHeight w:val="300"/>
        </w:trPr>
        <w:tc>
          <w:tcPr>
            <w:tcW w:w="2494" w:type="dxa"/>
            <w:noWrap/>
            <w:hideMark/>
          </w:tcPr>
          <w:p w14:paraId="7A5CA447" w14:textId="77777777" w:rsidR="008D599B" w:rsidRPr="003921AA" w:rsidRDefault="008D599B" w:rsidP="008D599B">
            <w:pPr>
              <w:pStyle w:val="TableBodyTextMIRB"/>
              <w:rPr>
                <w:sz w:val="22"/>
              </w:rPr>
            </w:pPr>
            <w:r w:rsidRPr="003921AA">
              <w:rPr>
                <w:sz w:val="22"/>
              </w:rPr>
              <w:t>COOP 2021 DSM 087</w:t>
            </w:r>
          </w:p>
        </w:tc>
        <w:tc>
          <w:tcPr>
            <w:tcW w:w="680" w:type="dxa"/>
            <w:noWrap/>
            <w:hideMark/>
          </w:tcPr>
          <w:p w14:paraId="4F17421C" w14:textId="77777777" w:rsidR="008D599B" w:rsidRPr="003921AA" w:rsidRDefault="008D599B" w:rsidP="008D599B">
            <w:pPr>
              <w:pStyle w:val="TableBodyTextMIRB"/>
              <w:rPr>
                <w:sz w:val="22"/>
              </w:rPr>
            </w:pPr>
            <w:r w:rsidRPr="003921AA">
              <w:rPr>
                <w:sz w:val="22"/>
              </w:rPr>
              <w:t>3.21</w:t>
            </w:r>
          </w:p>
        </w:tc>
        <w:tc>
          <w:tcPr>
            <w:tcW w:w="1456" w:type="dxa"/>
            <w:noWrap/>
            <w:hideMark/>
          </w:tcPr>
          <w:p w14:paraId="4A501200" w14:textId="77777777" w:rsidR="008D599B" w:rsidRPr="003921AA" w:rsidRDefault="008D599B" w:rsidP="008D599B">
            <w:pPr>
              <w:pStyle w:val="TableBodyTextMIRB"/>
              <w:rPr>
                <w:sz w:val="22"/>
              </w:rPr>
            </w:pPr>
            <w:r w:rsidRPr="003921AA">
              <w:rPr>
                <w:sz w:val="22"/>
              </w:rPr>
              <w:t>0.5</w:t>
            </w:r>
          </w:p>
        </w:tc>
        <w:tc>
          <w:tcPr>
            <w:tcW w:w="9071" w:type="dxa"/>
            <w:noWrap/>
            <w:hideMark/>
          </w:tcPr>
          <w:p w14:paraId="7CCF5E11" w14:textId="1E088511" w:rsidR="008D599B" w:rsidRPr="003921AA" w:rsidRDefault="003921AA" w:rsidP="008D599B">
            <w:pPr>
              <w:pStyle w:val="TableBodyTextMIRB"/>
              <w:rPr>
                <w:sz w:val="22"/>
              </w:rPr>
            </w:pPr>
            <w:hyperlink r:id="rId371" w:history="1">
              <w:r w:rsidRPr="003921AA">
                <w:rPr>
                  <w:rStyle w:val="Hyperlink"/>
                  <w:sz w:val="22"/>
                </w:rPr>
                <w:t>https://ws.gisetl.lrc.gov.on.ca/fmedatadownload/Packages/COOP2021_DSM_087.zip</w:t>
              </w:r>
            </w:hyperlink>
          </w:p>
        </w:tc>
      </w:tr>
      <w:tr w:rsidR="008D599B" w:rsidRPr="008D599B" w14:paraId="114883DF" w14:textId="77777777" w:rsidTr="003921AA">
        <w:trPr>
          <w:trHeight w:val="300"/>
        </w:trPr>
        <w:tc>
          <w:tcPr>
            <w:tcW w:w="2494" w:type="dxa"/>
            <w:noWrap/>
            <w:hideMark/>
          </w:tcPr>
          <w:p w14:paraId="769AD22C" w14:textId="77777777" w:rsidR="008D599B" w:rsidRPr="003921AA" w:rsidRDefault="008D599B" w:rsidP="008D599B">
            <w:pPr>
              <w:pStyle w:val="TableBodyTextMIRB"/>
              <w:rPr>
                <w:sz w:val="22"/>
              </w:rPr>
            </w:pPr>
            <w:r w:rsidRPr="003921AA">
              <w:rPr>
                <w:sz w:val="22"/>
              </w:rPr>
              <w:t>COOP 2021 DSM 088</w:t>
            </w:r>
          </w:p>
        </w:tc>
        <w:tc>
          <w:tcPr>
            <w:tcW w:w="680" w:type="dxa"/>
            <w:noWrap/>
            <w:hideMark/>
          </w:tcPr>
          <w:p w14:paraId="2C7DE70F" w14:textId="77777777" w:rsidR="008D599B" w:rsidRPr="003921AA" w:rsidRDefault="008D599B" w:rsidP="008D599B">
            <w:pPr>
              <w:pStyle w:val="TableBodyTextMIRB"/>
              <w:rPr>
                <w:sz w:val="22"/>
              </w:rPr>
            </w:pPr>
            <w:r w:rsidRPr="003921AA">
              <w:rPr>
                <w:sz w:val="22"/>
              </w:rPr>
              <w:t>3.06</w:t>
            </w:r>
          </w:p>
        </w:tc>
        <w:tc>
          <w:tcPr>
            <w:tcW w:w="1456" w:type="dxa"/>
            <w:noWrap/>
            <w:hideMark/>
          </w:tcPr>
          <w:p w14:paraId="7515F4B3" w14:textId="77777777" w:rsidR="008D599B" w:rsidRPr="003921AA" w:rsidRDefault="008D599B" w:rsidP="008D599B">
            <w:pPr>
              <w:pStyle w:val="TableBodyTextMIRB"/>
              <w:rPr>
                <w:sz w:val="22"/>
              </w:rPr>
            </w:pPr>
            <w:r w:rsidRPr="003921AA">
              <w:rPr>
                <w:sz w:val="22"/>
              </w:rPr>
              <w:t>0.5</w:t>
            </w:r>
          </w:p>
        </w:tc>
        <w:tc>
          <w:tcPr>
            <w:tcW w:w="9071" w:type="dxa"/>
            <w:noWrap/>
            <w:hideMark/>
          </w:tcPr>
          <w:p w14:paraId="66597774" w14:textId="00D9530B" w:rsidR="008D599B" w:rsidRPr="003921AA" w:rsidRDefault="003921AA" w:rsidP="008D599B">
            <w:pPr>
              <w:pStyle w:val="TableBodyTextMIRB"/>
              <w:rPr>
                <w:sz w:val="22"/>
              </w:rPr>
            </w:pPr>
            <w:hyperlink r:id="rId372" w:history="1">
              <w:r w:rsidRPr="003921AA">
                <w:rPr>
                  <w:rStyle w:val="Hyperlink"/>
                  <w:sz w:val="22"/>
                </w:rPr>
                <w:t>https://ws.gisetl.lrc.gov.on.ca/fmedatadownload/Packages/COOP2021_DSM_088.zip</w:t>
              </w:r>
            </w:hyperlink>
          </w:p>
        </w:tc>
      </w:tr>
      <w:tr w:rsidR="008D599B" w:rsidRPr="008D599B" w14:paraId="53216348" w14:textId="77777777" w:rsidTr="003921AA">
        <w:trPr>
          <w:trHeight w:val="300"/>
        </w:trPr>
        <w:tc>
          <w:tcPr>
            <w:tcW w:w="2494" w:type="dxa"/>
            <w:noWrap/>
            <w:hideMark/>
          </w:tcPr>
          <w:p w14:paraId="25F7B69D" w14:textId="77777777" w:rsidR="008D599B" w:rsidRPr="003921AA" w:rsidRDefault="008D599B" w:rsidP="008D599B">
            <w:pPr>
              <w:pStyle w:val="TableBodyTextMIRB"/>
              <w:rPr>
                <w:sz w:val="22"/>
              </w:rPr>
            </w:pPr>
            <w:r w:rsidRPr="003921AA">
              <w:rPr>
                <w:sz w:val="22"/>
              </w:rPr>
              <w:t>COOP 2021 DSM 089</w:t>
            </w:r>
          </w:p>
        </w:tc>
        <w:tc>
          <w:tcPr>
            <w:tcW w:w="680" w:type="dxa"/>
            <w:noWrap/>
            <w:hideMark/>
          </w:tcPr>
          <w:p w14:paraId="2B256C25" w14:textId="77777777" w:rsidR="008D599B" w:rsidRPr="003921AA" w:rsidRDefault="008D599B" w:rsidP="008D599B">
            <w:pPr>
              <w:pStyle w:val="TableBodyTextMIRB"/>
              <w:rPr>
                <w:sz w:val="22"/>
              </w:rPr>
            </w:pPr>
            <w:r w:rsidRPr="003921AA">
              <w:rPr>
                <w:sz w:val="22"/>
              </w:rPr>
              <w:t>2.95</w:t>
            </w:r>
          </w:p>
        </w:tc>
        <w:tc>
          <w:tcPr>
            <w:tcW w:w="1456" w:type="dxa"/>
            <w:noWrap/>
            <w:hideMark/>
          </w:tcPr>
          <w:p w14:paraId="55B28961" w14:textId="77777777" w:rsidR="008D599B" w:rsidRPr="003921AA" w:rsidRDefault="008D599B" w:rsidP="008D599B">
            <w:pPr>
              <w:pStyle w:val="TableBodyTextMIRB"/>
              <w:rPr>
                <w:sz w:val="22"/>
              </w:rPr>
            </w:pPr>
            <w:r w:rsidRPr="003921AA">
              <w:rPr>
                <w:sz w:val="22"/>
              </w:rPr>
              <w:t>0.5</w:t>
            </w:r>
          </w:p>
        </w:tc>
        <w:tc>
          <w:tcPr>
            <w:tcW w:w="9071" w:type="dxa"/>
            <w:noWrap/>
            <w:hideMark/>
          </w:tcPr>
          <w:p w14:paraId="3D4D2215" w14:textId="46897387" w:rsidR="008D599B" w:rsidRPr="003921AA" w:rsidRDefault="003921AA" w:rsidP="008D599B">
            <w:pPr>
              <w:pStyle w:val="TableBodyTextMIRB"/>
              <w:rPr>
                <w:sz w:val="22"/>
              </w:rPr>
            </w:pPr>
            <w:hyperlink r:id="rId373" w:history="1">
              <w:r w:rsidRPr="003921AA">
                <w:rPr>
                  <w:rStyle w:val="Hyperlink"/>
                  <w:sz w:val="22"/>
                </w:rPr>
                <w:t>https://ws.gisetl.lrc.gov.on.ca/fmedatadownload/Packages/COOP2021_DSM_089.zip</w:t>
              </w:r>
            </w:hyperlink>
          </w:p>
        </w:tc>
      </w:tr>
      <w:tr w:rsidR="008D599B" w:rsidRPr="008D599B" w14:paraId="24D425D8" w14:textId="77777777" w:rsidTr="003921AA">
        <w:trPr>
          <w:trHeight w:val="300"/>
        </w:trPr>
        <w:tc>
          <w:tcPr>
            <w:tcW w:w="2494" w:type="dxa"/>
            <w:noWrap/>
            <w:hideMark/>
          </w:tcPr>
          <w:p w14:paraId="42EAB153" w14:textId="77777777" w:rsidR="008D599B" w:rsidRPr="003921AA" w:rsidRDefault="008D599B" w:rsidP="008D599B">
            <w:pPr>
              <w:pStyle w:val="TableBodyTextMIRB"/>
              <w:rPr>
                <w:sz w:val="22"/>
              </w:rPr>
            </w:pPr>
            <w:r w:rsidRPr="003921AA">
              <w:rPr>
                <w:sz w:val="22"/>
              </w:rPr>
              <w:t>COOP 2021 DSM 090</w:t>
            </w:r>
          </w:p>
        </w:tc>
        <w:tc>
          <w:tcPr>
            <w:tcW w:w="680" w:type="dxa"/>
            <w:noWrap/>
            <w:hideMark/>
          </w:tcPr>
          <w:p w14:paraId="40A193C5" w14:textId="77777777" w:rsidR="008D599B" w:rsidRPr="003921AA" w:rsidRDefault="008D599B" w:rsidP="008D599B">
            <w:pPr>
              <w:pStyle w:val="TableBodyTextMIRB"/>
              <w:rPr>
                <w:sz w:val="22"/>
              </w:rPr>
            </w:pPr>
            <w:r w:rsidRPr="003921AA">
              <w:rPr>
                <w:sz w:val="22"/>
              </w:rPr>
              <w:t>2.96</w:t>
            </w:r>
          </w:p>
        </w:tc>
        <w:tc>
          <w:tcPr>
            <w:tcW w:w="1456" w:type="dxa"/>
            <w:noWrap/>
            <w:hideMark/>
          </w:tcPr>
          <w:p w14:paraId="11AEC582" w14:textId="77777777" w:rsidR="008D599B" w:rsidRPr="003921AA" w:rsidRDefault="008D599B" w:rsidP="008D599B">
            <w:pPr>
              <w:pStyle w:val="TableBodyTextMIRB"/>
              <w:rPr>
                <w:sz w:val="22"/>
              </w:rPr>
            </w:pPr>
            <w:r w:rsidRPr="003921AA">
              <w:rPr>
                <w:sz w:val="22"/>
              </w:rPr>
              <w:t>0.5</w:t>
            </w:r>
          </w:p>
        </w:tc>
        <w:tc>
          <w:tcPr>
            <w:tcW w:w="9071" w:type="dxa"/>
            <w:noWrap/>
            <w:hideMark/>
          </w:tcPr>
          <w:p w14:paraId="78DBD700" w14:textId="16E07D79" w:rsidR="008D599B" w:rsidRPr="003921AA" w:rsidRDefault="003921AA" w:rsidP="008D599B">
            <w:pPr>
              <w:pStyle w:val="TableBodyTextMIRB"/>
              <w:rPr>
                <w:sz w:val="22"/>
              </w:rPr>
            </w:pPr>
            <w:hyperlink r:id="rId374" w:history="1">
              <w:r w:rsidRPr="003921AA">
                <w:rPr>
                  <w:rStyle w:val="Hyperlink"/>
                  <w:sz w:val="22"/>
                </w:rPr>
                <w:t>https://ws.gisetl.lrc.gov.on.ca/fmedatadownload/Packages/COOP2021_DSM_090.zip</w:t>
              </w:r>
            </w:hyperlink>
          </w:p>
        </w:tc>
      </w:tr>
      <w:tr w:rsidR="008D599B" w:rsidRPr="008D599B" w14:paraId="1A65483B" w14:textId="77777777" w:rsidTr="003921AA">
        <w:trPr>
          <w:trHeight w:val="300"/>
        </w:trPr>
        <w:tc>
          <w:tcPr>
            <w:tcW w:w="2494" w:type="dxa"/>
            <w:noWrap/>
            <w:hideMark/>
          </w:tcPr>
          <w:p w14:paraId="79BC9945" w14:textId="77777777" w:rsidR="008D599B" w:rsidRPr="003921AA" w:rsidRDefault="008D599B" w:rsidP="008D599B">
            <w:pPr>
              <w:pStyle w:val="TableBodyTextMIRB"/>
              <w:rPr>
                <w:sz w:val="22"/>
              </w:rPr>
            </w:pPr>
            <w:r w:rsidRPr="003921AA">
              <w:rPr>
                <w:sz w:val="22"/>
              </w:rPr>
              <w:t>COOP 2021 DSM 091</w:t>
            </w:r>
          </w:p>
        </w:tc>
        <w:tc>
          <w:tcPr>
            <w:tcW w:w="680" w:type="dxa"/>
            <w:noWrap/>
            <w:hideMark/>
          </w:tcPr>
          <w:p w14:paraId="5350E90C" w14:textId="77777777" w:rsidR="008D599B" w:rsidRPr="003921AA" w:rsidRDefault="008D599B" w:rsidP="008D599B">
            <w:pPr>
              <w:pStyle w:val="TableBodyTextMIRB"/>
              <w:rPr>
                <w:sz w:val="22"/>
              </w:rPr>
            </w:pPr>
            <w:r w:rsidRPr="003921AA">
              <w:rPr>
                <w:sz w:val="22"/>
              </w:rPr>
              <w:t>3.22</w:t>
            </w:r>
          </w:p>
        </w:tc>
        <w:tc>
          <w:tcPr>
            <w:tcW w:w="1456" w:type="dxa"/>
            <w:noWrap/>
            <w:hideMark/>
          </w:tcPr>
          <w:p w14:paraId="62094A4C" w14:textId="77777777" w:rsidR="008D599B" w:rsidRPr="003921AA" w:rsidRDefault="008D599B" w:rsidP="008D599B">
            <w:pPr>
              <w:pStyle w:val="TableBodyTextMIRB"/>
              <w:rPr>
                <w:sz w:val="22"/>
              </w:rPr>
            </w:pPr>
            <w:r w:rsidRPr="003921AA">
              <w:rPr>
                <w:sz w:val="22"/>
              </w:rPr>
              <w:t>0.5</w:t>
            </w:r>
          </w:p>
        </w:tc>
        <w:tc>
          <w:tcPr>
            <w:tcW w:w="9071" w:type="dxa"/>
            <w:noWrap/>
            <w:hideMark/>
          </w:tcPr>
          <w:p w14:paraId="197436C1" w14:textId="1638F74B" w:rsidR="008D599B" w:rsidRPr="003921AA" w:rsidRDefault="003921AA" w:rsidP="008D599B">
            <w:pPr>
              <w:pStyle w:val="TableBodyTextMIRB"/>
              <w:rPr>
                <w:sz w:val="22"/>
              </w:rPr>
            </w:pPr>
            <w:hyperlink r:id="rId375" w:history="1">
              <w:r w:rsidRPr="003921AA">
                <w:rPr>
                  <w:rStyle w:val="Hyperlink"/>
                  <w:sz w:val="22"/>
                </w:rPr>
                <w:t>https://ws.gisetl.lrc.gov.on.ca/fmedatadownload/Packages/COOP2021_DSM_091.zip</w:t>
              </w:r>
            </w:hyperlink>
          </w:p>
        </w:tc>
      </w:tr>
      <w:tr w:rsidR="008D599B" w:rsidRPr="008D599B" w14:paraId="02ABFA84" w14:textId="77777777" w:rsidTr="003921AA">
        <w:trPr>
          <w:trHeight w:val="300"/>
        </w:trPr>
        <w:tc>
          <w:tcPr>
            <w:tcW w:w="2494" w:type="dxa"/>
            <w:noWrap/>
            <w:hideMark/>
          </w:tcPr>
          <w:p w14:paraId="3A90C92A" w14:textId="77777777" w:rsidR="008D599B" w:rsidRPr="003921AA" w:rsidRDefault="008D599B" w:rsidP="008D599B">
            <w:pPr>
              <w:pStyle w:val="TableBodyTextMIRB"/>
              <w:rPr>
                <w:sz w:val="22"/>
              </w:rPr>
            </w:pPr>
            <w:r w:rsidRPr="003921AA">
              <w:rPr>
                <w:sz w:val="22"/>
              </w:rPr>
              <w:t>COOP 2021 DSM 092</w:t>
            </w:r>
          </w:p>
        </w:tc>
        <w:tc>
          <w:tcPr>
            <w:tcW w:w="680" w:type="dxa"/>
            <w:noWrap/>
            <w:hideMark/>
          </w:tcPr>
          <w:p w14:paraId="5F821FE8" w14:textId="77777777" w:rsidR="008D599B" w:rsidRPr="003921AA" w:rsidRDefault="008D599B" w:rsidP="008D599B">
            <w:pPr>
              <w:pStyle w:val="TableBodyTextMIRB"/>
              <w:rPr>
                <w:sz w:val="22"/>
              </w:rPr>
            </w:pPr>
            <w:r w:rsidRPr="003921AA">
              <w:rPr>
                <w:sz w:val="22"/>
              </w:rPr>
              <w:t>3.27</w:t>
            </w:r>
          </w:p>
        </w:tc>
        <w:tc>
          <w:tcPr>
            <w:tcW w:w="1456" w:type="dxa"/>
            <w:noWrap/>
            <w:hideMark/>
          </w:tcPr>
          <w:p w14:paraId="1E0EE458" w14:textId="77777777" w:rsidR="008D599B" w:rsidRPr="003921AA" w:rsidRDefault="008D599B" w:rsidP="008D599B">
            <w:pPr>
              <w:pStyle w:val="TableBodyTextMIRB"/>
              <w:rPr>
                <w:sz w:val="22"/>
              </w:rPr>
            </w:pPr>
            <w:r w:rsidRPr="003921AA">
              <w:rPr>
                <w:sz w:val="22"/>
              </w:rPr>
              <w:t>0.5</w:t>
            </w:r>
          </w:p>
        </w:tc>
        <w:tc>
          <w:tcPr>
            <w:tcW w:w="9071" w:type="dxa"/>
            <w:noWrap/>
            <w:hideMark/>
          </w:tcPr>
          <w:p w14:paraId="3C5ACE60" w14:textId="3B804C29" w:rsidR="008D599B" w:rsidRPr="003921AA" w:rsidRDefault="003921AA" w:rsidP="008D599B">
            <w:pPr>
              <w:pStyle w:val="TableBodyTextMIRB"/>
              <w:rPr>
                <w:sz w:val="22"/>
              </w:rPr>
            </w:pPr>
            <w:hyperlink r:id="rId376" w:history="1">
              <w:r w:rsidRPr="003921AA">
                <w:rPr>
                  <w:rStyle w:val="Hyperlink"/>
                  <w:sz w:val="22"/>
                </w:rPr>
                <w:t>https://ws.gisetl.lrc.gov.on.ca/fmedatadownload/Packages/COOP2021_DSM_092.zip</w:t>
              </w:r>
            </w:hyperlink>
          </w:p>
        </w:tc>
      </w:tr>
      <w:tr w:rsidR="008D599B" w:rsidRPr="008D599B" w14:paraId="49343E13" w14:textId="77777777" w:rsidTr="003921AA">
        <w:trPr>
          <w:trHeight w:val="300"/>
        </w:trPr>
        <w:tc>
          <w:tcPr>
            <w:tcW w:w="2494" w:type="dxa"/>
            <w:noWrap/>
            <w:hideMark/>
          </w:tcPr>
          <w:p w14:paraId="1AB651ED" w14:textId="77777777" w:rsidR="008D599B" w:rsidRPr="003921AA" w:rsidRDefault="008D599B" w:rsidP="008D599B">
            <w:pPr>
              <w:pStyle w:val="TableBodyTextMIRB"/>
              <w:rPr>
                <w:sz w:val="22"/>
              </w:rPr>
            </w:pPr>
            <w:r w:rsidRPr="003921AA">
              <w:rPr>
                <w:sz w:val="22"/>
              </w:rPr>
              <w:t>COOP 2021 DSM 093</w:t>
            </w:r>
          </w:p>
        </w:tc>
        <w:tc>
          <w:tcPr>
            <w:tcW w:w="680" w:type="dxa"/>
            <w:noWrap/>
            <w:hideMark/>
          </w:tcPr>
          <w:p w14:paraId="5F71BEE0" w14:textId="77777777" w:rsidR="008D599B" w:rsidRPr="003921AA" w:rsidRDefault="008D599B" w:rsidP="008D599B">
            <w:pPr>
              <w:pStyle w:val="TableBodyTextMIRB"/>
              <w:rPr>
                <w:sz w:val="22"/>
              </w:rPr>
            </w:pPr>
            <w:r w:rsidRPr="003921AA">
              <w:rPr>
                <w:sz w:val="22"/>
              </w:rPr>
              <w:t>3.05</w:t>
            </w:r>
          </w:p>
        </w:tc>
        <w:tc>
          <w:tcPr>
            <w:tcW w:w="1456" w:type="dxa"/>
            <w:noWrap/>
            <w:hideMark/>
          </w:tcPr>
          <w:p w14:paraId="29B476AF" w14:textId="77777777" w:rsidR="008D599B" w:rsidRPr="003921AA" w:rsidRDefault="008D599B" w:rsidP="008D599B">
            <w:pPr>
              <w:pStyle w:val="TableBodyTextMIRB"/>
              <w:rPr>
                <w:sz w:val="22"/>
              </w:rPr>
            </w:pPr>
            <w:r w:rsidRPr="003921AA">
              <w:rPr>
                <w:sz w:val="22"/>
              </w:rPr>
              <w:t>0.5</w:t>
            </w:r>
          </w:p>
        </w:tc>
        <w:tc>
          <w:tcPr>
            <w:tcW w:w="9071" w:type="dxa"/>
            <w:noWrap/>
            <w:hideMark/>
          </w:tcPr>
          <w:p w14:paraId="0B39F337" w14:textId="1D160BBA" w:rsidR="008D599B" w:rsidRPr="003921AA" w:rsidRDefault="003921AA" w:rsidP="008D599B">
            <w:pPr>
              <w:pStyle w:val="TableBodyTextMIRB"/>
              <w:rPr>
                <w:sz w:val="22"/>
              </w:rPr>
            </w:pPr>
            <w:hyperlink r:id="rId377" w:history="1">
              <w:r w:rsidRPr="003921AA">
                <w:rPr>
                  <w:rStyle w:val="Hyperlink"/>
                  <w:sz w:val="22"/>
                </w:rPr>
                <w:t>https://ws.gisetl.lrc.gov.on.ca/fmedatadownload/Packages/COOP2021_DSM_093.zip</w:t>
              </w:r>
            </w:hyperlink>
          </w:p>
        </w:tc>
      </w:tr>
      <w:tr w:rsidR="008D599B" w:rsidRPr="008D599B" w14:paraId="46A5BF4E" w14:textId="77777777" w:rsidTr="003921AA">
        <w:trPr>
          <w:trHeight w:val="300"/>
        </w:trPr>
        <w:tc>
          <w:tcPr>
            <w:tcW w:w="2494" w:type="dxa"/>
            <w:noWrap/>
            <w:hideMark/>
          </w:tcPr>
          <w:p w14:paraId="743E4879" w14:textId="77777777" w:rsidR="008D599B" w:rsidRPr="003921AA" w:rsidRDefault="008D599B" w:rsidP="008D599B">
            <w:pPr>
              <w:pStyle w:val="TableBodyTextMIRB"/>
              <w:rPr>
                <w:sz w:val="22"/>
              </w:rPr>
            </w:pPr>
            <w:r w:rsidRPr="003921AA">
              <w:rPr>
                <w:sz w:val="22"/>
              </w:rPr>
              <w:t>COOP 2021 DSM 094</w:t>
            </w:r>
          </w:p>
        </w:tc>
        <w:tc>
          <w:tcPr>
            <w:tcW w:w="680" w:type="dxa"/>
            <w:noWrap/>
            <w:hideMark/>
          </w:tcPr>
          <w:p w14:paraId="146F478A" w14:textId="77777777" w:rsidR="008D599B" w:rsidRPr="003921AA" w:rsidRDefault="008D599B" w:rsidP="008D599B">
            <w:pPr>
              <w:pStyle w:val="TableBodyTextMIRB"/>
              <w:rPr>
                <w:sz w:val="22"/>
              </w:rPr>
            </w:pPr>
            <w:r w:rsidRPr="003921AA">
              <w:rPr>
                <w:sz w:val="22"/>
              </w:rPr>
              <w:t>3.22</w:t>
            </w:r>
          </w:p>
        </w:tc>
        <w:tc>
          <w:tcPr>
            <w:tcW w:w="1456" w:type="dxa"/>
            <w:noWrap/>
            <w:hideMark/>
          </w:tcPr>
          <w:p w14:paraId="0C183D19" w14:textId="77777777" w:rsidR="008D599B" w:rsidRPr="003921AA" w:rsidRDefault="008D599B" w:rsidP="008D599B">
            <w:pPr>
              <w:pStyle w:val="TableBodyTextMIRB"/>
              <w:rPr>
                <w:sz w:val="22"/>
              </w:rPr>
            </w:pPr>
            <w:r w:rsidRPr="003921AA">
              <w:rPr>
                <w:sz w:val="22"/>
              </w:rPr>
              <w:t>0.5</w:t>
            </w:r>
          </w:p>
        </w:tc>
        <w:tc>
          <w:tcPr>
            <w:tcW w:w="9071" w:type="dxa"/>
            <w:noWrap/>
            <w:hideMark/>
          </w:tcPr>
          <w:p w14:paraId="18EC91E5" w14:textId="5394FCD5" w:rsidR="008D599B" w:rsidRPr="003921AA" w:rsidRDefault="003921AA" w:rsidP="008D599B">
            <w:pPr>
              <w:pStyle w:val="TableBodyTextMIRB"/>
              <w:rPr>
                <w:sz w:val="22"/>
              </w:rPr>
            </w:pPr>
            <w:hyperlink r:id="rId378" w:history="1">
              <w:r w:rsidRPr="003921AA">
                <w:rPr>
                  <w:rStyle w:val="Hyperlink"/>
                  <w:sz w:val="22"/>
                </w:rPr>
                <w:t>https://ws.gisetl.lrc.gov.on.ca/fmedatadownload/Packages/COOP2021_DSM_094.zip</w:t>
              </w:r>
            </w:hyperlink>
          </w:p>
        </w:tc>
      </w:tr>
      <w:tr w:rsidR="008D599B" w:rsidRPr="008D599B" w14:paraId="192E551B" w14:textId="77777777" w:rsidTr="003921AA">
        <w:trPr>
          <w:trHeight w:val="300"/>
        </w:trPr>
        <w:tc>
          <w:tcPr>
            <w:tcW w:w="2494" w:type="dxa"/>
            <w:noWrap/>
            <w:hideMark/>
          </w:tcPr>
          <w:p w14:paraId="5FA8E741" w14:textId="77777777" w:rsidR="008D599B" w:rsidRPr="003921AA" w:rsidRDefault="008D599B" w:rsidP="008D599B">
            <w:pPr>
              <w:pStyle w:val="TableBodyTextMIRB"/>
              <w:rPr>
                <w:sz w:val="22"/>
              </w:rPr>
            </w:pPr>
            <w:r w:rsidRPr="003921AA">
              <w:rPr>
                <w:sz w:val="22"/>
              </w:rPr>
              <w:t>COOP 2021 DSM 095</w:t>
            </w:r>
          </w:p>
        </w:tc>
        <w:tc>
          <w:tcPr>
            <w:tcW w:w="680" w:type="dxa"/>
            <w:noWrap/>
            <w:hideMark/>
          </w:tcPr>
          <w:p w14:paraId="6DBC933C" w14:textId="77777777" w:rsidR="008D599B" w:rsidRPr="003921AA" w:rsidRDefault="008D599B" w:rsidP="008D599B">
            <w:pPr>
              <w:pStyle w:val="TableBodyTextMIRB"/>
              <w:rPr>
                <w:sz w:val="22"/>
              </w:rPr>
            </w:pPr>
            <w:r w:rsidRPr="003921AA">
              <w:rPr>
                <w:sz w:val="22"/>
              </w:rPr>
              <w:t>3.24</w:t>
            </w:r>
          </w:p>
        </w:tc>
        <w:tc>
          <w:tcPr>
            <w:tcW w:w="1456" w:type="dxa"/>
            <w:noWrap/>
            <w:hideMark/>
          </w:tcPr>
          <w:p w14:paraId="766950D7" w14:textId="77777777" w:rsidR="008D599B" w:rsidRPr="003921AA" w:rsidRDefault="008D599B" w:rsidP="008D599B">
            <w:pPr>
              <w:pStyle w:val="TableBodyTextMIRB"/>
              <w:rPr>
                <w:sz w:val="22"/>
              </w:rPr>
            </w:pPr>
            <w:r w:rsidRPr="003921AA">
              <w:rPr>
                <w:sz w:val="22"/>
              </w:rPr>
              <w:t>0.5</w:t>
            </w:r>
          </w:p>
        </w:tc>
        <w:tc>
          <w:tcPr>
            <w:tcW w:w="9071" w:type="dxa"/>
            <w:noWrap/>
            <w:hideMark/>
          </w:tcPr>
          <w:p w14:paraId="414F459C" w14:textId="1D55DE62" w:rsidR="008D599B" w:rsidRPr="003921AA" w:rsidRDefault="003921AA" w:rsidP="008D599B">
            <w:pPr>
              <w:pStyle w:val="TableBodyTextMIRB"/>
              <w:rPr>
                <w:sz w:val="22"/>
              </w:rPr>
            </w:pPr>
            <w:hyperlink r:id="rId379" w:history="1">
              <w:r w:rsidRPr="003921AA">
                <w:rPr>
                  <w:rStyle w:val="Hyperlink"/>
                  <w:sz w:val="22"/>
                </w:rPr>
                <w:t>https://ws.gisetl.lrc.gov.on.ca/fmedatadownload/Packages/COOP2021_DSM_095.zip</w:t>
              </w:r>
            </w:hyperlink>
          </w:p>
        </w:tc>
      </w:tr>
      <w:tr w:rsidR="008D599B" w:rsidRPr="008D599B" w14:paraId="75D7854E" w14:textId="77777777" w:rsidTr="003921AA">
        <w:trPr>
          <w:trHeight w:val="300"/>
        </w:trPr>
        <w:tc>
          <w:tcPr>
            <w:tcW w:w="2494" w:type="dxa"/>
            <w:noWrap/>
            <w:hideMark/>
          </w:tcPr>
          <w:p w14:paraId="2183A1B6" w14:textId="77777777" w:rsidR="008D599B" w:rsidRPr="003921AA" w:rsidRDefault="008D599B" w:rsidP="008D599B">
            <w:pPr>
              <w:pStyle w:val="TableBodyTextMIRB"/>
              <w:rPr>
                <w:sz w:val="22"/>
              </w:rPr>
            </w:pPr>
            <w:r w:rsidRPr="003921AA">
              <w:rPr>
                <w:sz w:val="22"/>
              </w:rPr>
              <w:t>COOP 2021 DSM 096</w:t>
            </w:r>
          </w:p>
        </w:tc>
        <w:tc>
          <w:tcPr>
            <w:tcW w:w="680" w:type="dxa"/>
            <w:noWrap/>
            <w:hideMark/>
          </w:tcPr>
          <w:p w14:paraId="51DF7FBC" w14:textId="77777777" w:rsidR="008D599B" w:rsidRPr="003921AA" w:rsidRDefault="008D599B" w:rsidP="008D599B">
            <w:pPr>
              <w:pStyle w:val="TableBodyTextMIRB"/>
              <w:rPr>
                <w:sz w:val="22"/>
              </w:rPr>
            </w:pPr>
            <w:r w:rsidRPr="003921AA">
              <w:rPr>
                <w:sz w:val="22"/>
              </w:rPr>
              <w:t>3.15</w:t>
            </w:r>
          </w:p>
        </w:tc>
        <w:tc>
          <w:tcPr>
            <w:tcW w:w="1456" w:type="dxa"/>
            <w:noWrap/>
            <w:hideMark/>
          </w:tcPr>
          <w:p w14:paraId="0634271E" w14:textId="77777777" w:rsidR="008D599B" w:rsidRPr="003921AA" w:rsidRDefault="008D599B" w:rsidP="008D599B">
            <w:pPr>
              <w:pStyle w:val="TableBodyTextMIRB"/>
              <w:rPr>
                <w:sz w:val="22"/>
              </w:rPr>
            </w:pPr>
            <w:r w:rsidRPr="003921AA">
              <w:rPr>
                <w:sz w:val="22"/>
              </w:rPr>
              <w:t>0.5</w:t>
            </w:r>
          </w:p>
        </w:tc>
        <w:tc>
          <w:tcPr>
            <w:tcW w:w="9071" w:type="dxa"/>
            <w:noWrap/>
            <w:hideMark/>
          </w:tcPr>
          <w:p w14:paraId="19CD58E2" w14:textId="61CF2B5F" w:rsidR="008D599B" w:rsidRPr="003921AA" w:rsidRDefault="003921AA" w:rsidP="008D599B">
            <w:pPr>
              <w:pStyle w:val="TableBodyTextMIRB"/>
              <w:rPr>
                <w:sz w:val="22"/>
              </w:rPr>
            </w:pPr>
            <w:hyperlink r:id="rId380" w:history="1">
              <w:r w:rsidRPr="003921AA">
                <w:rPr>
                  <w:rStyle w:val="Hyperlink"/>
                  <w:sz w:val="22"/>
                </w:rPr>
                <w:t>https://ws.gisetl.lrc.gov.on.ca/fmedatadownload/Packages/COOP2021_DSM_096.zip</w:t>
              </w:r>
            </w:hyperlink>
          </w:p>
        </w:tc>
      </w:tr>
      <w:tr w:rsidR="008D599B" w:rsidRPr="008D599B" w14:paraId="3A0E6D8E" w14:textId="77777777" w:rsidTr="003921AA">
        <w:trPr>
          <w:trHeight w:val="300"/>
        </w:trPr>
        <w:tc>
          <w:tcPr>
            <w:tcW w:w="2494" w:type="dxa"/>
            <w:noWrap/>
            <w:hideMark/>
          </w:tcPr>
          <w:p w14:paraId="6821EBCF" w14:textId="77777777" w:rsidR="008D599B" w:rsidRPr="003921AA" w:rsidRDefault="008D599B" w:rsidP="008D599B">
            <w:pPr>
              <w:pStyle w:val="TableBodyTextMIRB"/>
              <w:rPr>
                <w:sz w:val="22"/>
              </w:rPr>
            </w:pPr>
            <w:r w:rsidRPr="003921AA">
              <w:rPr>
                <w:sz w:val="22"/>
              </w:rPr>
              <w:t>COOP 2021 DSM 097</w:t>
            </w:r>
          </w:p>
        </w:tc>
        <w:tc>
          <w:tcPr>
            <w:tcW w:w="680" w:type="dxa"/>
            <w:noWrap/>
            <w:hideMark/>
          </w:tcPr>
          <w:p w14:paraId="78604262" w14:textId="77777777" w:rsidR="008D599B" w:rsidRPr="003921AA" w:rsidRDefault="008D599B" w:rsidP="008D599B">
            <w:pPr>
              <w:pStyle w:val="TableBodyTextMIRB"/>
              <w:rPr>
                <w:sz w:val="22"/>
              </w:rPr>
            </w:pPr>
            <w:r w:rsidRPr="003921AA">
              <w:rPr>
                <w:sz w:val="22"/>
              </w:rPr>
              <w:t>3.03</w:t>
            </w:r>
          </w:p>
        </w:tc>
        <w:tc>
          <w:tcPr>
            <w:tcW w:w="1456" w:type="dxa"/>
            <w:noWrap/>
            <w:hideMark/>
          </w:tcPr>
          <w:p w14:paraId="1FDF8FCE" w14:textId="77777777" w:rsidR="008D599B" w:rsidRPr="003921AA" w:rsidRDefault="008D599B" w:rsidP="008D599B">
            <w:pPr>
              <w:pStyle w:val="TableBodyTextMIRB"/>
              <w:rPr>
                <w:sz w:val="22"/>
              </w:rPr>
            </w:pPr>
            <w:r w:rsidRPr="003921AA">
              <w:rPr>
                <w:sz w:val="22"/>
              </w:rPr>
              <w:t>0.5</w:t>
            </w:r>
          </w:p>
        </w:tc>
        <w:tc>
          <w:tcPr>
            <w:tcW w:w="9071" w:type="dxa"/>
            <w:noWrap/>
            <w:hideMark/>
          </w:tcPr>
          <w:p w14:paraId="5E9CA262" w14:textId="17F335EA" w:rsidR="008D599B" w:rsidRPr="003921AA" w:rsidRDefault="003921AA" w:rsidP="008D599B">
            <w:pPr>
              <w:pStyle w:val="TableBodyTextMIRB"/>
              <w:rPr>
                <w:sz w:val="22"/>
              </w:rPr>
            </w:pPr>
            <w:hyperlink r:id="rId381" w:history="1">
              <w:r w:rsidRPr="003921AA">
                <w:rPr>
                  <w:rStyle w:val="Hyperlink"/>
                  <w:sz w:val="22"/>
                </w:rPr>
                <w:t>https://ws.gisetl.lrc.gov.on.ca/fmedatadownload/Packages/COOP2021_DSM_097.zip</w:t>
              </w:r>
            </w:hyperlink>
          </w:p>
        </w:tc>
      </w:tr>
      <w:tr w:rsidR="008D599B" w:rsidRPr="008D599B" w14:paraId="237048FD" w14:textId="77777777" w:rsidTr="003921AA">
        <w:trPr>
          <w:trHeight w:val="300"/>
        </w:trPr>
        <w:tc>
          <w:tcPr>
            <w:tcW w:w="2494" w:type="dxa"/>
            <w:noWrap/>
            <w:hideMark/>
          </w:tcPr>
          <w:p w14:paraId="568DC643" w14:textId="77777777" w:rsidR="008D599B" w:rsidRPr="003921AA" w:rsidRDefault="008D599B" w:rsidP="008D599B">
            <w:pPr>
              <w:pStyle w:val="TableBodyTextMIRB"/>
              <w:rPr>
                <w:sz w:val="22"/>
              </w:rPr>
            </w:pPr>
            <w:r w:rsidRPr="003921AA">
              <w:rPr>
                <w:sz w:val="22"/>
              </w:rPr>
              <w:t>COOP 2021 DSM 098</w:t>
            </w:r>
          </w:p>
        </w:tc>
        <w:tc>
          <w:tcPr>
            <w:tcW w:w="680" w:type="dxa"/>
            <w:noWrap/>
            <w:hideMark/>
          </w:tcPr>
          <w:p w14:paraId="17FBE4D7" w14:textId="77777777" w:rsidR="008D599B" w:rsidRPr="003921AA" w:rsidRDefault="008D599B" w:rsidP="008D599B">
            <w:pPr>
              <w:pStyle w:val="TableBodyTextMIRB"/>
              <w:rPr>
                <w:sz w:val="22"/>
              </w:rPr>
            </w:pPr>
            <w:r w:rsidRPr="003921AA">
              <w:rPr>
                <w:sz w:val="22"/>
              </w:rPr>
              <w:t>3.26</w:t>
            </w:r>
          </w:p>
        </w:tc>
        <w:tc>
          <w:tcPr>
            <w:tcW w:w="1456" w:type="dxa"/>
            <w:noWrap/>
            <w:hideMark/>
          </w:tcPr>
          <w:p w14:paraId="3586C02E" w14:textId="77777777" w:rsidR="008D599B" w:rsidRPr="003921AA" w:rsidRDefault="008D599B" w:rsidP="008D599B">
            <w:pPr>
              <w:pStyle w:val="TableBodyTextMIRB"/>
              <w:rPr>
                <w:sz w:val="22"/>
              </w:rPr>
            </w:pPr>
            <w:r w:rsidRPr="003921AA">
              <w:rPr>
                <w:sz w:val="22"/>
              </w:rPr>
              <w:t>0.5</w:t>
            </w:r>
          </w:p>
        </w:tc>
        <w:tc>
          <w:tcPr>
            <w:tcW w:w="9071" w:type="dxa"/>
            <w:noWrap/>
            <w:hideMark/>
          </w:tcPr>
          <w:p w14:paraId="0D8787C5" w14:textId="4A130E28" w:rsidR="008D599B" w:rsidRPr="003921AA" w:rsidRDefault="003921AA" w:rsidP="008D599B">
            <w:pPr>
              <w:pStyle w:val="TableBodyTextMIRB"/>
              <w:rPr>
                <w:sz w:val="22"/>
              </w:rPr>
            </w:pPr>
            <w:hyperlink r:id="rId382" w:history="1">
              <w:r w:rsidRPr="003921AA">
                <w:rPr>
                  <w:rStyle w:val="Hyperlink"/>
                  <w:sz w:val="22"/>
                </w:rPr>
                <w:t>https://ws.gisetl.lrc.gov.on.ca/fmedatadownload/Packages/COOP2021_DSM_098.zip</w:t>
              </w:r>
            </w:hyperlink>
          </w:p>
        </w:tc>
      </w:tr>
      <w:tr w:rsidR="008D599B" w:rsidRPr="008D599B" w14:paraId="532006C1" w14:textId="77777777" w:rsidTr="003921AA">
        <w:trPr>
          <w:trHeight w:val="300"/>
        </w:trPr>
        <w:tc>
          <w:tcPr>
            <w:tcW w:w="2494" w:type="dxa"/>
            <w:noWrap/>
            <w:hideMark/>
          </w:tcPr>
          <w:p w14:paraId="25ACE322" w14:textId="77777777" w:rsidR="008D599B" w:rsidRPr="003921AA" w:rsidRDefault="008D599B" w:rsidP="008D599B">
            <w:pPr>
              <w:pStyle w:val="TableBodyTextMIRB"/>
              <w:rPr>
                <w:sz w:val="22"/>
              </w:rPr>
            </w:pPr>
            <w:r w:rsidRPr="003921AA">
              <w:rPr>
                <w:sz w:val="22"/>
              </w:rPr>
              <w:t>COOP 2021 DSM 099</w:t>
            </w:r>
          </w:p>
        </w:tc>
        <w:tc>
          <w:tcPr>
            <w:tcW w:w="680" w:type="dxa"/>
            <w:noWrap/>
            <w:hideMark/>
          </w:tcPr>
          <w:p w14:paraId="7492654B" w14:textId="77777777" w:rsidR="008D599B" w:rsidRPr="003921AA" w:rsidRDefault="008D599B" w:rsidP="008D599B">
            <w:pPr>
              <w:pStyle w:val="TableBodyTextMIRB"/>
              <w:rPr>
                <w:sz w:val="22"/>
              </w:rPr>
            </w:pPr>
            <w:r w:rsidRPr="003921AA">
              <w:rPr>
                <w:sz w:val="22"/>
              </w:rPr>
              <w:t>3.08</w:t>
            </w:r>
          </w:p>
        </w:tc>
        <w:tc>
          <w:tcPr>
            <w:tcW w:w="1456" w:type="dxa"/>
            <w:noWrap/>
            <w:hideMark/>
          </w:tcPr>
          <w:p w14:paraId="2F44D533" w14:textId="77777777" w:rsidR="008D599B" w:rsidRPr="003921AA" w:rsidRDefault="008D599B" w:rsidP="008D599B">
            <w:pPr>
              <w:pStyle w:val="TableBodyTextMIRB"/>
              <w:rPr>
                <w:sz w:val="22"/>
              </w:rPr>
            </w:pPr>
            <w:r w:rsidRPr="003921AA">
              <w:rPr>
                <w:sz w:val="22"/>
              </w:rPr>
              <w:t>0.5</w:t>
            </w:r>
          </w:p>
        </w:tc>
        <w:tc>
          <w:tcPr>
            <w:tcW w:w="9071" w:type="dxa"/>
            <w:noWrap/>
            <w:hideMark/>
          </w:tcPr>
          <w:p w14:paraId="7EB3CF2E" w14:textId="7FCD20BB" w:rsidR="008D599B" w:rsidRPr="003921AA" w:rsidRDefault="003921AA" w:rsidP="008D599B">
            <w:pPr>
              <w:pStyle w:val="TableBodyTextMIRB"/>
              <w:rPr>
                <w:sz w:val="22"/>
              </w:rPr>
            </w:pPr>
            <w:hyperlink r:id="rId383" w:history="1">
              <w:r w:rsidRPr="003921AA">
                <w:rPr>
                  <w:rStyle w:val="Hyperlink"/>
                  <w:sz w:val="22"/>
                </w:rPr>
                <w:t>https://ws.gisetl.lrc.gov.on.ca/fmedatadownload/Packages/COOP2021_DSM_099.zip</w:t>
              </w:r>
            </w:hyperlink>
          </w:p>
        </w:tc>
      </w:tr>
      <w:tr w:rsidR="008D599B" w:rsidRPr="008D599B" w14:paraId="5875C5CD" w14:textId="77777777" w:rsidTr="003921AA">
        <w:trPr>
          <w:trHeight w:val="300"/>
        </w:trPr>
        <w:tc>
          <w:tcPr>
            <w:tcW w:w="2494" w:type="dxa"/>
            <w:noWrap/>
            <w:hideMark/>
          </w:tcPr>
          <w:p w14:paraId="0EAFFB73" w14:textId="77777777" w:rsidR="008D599B" w:rsidRPr="003921AA" w:rsidRDefault="008D599B" w:rsidP="008D599B">
            <w:pPr>
              <w:pStyle w:val="TableBodyTextMIRB"/>
              <w:rPr>
                <w:sz w:val="22"/>
              </w:rPr>
            </w:pPr>
            <w:r w:rsidRPr="003921AA">
              <w:rPr>
                <w:sz w:val="22"/>
              </w:rPr>
              <w:lastRenderedPageBreak/>
              <w:t>COOP 2021 DSM 100</w:t>
            </w:r>
          </w:p>
        </w:tc>
        <w:tc>
          <w:tcPr>
            <w:tcW w:w="680" w:type="dxa"/>
            <w:noWrap/>
            <w:hideMark/>
          </w:tcPr>
          <w:p w14:paraId="104E1C62" w14:textId="77777777" w:rsidR="008D599B" w:rsidRPr="003921AA" w:rsidRDefault="008D599B" w:rsidP="008D599B">
            <w:pPr>
              <w:pStyle w:val="TableBodyTextMIRB"/>
              <w:rPr>
                <w:sz w:val="22"/>
              </w:rPr>
            </w:pPr>
            <w:r w:rsidRPr="003921AA">
              <w:rPr>
                <w:sz w:val="22"/>
              </w:rPr>
              <w:t>2.51</w:t>
            </w:r>
          </w:p>
        </w:tc>
        <w:tc>
          <w:tcPr>
            <w:tcW w:w="1456" w:type="dxa"/>
            <w:noWrap/>
            <w:hideMark/>
          </w:tcPr>
          <w:p w14:paraId="1FA39885" w14:textId="77777777" w:rsidR="008D599B" w:rsidRPr="003921AA" w:rsidRDefault="008D599B" w:rsidP="008D599B">
            <w:pPr>
              <w:pStyle w:val="TableBodyTextMIRB"/>
              <w:rPr>
                <w:sz w:val="22"/>
              </w:rPr>
            </w:pPr>
            <w:r w:rsidRPr="003921AA">
              <w:rPr>
                <w:sz w:val="22"/>
              </w:rPr>
              <w:t>0.5</w:t>
            </w:r>
          </w:p>
        </w:tc>
        <w:tc>
          <w:tcPr>
            <w:tcW w:w="9071" w:type="dxa"/>
            <w:noWrap/>
            <w:hideMark/>
          </w:tcPr>
          <w:p w14:paraId="621EF3A4" w14:textId="49EC825B" w:rsidR="008D599B" w:rsidRPr="003921AA" w:rsidRDefault="003921AA" w:rsidP="008D599B">
            <w:pPr>
              <w:pStyle w:val="TableBodyTextMIRB"/>
              <w:rPr>
                <w:sz w:val="22"/>
              </w:rPr>
            </w:pPr>
            <w:hyperlink r:id="rId384" w:history="1">
              <w:r w:rsidRPr="003921AA">
                <w:rPr>
                  <w:rStyle w:val="Hyperlink"/>
                  <w:sz w:val="22"/>
                </w:rPr>
                <w:t>https://ws.gisetl.lrc.gov.on.ca/fmedatadownload/Packages/COOP2021_DSM_100.zip</w:t>
              </w:r>
            </w:hyperlink>
          </w:p>
        </w:tc>
      </w:tr>
      <w:tr w:rsidR="008D599B" w:rsidRPr="008D599B" w14:paraId="1B39325C" w14:textId="77777777" w:rsidTr="003921AA">
        <w:trPr>
          <w:trHeight w:val="300"/>
        </w:trPr>
        <w:tc>
          <w:tcPr>
            <w:tcW w:w="2494" w:type="dxa"/>
            <w:noWrap/>
            <w:hideMark/>
          </w:tcPr>
          <w:p w14:paraId="3932208A" w14:textId="77777777" w:rsidR="008D599B" w:rsidRPr="003921AA" w:rsidRDefault="008D599B" w:rsidP="008D599B">
            <w:pPr>
              <w:pStyle w:val="TableBodyTextMIRB"/>
              <w:rPr>
                <w:sz w:val="22"/>
              </w:rPr>
            </w:pPr>
            <w:r w:rsidRPr="003921AA">
              <w:rPr>
                <w:sz w:val="22"/>
              </w:rPr>
              <w:t>COOP 2021 DSM 101</w:t>
            </w:r>
          </w:p>
        </w:tc>
        <w:tc>
          <w:tcPr>
            <w:tcW w:w="680" w:type="dxa"/>
            <w:noWrap/>
            <w:hideMark/>
          </w:tcPr>
          <w:p w14:paraId="53172A85" w14:textId="77777777" w:rsidR="008D599B" w:rsidRPr="003921AA" w:rsidRDefault="008D599B" w:rsidP="008D599B">
            <w:pPr>
              <w:pStyle w:val="TableBodyTextMIRB"/>
              <w:rPr>
                <w:sz w:val="22"/>
              </w:rPr>
            </w:pPr>
            <w:r w:rsidRPr="003921AA">
              <w:rPr>
                <w:sz w:val="22"/>
              </w:rPr>
              <w:t>2.28</w:t>
            </w:r>
          </w:p>
        </w:tc>
        <w:tc>
          <w:tcPr>
            <w:tcW w:w="1456" w:type="dxa"/>
            <w:noWrap/>
            <w:hideMark/>
          </w:tcPr>
          <w:p w14:paraId="3AC708BC" w14:textId="77777777" w:rsidR="008D599B" w:rsidRPr="003921AA" w:rsidRDefault="008D599B" w:rsidP="008D599B">
            <w:pPr>
              <w:pStyle w:val="TableBodyTextMIRB"/>
              <w:rPr>
                <w:sz w:val="22"/>
              </w:rPr>
            </w:pPr>
            <w:r w:rsidRPr="003921AA">
              <w:rPr>
                <w:sz w:val="22"/>
              </w:rPr>
              <w:t>0.5</w:t>
            </w:r>
          </w:p>
        </w:tc>
        <w:tc>
          <w:tcPr>
            <w:tcW w:w="9071" w:type="dxa"/>
            <w:noWrap/>
            <w:hideMark/>
          </w:tcPr>
          <w:p w14:paraId="00A6D4AA" w14:textId="0F201083" w:rsidR="008D599B" w:rsidRPr="003921AA" w:rsidRDefault="003921AA" w:rsidP="008D599B">
            <w:pPr>
              <w:pStyle w:val="TableBodyTextMIRB"/>
              <w:rPr>
                <w:sz w:val="22"/>
              </w:rPr>
            </w:pPr>
            <w:hyperlink r:id="rId385" w:history="1">
              <w:r w:rsidRPr="003921AA">
                <w:rPr>
                  <w:rStyle w:val="Hyperlink"/>
                  <w:sz w:val="22"/>
                </w:rPr>
                <w:t>https://ws.gisetl.lrc.gov.on.ca/fmedatadownload/Packages/COOP2021_DSM_101.zip</w:t>
              </w:r>
            </w:hyperlink>
          </w:p>
        </w:tc>
      </w:tr>
      <w:tr w:rsidR="008D599B" w:rsidRPr="008D599B" w14:paraId="73A1D137" w14:textId="77777777" w:rsidTr="003921AA">
        <w:trPr>
          <w:trHeight w:val="300"/>
        </w:trPr>
        <w:tc>
          <w:tcPr>
            <w:tcW w:w="2494" w:type="dxa"/>
            <w:noWrap/>
            <w:hideMark/>
          </w:tcPr>
          <w:p w14:paraId="7C4DBA87" w14:textId="77777777" w:rsidR="008D599B" w:rsidRPr="003921AA" w:rsidRDefault="008D599B" w:rsidP="008D599B">
            <w:pPr>
              <w:pStyle w:val="TableBodyTextMIRB"/>
              <w:rPr>
                <w:sz w:val="22"/>
              </w:rPr>
            </w:pPr>
            <w:r w:rsidRPr="003921AA">
              <w:rPr>
                <w:sz w:val="22"/>
              </w:rPr>
              <w:t>COOP 2021 DSM 102</w:t>
            </w:r>
          </w:p>
        </w:tc>
        <w:tc>
          <w:tcPr>
            <w:tcW w:w="680" w:type="dxa"/>
            <w:noWrap/>
            <w:hideMark/>
          </w:tcPr>
          <w:p w14:paraId="4CF9C0D8" w14:textId="77777777" w:rsidR="008D599B" w:rsidRPr="003921AA" w:rsidRDefault="008D599B" w:rsidP="008D599B">
            <w:pPr>
              <w:pStyle w:val="TableBodyTextMIRB"/>
              <w:rPr>
                <w:sz w:val="22"/>
              </w:rPr>
            </w:pPr>
            <w:r w:rsidRPr="003921AA">
              <w:rPr>
                <w:sz w:val="22"/>
              </w:rPr>
              <w:t>2.92</w:t>
            </w:r>
          </w:p>
        </w:tc>
        <w:tc>
          <w:tcPr>
            <w:tcW w:w="1456" w:type="dxa"/>
            <w:noWrap/>
            <w:hideMark/>
          </w:tcPr>
          <w:p w14:paraId="24680100" w14:textId="77777777" w:rsidR="008D599B" w:rsidRPr="003921AA" w:rsidRDefault="008D599B" w:rsidP="008D599B">
            <w:pPr>
              <w:pStyle w:val="TableBodyTextMIRB"/>
              <w:rPr>
                <w:sz w:val="22"/>
              </w:rPr>
            </w:pPr>
            <w:r w:rsidRPr="003921AA">
              <w:rPr>
                <w:sz w:val="22"/>
              </w:rPr>
              <w:t>0.5</w:t>
            </w:r>
          </w:p>
        </w:tc>
        <w:tc>
          <w:tcPr>
            <w:tcW w:w="9071" w:type="dxa"/>
            <w:noWrap/>
            <w:hideMark/>
          </w:tcPr>
          <w:p w14:paraId="44FB315F" w14:textId="1AF999C8" w:rsidR="008D599B" w:rsidRPr="003921AA" w:rsidRDefault="003921AA" w:rsidP="008D599B">
            <w:pPr>
              <w:pStyle w:val="TableBodyTextMIRB"/>
              <w:rPr>
                <w:sz w:val="22"/>
              </w:rPr>
            </w:pPr>
            <w:hyperlink r:id="rId386" w:history="1">
              <w:r w:rsidRPr="003921AA">
                <w:rPr>
                  <w:rStyle w:val="Hyperlink"/>
                  <w:sz w:val="22"/>
                </w:rPr>
                <w:t>https://ws.gisetl.lrc.gov.on.ca/fmedatadownload/Packages/COOP2021_DSM_102.zip</w:t>
              </w:r>
            </w:hyperlink>
          </w:p>
        </w:tc>
      </w:tr>
      <w:tr w:rsidR="008D599B" w:rsidRPr="008D599B" w14:paraId="3DB247F7" w14:textId="77777777" w:rsidTr="003921AA">
        <w:trPr>
          <w:trHeight w:val="300"/>
        </w:trPr>
        <w:tc>
          <w:tcPr>
            <w:tcW w:w="2494" w:type="dxa"/>
            <w:noWrap/>
            <w:hideMark/>
          </w:tcPr>
          <w:p w14:paraId="21E424AB" w14:textId="77777777" w:rsidR="008D599B" w:rsidRPr="003921AA" w:rsidRDefault="008D599B" w:rsidP="008D599B">
            <w:pPr>
              <w:pStyle w:val="TableBodyTextMIRB"/>
              <w:rPr>
                <w:sz w:val="22"/>
              </w:rPr>
            </w:pPr>
            <w:r w:rsidRPr="003921AA">
              <w:rPr>
                <w:sz w:val="22"/>
              </w:rPr>
              <w:t>COOP 2021 DSM 103</w:t>
            </w:r>
          </w:p>
        </w:tc>
        <w:tc>
          <w:tcPr>
            <w:tcW w:w="680" w:type="dxa"/>
            <w:noWrap/>
            <w:hideMark/>
          </w:tcPr>
          <w:p w14:paraId="485F66FF" w14:textId="77777777" w:rsidR="008D599B" w:rsidRPr="003921AA" w:rsidRDefault="008D599B" w:rsidP="008D599B">
            <w:pPr>
              <w:pStyle w:val="TableBodyTextMIRB"/>
              <w:rPr>
                <w:sz w:val="22"/>
              </w:rPr>
            </w:pPr>
            <w:r w:rsidRPr="003921AA">
              <w:rPr>
                <w:sz w:val="22"/>
              </w:rPr>
              <w:t>2.64</w:t>
            </w:r>
          </w:p>
        </w:tc>
        <w:tc>
          <w:tcPr>
            <w:tcW w:w="1456" w:type="dxa"/>
            <w:noWrap/>
            <w:hideMark/>
          </w:tcPr>
          <w:p w14:paraId="0EFF2B4B" w14:textId="77777777" w:rsidR="008D599B" w:rsidRPr="003921AA" w:rsidRDefault="008D599B" w:rsidP="008D599B">
            <w:pPr>
              <w:pStyle w:val="TableBodyTextMIRB"/>
              <w:rPr>
                <w:sz w:val="22"/>
              </w:rPr>
            </w:pPr>
            <w:r w:rsidRPr="003921AA">
              <w:rPr>
                <w:sz w:val="22"/>
              </w:rPr>
              <w:t>0.5</w:t>
            </w:r>
          </w:p>
        </w:tc>
        <w:tc>
          <w:tcPr>
            <w:tcW w:w="9071" w:type="dxa"/>
            <w:noWrap/>
            <w:hideMark/>
          </w:tcPr>
          <w:p w14:paraId="6E2C89E0" w14:textId="2595BD6F" w:rsidR="008D599B" w:rsidRPr="003921AA" w:rsidRDefault="003921AA" w:rsidP="008D599B">
            <w:pPr>
              <w:pStyle w:val="TableBodyTextMIRB"/>
              <w:rPr>
                <w:sz w:val="22"/>
              </w:rPr>
            </w:pPr>
            <w:hyperlink r:id="rId387" w:history="1">
              <w:r w:rsidRPr="003921AA">
                <w:rPr>
                  <w:rStyle w:val="Hyperlink"/>
                  <w:sz w:val="22"/>
                </w:rPr>
                <w:t>https://ws.gisetl.lrc.gov.on.ca/fmedatadownload/Packages/COOP2021_DSM_103.zip</w:t>
              </w:r>
            </w:hyperlink>
          </w:p>
        </w:tc>
      </w:tr>
      <w:tr w:rsidR="008D599B" w:rsidRPr="008D599B" w14:paraId="164D88EB" w14:textId="77777777" w:rsidTr="003921AA">
        <w:trPr>
          <w:trHeight w:val="300"/>
        </w:trPr>
        <w:tc>
          <w:tcPr>
            <w:tcW w:w="2494" w:type="dxa"/>
            <w:noWrap/>
            <w:hideMark/>
          </w:tcPr>
          <w:p w14:paraId="7B7FB6A7" w14:textId="77777777" w:rsidR="008D599B" w:rsidRPr="003921AA" w:rsidRDefault="008D599B" w:rsidP="008D599B">
            <w:pPr>
              <w:pStyle w:val="TableBodyTextMIRB"/>
              <w:rPr>
                <w:sz w:val="22"/>
              </w:rPr>
            </w:pPr>
            <w:r w:rsidRPr="003921AA">
              <w:rPr>
                <w:sz w:val="22"/>
              </w:rPr>
              <w:t>COOP 2021 DSM 104</w:t>
            </w:r>
          </w:p>
        </w:tc>
        <w:tc>
          <w:tcPr>
            <w:tcW w:w="680" w:type="dxa"/>
            <w:noWrap/>
            <w:hideMark/>
          </w:tcPr>
          <w:p w14:paraId="6D8F2265" w14:textId="77777777" w:rsidR="008D599B" w:rsidRPr="003921AA" w:rsidRDefault="008D599B" w:rsidP="008D599B">
            <w:pPr>
              <w:pStyle w:val="TableBodyTextMIRB"/>
              <w:rPr>
                <w:sz w:val="22"/>
              </w:rPr>
            </w:pPr>
            <w:r w:rsidRPr="003921AA">
              <w:rPr>
                <w:sz w:val="22"/>
              </w:rPr>
              <w:t>2.49</w:t>
            </w:r>
          </w:p>
        </w:tc>
        <w:tc>
          <w:tcPr>
            <w:tcW w:w="1456" w:type="dxa"/>
            <w:noWrap/>
            <w:hideMark/>
          </w:tcPr>
          <w:p w14:paraId="2727751A" w14:textId="77777777" w:rsidR="008D599B" w:rsidRPr="003921AA" w:rsidRDefault="008D599B" w:rsidP="008D599B">
            <w:pPr>
              <w:pStyle w:val="TableBodyTextMIRB"/>
              <w:rPr>
                <w:sz w:val="22"/>
              </w:rPr>
            </w:pPr>
            <w:r w:rsidRPr="003921AA">
              <w:rPr>
                <w:sz w:val="22"/>
              </w:rPr>
              <w:t>0.5</w:t>
            </w:r>
          </w:p>
        </w:tc>
        <w:tc>
          <w:tcPr>
            <w:tcW w:w="9071" w:type="dxa"/>
            <w:noWrap/>
            <w:hideMark/>
          </w:tcPr>
          <w:p w14:paraId="2FC43C64" w14:textId="59BDDA6F" w:rsidR="008D599B" w:rsidRPr="003921AA" w:rsidRDefault="003921AA" w:rsidP="008D599B">
            <w:pPr>
              <w:pStyle w:val="TableBodyTextMIRB"/>
              <w:rPr>
                <w:sz w:val="22"/>
              </w:rPr>
            </w:pPr>
            <w:hyperlink r:id="rId388" w:history="1">
              <w:r w:rsidRPr="003921AA">
                <w:rPr>
                  <w:rStyle w:val="Hyperlink"/>
                  <w:sz w:val="22"/>
                </w:rPr>
                <w:t>https://ws.gisetl.lrc.gov.on.ca/fmedatadownload/Packages/COOP2021_DSM_104.zip</w:t>
              </w:r>
            </w:hyperlink>
          </w:p>
        </w:tc>
      </w:tr>
      <w:tr w:rsidR="008D599B" w:rsidRPr="008D599B" w14:paraId="5BEE9757" w14:textId="77777777" w:rsidTr="003921AA">
        <w:trPr>
          <w:trHeight w:val="300"/>
        </w:trPr>
        <w:tc>
          <w:tcPr>
            <w:tcW w:w="2494" w:type="dxa"/>
            <w:noWrap/>
            <w:hideMark/>
          </w:tcPr>
          <w:p w14:paraId="378A68E0" w14:textId="77777777" w:rsidR="008D599B" w:rsidRPr="003921AA" w:rsidRDefault="008D599B" w:rsidP="008D599B">
            <w:pPr>
              <w:pStyle w:val="TableBodyTextMIRB"/>
              <w:rPr>
                <w:sz w:val="22"/>
              </w:rPr>
            </w:pPr>
            <w:r w:rsidRPr="003921AA">
              <w:rPr>
                <w:sz w:val="22"/>
              </w:rPr>
              <w:t>COOP 2021 DSM 105</w:t>
            </w:r>
          </w:p>
        </w:tc>
        <w:tc>
          <w:tcPr>
            <w:tcW w:w="680" w:type="dxa"/>
            <w:noWrap/>
            <w:hideMark/>
          </w:tcPr>
          <w:p w14:paraId="53E63A7B" w14:textId="77777777" w:rsidR="008D599B" w:rsidRPr="003921AA" w:rsidRDefault="008D599B" w:rsidP="008D599B">
            <w:pPr>
              <w:pStyle w:val="TableBodyTextMIRB"/>
              <w:rPr>
                <w:sz w:val="22"/>
              </w:rPr>
            </w:pPr>
            <w:r w:rsidRPr="003921AA">
              <w:rPr>
                <w:sz w:val="22"/>
              </w:rPr>
              <w:t>3.27</w:t>
            </w:r>
          </w:p>
        </w:tc>
        <w:tc>
          <w:tcPr>
            <w:tcW w:w="1456" w:type="dxa"/>
            <w:noWrap/>
            <w:hideMark/>
          </w:tcPr>
          <w:p w14:paraId="425E6A1C" w14:textId="77777777" w:rsidR="008D599B" w:rsidRPr="003921AA" w:rsidRDefault="008D599B" w:rsidP="008D599B">
            <w:pPr>
              <w:pStyle w:val="TableBodyTextMIRB"/>
              <w:rPr>
                <w:sz w:val="22"/>
              </w:rPr>
            </w:pPr>
            <w:r w:rsidRPr="003921AA">
              <w:rPr>
                <w:sz w:val="22"/>
              </w:rPr>
              <w:t>0.5</w:t>
            </w:r>
          </w:p>
        </w:tc>
        <w:tc>
          <w:tcPr>
            <w:tcW w:w="9071" w:type="dxa"/>
            <w:noWrap/>
            <w:hideMark/>
          </w:tcPr>
          <w:p w14:paraId="3B197D74" w14:textId="46D1406E" w:rsidR="008D599B" w:rsidRPr="003921AA" w:rsidRDefault="003921AA" w:rsidP="008D599B">
            <w:pPr>
              <w:pStyle w:val="TableBodyTextMIRB"/>
              <w:rPr>
                <w:sz w:val="22"/>
              </w:rPr>
            </w:pPr>
            <w:hyperlink r:id="rId389" w:history="1">
              <w:r w:rsidRPr="003921AA">
                <w:rPr>
                  <w:rStyle w:val="Hyperlink"/>
                  <w:sz w:val="22"/>
                </w:rPr>
                <w:t>https://ws.gisetl.lrc.gov.on.ca/fmedatadownload/Packages/COOP2021_DSM_105.zip</w:t>
              </w:r>
            </w:hyperlink>
          </w:p>
        </w:tc>
      </w:tr>
      <w:tr w:rsidR="008D599B" w:rsidRPr="008D599B" w14:paraId="0D9FDE73" w14:textId="77777777" w:rsidTr="003921AA">
        <w:trPr>
          <w:trHeight w:val="300"/>
        </w:trPr>
        <w:tc>
          <w:tcPr>
            <w:tcW w:w="2494" w:type="dxa"/>
            <w:noWrap/>
            <w:hideMark/>
          </w:tcPr>
          <w:p w14:paraId="6B30DA64" w14:textId="77777777" w:rsidR="008D599B" w:rsidRPr="003921AA" w:rsidRDefault="008D599B" w:rsidP="008D599B">
            <w:pPr>
              <w:pStyle w:val="TableBodyTextMIRB"/>
              <w:rPr>
                <w:sz w:val="22"/>
              </w:rPr>
            </w:pPr>
            <w:r w:rsidRPr="003921AA">
              <w:rPr>
                <w:sz w:val="22"/>
              </w:rPr>
              <w:t>COOP 2021 DSM 106</w:t>
            </w:r>
          </w:p>
        </w:tc>
        <w:tc>
          <w:tcPr>
            <w:tcW w:w="680" w:type="dxa"/>
            <w:noWrap/>
            <w:hideMark/>
          </w:tcPr>
          <w:p w14:paraId="4C371CD9" w14:textId="77777777" w:rsidR="008D599B" w:rsidRPr="003921AA" w:rsidRDefault="008D599B" w:rsidP="008D599B">
            <w:pPr>
              <w:pStyle w:val="TableBodyTextMIRB"/>
              <w:rPr>
                <w:sz w:val="22"/>
              </w:rPr>
            </w:pPr>
            <w:r w:rsidRPr="003921AA">
              <w:rPr>
                <w:sz w:val="22"/>
              </w:rPr>
              <w:t>3.12</w:t>
            </w:r>
          </w:p>
        </w:tc>
        <w:tc>
          <w:tcPr>
            <w:tcW w:w="1456" w:type="dxa"/>
            <w:noWrap/>
            <w:hideMark/>
          </w:tcPr>
          <w:p w14:paraId="795A87AC" w14:textId="77777777" w:rsidR="008D599B" w:rsidRPr="003921AA" w:rsidRDefault="008D599B" w:rsidP="008D599B">
            <w:pPr>
              <w:pStyle w:val="TableBodyTextMIRB"/>
              <w:rPr>
                <w:sz w:val="22"/>
              </w:rPr>
            </w:pPr>
            <w:r w:rsidRPr="003921AA">
              <w:rPr>
                <w:sz w:val="22"/>
              </w:rPr>
              <w:t>0.5</w:t>
            </w:r>
          </w:p>
        </w:tc>
        <w:tc>
          <w:tcPr>
            <w:tcW w:w="9071" w:type="dxa"/>
            <w:noWrap/>
            <w:hideMark/>
          </w:tcPr>
          <w:p w14:paraId="2113BF55" w14:textId="0758ED6A" w:rsidR="008D599B" w:rsidRPr="003921AA" w:rsidRDefault="003921AA" w:rsidP="008D599B">
            <w:pPr>
              <w:pStyle w:val="TableBodyTextMIRB"/>
              <w:rPr>
                <w:sz w:val="22"/>
              </w:rPr>
            </w:pPr>
            <w:hyperlink r:id="rId390" w:history="1">
              <w:r w:rsidRPr="003921AA">
                <w:rPr>
                  <w:rStyle w:val="Hyperlink"/>
                  <w:sz w:val="22"/>
                </w:rPr>
                <w:t>https://ws.gisetl.lrc.gov.on.ca/fmedatadownload/Packages/COOP2021_DSM_106.zip</w:t>
              </w:r>
            </w:hyperlink>
          </w:p>
        </w:tc>
      </w:tr>
      <w:tr w:rsidR="008D599B" w:rsidRPr="008D599B" w14:paraId="77822267" w14:textId="77777777" w:rsidTr="003921AA">
        <w:trPr>
          <w:trHeight w:val="300"/>
        </w:trPr>
        <w:tc>
          <w:tcPr>
            <w:tcW w:w="2494" w:type="dxa"/>
            <w:noWrap/>
            <w:hideMark/>
          </w:tcPr>
          <w:p w14:paraId="49258897" w14:textId="77777777" w:rsidR="008D599B" w:rsidRPr="003921AA" w:rsidRDefault="008D599B" w:rsidP="008D599B">
            <w:pPr>
              <w:pStyle w:val="TableBodyTextMIRB"/>
              <w:rPr>
                <w:sz w:val="22"/>
              </w:rPr>
            </w:pPr>
            <w:r w:rsidRPr="003921AA">
              <w:rPr>
                <w:sz w:val="22"/>
              </w:rPr>
              <w:t>COOP 2021 DSM 107</w:t>
            </w:r>
          </w:p>
        </w:tc>
        <w:tc>
          <w:tcPr>
            <w:tcW w:w="680" w:type="dxa"/>
            <w:noWrap/>
            <w:hideMark/>
          </w:tcPr>
          <w:p w14:paraId="3FF5E624" w14:textId="77777777" w:rsidR="008D599B" w:rsidRPr="003921AA" w:rsidRDefault="008D599B" w:rsidP="008D599B">
            <w:pPr>
              <w:pStyle w:val="TableBodyTextMIRB"/>
              <w:rPr>
                <w:sz w:val="22"/>
              </w:rPr>
            </w:pPr>
            <w:r w:rsidRPr="003921AA">
              <w:rPr>
                <w:sz w:val="22"/>
              </w:rPr>
              <w:t>3.05</w:t>
            </w:r>
          </w:p>
        </w:tc>
        <w:tc>
          <w:tcPr>
            <w:tcW w:w="1456" w:type="dxa"/>
            <w:noWrap/>
            <w:hideMark/>
          </w:tcPr>
          <w:p w14:paraId="578AD263" w14:textId="77777777" w:rsidR="008D599B" w:rsidRPr="003921AA" w:rsidRDefault="008D599B" w:rsidP="008D599B">
            <w:pPr>
              <w:pStyle w:val="TableBodyTextMIRB"/>
              <w:rPr>
                <w:sz w:val="22"/>
              </w:rPr>
            </w:pPr>
            <w:r w:rsidRPr="003921AA">
              <w:rPr>
                <w:sz w:val="22"/>
              </w:rPr>
              <w:t>0.5</w:t>
            </w:r>
          </w:p>
        </w:tc>
        <w:tc>
          <w:tcPr>
            <w:tcW w:w="9071" w:type="dxa"/>
            <w:noWrap/>
            <w:hideMark/>
          </w:tcPr>
          <w:p w14:paraId="03B5FB9B" w14:textId="404FB106" w:rsidR="008D599B" w:rsidRPr="003921AA" w:rsidRDefault="003921AA" w:rsidP="008D599B">
            <w:pPr>
              <w:pStyle w:val="TableBodyTextMIRB"/>
              <w:rPr>
                <w:sz w:val="22"/>
              </w:rPr>
            </w:pPr>
            <w:hyperlink r:id="rId391" w:history="1">
              <w:r w:rsidRPr="003921AA">
                <w:rPr>
                  <w:rStyle w:val="Hyperlink"/>
                  <w:sz w:val="22"/>
                </w:rPr>
                <w:t>https://ws.gisetl.lrc.gov.on.ca/fmedatadownload/Packages/COOP2021_DSM_107.zip</w:t>
              </w:r>
            </w:hyperlink>
          </w:p>
        </w:tc>
      </w:tr>
      <w:tr w:rsidR="008D599B" w:rsidRPr="008D599B" w14:paraId="60D42159" w14:textId="77777777" w:rsidTr="003921AA">
        <w:trPr>
          <w:trHeight w:val="300"/>
        </w:trPr>
        <w:tc>
          <w:tcPr>
            <w:tcW w:w="2494" w:type="dxa"/>
            <w:noWrap/>
            <w:hideMark/>
          </w:tcPr>
          <w:p w14:paraId="566EB2FE" w14:textId="77777777" w:rsidR="008D599B" w:rsidRPr="003921AA" w:rsidRDefault="008D599B" w:rsidP="008D599B">
            <w:pPr>
              <w:pStyle w:val="TableBodyTextMIRB"/>
              <w:rPr>
                <w:sz w:val="22"/>
              </w:rPr>
            </w:pPr>
            <w:r w:rsidRPr="003921AA">
              <w:rPr>
                <w:sz w:val="22"/>
              </w:rPr>
              <w:t>COOP 2021 DSM 108</w:t>
            </w:r>
          </w:p>
        </w:tc>
        <w:tc>
          <w:tcPr>
            <w:tcW w:w="680" w:type="dxa"/>
            <w:noWrap/>
            <w:hideMark/>
          </w:tcPr>
          <w:p w14:paraId="6FD59190" w14:textId="77777777" w:rsidR="008D599B" w:rsidRPr="003921AA" w:rsidRDefault="008D599B" w:rsidP="008D599B">
            <w:pPr>
              <w:pStyle w:val="TableBodyTextMIRB"/>
              <w:rPr>
                <w:sz w:val="22"/>
              </w:rPr>
            </w:pPr>
            <w:r w:rsidRPr="003921AA">
              <w:rPr>
                <w:sz w:val="22"/>
              </w:rPr>
              <w:t>3.02</w:t>
            </w:r>
          </w:p>
        </w:tc>
        <w:tc>
          <w:tcPr>
            <w:tcW w:w="1456" w:type="dxa"/>
            <w:noWrap/>
            <w:hideMark/>
          </w:tcPr>
          <w:p w14:paraId="6F3E329A" w14:textId="77777777" w:rsidR="008D599B" w:rsidRPr="003921AA" w:rsidRDefault="008D599B" w:rsidP="008D599B">
            <w:pPr>
              <w:pStyle w:val="TableBodyTextMIRB"/>
              <w:rPr>
                <w:sz w:val="22"/>
              </w:rPr>
            </w:pPr>
            <w:r w:rsidRPr="003921AA">
              <w:rPr>
                <w:sz w:val="22"/>
              </w:rPr>
              <w:t>0.5</w:t>
            </w:r>
          </w:p>
        </w:tc>
        <w:tc>
          <w:tcPr>
            <w:tcW w:w="9071" w:type="dxa"/>
            <w:noWrap/>
            <w:hideMark/>
          </w:tcPr>
          <w:p w14:paraId="4028305C" w14:textId="6D3A179E" w:rsidR="008D599B" w:rsidRPr="003921AA" w:rsidRDefault="003921AA" w:rsidP="008D599B">
            <w:pPr>
              <w:pStyle w:val="TableBodyTextMIRB"/>
              <w:rPr>
                <w:sz w:val="22"/>
              </w:rPr>
            </w:pPr>
            <w:hyperlink r:id="rId392" w:history="1">
              <w:r w:rsidRPr="003921AA">
                <w:rPr>
                  <w:rStyle w:val="Hyperlink"/>
                  <w:sz w:val="22"/>
                </w:rPr>
                <w:t>https://ws.gisetl.lrc.gov.on.ca/fmedatadownload/Packages/COOP2021_DSM_108.zip</w:t>
              </w:r>
            </w:hyperlink>
          </w:p>
        </w:tc>
      </w:tr>
      <w:tr w:rsidR="008D599B" w:rsidRPr="008D599B" w14:paraId="057A2072" w14:textId="77777777" w:rsidTr="003921AA">
        <w:trPr>
          <w:trHeight w:val="300"/>
        </w:trPr>
        <w:tc>
          <w:tcPr>
            <w:tcW w:w="2494" w:type="dxa"/>
            <w:noWrap/>
            <w:hideMark/>
          </w:tcPr>
          <w:p w14:paraId="45102AB3" w14:textId="77777777" w:rsidR="008D599B" w:rsidRPr="003921AA" w:rsidRDefault="008D599B" w:rsidP="008D599B">
            <w:pPr>
              <w:pStyle w:val="TableBodyTextMIRB"/>
              <w:rPr>
                <w:sz w:val="22"/>
              </w:rPr>
            </w:pPr>
            <w:r w:rsidRPr="003921AA">
              <w:rPr>
                <w:sz w:val="22"/>
              </w:rPr>
              <w:t>COOP 2021 DSM 109</w:t>
            </w:r>
          </w:p>
        </w:tc>
        <w:tc>
          <w:tcPr>
            <w:tcW w:w="680" w:type="dxa"/>
            <w:noWrap/>
            <w:hideMark/>
          </w:tcPr>
          <w:p w14:paraId="1842E6ED" w14:textId="77777777" w:rsidR="008D599B" w:rsidRPr="003921AA" w:rsidRDefault="008D599B" w:rsidP="008D599B">
            <w:pPr>
              <w:pStyle w:val="TableBodyTextMIRB"/>
              <w:rPr>
                <w:sz w:val="22"/>
              </w:rPr>
            </w:pPr>
            <w:r w:rsidRPr="003921AA">
              <w:rPr>
                <w:sz w:val="22"/>
              </w:rPr>
              <w:t>3.05</w:t>
            </w:r>
          </w:p>
        </w:tc>
        <w:tc>
          <w:tcPr>
            <w:tcW w:w="1456" w:type="dxa"/>
            <w:noWrap/>
            <w:hideMark/>
          </w:tcPr>
          <w:p w14:paraId="59A1DA07" w14:textId="77777777" w:rsidR="008D599B" w:rsidRPr="003921AA" w:rsidRDefault="008D599B" w:rsidP="008D599B">
            <w:pPr>
              <w:pStyle w:val="TableBodyTextMIRB"/>
              <w:rPr>
                <w:sz w:val="22"/>
              </w:rPr>
            </w:pPr>
            <w:r w:rsidRPr="003921AA">
              <w:rPr>
                <w:sz w:val="22"/>
              </w:rPr>
              <w:t>0.5</w:t>
            </w:r>
          </w:p>
        </w:tc>
        <w:tc>
          <w:tcPr>
            <w:tcW w:w="9071" w:type="dxa"/>
            <w:noWrap/>
            <w:hideMark/>
          </w:tcPr>
          <w:p w14:paraId="313626C5" w14:textId="7DE47D4D" w:rsidR="008D599B" w:rsidRPr="003921AA" w:rsidRDefault="003921AA" w:rsidP="008D599B">
            <w:pPr>
              <w:pStyle w:val="TableBodyTextMIRB"/>
              <w:rPr>
                <w:sz w:val="22"/>
              </w:rPr>
            </w:pPr>
            <w:hyperlink r:id="rId393" w:history="1">
              <w:r w:rsidRPr="003921AA">
                <w:rPr>
                  <w:rStyle w:val="Hyperlink"/>
                  <w:sz w:val="22"/>
                </w:rPr>
                <w:t>https://ws.gisetl.lrc.gov.on.ca/fmedatadownload/Packages/COOP2021_DSM_109.zip</w:t>
              </w:r>
            </w:hyperlink>
          </w:p>
        </w:tc>
      </w:tr>
      <w:tr w:rsidR="008D599B" w:rsidRPr="008D599B" w14:paraId="006527A0" w14:textId="77777777" w:rsidTr="003921AA">
        <w:trPr>
          <w:trHeight w:val="300"/>
        </w:trPr>
        <w:tc>
          <w:tcPr>
            <w:tcW w:w="2494" w:type="dxa"/>
            <w:noWrap/>
            <w:hideMark/>
          </w:tcPr>
          <w:p w14:paraId="393B76D4" w14:textId="77777777" w:rsidR="008D599B" w:rsidRPr="003921AA" w:rsidRDefault="008D599B" w:rsidP="008D599B">
            <w:pPr>
              <w:pStyle w:val="TableBodyTextMIRB"/>
              <w:rPr>
                <w:sz w:val="22"/>
              </w:rPr>
            </w:pPr>
            <w:r w:rsidRPr="003921AA">
              <w:rPr>
                <w:sz w:val="22"/>
              </w:rPr>
              <w:t>COOP 2021 DSM 110</w:t>
            </w:r>
          </w:p>
        </w:tc>
        <w:tc>
          <w:tcPr>
            <w:tcW w:w="680" w:type="dxa"/>
            <w:noWrap/>
            <w:hideMark/>
          </w:tcPr>
          <w:p w14:paraId="394A6C72" w14:textId="77777777" w:rsidR="008D599B" w:rsidRPr="003921AA" w:rsidRDefault="008D599B" w:rsidP="008D599B">
            <w:pPr>
              <w:pStyle w:val="TableBodyTextMIRB"/>
              <w:rPr>
                <w:sz w:val="22"/>
              </w:rPr>
            </w:pPr>
            <w:r w:rsidRPr="003921AA">
              <w:rPr>
                <w:sz w:val="22"/>
              </w:rPr>
              <w:t>3.16</w:t>
            </w:r>
          </w:p>
        </w:tc>
        <w:tc>
          <w:tcPr>
            <w:tcW w:w="1456" w:type="dxa"/>
            <w:noWrap/>
            <w:hideMark/>
          </w:tcPr>
          <w:p w14:paraId="772F2B8D" w14:textId="77777777" w:rsidR="008D599B" w:rsidRPr="003921AA" w:rsidRDefault="008D599B" w:rsidP="008D599B">
            <w:pPr>
              <w:pStyle w:val="TableBodyTextMIRB"/>
              <w:rPr>
                <w:sz w:val="22"/>
              </w:rPr>
            </w:pPr>
            <w:r w:rsidRPr="003921AA">
              <w:rPr>
                <w:sz w:val="22"/>
              </w:rPr>
              <w:t>0.5</w:t>
            </w:r>
          </w:p>
        </w:tc>
        <w:tc>
          <w:tcPr>
            <w:tcW w:w="9071" w:type="dxa"/>
            <w:noWrap/>
            <w:hideMark/>
          </w:tcPr>
          <w:p w14:paraId="67A6ADC4" w14:textId="69B759BD" w:rsidR="008D599B" w:rsidRPr="003921AA" w:rsidRDefault="003921AA" w:rsidP="008D599B">
            <w:pPr>
              <w:pStyle w:val="TableBodyTextMIRB"/>
              <w:rPr>
                <w:sz w:val="22"/>
              </w:rPr>
            </w:pPr>
            <w:hyperlink r:id="rId394" w:history="1">
              <w:r w:rsidRPr="003921AA">
                <w:rPr>
                  <w:rStyle w:val="Hyperlink"/>
                  <w:sz w:val="22"/>
                </w:rPr>
                <w:t>https://ws.gisetl.lrc.gov.on.ca/fmedatadownload/Packages/COOP2021_DSM_110.zip</w:t>
              </w:r>
            </w:hyperlink>
          </w:p>
        </w:tc>
      </w:tr>
      <w:tr w:rsidR="008D599B" w:rsidRPr="008D599B" w14:paraId="2A826D41" w14:textId="77777777" w:rsidTr="003921AA">
        <w:trPr>
          <w:trHeight w:val="300"/>
        </w:trPr>
        <w:tc>
          <w:tcPr>
            <w:tcW w:w="2494" w:type="dxa"/>
            <w:noWrap/>
            <w:hideMark/>
          </w:tcPr>
          <w:p w14:paraId="43ADDC6C" w14:textId="77777777" w:rsidR="008D599B" w:rsidRPr="003921AA" w:rsidRDefault="008D599B" w:rsidP="008D599B">
            <w:pPr>
              <w:pStyle w:val="TableBodyTextMIRB"/>
              <w:rPr>
                <w:sz w:val="22"/>
              </w:rPr>
            </w:pPr>
            <w:r w:rsidRPr="003921AA">
              <w:rPr>
                <w:sz w:val="22"/>
              </w:rPr>
              <w:t>COOP 2021 DSM 111</w:t>
            </w:r>
          </w:p>
        </w:tc>
        <w:tc>
          <w:tcPr>
            <w:tcW w:w="680" w:type="dxa"/>
            <w:noWrap/>
            <w:hideMark/>
          </w:tcPr>
          <w:p w14:paraId="7FEDF705" w14:textId="77777777" w:rsidR="008D599B" w:rsidRPr="003921AA" w:rsidRDefault="008D599B" w:rsidP="008D599B">
            <w:pPr>
              <w:pStyle w:val="TableBodyTextMIRB"/>
              <w:rPr>
                <w:sz w:val="22"/>
              </w:rPr>
            </w:pPr>
            <w:r w:rsidRPr="003921AA">
              <w:rPr>
                <w:sz w:val="22"/>
              </w:rPr>
              <w:t>3.03</w:t>
            </w:r>
          </w:p>
        </w:tc>
        <w:tc>
          <w:tcPr>
            <w:tcW w:w="1456" w:type="dxa"/>
            <w:noWrap/>
            <w:hideMark/>
          </w:tcPr>
          <w:p w14:paraId="672A7699" w14:textId="77777777" w:rsidR="008D599B" w:rsidRPr="003921AA" w:rsidRDefault="008D599B" w:rsidP="008D599B">
            <w:pPr>
              <w:pStyle w:val="TableBodyTextMIRB"/>
              <w:rPr>
                <w:sz w:val="22"/>
              </w:rPr>
            </w:pPr>
            <w:r w:rsidRPr="003921AA">
              <w:rPr>
                <w:sz w:val="22"/>
              </w:rPr>
              <w:t>0.5</w:t>
            </w:r>
          </w:p>
        </w:tc>
        <w:tc>
          <w:tcPr>
            <w:tcW w:w="9071" w:type="dxa"/>
            <w:noWrap/>
            <w:hideMark/>
          </w:tcPr>
          <w:p w14:paraId="6314A81E" w14:textId="243F5BA0" w:rsidR="008D599B" w:rsidRPr="003921AA" w:rsidRDefault="003921AA" w:rsidP="008D599B">
            <w:pPr>
              <w:pStyle w:val="TableBodyTextMIRB"/>
              <w:rPr>
                <w:sz w:val="22"/>
              </w:rPr>
            </w:pPr>
            <w:hyperlink r:id="rId395" w:history="1">
              <w:r w:rsidRPr="003921AA">
                <w:rPr>
                  <w:rStyle w:val="Hyperlink"/>
                  <w:sz w:val="22"/>
                </w:rPr>
                <w:t>https://ws.gisetl.lrc.gov.on.ca/fmedatadownload/Packages/COOP2021_DSM_111.zip</w:t>
              </w:r>
            </w:hyperlink>
          </w:p>
        </w:tc>
      </w:tr>
      <w:tr w:rsidR="008D599B" w:rsidRPr="008D599B" w14:paraId="6F45F55A" w14:textId="77777777" w:rsidTr="003921AA">
        <w:trPr>
          <w:trHeight w:val="300"/>
        </w:trPr>
        <w:tc>
          <w:tcPr>
            <w:tcW w:w="2494" w:type="dxa"/>
            <w:noWrap/>
            <w:hideMark/>
          </w:tcPr>
          <w:p w14:paraId="68A60EBB" w14:textId="77777777" w:rsidR="008D599B" w:rsidRPr="003921AA" w:rsidRDefault="008D599B" w:rsidP="008D599B">
            <w:pPr>
              <w:pStyle w:val="TableBodyTextMIRB"/>
              <w:rPr>
                <w:sz w:val="22"/>
              </w:rPr>
            </w:pPr>
            <w:r w:rsidRPr="003921AA">
              <w:rPr>
                <w:sz w:val="22"/>
              </w:rPr>
              <w:t>COOP 2021 DSM 112</w:t>
            </w:r>
          </w:p>
        </w:tc>
        <w:tc>
          <w:tcPr>
            <w:tcW w:w="680" w:type="dxa"/>
            <w:noWrap/>
            <w:hideMark/>
          </w:tcPr>
          <w:p w14:paraId="45901E02" w14:textId="77777777" w:rsidR="008D599B" w:rsidRPr="003921AA" w:rsidRDefault="008D599B" w:rsidP="008D599B">
            <w:pPr>
              <w:pStyle w:val="TableBodyTextMIRB"/>
              <w:rPr>
                <w:sz w:val="22"/>
              </w:rPr>
            </w:pPr>
            <w:r w:rsidRPr="003921AA">
              <w:rPr>
                <w:sz w:val="22"/>
              </w:rPr>
              <w:t>3.01</w:t>
            </w:r>
          </w:p>
        </w:tc>
        <w:tc>
          <w:tcPr>
            <w:tcW w:w="1456" w:type="dxa"/>
            <w:noWrap/>
            <w:hideMark/>
          </w:tcPr>
          <w:p w14:paraId="44DC1927" w14:textId="77777777" w:rsidR="008D599B" w:rsidRPr="003921AA" w:rsidRDefault="008D599B" w:rsidP="008D599B">
            <w:pPr>
              <w:pStyle w:val="TableBodyTextMIRB"/>
              <w:rPr>
                <w:sz w:val="22"/>
              </w:rPr>
            </w:pPr>
            <w:r w:rsidRPr="003921AA">
              <w:rPr>
                <w:sz w:val="22"/>
              </w:rPr>
              <w:t>0.5</w:t>
            </w:r>
          </w:p>
        </w:tc>
        <w:tc>
          <w:tcPr>
            <w:tcW w:w="9071" w:type="dxa"/>
            <w:noWrap/>
            <w:hideMark/>
          </w:tcPr>
          <w:p w14:paraId="4ABDD29F" w14:textId="7E74E350" w:rsidR="008D599B" w:rsidRPr="003921AA" w:rsidRDefault="003921AA" w:rsidP="008D599B">
            <w:pPr>
              <w:pStyle w:val="TableBodyTextMIRB"/>
              <w:rPr>
                <w:sz w:val="22"/>
              </w:rPr>
            </w:pPr>
            <w:hyperlink r:id="rId396" w:history="1">
              <w:r w:rsidRPr="003921AA">
                <w:rPr>
                  <w:rStyle w:val="Hyperlink"/>
                  <w:sz w:val="22"/>
                </w:rPr>
                <w:t>https://ws.gisetl.lrc.gov.on.ca/fmedatadownload/Packages/COOP2021_DSM_112.zip</w:t>
              </w:r>
            </w:hyperlink>
          </w:p>
        </w:tc>
      </w:tr>
      <w:tr w:rsidR="008D599B" w:rsidRPr="008D599B" w14:paraId="2BA76F62" w14:textId="77777777" w:rsidTr="003921AA">
        <w:trPr>
          <w:trHeight w:val="300"/>
        </w:trPr>
        <w:tc>
          <w:tcPr>
            <w:tcW w:w="2494" w:type="dxa"/>
            <w:noWrap/>
            <w:hideMark/>
          </w:tcPr>
          <w:p w14:paraId="69E2647F" w14:textId="77777777" w:rsidR="008D599B" w:rsidRPr="003921AA" w:rsidRDefault="008D599B" w:rsidP="008D599B">
            <w:pPr>
              <w:pStyle w:val="TableBodyTextMIRB"/>
              <w:rPr>
                <w:sz w:val="22"/>
              </w:rPr>
            </w:pPr>
            <w:r w:rsidRPr="003921AA">
              <w:rPr>
                <w:sz w:val="22"/>
              </w:rPr>
              <w:t>COOP 2021 DSM 113</w:t>
            </w:r>
          </w:p>
        </w:tc>
        <w:tc>
          <w:tcPr>
            <w:tcW w:w="680" w:type="dxa"/>
            <w:noWrap/>
            <w:hideMark/>
          </w:tcPr>
          <w:p w14:paraId="2D363E12" w14:textId="77777777" w:rsidR="008D599B" w:rsidRPr="003921AA" w:rsidRDefault="008D599B" w:rsidP="008D599B">
            <w:pPr>
              <w:pStyle w:val="TableBodyTextMIRB"/>
              <w:rPr>
                <w:sz w:val="22"/>
              </w:rPr>
            </w:pPr>
            <w:r w:rsidRPr="003921AA">
              <w:rPr>
                <w:sz w:val="22"/>
              </w:rPr>
              <w:t>3.02</w:t>
            </w:r>
          </w:p>
        </w:tc>
        <w:tc>
          <w:tcPr>
            <w:tcW w:w="1456" w:type="dxa"/>
            <w:noWrap/>
            <w:hideMark/>
          </w:tcPr>
          <w:p w14:paraId="14F7FB87" w14:textId="77777777" w:rsidR="008D599B" w:rsidRPr="003921AA" w:rsidRDefault="008D599B" w:rsidP="008D599B">
            <w:pPr>
              <w:pStyle w:val="TableBodyTextMIRB"/>
              <w:rPr>
                <w:sz w:val="22"/>
              </w:rPr>
            </w:pPr>
            <w:r w:rsidRPr="003921AA">
              <w:rPr>
                <w:sz w:val="22"/>
              </w:rPr>
              <w:t>0.5</w:t>
            </w:r>
          </w:p>
        </w:tc>
        <w:tc>
          <w:tcPr>
            <w:tcW w:w="9071" w:type="dxa"/>
            <w:noWrap/>
            <w:hideMark/>
          </w:tcPr>
          <w:p w14:paraId="08792C5C" w14:textId="707EC44D" w:rsidR="008D599B" w:rsidRPr="003921AA" w:rsidRDefault="003921AA" w:rsidP="008D599B">
            <w:pPr>
              <w:pStyle w:val="TableBodyTextMIRB"/>
              <w:rPr>
                <w:sz w:val="22"/>
              </w:rPr>
            </w:pPr>
            <w:hyperlink r:id="rId397" w:history="1">
              <w:r w:rsidRPr="003921AA">
                <w:rPr>
                  <w:rStyle w:val="Hyperlink"/>
                  <w:sz w:val="22"/>
                </w:rPr>
                <w:t>https://ws.gisetl.lrc.gov.on.ca/fmedatadownload/Packages/COOP2021_DSM_113.zip</w:t>
              </w:r>
            </w:hyperlink>
          </w:p>
        </w:tc>
      </w:tr>
      <w:tr w:rsidR="008D599B" w:rsidRPr="008D599B" w14:paraId="6BC898D0" w14:textId="77777777" w:rsidTr="003921AA">
        <w:trPr>
          <w:trHeight w:val="300"/>
        </w:trPr>
        <w:tc>
          <w:tcPr>
            <w:tcW w:w="2494" w:type="dxa"/>
            <w:noWrap/>
            <w:hideMark/>
          </w:tcPr>
          <w:p w14:paraId="5168D1A6" w14:textId="77777777" w:rsidR="008D599B" w:rsidRPr="003921AA" w:rsidRDefault="008D599B" w:rsidP="008D599B">
            <w:pPr>
              <w:pStyle w:val="TableBodyTextMIRB"/>
              <w:rPr>
                <w:sz w:val="22"/>
              </w:rPr>
            </w:pPr>
            <w:r w:rsidRPr="003921AA">
              <w:rPr>
                <w:sz w:val="22"/>
              </w:rPr>
              <w:t>COOP 2021 DSM 114</w:t>
            </w:r>
          </w:p>
        </w:tc>
        <w:tc>
          <w:tcPr>
            <w:tcW w:w="680" w:type="dxa"/>
            <w:noWrap/>
            <w:hideMark/>
          </w:tcPr>
          <w:p w14:paraId="3D3FBF59" w14:textId="77777777" w:rsidR="008D599B" w:rsidRPr="003921AA" w:rsidRDefault="008D599B" w:rsidP="008D599B">
            <w:pPr>
              <w:pStyle w:val="TableBodyTextMIRB"/>
              <w:rPr>
                <w:sz w:val="22"/>
              </w:rPr>
            </w:pPr>
            <w:r w:rsidRPr="003921AA">
              <w:rPr>
                <w:sz w:val="22"/>
              </w:rPr>
              <w:t>2.99</w:t>
            </w:r>
          </w:p>
        </w:tc>
        <w:tc>
          <w:tcPr>
            <w:tcW w:w="1456" w:type="dxa"/>
            <w:noWrap/>
            <w:hideMark/>
          </w:tcPr>
          <w:p w14:paraId="519C7E57" w14:textId="77777777" w:rsidR="008D599B" w:rsidRPr="003921AA" w:rsidRDefault="008D599B" w:rsidP="008D599B">
            <w:pPr>
              <w:pStyle w:val="TableBodyTextMIRB"/>
              <w:rPr>
                <w:sz w:val="22"/>
              </w:rPr>
            </w:pPr>
            <w:r w:rsidRPr="003921AA">
              <w:rPr>
                <w:sz w:val="22"/>
              </w:rPr>
              <w:t>0.5</w:t>
            </w:r>
          </w:p>
        </w:tc>
        <w:tc>
          <w:tcPr>
            <w:tcW w:w="9071" w:type="dxa"/>
            <w:noWrap/>
            <w:hideMark/>
          </w:tcPr>
          <w:p w14:paraId="7BA7B49B" w14:textId="2F2A427A" w:rsidR="008D599B" w:rsidRPr="003921AA" w:rsidRDefault="003921AA" w:rsidP="008D599B">
            <w:pPr>
              <w:pStyle w:val="TableBodyTextMIRB"/>
              <w:rPr>
                <w:sz w:val="22"/>
              </w:rPr>
            </w:pPr>
            <w:hyperlink r:id="rId398" w:history="1">
              <w:r w:rsidRPr="003921AA">
                <w:rPr>
                  <w:rStyle w:val="Hyperlink"/>
                  <w:sz w:val="22"/>
                </w:rPr>
                <w:t>https://ws.gisetl.lrc.gov.on.ca/fmedatadownload/Packages/COOP2021_DSM_114.zip</w:t>
              </w:r>
            </w:hyperlink>
          </w:p>
        </w:tc>
      </w:tr>
      <w:tr w:rsidR="008D599B" w:rsidRPr="008D599B" w14:paraId="061A32F8" w14:textId="77777777" w:rsidTr="003921AA">
        <w:trPr>
          <w:trHeight w:val="300"/>
        </w:trPr>
        <w:tc>
          <w:tcPr>
            <w:tcW w:w="2494" w:type="dxa"/>
            <w:noWrap/>
            <w:hideMark/>
          </w:tcPr>
          <w:p w14:paraId="099B632B" w14:textId="77777777" w:rsidR="008D599B" w:rsidRPr="003921AA" w:rsidRDefault="008D599B" w:rsidP="008D599B">
            <w:pPr>
              <w:pStyle w:val="TableBodyTextMIRB"/>
              <w:rPr>
                <w:sz w:val="22"/>
              </w:rPr>
            </w:pPr>
            <w:r w:rsidRPr="003921AA">
              <w:rPr>
                <w:sz w:val="22"/>
              </w:rPr>
              <w:t>COOP 2021 DSM 115</w:t>
            </w:r>
          </w:p>
        </w:tc>
        <w:tc>
          <w:tcPr>
            <w:tcW w:w="680" w:type="dxa"/>
            <w:noWrap/>
            <w:hideMark/>
          </w:tcPr>
          <w:p w14:paraId="293828FC" w14:textId="77777777" w:rsidR="008D599B" w:rsidRPr="003921AA" w:rsidRDefault="008D599B" w:rsidP="008D599B">
            <w:pPr>
              <w:pStyle w:val="TableBodyTextMIRB"/>
              <w:rPr>
                <w:sz w:val="22"/>
              </w:rPr>
            </w:pPr>
            <w:r w:rsidRPr="003921AA">
              <w:rPr>
                <w:sz w:val="22"/>
              </w:rPr>
              <w:t>3.04</w:t>
            </w:r>
          </w:p>
        </w:tc>
        <w:tc>
          <w:tcPr>
            <w:tcW w:w="1456" w:type="dxa"/>
            <w:noWrap/>
            <w:hideMark/>
          </w:tcPr>
          <w:p w14:paraId="6A892682" w14:textId="77777777" w:rsidR="008D599B" w:rsidRPr="003921AA" w:rsidRDefault="008D599B" w:rsidP="008D599B">
            <w:pPr>
              <w:pStyle w:val="TableBodyTextMIRB"/>
              <w:rPr>
                <w:sz w:val="22"/>
              </w:rPr>
            </w:pPr>
            <w:r w:rsidRPr="003921AA">
              <w:rPr>
                <w:sz w:val="22"/>
              </w:rPr>
              <w:t>0.5</w:t>
            </w:r>
          </w:p>
        </w:tc>
        <w:tc>
          <w:tcPr>
            <w:tcW w:w="9071" w:type="dxa"/>
            <w:noWrap/>
            <w:hideMark/>
          </w:tcPr>
          <w:p w14:paraId="2A9736B3" w14:textId="024361FF" w:rsidR="008D599B" w:rsidRPr="003921AA" w:rsidRDefault="003921AA" w:rsidP="008D599B">
            <w:pPr>
              <w:pStyle w:val="TableBodyTextMIRB"/>
              <w:rPr>
                <w:sz w:val="22"/>
              </w:rPr>
            </w:pPr>
            <w:hyperlink r:id="rId399" w:history="1">
              <w:r w:rsidRPr="003921AA">
                <w:rPr>
                  <w:rStyle w:val="Hyperlink"/>
                  <w:sz w:val="22"/>
                </w:rPr>
                <w:t>https://ws.gisetl.lrc.gov.on.ca/fmedatadownload/Packages/COOP2021_DSM_115.zip</w:t>
              </w:r>
            </w:hyperlink>
          </w:p>
        </w:tc>
      </w:tr>
      <w:tr w:rsidR="008D599B" w:rsidRPr="008D599B" w14:paraId="5C24ED60" w14:textId="77777777" w:rsidTr="003921AA">
        <w:trPr>
          <w:trHeight w:val="300"/>
        </w:trPr>
        <w:tc>
          <w:tcPr>
            <w:tcW w:w="2494" w:type="dxa"/>
            <w:noWrap/>
            <w:hideMark/>
          </w:tcPr>
          <w:p w14:paraId="36220193" w14:textId="77777777" w:rsidR="008D599B" w:rsidRPr="003921AA" w:rsidRDefault="008D599B" w:rsidP="008D599B">
            <w:pPr>
              <w:pStyle w:val="TableBodyTextMIRB"/>
              <w:rPr>
                <w:sz w:val="22"/>
              </w:rPr>
            </w:pPr>
            <w:r w:rsidRPr="003921AA">
              <w:rPr>
                <w:sz w:val="22"/>
              </w:rPr>
              <w:t>COOP 2021 DSM 116</w:t>
            </w:r>
          </w:p>
        </w:tc>
        <w:tc>
          <w:tcPr>
            <w:tcW w:w="680" w:type="dxa"/>
            <w:noWrap/>
            <w:hideMark/>
          </w:tcPr>
          <w:p w14:paraId="51A3480E" w14:textId="77777777" w:rsidR="008D599B" w:rsidRPr="003921AA" w:rsidRDefault="008D599B" w:rsidP="008D599B">
            <w:pPr>
              <w:pStyle w:val="TableBodyTextMIRB"/>
              <w:rPr>
                <w:sz w:val="22"/>
              </w:rPr>
            </w:pPr>
            <w:r w:rsidRPr="003921AA">
              <w:rPr>
                <w:sz w:val="22"/>
              </w:rPr>
              <w:t>2.91</w:t>
            </w:r>
          </w:p>
        </w:tc>
        <w:tc>
          <w:tcPr>
            <w:tcW w:w="1456" w:type="dxa"/>
            <w:noWrap/>
            <w:hideMark/>
          </w:tcPr>
          <w:p w14:paraId="00103142" w14:textId="77777777" w:rsidR="008D599B" w:rsidRPr="003921AA" w:rsidRDefault="008D599B" w:rsidP="008D599B">
            <w:pPr>
              <w:pStyle w:val="TableBodyTextMIRB"/>
              <w:rPr>
                <w:sz w:val="22"/>
              </w:rPr>
            </w:pPr>
            <w:r w:rsidRPr="003921AA">
              <w:rPr>
                <w:sz w:val="22"/>
              </w:rPr>
              <w:t>0.5</w:t>
            </w:r>
          </w:p>
        </w:tc>
        <w:tc>
          <w:tcPr>
            <w:tcW w:w="9071" w:type="dxa"/>
            <w:noWrap/>
            <w:hideMark/>
          </w:tcPr>
          <w:p w14:paraId="083E613C" w14:textId="0317BC0B" w:rsidR="008D599B" w:rsidRPr="003921AA" w:rsidRDefault="003921AA" w:rsidP="008D599B">
            <w:pPr>
              <w:pStyle w:val="TableBodyTextMIRB"/>
              <w:rPr>
                <w:sz w:val="22"/>
              </w:rPr>
            </w:pPr>
            <w:hyperlink r:id="rId400" w:history="1">
              <w:r w:rsidRPr="003921AA">
                <w:rPr>
                  <w:rStyle w:val="Hyperlink"/>
                  <w:sz w:val="22"/>
                </w:rPr>
                <w:t>https://ws.gisetl.lrc.gov.on.ca/fmedatadownload/Packages/COOP2021_DSM_116.zip</w:t>
              </w:r>
            </w:hyperlink>
          </w:p>
        </w:tc>
      </w:tr>
      <w:tr w:rsidR="008D599B" w:rsidRPr="008D599B" w14:paraId="7681EFC0" w14:textId="77777777" w:rsidTr="003921AA">
        <w:trPr>
          <w:trHeight w:val="300"/>
        </w:trPr>
        <w:tc>
          <w:tcPr>
            <w:tcW w:w="2494" w:type="dxa"/>
            <w:noWrap/>
            <w:hideMark/>
          </w:tcPr>
          <w:p w14:paraId="0FB35450" w14:textId="77777777" w:rsidR="008D599B" w:rsidRPr="003921AA" w:rsidRDefault="008D599B" w:rsidP="008D599B">
            <w:pPr>
              <w:pStyle w:val="TableBodyTextMIRB"/>
              <w:rPr>
                <w:sz w:val="22"/>
              </w:rPr>
            </w:pPr>
            <w:r w:rsidRPr="003921AA">
              <w:rPr>
                <w:sz w:val="22"/>
              </w:rPr>
              <w:t>COOP 2021 DSM 117</w:t>
            </w:r>
          </w:p>
        </w:tc>
        <w:tc>
          <w:tcPr>
            <w:tcW w:w="680" w:type="dxa"/>
            <w:noWrap/>
            <w:hideMark/>
          </w:tcPr>
          <w:p w14:paraId="6DB6398E" w14:textId="77777777" w:rsidR="008D599B" w:rsidRPr="003921AA" w:rsidRDefault="008D599B" w:rsidP="008D599B">
            <w:pPr>
              <w:pStyle w:val="TableBodyTextMIRB"/>
              <w:rPr>
                <w:sz w:val="22"/>
              </w:rPr>
            </w:pPr>
            <w:r w:rsidRPr="003921AA">
              <w:rPr>
                <w:sz w:val="22"/>
              </w:rPr>
              <w:t>3.03</w:t>
            </w:r>
          </w:p>
        </w:tc>
        <w:tc>
          <w:tcPr>
            <w:tcW w:w="1456" w:type="dxa"/>
            <w:noWrap/>
            <w:hideMark/>
          </w:tcPr>
          <w:p w14:paraId="02CAFB25" w14:textId="77777777" w:rsidR="008D599B" w:rsidRPr="003921AA" w:rsidRDefault="008D599B" w:rsidP="008D599B">
            <w:pPr>
              <w:pStyle w:val="TableBodyTextMIRB"/>
              <w:rPr>
                <w:sz w:val="22"/>
              </w:rPr>
            </w:pPr>
            <w:r w:rsidRPr="003921AA">
              <w:rPr>
                <w:sz w:val="22"/>
              </w:rPr>
              <w:t>0.5</w:t>
            </w:r>
          </w:p>
        </w:tc>
        <w:tc>
          <w:tcPr>
            <w:tcW w:w="9071" w:type="dxa"/>
            <w:noWrap/>
            <w:hideMark/>
          </w:tcPr>
          <w:p w14:paraId="401165FA" w14:textId="62C6A337" w:rsidR="008D599B" w:rsidRPr="003921AA" w:rsidRDefault="003921AA" w:rsidP="008D599B">
            <w:pPr>
              <w:pStyle w:val="TableBodyTextMIRB"/>
              <w:rPr>
                <w:sz w:val="22"/>
              </w:rPr>
            </w:pPr>
            <w:hyperlink r:id="rId401" w:history="1">
              <w:r w:rsidRPr="003921AA">
                <w:rPr>
                  <w:rStyle w:val="Hyperlink"/>
                  <w:sz w:val="22"/>
                </w:rPr>
                <w:t>https://ws.gisetl.lrc.gov.on.ca/fmedatadownload/Packages/COOP2021_DSM_117.zip</w:t>
              </w:r>
            </w:hyperlink>
          </w:p>
        </w:tc>
      </w:tr>
      <w:tr w:rsidR="008D599B" w:rsidRPr="008D599B" w14:paraId="67195445" w14:textId="77777777" w:rsidTr="003921AA">
        <w:trPr>
          <w:trHeight w:val="300"/>
        </w:trPr>
        <w:tc>
          <w:tcPr>
            <w:tcW w:w="2494" w:type="dxa"/>
            <w:noWrap/>
            <w:hideMark/>
          </w:tcPr>
          <w:p w14:paraId="71D797FA" w14:textId="77777777" w:rsidR="008D599B" w:rsidRPr="003921AA" w:rsidRDefault="008D599B" w:rsidP="008D599B">
            <w:pPr>
              <w:pStyle w:val="TableBodyTextMIRB"/>
              <w:rPr>
                <w:sz w:val="22"/>
              </w:rPr>
            </w:pPr>
            <w:r w:rsidRPr="003921AA">
              <w:rPr>
                <w:sz w:val="22"/>
              </w:rPr>
              <w:t>COOP 2021 DSM 118</w:t>
            </w:r>
          </w:p>
        </w:tc>
        <w:tc>
          <w:tcPr>
            <w:tcW w:w="680" w:type="dxa"/>
            <w:noWrap/>
            <w:hideMark/>
          </w:tcPr>
          <w:p w14:paraId="76EE3C24" w14:textId="77777777" w:rsidR="008D599B" w:rsidRPr="003921AA" w:rsidRDefault="008D599B" w:rsidP="008D599B">
            <w:pPr>
              <w:pStyle w:val="TableBodyTextMIRB"/>
              <w:rPr>
                <w:sz w:val="22"/>
              </w:rPr>
            </w:pPr>
            <w:r w:rsidRPr="003921AA">
              <w:rPr>
                <w:sz w:val="22"/>
              </w:rPr>
              <w:t>3.12</w:t>
            </w:r>
          </w:p>
        </w:tc>
        <w:tc>
          <w:tcPr>
            <w:tcW w:w="1456" w:type="dxa"/>
            <w:noWrap/>
            <w:hideMark/>
          </w:tcPr>
          <w:p w14:paraId="2C8627B1" w14:textId="77777777" w:rsidR="008D599B" w:rsidRPr="003921AA" w:rsidRDefault="008D599B" w:rsidP="008D599B">
            <w:pPr>
              <w:pStyle w:val="TableBodyTextMIRB"/>
              <w:rPr>
                <w:sz w:val="22"/>
              </w:rPr>
            </w:pPr>
            <w:r w:rsidRPr="003921AA">
              <w:rPr>
                <w:sz w:val="22"/>
              </w:rPr>
              <w:t>0.5</w:t>
            </w:r>
          </w:p>
        </w:tc>
        <w:tc>
          <w:tcPr>
            <w:tcW w:w="9071" w:type="dxa"/>
            <w:noWrap/>
            <w:hideMark/>
          </w:tcPr>
          <w:p w14:paraId="31AD7975" w14:textId="1889C8E8" w:rsidR="008D599B" w:rsidRPr="003921AA" w:rsidRDefault="003921AA" w:rsidP="008D599B">
            <w:pPr>
              <w:pStyle w:val="TableBodyTextMIRB"/>
              <w:rPr>
                <w:sz w:val="22"/>
              </w:rPr>
            </w:pPr>
            <w:hyperlink r:id="rId402" w:history="1">
              <w:r w:rsidRPr="003921AA">
                <w:rPr>
                  <w:rStyle w:val="Hyperlink"/>
                  <w:sz w:val="22"/>
                </w:rPr>
                <w:t>https://ws.gisetl.lrc.gov.on.ca/fmedatadownload/Packages/COOP2021_DSM_118.zip</w:t>
              </w:r>
            </w:hyperlink>
          </w:p>
        </w:tc>
      </w:tr>
      <w:tr w:rsidR="008D599B" w:rsidRPr="008D599B" w14:paraId="0965BA50" w14:textId="77777777" w:rsidTr="003921AA">
        <w:trPr>
          <w:trHeight w:val="300"/>
        </w:trPr>
        <w:tc>
          <w:tcPr>
            <w:tcW w:w="2494" w:type="dxa"/>
            <w:noWrap/>
            <w:hideMark/>
          </w:tcPr>
          <w:p w14:paraId="51C2C1F1" w14:textId="77777777" w:rsidR="008D599B" w:rsidRPr="003921AA" w:rsidRDefault="008D599B" w:rsidP="008D599B">
            <w:pPr>
              <w:pStyle w:val="TableBodyTextMIRB"/>
              <w:rPr>
                <w:sz w:val="22"/>
              </w:rPr>
            </w:pPr>
            <w:r w:rsidRPr="003921AA">
              <w:rPr>
                <w:sz w:val="22"/>
              </w:rPr>
              <w:t>COOP 2021 DSM 119</w:t>
            </w:r>
          </w:p>
        </w:tc>
        <w:tc>
          <w:tcPr>
            <w:tcW w:w="680" w:type="dxa"/>
            <w:noWrap/>
            <w:hideMark/>
          </w:tcPr>
          <w:p w14:paraId="37972374" w14:textId="77777777" w:rsidR="008D599B" w:rsidRPr="003921AA" w:rsidRDefault="008D599B" w:rsidP="008D599B">
            <w:pPr>
              <w:pStyle w:val="TableBodyTextMIRB"/>
              <w:rPr>
                <w:sz w:val="22"/>
              </w:rPr>
            </w:pPr>
            <w:r w:rsidRPr="003921AA">
              <w:rPr>
                <w:sz w:val="22"/>
              </w:rPr>
              <w:t>2.92</w:t>
            </w:r>
          </w:p>
        </w:tc>
        <w:tc>
          <w:tcPr>
            <w:tcW w:w="1456" w:type="dxa"/>
            <w:noWrap/>
            <w:hideMark/>
          </w:tcPr>
          <w:p w14:paraId="3C37D802" w14:textId="77777777" w:rsidR="008D599B" w:rsidRPr="003921AA" w:rsidRDefault="008D599B" w:rsidP="008D599B">
            <w:pPr>
              <w:pStyle w:val="TableBodyTextMIRB"/>
              <w:rPr>
                <w:sz w:val="22"/>
              </w:rPr>
            </w:pPr>
            <w:r w:rsidRPr="003921AA">
              <w:rPr>
                <w:sz w:val="22"/>
              </w:rPr>
              <w:t>0.5</w:t>
            </w:r>
          </w:p>
        </w:tc>
        <w:tc>
          <w:tcPr>
            <w:tcW w:w="9071" w:type="dxa"/>
            <w:noWrap/>
            <w:hideMark/>
          </w:tcPr>
          <w:p w14:paraId="4566876A" w14:textId="5734F031" w:rsidR="008D599B" w:rsidRPr="003921AA" w:rsidRDefault="003921AA" w:rsidP="008D599B">
            <w:pPr>
              <w:pStyle w:val="TableBodyTextMIRB"/>
              <w:rPr>
                <w:sz w:val="22"/>
              </w:rPr>
            </w:pPr>
            <w:hyperlink r:id="rId403" w:history="1">
              <w:r w:rsidRPr="003921AA">
                <w:rPr>
                  <w:rStyle w:val="Hyperlink"/>
                  <w:sz w:val="22"/>
                </w:rPr>
                <w:t>https://ws.gisetl.lrc.gov.on.ca/fmedatadownload/Packages/COOP2021_DSM_119.zip</w:t>
              </w:r>
            </w:hyperlink>
          </w:p>
        </w:tc>
      </w:tr>
      <w:tr w:rsidR="008D599B" w:rsidRPr="008D599B" w14:paraId="30F764AE" w14:textId="77777777" w:rsidTr="003921AA">
        <w:trPr>
          <w:trHeight w:val="300"/>
        </w:trPr>
        <w:tc>
          <w:tcPr>
            <w:tcW w:w="2494" w:type="dxa"/>
            <w:noWrap/>
            <w:hideMark/>
          </w:tcPr>
          <w:p w14:paraId="1EA94982" w14:textId="77777777" w:rsidR="008D599B" w:rsidRPr="003921AA" w:rsidRDefault="008D599B" w:rsidP="008D599B">
            <w:pPr>
              <w:pStyle w:val="TableBodyTextMIRB"/>
              <w:rPr>
                <w:sz w:val="22"/>
              </w:rPr>
            </w:pPr>
            <w:r w:rsidRPr="003921AA">
              <w:rPr>
                <w:sz w:val="22"/>
              </w:rPr>
              <w:t>COOP 2021 DSM 120</w:t>
            </w:r>
          </w:p>
        </w:tc>
        <w:tc>
          <w:tcPr>
            <w:tcW w:w="680" w:type="dxa"/>
            <w:noWrap/>
            <w:hideMark/>
          </w:tcPr>
          <w:p w14:paraId="5F75CDC7" w14:textId="77777777" w:rsidR="008D599B" w:rsidRPr="003921AA" w:rsidRDefault="008D599B" w:rsidP="008D599B">
            <w:pPr>
              <w:pStyle w:val="TableBodyTextMIRB"/>
              <w:rPr>
                <w:sz w:val="22"/>
              </w:rPr>
            </w:pPr>
            <w:r w:rsidRPr="003921AA">
              <w:rPr>
                <w:sz w:val="22"/>
              </w:rPr>
              <w:t>2.98</w:t>
            </w:r>
          </w:p>
        </w:tc>
        <w:tc>
          <w:tcPr>
            <w:tcW w:w="1456" w:type="dxa"/>
            <w:noWrap/>
            <w:hideMark/>
          </w:tcPr>
          <w:p w14:paraId="4564250F" w14:textId="77777777" w:rsidR="008D599B" w:rsidRPr="003921AA" w:rsidRDefault="008D599B" w:rsidP="008D599B">
            <w:pPr>
              <w:pStyle w:val="TableBodyTextMIRB"/>
              <w:rPr>
                <w:sz w:val="22"/>
              </w:rPr>
            </w:pPr>
            <w:r w:rsidRPr="003921AA">
              <w:rPr>
                <w:sz w:val="22"/>
              </w:rPr>
              <w:t>0.5</w:t>
            </w:r>
          </w:p>
        </w:tc>
        <w:tc>
          <w:tcPr>
            <w:tcW w:w="9071" w:type="dxa"/>
            <w:noWrap/>
            <w:hideMark/>
          </w:tcPr>
          <w:p w14:paraId="2DEE7B27" w14:textId="272513E9" w:rsidR="008D599B" w:rsidRPr="003921AA" w:rsidRDefault="003921AA" w:rsidP="008D599B">
            <w:pPr>
              <w:pStyle w:val="TableBodyTextMIRB"/>
              <w:rPr>
                <w:sz w:val="22"/>
              </w:rPr>
            </w:pPr>
            <w:hyperlink r:id="rId404" w:history="1">
              <w:r w:rsidRPr="003921AA">
                <w:rPr>
                  <w:rStyle w:val="Hyperlink"/>
                  <w:sz w:val="22"/>
                </w:rPr>
                <w:t>https://ws.gisetl.lrc.gov.on.ca/fmedatadownload/Packages/COOP2021_DSM_120.zip</w:t>
              </w:r>
            </w:hyperlink>
          </w:p>
        </w:tc>
      </w:tr>
      <w:tr w:rsidR="008D599B" w:rsidRPr="008D599B" w14:paraId="2A8FEA25" w14:textId="77777777" w:rsidTr="003921AA">
        <w:trPr>
          <w:trHeight w:val="300"/>
        </w:trPr>
        <w:tc>
          <w:tcPr>
            <w:tcW w:w="2494" w:type="dxa"/>
            <w:noWrap/>
            <w:hideMark/>
          </w:tcPr>
          <w:p w14:paraId="1DDE3510" w14:textId="77777777" w:rsidR="008D599B" w:rsidRPr="003921AA" w:rsidRDefault="008D599B" w:rsidP="008D599B">
            <w:pPr>
              <w:pStyle w:val="TableBodyTextMIRB"/>
              <w:rPr>
                <w:sz w:val="22"/>
              </w:rPr>
            </w:pPr>
            <w:r w:rsidRPr="003921AA">
              <w:rPr>
                <w:sz w:val="22"/>
              </w:rPr>
              <w:t>COOP 2021 DSM 121</w:t>
            </w:r>
          </w:p>
        </w:tc>
        <w:tc>
          <w:tcPr>
            <w:tcW w:w="680" w:type="dxa"/>
            <w:noWrap/>
            <w:hideMark/>
          </w:tcPr>
          <w:p w14:paraId="70A67616" w14:textId="77777777" w:rsidR="008D599B" w:rsidRPr="003921AA" w:rsidRDefault="008D599B" w:rsidP="008D599B">
            <w:pPr>
              <w:pStyle w:val="TableBodyTextMIRB"/>
              <w:rPr>
                <w:sz w:val="22"/>
              </w:rPr>
            </w:pPr>
            <w:r w:rsidRPr="003921AA">
              <w:rPr>
                <w:sz w:val="22"/>
              </w:rPr>
              <w:t>2.94</w:t>
            </w:r>
          </w:p>
        </w:tc>
        <w:tc>
          <w:tcPr>
            <w:tcW w:w="1456" w:type="dxa"/>
            <w:noWrap/>
            <w:hideMark/>
          </w:tcPr>
          <w:p w14:paraId="3D0D0A93" w14:textId="77777777" w:rsidR="008D599B" w:rsidRPr="003921AA" w:rsidRDefault="008D599B" w:rsidP="008D599B">
            <w:pPr>
              <w:pStyle w:val="TableBodyTextMIRB"/>
              <w:rPr>
                <w:sz w:val="22"/>
              </w:rPr>
            </w:pPr>
            <w:r w:rsidRPr="003921AA">
              <w:rPr>
                <w:sz w:val="22"/>
              </w:rPr>
              <w:t>0.5</w:t>
            </w:r>
          </w:p>
        </w:tc>
        <w:tc>
          <w:tcPr>
            <w:tcW w:w="9071" w:type="dxa"/>
            <w:noWrap/>
            <w:hideMark/>
          </w:tcPr>
          <w:p w14:paraId="385B887D" w14:textId="2622B9D1" w:rsidR="008D599B" w:rsidRPr="003921AA" w:rsidRDefault="003921AA" w:rsidP="008D599B">
            <w:pPr>
              <w:pStyle w:val="TableBodyTextMIRB"/>
              <w:rPr>
                <w:sz w:val="22"/>
              </w:rPr>
            </w:pPr>
            <w:hyperlink r:id="rId405" w:history="1">
              <w:r w:rsidRPr="003921AA">
                <w:rPr>
                  <w:rStyle w:val="Hyperlink"/>
                  <w:sz w:val="22"/>
                </w:rPr>
                <w:t>https://ws.gisetl.lrc.gov.on.ca/fmedatadownload/Packages/COOP2021_DSM_121.zip</w:t>
              </w:r>
            </w:hyperlink>
          </w:p>
        </w:tc>
      </w:tr>
      <w:tr w:rsidR="008D599B" w:rsidRPr="008D599B" w14:paraId="22D497E5" w14:textId="77777777" w:rsidTr="003921AA">
        <w:trPr>
          <w:trHeight w:val="300"/>
        </w:trPr>
        <w:tc>
          <w:tcPr>
            <w:tcW w:w="2494" w:type="dxa"/>
            <w:noWrap/>
            <w:hideMark/>
          </w:tcPr>
          <w:p w14:paraId="6E1652E6" w14:textId="77777777" w:rsidR="008D599B" w:rsidRPr="003921AA" w:rsidRDefault="008D599B" w:rsidP="008D599B">
            <w:pPr>
              <w:pStyle w:val="TableBodyTextMIRB"/>
              <w:rPr>
                <w:sz w:val="22"/>
              </w:rPr>
            </w:pPr>
            <w:r w:rsidRPr="003921AA">
              <w:rPr>
                <w:sz w:val="22"/>
              </w:rPr>
              <w:t>COOP 2021 DSM 122</w:t>
            </w:r>
          </w:p>
        </w:tc>
        <w:tc>
          <w:tcPr>
            <w:tcW w:w="680" w:type="dxa"/>
            <w:noWrap/>
            <w:hideMark/>
          </w:tcPr>
          <w:p w14:paraId="69772A01" w14:textId="77777777" w:rsidR="008D599B" w:rsidRPr="003921AA" w:rsidRDefault="008D599B" w:rsidP="008D599B">
            <w:pPr>
              <w:pStyle w:val="TableBodyTextMIRB"/>
              <w:rPr>
                <w:sz w:val="22"/>
              </w:rPr>
            </w:pPr>
            <w:r w:rsidRPr="003921AA">
              <w:rPr>
                <w:sz w:val="22"/>
              </w:rPr>
              <w:t>2.81</w:t>
            </w:r>
          </w:p>
        </w:tc>
        <w:tc>
          <w:tcPr>
            <w:tcW w:w="1456" w:type="dxa"/>
            <w:noWrap/>
            <w:hideMark/>
          </w:tcPr>
          <w:p w14:paraId="1B934A4C" w14:textId="77777777" w:rsidR="008D599B" w:rsidRPr="003921AA" w:rsidRDefault="008D599B" w:rsidP="008D599B">
            <w:pPr>
              <w:pStyle w:val="TableBodyTextMIRB"/>
              <w:rPr>
                <w:sz w:val="22"/>
              </w:rPr>
            </w:pPr>
            <w:r w:rsidRPr="003921AA">
              <w:rPr>
                <w:sz w:val="22"/>
              </w:rPr>
              <w:t>0.5</w:t>
            </w:r>
          </w:p>
        </w:tc>
        <w:tc>
          <w:tcPr>
            <w:tcW w:w="9071" w:type="dxa"/>
            <w:noWrap/>
            <w:hideMark/>
          </w:tcPr>
          <w:p w14:paraId="7C960898" w14:textId="63DB33D5" w:rsidR="008D599B" w:rsidRPr="003921AA" w:rsidRDefault="003921AA" w:rsidP="008D599B">
            <w:pPr>
              <w:pStyle w:val="TableBodyTextMIRB"/>
              <w:rPr>
                <w:sz w:val="22"/>
              </w:rPr>
            </w:pPr>
            <w:hyperlink r:id="rId406" w:history="1">
              <w:r w:rsidRPr="003921AA">
                <w:rPr>
                  <w:rStyle w:val="Hyperlink"/>
                  <w:sz w:val="22"/>
                </w:rPr>
                <w:t>https://ws.gisetl.lrc.gov.on.ca/fmedatadownload/Packages/COOP2021_DSM_122.zip</w:t>
              </w:r>
            </w:hyperlink>
          </w:p>
        </w:tc>
      </w:tr>
      <w:tr w:rsidR="008D599B" w:rsidRPr="008D599B" w14:paraId="2DB3529C" w14:textId="77777777" w:rsidTr="003921AA">
        <w:trPr>
          <w:trHeight w:val="300"/>
        </w:trPr>
        <w:tc>
          <w:tcPr>
            <w:tcW w:w="2494" w:type="dxa"/>
            <w:noWrap/>
            <w:hideMark/>
          </w:tcPr>
          <w:p w14:paraId="50D3FC97" w14:textId="77777777" w:rsidR="008D599B" w:rsidRPr="003921AA" w:rsidRDefault="008D599B" w:rsidP="008D599B">
            <w:pPr>
              <w:pStyle w:val="TableBodyTextMIRB"/>
              <w:rPr>
                <w:sz w:val="22"/>
              </w:rPr>
            </w:pPr>
            <w:r w:rsidRPr="003921AA">
              <w:rPr>
                <w:sz w:val="22"/>
              </w:rPr>
              <w:t>COOP 2021 DSM 123</w:t>
            </w:r>
          </w:p>
        </w:tc>
        <w:tc>
          <w:tcPr>
            <w:tcW w:w="680" w:type="dxa"/>
            <w:noWrap/>
            <w:hideMark/>
          </w:tcPr>
          <w:p w14:paraId="6F8E02DF" w14:textId="77777777" w:rsidR="008D599B" w:rsidRPr="003921AA" w:rsidRDefault="008D599B" w:rsidP="008D599B">
            <w:pPr>
              <w:pStyle w:val="TableBodyTextMIRB"/>
              <w:rPr>
                <w:sz w:val="22"/>
              </w:rPr>
            </w:pPr>
            <w:r w:rsidRPr="003921AA">
              <w:rPr>
                <w:sz w:val="22"/>
              </w:rPr>
              <w:t>2.79</w:t>
            </w:r>
          </w:p>
        </w:tc>
        <w:tc>
          <w:tcPr>
            <w:tcW w:w="1456" w:type="dxa"/>
            <w:noWrap/>
            <w:hideMark/>
          </w:tcPr>
          <w:p w14:paraId="361112EF" w14:textId="77777777" w:rsidR="008D599B" w:rsidRPr="003921AA" w:rsidRDefault="008D599B" w:rsidP="008D599B">
            <w:pPr>
              <w:pStyle w:val="TableBodyTextMIRB"/>
              <w:rPr>
                <w:sz w:val="22"/>
              </w:rPr>
            </w:pPr>
            <w:r w:rsidRPr="003921AA">
              <w:rPr>
                <w:sz w:val="22"/>
              </w:rPr>
              <w:t>0.5</w:t>
            </w:r>
          </w:p>
        </w:tc>
        <w:tc>
          <w:tcPr>
            <w:tcW w:w="9071" w:type="dxa"/>
            <w:noWrap/>
            <w:hideMark/>
          </w:tcPr>
          <w:p w14:paraId="48102048" w14:textId="298428C9" w:rsidR="008D599B" w:rsidRPr="003921AA" w:rsidRDefault="003921AA" w:rsidP="008D599B">
            <w:pPr>
              <w:pStyle w:val="TableBodyTextMIRB"/>
              <w:rPr>
                <w:sz w:val="22"/>
              </w:rPr>
            </w:pPr>
            <w:hyperlink r:id="rId407" w:history="1">
              <w:r w:rsidRPr="003921AA">
                <w:rPr>
                  <w:rStyle w:val="Hyperlink"/>
                  <w:sz w:val="22"/>
                </w:rPr>
                <w:t>https://ws.gisetl.lrc.gov.on.ca/fmedatadownload/Packages/COOP2021_DSM_123.zip</w:t>
              </w:r>
            </w:hyperlink>
          </w:p>
        </w:tc>
      </w:tr>
      <w:tr w:rsidR="008D599B" w:rsidRPr="008D599B" w14:paraId="6E7822D5" w14:textId="77777777" w:rsidTr="003921AA">
        <w:trPr>
          <w:trHeight w:val="300"/>
        </w:trPr>
        <w:tc>
          <w:tcPr>
            <w:tcW w:w="2494" w:type="dxa"/>
            <w:noWrap/>
            <w:hideMark/>
          </w:tcPr>
          <w:p w14:paraId="5374E617" w14:textId="77777777" w:rsidR="008D599B" w:rsidRPr="003921AA" w:rsidRDefault="008D599B" w:rsidP="008D599B">
            <w:pPr>
              <w:pStyle w:val="TableBodyTextMIRB"/>
              <w:rPr>
                <w:sz w:val="22"/>
              </w:rPr>
            </w:pPr>
            <w:r w:rsidRPr="003921AA">
              <w:rPr>
                <w:sz w:val="22"/>
              </w:rPr>
              <w:t>COOP 2021 DSM 124</w:t>
            </w:r>
          </w:p>
        </w:tc>
        <w:tc>
          <w:tcPr>
            <w:tcW w:w="680" w:type="dxa"/>
            <w:noWrap/>
            <w:hideMark/>
          </w:tcPr>
          <w:p w14:paraId="46ABDBC5" w14:textId="77777777" w:rsidR="008D599B" w:rsidRPr="003921AA" w:rsidRDefault="008D599B" w:rsidP="008D599B">
            <w:pPr>
              <w:pStyle w:val="TableBodyTextMIRB"/>
              <w:rPr>
                <w:sz w:val="22"/>
              </w:rPr>
            </w:pPr>
            <w:r w:rsidRPr="003921AA">
              <w:rPr>
                <w:sz w:val="22"/>
              </w:rPr>
              <w:t>2.78</w:t>
            </w:r>
          </w:p>
        </w:tc>
        <w:tc>
          <w:tcPr>
            <w:tcW w:w="1456" w:type="dxa"/>
            <w:noWrap/>
            <w:hideMark/>
          </w:tcPr>
          <w:p w14:paraId="4A1ADF1F" w14:textId="77777777" w:rsidR="008D599B" w:rsidRPr="003921AA" w:rsidRDefault="008D599B" w:rsidP="008D599B">
            <w:pPr>
              <w:pStyle w:val="TableBodyTextMIRB"/>
              <w:rPr>
                <w:sz w:val="22"/>
              </w:rPr>
            </w:pPr>
            <w:r w:rsidRPr="003921AA">
              <w:rPr>
                <w:sz w:val="22"/>
              </w:rPr>
              <w:t>0.5</w:t>
            </w:r>
          </w:p>
        </w:tc>
        <w:tc>
          <w:tcPr>
            <w:tcW w:w="9071" w:type="dxa"/>
            <w:noWrap/>
            <w:hideMark/>
          </w:tcPr>
          <w:p w14:paraId="03EE77D7" w14:textId="0AAB5ED2" w:rsidR="008D599B" w:rsidRPr="003921AA" w:rsidRDefault="003921AA" w:rsidP="008D599B">
            <w:pPr>
              <w:pStyle w:val="TableBodyTextMIRB"/>
              <w:rPr>
                <w:sz w:val="22"/>
              </w:rPr>
            </w:pPr>
            <w:hyperlink r:id="rId408" w:history="1">
              <w:r w:rsidRPr="003921AA">
                <w:rPr>
                  <w:rStyle w:val="Hyperlink"/>
                  <w:sz w:val="22"/>
                </w:rPr>
                <w:t>https://ws.gisetl.lrc.gov.on.ca/fmedatadownload/Packages/COOP2021_DSM_124.zip</w:t>
              </w:r>
            </w:hyperlink>
          </w:p>
        </w:tc>
      </w:tr>
      <w:tr w:rsidR="008D599B" w:rsidRPr="008D599B" w14:paraId="493FC75E" w14:textId="77777777" w:rsidTr="003921AA">
        <w:trPr>
          <w:trHeight w:val="300"/>
        </w:trPr>
        <w:tc>
          <w:tcPr>
            <w:tcW w:w="2494" w:type="dxa"/>
            <w:noWrap/>
            <w:hideMark/>
          </w:tcPr>
          <w:p w14:paraId="11DD3A45" w14:textId="77777777" w:rsidR="008D599B" w:rsidRPr="003921AA" w:rsidRDefault="008D599B" w:rsidP="008D599B">
            <w:pPr>
              <w:pStyle w:val="TableBodyTextMIRB"/>
              <w:rPr>
                <w:sz w:val="22"/>
              </w:rPr>
            </w:pPr>
            <w:r w:rsidRPr="003921AA">
              <w:rPr>
                <w:sz w:val="22"/>
              </w:rPr>
              <w:t>COOP 2021 DSM 125</w:t>
            </w:r>
          </w:p>
        </w:tc>
        <w:tc>
          <w:tcPr>
            <w:tcW w:w="680" w:type="dxa"/>
            <w:noWrap/>
            <w:hideMark/>
          </w:tcPr>
          <w:p w14:paraId="6F112A54" w14:textId="77777777" w:rsidR="008D599B" w:rsidRPr="003921AA" w:rsidRDefault="008D599B" w:rsidP="008D599B">
            <w:pPr>
              <w:pStyle w:val="TableBodyTextMIRB"/>
              <w:rPr>
                <w:sz w:val="22"/>
              </w:rPr>
            </w:pPr>
            <w:r w:rsidRPr="003921AA">
              <w:rPr>
                <w:sz w:val="22"/>
              </w:rPr>
              <w:t>2.81</w:t>
            </w:r>
          </w:p>
        </w:tc>
        <w:tc>
          <w:tcPr>
            <w:tcW w:w="1456" w:type="dxa"/>
            <w:noWrap/>
            <w:hideMark/>
          </w:tcPr>
          <w:p w14:paraId="0091BA60" w14:textId="77777777" w:rsidR="008D599B" w:rsidRPr="003921AA" w:rsidRDefault="008D599B" w:rsidP="008D599B">
            <w:pPr>
              <w:pStyle w:val="TableBodyTextMIRB"/>
              <w:rPr>
                <w:sz w:val="22"/>
              </w:rPr>
            </w:pPr>
            <w:r w:rsidRPr="003921AA">
              <w:rPr>
                <w:sz w:val="22"/>
              </w:rPr>
              <w:t>0.5</w:t>
            </w:r>
          </w:p>
        </w:tc>
        <w:tc>
          <w:tcPr>
            <w:tcW w:w="9071" w:type="dxa"/>
            <w:noWrap/>
            <w:hideMark/>
          </w:tcPr>
          <w:p w14:paraId="71A7B10A" w14:textId="10625D46" w:rsidR="008D599B" w:rsidRPr="003921AA" w:rsidRDefault="003921AA" w:rsidP="008D599B">
            <w:pPr>
              <w:pStyle w:val="TableBodyTextMIRB"/>
              <w:rPr>
                <w:sz w:val="22"/>
              </w:rPr>
            </w:pPr>
            <w:hyperlink r:id="rId409" w:history="1">
              <w:r w:rsidRPr="003921AA">
                <w:rPr>
                  <w:rStyle w:val="Hyperlink"/>
                  <w:sz w:val="22"/>
                </w:rPr>
                <w:t>https://ws.gisetl.lrc.gov.on.ca/fmedatadownload/Packages/COOP2021_DSM_125.zip</w:t>
              </w:r>
            </w:hyperlink>
          </w:p>
        </w:tc>
      </w:tr>
      <w:tr w:rsidR="008D599B" w:rsidRPr="008D599B" w14:paraId="6EE639C6" w14:textId="77777777" w:rsidTr="003921AA">
        <w:trPr>
          <w:trHeight w:val="300"/>
        </w:trPr>
        <w:tc>
          <w:tcPr>
            <w:tcW w:w="2494" w:type="dxa"/>
            <w:noWrap/>
            <w:hideMark/>
          </w:tcPr>
          <w:p w14:paraId="2ED03465" w14:textId="77777777" w:rsidR="008D599B" w:rsidRPr="003921AA" w:rsidRDefault="008D599B" w:rsidP="008D599B">
            <w:pPr>
              <w:pStyle w:val="TableBodyTextMIRB"/>
              <w:rPr>
                <w:sz w:val="22"/>
              </w:rPr>
            </w:pPr>
            <w:r w:rsidRPr="003921AA">
              <w:rPr>
                <w:sz w:val="22"/>
              </w:rPr>
              <w:t>COOP 2021 DSM 126</w:t>
            </w:r>
          </w:p>
        </w:tc>
        <w:tc>
          <w:tcPr>
            <w:tcW w:w="680" w:type="dxa"/>
            <w:noWrap/>
            <w:hideMark/>
          </w:tcPr>
          <w:p w14:paraId="0476D8F7" w14:textId="77777777" w:rsidR="008D599B" w:rsidRPr="003921AA" w:rsidRDefault="008D599B" w:rsidP="008D599B">
            <w:pPr>
              <w:pStyle w:val="TableBodyTextMIRB"/>
              <w:rPr>
                <w:sz w:val="22"/>
              </w:rPr>
            </w:pPr>
            <w:r w:rsidRPr="003921AA">
              <w:rPr>
                <w:sz w:val="22"/>
              </w:rPr>
              <w:t>2.31</w:t>
            </w:r>
          </w:p>
        </w:tc>
        <w:tc>
          <w:tcPr>
            <w:tcW w:w="1456" w:type="dxa"/>
            <w:noWrap/>
            <w:hideMark/>
          </w:tcPr>
          <w:p w14:paraId="5E6E4023" w14:textId="77777777" w:rsidR="008D599B" w:rsidRPr="003921AA" w:rsidRDefault="008D599B" w:rsidP="008D599B">
            <w:pPr>
              <w:pStyle w:val="TableBodyTextMIRB"/>
              <w:rPr>
                <w:sz w:val="22"/>
              </w:rPr>
            </w:pPr>
            <w:r w:rsidRPr="003921AA">
              <w:rPr>
                <w:sz w:val="22"/>
              </w:rPr>
              <w:t>0.5</w:t>
            </w:r>
          </w:p>
        </w:tc>
        <w:tc>
          <w:tcPr>
            <w:tcW w:w="9071" w:type="dxa"/>
            <w:noWrap/>
            <w:hideMark/>
          </w:tcPr>
          <w:p w14:paraId="469F78B3" w14:textId="60F2C7A5" w:rsidR="008D599B" w:rsidRPr="003921AA" w:rsidRDefault="003921AA" w:rsidP="008D599B">
            <w:pPr>
              <w:pStyle w:val="TableBodyTextMIRB"/>
              <w:rPr>
                <w:sz w:val="22"/>
              </w:rPr>
            </w:pPr>
            <w:hyperlink r:id="rId410" w:history="1">
              <w:r w:rsidRPr="003921AA">
                <w:rPr>
                  <w:rStyle w:val="Hyperlink"/>
                  <w:sz w:val="22"/>
                </w:rPr>
                <w:t>https://ws.gisetl.lrc.gov.on.ca/fmedatadownload/Packages/COOP2021_DSM_126.zip</w:t>
              </w:r>
            </w:hyperlink>
          </w:p>
        </w:tc>
      </w:tr>
      <w:tr w:rsidR="008D599B" w:rsidRPr="008D599B" w14:paraId="7B7AB0C7" w14:textId="77777777" w:rsidTr="003921AA">
        <w:trPr>
          <w:trHeight w:val="300"/>
        </w:trPr>
        <w:tc>
          <w:tcPr>
            <w:tcW w:w="2494" w:type="dxa"/>
            <w:noWrap/>
            <w:hideMark/>
          </w:tcPr>
          <w:p w14:paraId="11435D77" w14:textId="77777777" w:rsidR="008D599B" w:rsidRPr="003921AA" w:rsidRDefault="008D599B" w:rsidP="008D599B">
            <w:pPr>
              <w:pStyle w:val="TableBodyTextMIRB"/>
              <w:rPr>
                <w:sz w:val="22"/>
              </w:rPr>
            </w:pPr>
            <w:r w:rsidRPr="003921AA">
              <w:rPr>
                <w:sz w:val="22"/>
              </w:rPr>
              <w:t xml:space="preserve">NWOOP 2022 z15 </w:t>
            </w:r>
            <w:r w:rsidRPr="003921AA">
              <w:rPr>
                <w:sz w:val="22"/>
              </w:rPr>
              <w:lastRenderedPageBreak/>
              <w:t>DSM 01</w:t>
            </w:r>
          </w:p>
        </w:tc>
        <w:tc>
          <w:tcPr>
            <w:tcW w:w="680" w:type="dxa"/>
            <w:noWrap/>
            <w:hideMark/>
          </w:tcPr>
          <w:p w14:paraId="60654D82" w14:textId="77777777" w:rsidR="008D599B" w:rsidRPr="003921AA" w:rsidRDefault="008D599B" w:rsidP="008D599B">
            <w:pPr>
              <w:pStyle w:val="TableBodyTextMIRB"/>
              <w:rPr>
                <w:sz w:val="22"/>
              </w:rPr>
            </w:pPr>
            <w:r w:rsidRPr="003921AA">
              <w:rPr>
                <w:sz w:val="22"/>
              </w:rPr>
              <w:lastRenderedPageBreak/>
              <w:t>3.21</w:t>
            </w:r>
          </w:p>
        </w:tc>
        <w:tc>
          <w:tcPr>
            <w:tcW w:w="1456" w:type="dxa"/>
            <w:noWrap/>
            <w:hideMark/>
          </w:tcPr>
          <w:p w14:paraId="295B65AB" w14:textId="77777777" w:rsidR="008D599B" w:rsidRPr="003921AA" w:rsidRDefault="008D599B" w:rsidP="008D599B">
            <w:pPr>
              <w:pStyle w:val="TableBodyTextMIRB"/>
              <w:rPr>
                <w:sz w:val="22"/>
              </w:rPr>
            </w:pPr>
            <w:r w:rsidRPr="003921AA">
              <w:rPr>
                <w:sz w:val="22"/>
              </w:rPr>
              <w:t>0.5</w:t>
            </w:r>
          </w:p>
        </w:tc>
        <w:tc>
          <w:tcPr>
            <w:tcW w:w="9071" w:type="dxa"/>
            <w:noWrap/>
            <w:hideMark/>
          </w:tcPr>
          <w:p w14:paraId="32582B1C" w14:textId="523796F6" w:rsidR="008D599B" w:rsidRPr="003921AA" w:rsidRDefault="003921AA" w:rsidP="008D599B">
            <w:pPr>
              <w:pStyle w:val="TableBodyTextMIRB"/>
              <w:rPr>
                <w:sz w:val="22"/>
              </w:rPr>
            </w:pPr>
            <w:hyperlink r:id="rId411" w:history="1">
              <w:r w:rsidRPr="003921AA">
                <w:rPr>
                  <w:rStyle w:val="Hyperlink"/>
                  <w:sz w:val="22"/>
                </w:rPr>
                <w:t>https://ws.gisetl.lrc.gov.on.ca/fmedatadownload/Packages/NWOOP2022_z15_DSM_01.zip</w:t>
              </w:r>
            </w:hyperlink>
          </w:p>
        </w:tc>
      </w:tr>
      <w:tr w:rsidR="008D599B" w:rsidRPr="008D599B" w14:paraId="0C9AEAC9" w14:textId="77777777" w:rsidTr="003921AA">
        <w:trPr>
          <w:trHeight w:val="300"/>
        </w:trPr>
        <w:tc>
          <w:tcPr>
            <w:tcW w:w="2494" w:type="dxa"/>
            <w:noWrap/>
            <w:hideMark/>
          </w:tcPr>
          <w:p w14:paraId="2CDCB9CE" w14:textId="77777777" w:rsidR="008D599B" w:rsidRPr="003921AA" w:rsidRDefault="008D599B" w:rsidP="008D599B">
            <w:pPr>
              <w:pStyle w:val="TableBodyTextMIRB"/>
              <w:rPr>
                <w:sz w:val="22"/>
              </w:rPr>
            </w:pPr>
            <w:r w:rsidRPr="003921AA">
              <w:rPr>
                <w:sz w:val="22"/>
              </w:rPr>
              <w:t>NWOOP 2022 z15 DSM 02</w:t>
            </w:r>
          </w:p>
        </w:tc>
        <w:tc>
          <w:tcPr>
            <w:tcW w:w="680" w:type="dxa"/>
            <w:noWrap/>
            <w:hideMark/>
          </w:tcPr>
          <w:p w14:paraId="2AD0E2E3" w14:textId="77777777" w:rsidR="008D599B" w:rsidRPr="003921AA" w:rsidRDefault="008D599B" w:rsidP="008D599B">
            <w:pPr>
              <w:pStyle w:val="TableBodyTextMIRB"/>
              <w:rPr>
                <w:sz w:val="22"/>
              </w:rPr>
            </w:pPr>
            <w:r w:rsidRPr="003921AA">
              <w:rPr>
                <w:sz w:val="22"/>
              </w:rPr>
              <w:t>3.30</w:t>
            </w:r>
          </w:p>
        </w:tc>
        <w:tc>
          <w:tcPr>
            <w:tcW w:w="1456" w:type="dxa"/>
            <w:noWrap/>
            <w:hideMark/>
          </w:tcPr>
          <w:p w14:paraId="2A9CEA25" w14:textId="77777777" w:rsidR="008D599B" w:rsidRPr="003921AA" w:rsidRDefault="008D599B" w:rsidP="008D599B">
            <w:pPr>
              <w:pStyle w:val="TableBodyTextMIRB"/>
              <w:rPr>
                <w:sz w:val="22"/>
              </w:rPr>
            </w:pPr>
            <w:r w:rsidRPr="003921AA">
              <w:rPr>
                <w:sz w:val="22"/>
              </w:rPr>
              <w:t>0.5</w:t>
            </w:r>
          </w:p>
        </w:tc>
        <w:tc>
          <w:tcPr>
            <w:tcW w:w="9071" w:type="dxa"/>
            <w:noWrap/>
            <w:hideMark/>
          </w:tcPr>
          <w:p w14:paraId="60CF5273" w14:textId="12D0A105" w:rsidR="008D599B" w:rsidRPr="003921AA" w:rsidRDefault="003921AA" w:rsidP="008D599B">
            <w:pPr>
              <w:pStyle w:val="TableBodyTextMIRB"/>
              <w:rPr>
                <w:sz w:val="22"/>
              </w:rPr>
            </w:pPr>
            <w:hyperlink r:id="rId412" w:history="1">
              <w:r w:rsidRPr="003921AA">
                <w:rPr>
                  <w:rStyle w:val="Hyperlink"/>
                  <w:sz w:val="22"/>
                </w:rPr>
                <w:t>https://ws.gisetl.lrc.gov.on.ca/fmedatadownload/Packages/NWOOP2022_z15_DSM_02.zip</w:t>
              </w:r>
            </w:hyperlink>
          </w:p>
        </w:tc>
      </w:tr>
      <w:tr w:rsidR="008D599B" w:rsidRPr="008D599B" w14:paraId="03DDF357" w14:textId="77777777" w:rsidTr="003921AA">
        <w:trPr>
          <w:trHeight w:val="300"/>
        </w:trPr>
        <w:tc>
          <w:tcPr>
            <w:tcW w:w="2494" w:type="dxa"/>
            <w:noWrap/>
            <w:hideMark/>
          </w:tcPr>
          <w:p w14:paraId="2E2DCECD" w14:textId="77777777" w:rsidR="008D599B" w:rsidRPr="003921AA" w:rsidRDefault="008D599B" w:rsidP="008D599B">
            <w:pPr>
              <w:pStyle w:val="TableBodyTextMIRB"/>
              <w:rPr>
                <w:sz w:val="22"/>
              </w:rPr>
            </w:pPr>
            <w:r w:rsidRPr="003921AA">
              <w:rPr>
                <w:sz w:val="22"/>
              </w:rPr>
              <w:t>NWOOP 2022 z15 DSM 03</w:t>
            </w:r>
          </w:p>
        </w:tc>
        <w:tc>
          <w:tcPr>
            <w:tcW w:w="680" w:type="dxa"/>
            <w:noWrap/>
            <w:hideMark/>
          </w:tcPr>
          <w:p w14:paraId="2E6367A4" w14:textId="77777777" w:rsidR="008D599B" w:rsidRPr="003921AA" w:rsidRDefault="008D599B" w:rsidP="008D599B">
            <w:pPr>
              <w:pStyle w:val="TableBodyTextMIRB"/>
              <w:rPr>
                <w:sz w:val="22"/>
              </w:rPr>
            </w:pPr>
            <w:r w:rsidRPr="003921AA">
              <w:rPr>
                <w:sz w:val="22"/>
              </w:rPr>
              <w:t>3.31</w:t>
            </w:r>
          </w:p>
        </w:tc>
        <w:tc>
          <w:tcPr>
            <w:tcW w:w="1456" w:type="dxa"/>
            <w:noWrap/>
            <w:hideMark/>
          </w:tcPr>
          <w:p w14:paraId="368BB7E6" w14:textId="77777777" w:rsidR="008D599B" w:rsidRPr="003921AA" w:rsidRDefault="008D599B" w:rsidP="008D599B">
            <w:pPr>
              <w:pStyle w:val="TableBodyTextMIRB"/>
              <w:rPr>
                <w:sz w:val="22"/>
              </w:rPr>
            </w:pPr>
            <w:r w:rsidRPr="003921AA">
              <w:rPr>
                <w:sz w:val="22"/>
              </w:rPr>
              <w:t>0.5</w:t>
            </w:r>
          </w:p>
        </w:tc>
        <w:tc>
          <w:tcPr>
            <w:tcW w:w="9071" w:type="dxa"/>
            <w:noWrap/>
            <w:hideMark/>
          </w:tcPr>
          <w:p w14:paraId="291ACAAC" w14:textId="775CF5F8" w:rsidR="008D599B" w:rsidRPr="003921AA" w:rsidRDefault="003921AA" w:rsidP="008D599B">
            <w:pPr>
              <w:pStyle w:val="TableBodyTextMIRB"/>
              <w:rPr>
                <w:sz w:val="22"/>
              </w:rPr>
            </w:pPr>
            <w:hyperlink r:id="rId413" w:history="1">
              <w:r w:rsidRPr="003921AA">
                <w:rPr>
                  <w:rStyle w:val="Hyperlink"/>
                  <w:sz w:val="22"/>
                </w:rPr>
                <w:t>https://ws.gisetl.lrc.gov.on.ca/fmedatadownload/Packages/NWOOP2022_z15_DSM_03.zip</w:t>
              </w:r>
            </w:hyperlink>
          </w:p>
        </w:tc>
      </w:tr>
      <w:tr w:rsidR="008D599B" w:rsidRPr="008D599B" w14:paraId="01681452" w14:textId="77777777" w:rsidTr="003921AA">
        <w:trPr>
          <w:trHeight w:val="300"/>
        </w:trPr>
        <w:tc>
          <w:tcPr>
            <w:tcW w:w="2494" w:type="dxa"/>
            <w:noWrap/>
            <w:hideMark/>
          </w:tcPr>
          <w:p w14:paraId="74CD15B0" w14:textId="77777777" w:rsidR="008D599B" w:rsidRPr="003921AA" w:rsidRDefault="008D599B" w:rsidP="008D599B">
            <w:pPr>
              <w:pStyle w:val="TableBodyTextMIRB"/>
              <w:rPr>
                <w:sz w:val="22"/>
              </w:rPr>
            </w:pPr>
            <w:r w:rsidRPr="003921AA">
              <w:rPr>
                <w:sz w:val="22"/>
              </w:rPr>
              <w:t>NWOOP 2022 z15 DSM 04</w:t>
            </w:r>
          </w:p>
        </w:tc>
        <w:tc>
          <w:tcPr>
            <w:tcW w:w="680" w:type="dxa"/>
            <w:noWrap/>
            <w:hideMark/>
          </w:tcPr>
          <w:p w14:paraId="7AC5ECE8" w14:textId="77777777" w:rsidR="008D599B" w:rsidRPr="003921AA" w:rsidRDefault="008D599B" w:rsidP="008D599B">
            <w:pPr>
              <w:pStyle w:val="TableBodyTextMIRB"/>
              <w:rPr>
                <w:sz w:val="22"/>
              </w:rPr>
            </w:pPr>
            <w:r w:rsidRPr="003921AA">
              <w:rPr>
                <w:sz w:val="22"/>
              </w:rPr>
              <w:t>3.13</w:t>
            </w:r>
          </w:p>
        </w:tc>
        <w:tc>
          <w:tcPr>
            <w:tcW w:w="1456" w:type="dxa"/>
            <w:noWrap/>
            <w:hideMark/>
          </w:tcPr>
          <w:p w14:paraId="161E76BF" w14:textId="77777777" w:rsidR="008D599B" w:rsidRPr="003921AA" w:rsidRDefault="008D599B" w:rsidP="008D599B">
            <w:pPr>
              <w:pStyle w:val="TableBodyTextMIRB"/>
              <w:rPr>
                <w:sz w:val="22"/>
              </w:rPr>
            </w:pPr>
            <w:r w:rsidRPr="003921AA">
              <w:rPr>
                <w:sz w:val="22"/>
              </w:rPr>
              <w:t>0.5</w:t>
            </w:r>
          </w:p>
        </w:tc>
        <w:tc>
          <w:tcPr>
            <w:tcW w:w="9071" w:type="dxa"/>
            <w:noWrap/>
            <w:hideMark/>
          </w:tcPr>
          <w:p w14:paraId="29BE379C" w14:textId="1F1F3CA1" w:rsidR="008D599B" w:rsidRPr="003921AA" w:rsidRDefault="003921AA" w:rsidP="008D599B">
            <w:pPr>
              <w:pStyle w:val="TableBodyTextMIRB"/>
              <w:rPr>
                <w:sz w:val="22"/>
              </w:rPr>
            </w:pPr>
            <w:hyperlink r:id="rId414" w:history="1">
              <w:r w:rsidRPr="003921AA">
                <w:rPr>
                  <w:rStyle w:val="Hyperlink"/>
                  <w:sz w:val="22"/>
                </w:rPr>
                <w:t>https://ws.gisetl.lrc.gov.on.ca/fmedatadownload/Packages/NWOOP2022_z15_DSM_04.zip</w:t>
              </w:r>
            </w:hyperlink>
          </w:p>
        </w:tc>
      </w:tr>
      <w:tr w:rsidR="008D599B" w:rsidRPr="008D599B" w14:paraId="2A6E69E9" w14:textId="77777777" w:rsidTr="003921AA">
        <w:trPr>
          <w:trHeight w:val="300"/>
        </w:trPr>
        <w:tc>
          <w:tcPr>
            <w:tcW w:w="2494" w:type="dxa"/>
            <w:noWrap/>
            <w:hideMark/>
          </w:tcPr>
          <w:p w14:paraId="10E04D8E" w14:textId="77777777" w:rsidR="008D599B" w:rsidRPr="003921AA" w:rsidRDefault="008D599B" w:rsidP="008D599B">
            <w:pPr>
              <w:pStyle w:val="TableBodyTextMIRB"/>
              <w:rPr>
                <w:sz w:val="22"/>
              </w:rPr>
            </w:pPr>
            <w:r w:rsidRPr="003921AA">
              <w:rPr>
                <w:sz w:val="22"/>
              </w:rPr>
              <w:t>NWOOP 2022 z15 DSM 05</w:t>
            </w:r>
          </w:p>
        </w:tc>
        <w:tc>
          <w:tcPr>
            <w:tcW w:w="680" w:type="dxa"/>
            <w:noWrap/>
            <w:hideMark/>
          </w:tcPr>
          <w:p w14:paraId="080C0A2C" w14:textId="77777777" w:rsidR="008D599B" w:rsidRPr="003921AA" w:rsidRDefault="008D599B" w:rsidP="008D599B">
            <w:pPr>
              <w:pStyle w:val="TableBodyTextMIRB"/>
              <w:rPr>
                <w:sz w:val="22"/>
              </w:rPr>
            </w:pPr>
            <w:r w:rsidRPr="003921AA">
              <w:rPr>
                <w:sz w:val="22"/>
              </w:rPr>
              <w:t>3.41</w:t>
            </w:r>
          </w:p>
        </w:tc>
        <w:tc>
          <w:tcPr>
            <w:tcW w:w="1456" w:type="dxa"/>
            <w:noWrap/>
            <w:hideMark/>
          </w:tcPr>
          <w:p w14:paraId="50EEE0D6" w14:textId="77777777" w:rsidR="008D599B" w:rsidRPr="003921AA" w:rsidRDefault="008D599B" w:rsidP="008D599B">
            <w:pPr>
              <w:pStyle w:val="TableBodyTextMIRB"/>
              <w:rPr>
                <w:sz w:val="22"/>
              </w:rPr>
            </w:pPr>
            <w:r w:rsidRPr="003921AA">
              <w:rPr>
                <w:sz w:val="22"/>
              </w:rPr>
              <w:t>0.5</w:t>
            </w:r>
          </w:p>
        </w:tc>
        <w:tc>
          <w:tcPr>
            <w:tcW w:w="9071" w:type="dxa"/>
            <w:noWrap/>
            <w:hideMark/>
          </w:tcPr>
          <w:p w14:paraId="77343F54" w14:textId="5FFA01F3" w:rsidR="008D599B" w:rsidRPr="003921AA" w:rsidRDefault="003921AA" w:rsidP="008D599B">
            <w:pPr>
              <w:pStyle w:val="TableBodyTextMIRB"/>
              <w:rPr>
                <w:sz w:val="22"/>
              </w:rPr>
            </w:pPr>
            <w:hyperlink r:id="rId415" w:history="1">
              <w:r w:rsidRPr="003921AA">
                <w:rPr>
                  <w:rStyle w:val="Hyperlink"/>
                  <w:sz w:val="22"/>
                </w:rPr>
                <w:t>https://ws.gisetl.lrc.gov.on.ca/fmedatadownload/Packages/NWOOP2022_z15_DSM_05.zip</w:t>
              </w:r>
            </w:hyperlink>
          </w:p>
        </w:tc>
      </w:tr>
      <w:tr w:rsidR="008D599B" w:rsidRPr="008D599B" w14:paraId="0DCC9F18" w14:textId="77777777" w:rsidTr="003921AA">
        <w:trPr>
          <w:trHeight w:val="300"/>
        </w:trPr>
        <w:tc>
          <w:tcPr>
            <w:tcW w:w="2494" w:type="dxa"/>
            <w:noWrap/>
            <w:hideMark/>
          </w:tcPr>
          <w:p w14:paraId="68E1D4CD" w14:textId="77777777" w:rsidR="008D599B" w:rsidRPr="003921AA" w:rsidRDefault="008D599B" w:rsidP="008D599B">
            <w:pPr>
              <w:pStyle w:val="TableBodyTextMIRB"/>
              <w:rPr>
                <w:sz w:val="22"/>
              </w:rPr>
            </w:pPr>
            <w:r w:rsidRPr="003921AA">
              <w:rPr>
                <w:sz w:val="22"/>
              </w:rPr>
              <w:t>NWOOP 2022 z15 DSM 06</w:t>
            </w:r>
          </w:p>
        </w:tc>
        <w:tc>
          <w:tcPr>
            <w:tcW w:w="680" w:type="dxa"/>
            <w:noWrap/>
            <w:hideMark/>
          </w:tcPr>
          <w:p w14:paraId="3AADAF6A" w14:textId="77777777" w:rsidR="008D599B" w:rsidRPr="003921AA" w:rsidRDefault="008D599B" w:rsidP="008D599B">
            <w:pPr>
              <w:pStyle w:val="TableBodyTextMIRB"/>
              <w:rPr>
                <w:sz w:val="22"/>
              </w:rPr>
            </w:pPr>
            <w:r w:rsidRPr="003921AA">
              <w:rPr>
                <w:sz w:val="22"/>
              </w:rPr>
              <w:t>3.41</w:t>
            </w:r>
          </w:p>
        </w:tc>
        <w:tc>
          <w:tcPr>
            <w:tcW w:w="1456" w:type="dxa"/>
            <w:noWrap/>
            <w:hideMark/>
          </w:tcPr>
          <w:p w14:paraId="342F4169" w14:textId="77777777" w:rsidR="008D599B" w:rsidRPr="003921AA" w:rsidRDefault="008D599B" w:rsidP="008D599B">
            <w:pPr>
              <w:pStyle w:val="TableBodyTextMIRB"/>
              <w:rPr>
                <w:sz w:val="22"/>
              </w:rPr>
            </w:pPr>
            <w:r w:rsidRPr="003921AA">
              <w:rPr>
                <w:sz w:val="22"/>
              </w:rPr>
              <w:t>0.5</w:t>
            </w:r>
          </w:p>
        </w:tc>
        <w:tc>
          <w:tcPr>
            <w:tcW w:w="9071" w:type="dxa"/>
            <w:noWrap/>
            <w:hideMark/>
          </w:tcPr>
          <w:p w14:paraId="13ED3310" w14:textId="0A3AD0D8" w:rsidR="008D599B" w:rsidRPr="003921AA" w:rsidRDefault="003921AA" w:rsidP="008D599B">
            <w:pPr>
              <w:pStyle w:val="TableBodyTextMIRB"/>
              <w:rPr>
                <w:sz w:val="22"/>
              </w:rPr>
            </w:pPr>
            <w:hyperlink r:id="rId416" w:history="1">
              <w:r w:rsidRPr="003921AA">
                <w:rPr>
                  <w:rStyle w:val="Hyperlink"/>
                  <w:sz w:val="22"/>
                </w:rPr>
                <w:t>https://ws.gisetl.lrc.gov.on.ca/fmedatadownload/Packages/NWOOP2022_z15_DSM_06.zip</w:t>
              </w:r>
            </w:hyperlink>
          </w:p>
        </w:tc>
      </w:tr>
      <w:tr w:rsidR="008D599B" w:rsidRPr="008D599B" w14:paraId="0DB0ECE7" w14:textId="77777777" w:rsidTr="003921AA">
        <w:trPr>
          <w:trHeight w:val="300"/>
        </w:trPr>
        <w:tc>
          <w:tcPr>
            <w:tcW w:w="2494" w:type="dxa"/>
            <w:noWrap/>
            <w:hideMark/>
          </w:tcPr>
          <w:p w14:paraId="7E000A9F" w14:textId="77777777" w:rsidR="008D599B" w:rsidRPr="003921AA" w:rsidRDefault="008D599B" w:rsidP="008D599B">
            <w:pPr>
              <w:pStyle w:val="TableBodyTextMIRB"/>
              <w:rPr>
                <w:sz w:val="22"/>
              </w:rPr>
            </w:pPr>
            <w:r w:rsidRPr="003921AA">
              <w:rPr>
                <w:sz w:val="22"/>
              </w:rPr>
              <w:t>NWOOP 2022 z15 DSM 07</w:t>
            </w:r>
          </w:p>
        </w:tc>
        <w:tc>
          <w:tcPr>
            <w:tcW w:w="680" w:type="dxa"/>
            <w:noWrap/>
            <w:hideMark/>
          </w:tcPr>
          <w:p w14:paraId="62A46AB9" w14:textId="77777777" w:rsidR="008D599B" w:rsidRPr="003921AA" w:rsidRDefault="008D599B" w:rsidP="008D599B">
            <w:pPr>
              <w:pStyle w:val="TableBodyTextMIRB"/>
              <w:rPr>
                <w:sz w:val="22"/>
              </w:rPr>
            </w:pPr>
            <w:r w:rsidRPr="003921AA">
              <w:rPr>
                <w:sz w:val="22"/>
              </w:rPr>
              <w:t>3.23</w:t>
            </w:r>
          </w:p>
        </w:tc>
        <w:tc>
          <w:tcPr>
            <w:tcW w:w="1456" w:type="dxa"/>
            <w:noWrap/>
            <w:hideMark/>
          </w:tcPr>
          <w:p w14:paraId="589F29E0" w14:textId="77777777" w:rsidR="008D599B" w:rsidRPr="003921AA" w:rsidRDefault="008D599B" w:rsidP="008D599B">
            <w:pPr>
              <w:pStyle w:val="TableBodyTextMIRB"/>
              <w:rPr>
                <w:sz w:val="22"/>
              </w:rPr>
            </w:pPr>
            <w:r w:rsidRPr="003921AA">
              <w:rPr>
                <w:sz w:val="22"/>
              </w:rPr>
              <w:t>0.5</w:t>
            </w:r>
          </w:p>
        </w:tc>
        <w:tc>
          <w:tcPr>
            <w:tcW w:w="9071" w:type="dxa"/>
            <w:noWrap/>
            <w:hideMark/>
          </w:tcPr>
          <w:p w14:paraId="6D165B14" w14:textId="126C40D9" w:rsidR="008D599B" w:rsidRPr="003921AA" w:rsidRDefault="003921AA" w:rsidP="008D599B">
            <w:pPr>
              <w:pStyle w:val="TableBodyTextMIRB"/>
              <w:rPr>
                <w:sz w:val="22"/>
              </w:rPr>
            </w:pPr>
            <w:hyperlink r:id="rId417" w:history="1">
              <w:r w:rsidRPr="003921AA">
                <w:rPr>
                  <w:rStyle w:val="Hyperlink"/>
                  <w:sz w:val="22"/>
                </w:rPr>
                <w:t>https://ws.gisetl.lrc.gov.on.ca/fmedatadownload/Packages/NWOOP2022_z15_DSM_07.zip</w:t>
              </w:r>
            </w:hyperlink>
          </w:p>
        </w:tc>
      </w:tr>
      <w:tr w:rsidR="008D599B" w:rsidRPr="008D599B" w14:paraId="32251B41" w14:textId="77777777" w:rsidTr="003921AA">
        <w:trPr>
          <w:trHeight w:val="300"/>
        </w:trPr>
        <w:tc>
          <w:tcPr>
            <w:tcW w:w="2494" w:type="dxa"/>
            <w:noWrap/>
            <w:hideMark/>
          </w:tcPr>
          <w:p w14:paraId="577D1D47" w14:textId="77777777" w:rsidR="008D599B" w:rsidRPr="003921AA" w:rsidRDefault="008D599B" w:rsidP="008D599B">
            <w:pPr>
              <w:pStyle w:val="TableBodyTextMIRB"/>
              <w:rPr>
                <w:sz w:val="22"/>
              </w:rPr>
            </w:pPr>
            <w:r w:rsidRPr="003921AA">
              <w:rPr>
                <w:sz w:val="22"/>
              </w:rPr>
              <w:t>NWOOP 2022 z15 DSM 08</w:t>
            </w:r>
          </w:p>
        </w:tc>
        <w:tc>
          <w:tcPr>
            <w:tcW w:w="680" w:type="dxa"/>
            <w:noWrap/>
            <w:hideMark/>
          </w:tcPr>
          <w:p w14:paraId="75D911F1" w14:textId="77777777" w:rsidR="008D599B" w:rsidRPr="003921AA" w:rsidRDefault="008D599B" w:rsidP="008D599B">
            <w:pPr>
              <w:pStyle w:val="TableBodyTextMIRB"/>
              <w:rPr>
                <w:sz w:val="22"/>
              </w:rPr>
            </w:pPr>
            <w:r w:rsidRPr="003921AA">
              <w:rPr>
                <w:sz w:val="22"/>
              </w:rPr>
              <w:t>3.34</w:t>
            </w:r>
          </w:p>
        </w:tc>
        <w:tc>
          <w:tcPr>
            <w:tcW w:w="1456" w:type="dxa"/>
            <w:noWrap/>
            <w:hideMark/>
          </w:tcPr>
          <w:p w14:paraId="239252FF" w14:textId="77777777" w:rsidR="008D599B" w:rsidRPr="003921AA" w:rsidRDefault="008D599B" w:rsidP="008D599B">
            <w:pPr>
              <w:pStyle w:val="TableBodyTextMIRB"/>
              <w:rPr>
                <w:sz w:val="22"/>
              </w:rPr>
            </w:pPr>
            <w:r w:rsidRPr="003921AA">
              <w:rPr>
                <w:sz w:val="22"/>
              </w:rPr>
              <w:t>0.5</w:t>
            </w:r>
          </w:p>
        </w:tc>
        <w:tc>
          <w:tcPr>
            <w:tcW w:w="9071" w:type="dxa"/>
            <w:noWrap/>
            <w:hideMark/>
          </w:tcPr>
          <w:p w14:paraId="3F86D1A2" w14:textId="374549B5" w:rsidR="008D599B" w:rsidRPr="003921AA" w:rsidRDefault="003921AA" w:rsidP="008D599B">
            <w:pPr>
              <w:pStyle w:val="TableBodyTextMIRB"/>
              <w:rPr>
                <w:sz w:val="22"/>
              </w:rPr>
            </w:pPr>
            <w:hyperlink r:id="rId418" w:history="1">
              <w:r w:rsidRPr="003921AA">
                <w:rPr>
                  <w:rStyle w:val="Hyperlink"/>
                  <w:sz w:val="22"/>
                </w:rPr>
                <w:t>https://ws.gisetl.lrc.gov.on.ca/fmedatadownload/Packages/NWOOP2022_z15_DSM_08.zip</w:t>
              </w:r>
            </w:hyperlink>
          </w:p>
        </w:tc>
      </w:tr>
      <w:tr w:rsidR="008D599B" w:rsidRPr="008D599B" w14:paraId="6F52EBEE" w14:textId="77777777" w:rsidTr="003921AA">
        <w:trPr>
          <w:trHeight w:val="300"/>
        </w:trPr>
        <w:tc>
          <w:tcPr>
            <w:tcW w:w="2494" w:type="dxa"/>
            <w:noWrap/>
            <w:hideMark/>
          </w:tcPr>
          <w:p w14:paraId="54935990" w14:textId="77777777" w:rsidR="008D599B" w:rsidRPr="003921AA" w:rsidRDefault="008D599B" w:rsidP="008D599B">
            <w:pPr>
              <w:pStyle w:val="TableBodyTextMIRB"/>
              <w:rPr>
                <w:sz w:val="22"/>
              </w:rPr>
            </w:pPr>
            <w:r w:rsidRPr="003921AA">
              <w:rPr>
                <w:sz w:val="22"/>
              </w:rPr>
              <w:t>NWOOP 2022 z15 DSM 09</w:t>
            </w:r>
          </w:p>
        </w:tc>
        <w:tc>
          <w:tcPr>
            <w:tcW w:w="680" w:type="dxa"/>
            <w:noWrap/>
            <w:hideMark/>
          </w:tcPr>
          <w:p w14:paraId="33DFD80F" w14:textId="77777777" w:rsidR="008D599B" w:rsidRPr="003921AA" w:rsidRDefault="008D599B" w:rsidP="008D599B">
            <w:pPr>
              <w:pStyle w:val="TableBodyTextMIRB"/>
              <w:rPr>
                <w:sz w:val="22"/>
              </w:rPr>
            </w:pPr>
            <w:r w:rsidRPr="003921AA">
              <w:rPr>
                <w:sz w:val="22"/>
              </w:rPr>
              <w:t>3.28</w:t>
            </w:r>
          </w:p>
        </w:tc>
        <w:tc>
          <w:tcPr>
            <w:tcW w:w="1456" w:type="dxa"/>
            <w:noWrap/>
            <w:hideMark/>
          </w:tcPr>
          <w:p w14:paraId="2D707CC2" w14:textId="77777777" w:rsidR="008D599B" w:rsidRPr="003921AA" w:rsidRDefault="008D599B" w:rsidP="008D599B">
            <w:pPr>
              <w:pStyle w:val="TableBodyTextMIRB"/>
              <w:rPr>
                <w:sz w:val="22"/>
              </w:rPr>
            </w:pPr>
            <w:r w:rsidRPr="003921AA">
              <w:rPr>
                <w:sz w:val="22"/>
              </w:rPr>
              <w:t>0.5</w:t>
            </w:r>
          </w:p>
        </w:tc>
        <w:tc>
          <w:tcPr>
            <w:tcW w:w="9071" w:type="dxa"/>
            <w:noWrap/>
            <w:hideMark/>
          </w:tcPr>
          <w:p w14:paraId="4F6EF8FD" w14:textId="0DB59B23" w:rsidR="008D599B" w:rsidRPr="003921AA" w:rsidRDefault="003921AA" w:rsidP="008D599B">
            <w:pPr>
              <w:pStyle w:val="TableBodyTextMIRB"/>
              <w:rPr>
                <w:sz w:val="22"/>
              </w:rPr>
            </w:pPr>
            <w:hyperlink r:id="rId419" w:history="1">
              <w:r w:rsidRPr="003921AA">
                <w:rPr>
                  <w:rStyle w:val="Hyperlink"/>
                  <w:sz w:val="22"/>
                </w:rPr>
                <w:t>https://ws.gisetl.lrc.gov.on.ca/fmedatadownload/Packages/NWOOP2022_z15_DSM_09.zip</w:t>
              </w:r>
            </w:hyperlink>
          </w:p>
        </w:tc>
      </w:tr>
      <w:tr w:rsidR="008D599B" w:rsidRPr="008D599B" w14:paraId="7FD379F3" w14:textId="77777777" w:rsidTr="003921AA">
        <w:trPr>
          <w:trHeight w:val="300"/>
        </w:trPr>
        <w:tc>
          <w:tcPr>
            <w:tcW w:w="2494" w:type="dxa"/>
            <w:noWrap/>
            <w:hideMark/>
          </w:tcPr>
          <w:p w14:paraId="5B320A7C" w14:textId="77777777" w:rsidR="008D599B" w:rsidRPr="003921AA" w:rsidRDefault="008D599B" w:rsidP="008D599B">
            <w:pPr>
              <w:pStyle w:val="TableBodyTextMIRB"/>
              <w:rPr>
                <w:sz w:val="22"/>
              </w:rPr>
            </w:pPr>
            <w:r w:rsidRPr="003921AA">
              <w:rPr>
                <w:sz w:val="22"/>
              </w:rPr>
              <w:t>NWOOP 2022 z15 DSM 10</w:t>
            </w:r>
          </w:p>
        </w:tc>
        <w:tc>
          <w:tcPr>
            <w:tcW w:w="680" w:type="dxa"/>
            <w:noWrap/>
            <w:hideMark/>
          </w:tcPr>
          <w:p w14:paraId="29C92F29" w14:textId="77777777" w:rsidR="008D599B" w:rsidRPr="003921AA" w:rsidRDefault="008D599B" w:rsidP="008D599B">
            <w:pPr>
              <w:pStyle w:val="TableBodyTextMIRB"/>
              <w:rPr>
                <w:sz w:val="22"/>
              </w:rPr>
            </w:pPr>
            <w:r w:rsidRPr="003921AA">
              <w:rPr>
                <w:sz w:val="22"/>
              </w:rPr>
              <w:t>3.18</w:t>
            </w:r>
          </w:p>
        </w:tc>
        <w:tc>
          <w:tcPr>
            <w:tcW w:w="1456" w:type="dxa"/>
            <w:noWrap/>
            <w:hideMark/>
          </w:tcPr>
          <w:p w14:paraId="2622F1E4" w14:textId="77777777" w:rsidR="008D599B" w:rsidRPr="003921AA" w:rsidRDefault="008D599B" w:rsidP="008D599B">
            <w:pPr>
              <w:pStyle w:val="TableBodyTextMIRB"/>
              <w:rPr>
                <w:sz w:val="22"/>
              </w:rPr>
            </w:pPr>
            <w:r w:rsidRPr="003921AA">
              <w:rPr>
                <w:sz w:val="22"/>
              </w:rPr>
              <w:t>0.5</w:t>
            </w:r>
          </w:p>
        </w:tc>
        <w:tc>
          <w:tcPr>
            <w:tcW w:w="9071" w:type="dxa"/>
            <w:noWrap/>
            <w:hideMark/>
          </w:tcPr>
          <w:p w14:paraId="25A681EF" w14:textId="7ED1EDFF" w:rsidR="008D599B" w:rsidRPr="003921AA" w:rsidRDefault="003921AA" w:rsidP="008D599B">
            <w:pPr>
              <w:pStyle w:val="TableBodyTextMIRB"/>
              <w:rPr>
                <w:sz w:val="22"/>
              </w:rPr>
            </w:pPr>
            <w:hyperlink r:id="rId420" w:history="1">
              <w:r w:rsidRPr="003921AA">
                <w:rPr>
                  <w:rStyle w:val="Hyperlink"/>
                  <w:sz w:val="22"/>
                </w:rPr>
                <w:t>https://ws.gisetl.lrc.gov.on.ca/fmedatadownload/Packages/NWOOP2022_z15_DSM_10.zip</w:t>
              </w:r>
            </w:hyperlink>
          </w:p>
        </w:tc>
      </w:tr>
      <w:tr w:rsidR="008D599B" w:rsidRPr="008D599B" w14:paraId="1BD64B9B" w14:textId="77777777" w:rsidTr="003921AA">
        <w:trPr>
          <w:trHeight w:val="300"/>
        </w:trPr>
        <w:tc>
          <w:tcPr>
            <w:tcW w:w="2494" w:type="dxa"/>
            <w:noWrap/>
            <w:hideMark/>
          </w:tcPr>
          <w:p w14:paraId="6EFA4E18" w14:textId="77777777" w:rsidR="008D599B" w:rsidRPr="003921AA" w:rsidRDefault="008D599B" w:rsidP="008D599B">
            <w:pPr>
              <w:pStyle w:val="TableBodyTextMIRB"/>
              <w:rPr>
                <w:sz w:val="22"/>
              </w:rPr>
            </w:pPr>
            <w:r w:rsidRPr="003921AA">
              <w:rPr>
                <w:sz w:val="22"/>
              </w:rPr>
              <w:t>NWOOP 2022 z15 DSM 11</w:t>
            </w:r>
          </w:p>
        </w:tc>
        <w:tc>
          <w:tcPr>
            <w:tcW w:w="680" w:type="dxa"/>
            <w:noWrap/>
            <w:hideMark/>
          </w:tcPr>
          <w:p w14:paraId="1392E170" w14:textId="77777777" w:rsidR="008D599B" w:rsidRPr="003921AA" w:rsidRDefault="008D599B" w:rsidP="008D599B">
            <w:pPr>
              <w:pStyle w:val="TableBodyTextMIRB"/>
              <w:rPr>
                <w:sz w:val="22"/>
              </w:rPr>
            </w:pPr>
            <w:r w:rsidRPr="003921AA">
              <w:rPr>
                <w:sz w:val="22"/>
              </w:rPr>
              <w:t>3.45</w:t>
            </w:r>
          </w:p>
        </w:tc>
        <w:tc>
          <w:tcPr>
            <w:tcW w:w="1456" w:type="dxa"/>
            <w:noWrap/>
            <w:hideMark/>
          </w:tcPr>
          <w:p w14:paraId="04DF3CC4" w14:textId="77777777" w:rsidR="008D599B" w:rsidRPr="003921AA" w:rsidRDefault="008D599B" w:rsidP="008D599B">
            <w:pPr>
              <w:pStyle w:val="TableBodyTextMIRB"/>
              <w:rPr>
                <w:sz w:val="22"/>
              </w:rPr>
            </w:pPr>
            <w:r w:rsidRPr="003921AA">
              <w:rPr>
                <w:sz w:val="22"/>
              </w:rPr>
              <w:t>0.5</w:t>
            </w:r>
          </w:p>
        </w:tc>
        <w:tc>
          <w:tcPr>
            <w:tcW w:w="9071" w:type="dxa"/>
            <w:noWrap/>
            <w:hideMark/>
          </w:tcPr>
          <w:p w14:paraId="032ACBBA" w14:textId="78B0211C" w:rsidR="008D599B" w:rsidRPr="003921AA" w:rsidRDefault="003921AA" w:rsidP="008D599B">
            <w:pPr>
              <w:pStyle w:val="TableBodyTextMIRB"/>
              <w:rPr>
                <w:sz w:val="22"/>
              </w:rPr>
            </w:pPr>
            <w:hyperlink r:id="rId421" w:history="1">
              <w:r w:rsidRPr="003921AA">
                <w:rPr>
                  <w:rStyle w:val="Hyperlink"/>
                  <w:sz w:val="22"/>
                </w:rPr>
                <w:t>https://ws.gisetl.lrc.gov.on.ca/fmedatadownload/Packages/NWOOP2022_z15_DSM_11.zip</w:t>
              </w:r>
            </w:hyperlink>
          </w:p>
        </w:tc>
      </w:tr>
      <w:tr w:rsidR="008D599B" w:rsidRPr="008D599B" w14:paraId="79586E68" w14:textId="77777777" w:rsidTr="003921AA">
        <w:trPr>
          <w:trHeight w:val="300"/>
        </w:trPr>
        <w:tc>
          <w:tcPr>
            <w:tcW w:w="2494" w:type="dxa"/>
            <w:noWrap/>
            <w:hideMark/>
          </w:tcPr>
          <w:p w14:paraId="071F3329" w14:textId="77777777" w:rsidR="008D599B" w:rsidRPr="003921AA" w:rsidRDefault="008D599B" w:rsidP="008D599B">
            <w:pPr>
              <w:pStyle w:val="TableBodyTextMIRB"/>
              <w:rPr>
                <w:sz w:val="22"/>
              </w:rPr>
            </w:pPr>
            <w:r w:rsidRPr="003921AA">
              <w:rPr>
                <w:sz w:val="22"/>
              </w:rPr>
              <w:t>NWOOP 2022 z15 DSM 12</w:t>
            </w:r>
          </w:p>
        </w:tc>
        <w:tc>
          <w:tcPr>
            <w:tcW w:w="680" w:type="dxa"/>
            <w:noWrap/>
            <w:hideMark/>
          </w:tcPr>
          <w:p w14:paraId="52FA58B3" w14:textId="77777777" w:rsidR="008D599B" w:rsidRPr="003921AA" w:rsidRDefault="008D599B" w:rsidP="008D599B">
            <w:pPr>
              <w:pStyle w:val="TableBodyTextMIRB"/>
              <w:rPr>
                <w:sz w:val="22"/>
              </w:rPr>
            </w:pPr>
            <w:r w:rsidRPr="003921AA">
              <w:rPr>
                <w:sz w:val="22"/>
              </w:rPr>
              <w:t>3.40</w:t>
            </w:r>
          </w:p>
        </w:tc>
        <w:tc>
          <w:tcPr>
            <w:tcW w:w="1456" w:type="dxa"/>
            <w:noWrap/>
            <w:hideMark/>
          </w:tcPr>
          <w:p w14:paraId="6929BCB1" w14:textId="77777777" w:rsidR="008D599B" w:rsidRPr="003921AA" w:rsidRDefault="008D599B" w:rsidP="008D599B">
            <w:pPr>
              <w:pStyle w:val="TableBodyTextMIRB"/>
              <w:rPr>
                <w:sz w:val="22"/>
              </w:rPr>
            </w:pPr>
            <w:r w:rsidRPr="003921AA">
              <w:rPr>
                <w:sz w:val="22"/>
              </w:rPr>
              <w:t>0.5</w:t>
            </w:r>
          </w:p>
        </w:tc>
        <w:tc>
          <w:tcPr>
            <w:tcW w:w="9071" w:type="dxa"/>
            <w:noWrap/>
            <w:hideMark/>
          </w:tcPr>
          <w:p w14:paraId="0138C133" w14:textId="18D0E803" w:rsidR="008D599B" w:rsidRPr="003921AA" w:rsidRDefault="003921AA" w:rsidP="008D599B">
            <w:pPr>
              <w:pStyle w:val="TableBodyTextMIRB"/>
              <w:rPr>
                <w:sz w:val="22"/>
              </w:rPr>
            </w:pPr>
            <w:hyperlink r:id="rId422" w:history="1">
              <w:r w:rsidRPr="003921AA">
                <w:rPr>
                  <w:rStyle w:val="Hyperlink"/>
                  <w:sz w:val="22"/>
                </w:rPr>
                <w:t>https://ws.gisetl.lrc.gov.on.ca/fmedatadownload/Packages/NWOOP2022_z15_DSM_12.zip</w:t>
              </w:r>
            </w:hyperlink>
          </w:p>
        </w:tc>
      </w:tr>
      <w:tr w:rsidR="008D599B" w:rsidRPr="008D599B" w14:paraId="0A9C4265" w14:textId="77777777" w:rsidTr="003921AA">
        <w:trPr>
          <w:trHeight w:val="300"/>
        </w:trPr>
        <w:tc>
          <w:tcPr>
            <w:tcW w:w="2494" w:type="dxa"/>
            <w:noWrap/>
            <w:hideMark/>
          </w:tcPr>
          <w:p w14:paraId="5090846B" w14:textId="77777777" w:rsidR="008D599B" w:rsidRPr="003921AA" w:rsidRDefault="008D599B" w:rsidP="008D599B">
            <w:pPr>
              <w:pStyle w:val="TableBodyTextMIRB"/>
              <w:rPr>
                <w:sz w:val="22"/>
              </w:rPr>
            </w:pPr>
            <w:r w:rsidRPr="003921AA">
              <w:rPr>
                <w:sz w:val="22"/>
              </w:rPr>
              <w:t>NWOOP 2022 z15 DSM 13</w:t>
            </w:r>
          </w:p>
        </w:tc>
        <w:tc>
          <w:tcPr>
            <w:tcW w:w="680" w:type="dxa"/>
            <w:noWrap/>
            <w:hideMark/>
          </w:tcPr>
          <w:p w14:paraId="5334CCD2" w14:textId="77777777" w:rsidR="008D599B" w:rsidRPr="003921AA" w:rsidRDefault="008D599B" w:rsidP="008D599B">
            <w:pPr>
              <w:pStyle w:val="TableBodyTextMIRB"/>
              <w:rPr>
                <w:sz w:val="22"/>
              </w:rPr>
            </w:pPr>
            <w:r w:rsidRPr="003921AA">
              <w:rPr>
                <w:sz w:val="22"/>
              </w:rPr>
              <w:t>3.37</w:t>
            </w:r>
          </w:p>
        </w:tc>
        <w:tc>
          <w:tcPr>
            <w:tcW w:w="1456" w:type="dxa"/>
            <w:noWrap/>
            <w:hideMark/>
          </w:tcPr>
          <w:p w14:paraId="2BA266DD" w14:textId="77777777" w:rsidR="008D599B" w:rsidRPr="003921AA" w:rsidRDefault="008D599B" w:rsidP="008D599B">
            <w:pPr>
              <w:pStyle w:val="TableBodyTextMIRB"/>
              <w:rPr>
                <w:sz w:val="22"/>
              </w:rPr>
            </w:pPr>
            <w:r w:rsidRPr="003921AA">
              <w:rPr>
                <w:sz w:val="22"/>
              </w:rPr>
              <w:t>0.5</w:t>
            </w:r>
          </w:p>
        </w:tc>
        <w:tc>
          <w:tcPr>
            <w:tcW w:w="9071" w:type="dxa"/>
            <w:noWrap/>
            <w:hideMark/>
          </w:tcPr>
          <w:p w14:paraId="1050E635" w14:textId="28E0D61E" w:rsidR="008D599B" w:rsidRPr="003921AA" w:rsidRDefault="003921AA" w:rsidP="008D599B">
            <w:pPr>
              <w:pStyle w:val="TableBodyTextMIRB"/>
              <w:rPr>
                <w:sz w:val="22"/>
              </w:rPr>
            </w:pPr>
            <w:hyperlink r:id="rId423" w:history="1">
              <w:r w:rsidRPr="003921AA">
                <w:rPr>
                  <w:rStyle w:val="Hyperlink"/>
                  <w:sz w:val="22"/>
                </w:rPr>
                <w:t>https://ws.gisetl.lrc.gov.on.ca/fmedatadownload/Packages/NWOOP2022_z15_DSM_13.zip</w:t>
              </w:r>
            </w:hyperlink>
          </w:p>
        </w:tc>
      </w:tr>
      <w:tr w:rsidR="008D599B" w:rsidRPr="008D599B" w14:paraId="76CEDF92" w14:textId="77777777" w:rsidTr="003921AA">
        <w:trPr>
          <w:trHeight w:val="300"/>
        </w:trPr>
        <w:tc>
          <w:tcPr>
            <w:tcW w:w="2494" w:type="dxa"/>
            <w:noWrap/>
            <w:hideMark/>
          </w:tcPr>
          <w:p w14:paraId="27ABC694" w14:textId="77777777" w:rsidR="008D599B" w:rsidRPr="003921AA" w:rsidRDefault="008D599B" w:rsidP="008D599B">
            <w:pPr>
              <w:pStyle w:val="TableBodyTextMIRB"/>
              <w:rPr>
                <w:sz w:val="22"/>
              </w:rPr>
            </w:pPr>
            <w:r w:rsidRPr="003921AA">
              <w:rPr>
                <w:sz w:val="22"/>
              </w:rPr>
              <w:t>NWOOP 2022 z15 DSM 14</w:t>
            </w:r>
          </w:p>
        </w:tc>
        <w:tc>
          <w:tcPr>
            <w:tcW w:w="680" w:type="dxa"/>
            <w:noWrap/>
            <w:hideMark/>
          </w:tcPr>
          <w:p w14:paraId="03EDE3DA" w14:textId="77777777" w:rsidR="008D599B" w:rsidRPr="003921AA" w:rsidRDefault="008D599B" w:rsidP="008D599B">
            <w:pPr>
              <w:pStyle w:val="TableBodyTextMIRB"/>
              <w:rPr>
                <w:sz w:val="22"/>
              </w:rPr>
            </w:pPr>
            <w:r w:rsidRPr="003921AA">
              <w:rPr>
                <w:sz w:val="22"/>
              </w:rPr>
              <w:t>3.20</w:t>
            </w:r>
          </w:p>
        </w:tc>
        <w:tc>
          <w:tcPr>
            <w:tcW w:w="1456" w:type="dxa"/>
            <w:noWrap/>
            <w:hideMark/>
          </w:tcPr>
          <w:p w14:paraId="584ACBA1" w14:textId="77777777" w:rsidR="008D599B" w:rsidRPr="003921AA" w:rsidRDefault="008D599B" w:rsidP="008D599B">
            <w:pPr>
              <w:pStyle w:val="TableBodyTextMIRB"/>
              <w:rPr>
                <w:sz w:val="22"/>
              </w:rPr>
            </w:pPr>
            <w:r w:rsidRPr="003921AA">
              <w:rPr>
                <w:sz w:val="22"/>
              </w:rPr>
              <w:t>0.5</w:t>
            </w:r>
          </w:p>
        </w:tc>
        <w:tc>
          <w:tcPr>
            <w:tcW w:w="9071" w:type="dxa"/>
            <w:noWrap/>
            <w:hideMark/>
          </w:tcPr>
          <w:p w14:paraId="4872CA7C" w14:textId="337B820E" w:rsidR="008D599B" w:rsidRPr="003921AA" w:rsidRDefault="003921AA" w:rsidP="008D599B">
            <w:pPr>
              <w:pStyle w:val="TableBodyTextMIRB"/>
              <w:rPr>
                <w:sz w:val="22"/>
              </w:rPr>
            </w:pPr>
            <w:hyperlink r:id="rId424" w:history="1">
              <w:r w:rsidRPr="003921AA">
                <w:rPr>
                  <w:rStyle w:val="Hyperlink"/>
                  <w:sz w:val="22"/>
                </w:rPr>
                <w:t>https://ws.gisetl.lrc.gov.on.ca/fmedatadownload/Packages/NWOOP2022_z15_DSM_14.zip</w:t>
              </w:r>
            </w:hyperlink>
          </w:p>
        </w:tc>
      </w:tr>
      <w:tr w:rsidR="008D599B" w:rsidRPr="008D599B" w14:paraId="3CAE4F1E" w14:textId="77777777" w:rsidTr="003921AA">
        <w:trPr>
          <w:trHeight w:val="300"/>
        </w:trPr>
        <w:tc>
          <w:tcPr>
            <w:tcW w:w="2494" w:type="dxa"/>
            <w:noWrap/>
            <w:hideMark/>
          </w:tcPr>
          <w:p w14:paraId="7963CCC9" w14:textId="77777777" w:rsidR="008D599B" w:rsidRPr="003921AA" w:rsidRDefault="008D599B" w:rsidP="008D599B">
            <w:pPr>
              <w:pStyle w:val="TableBodyTextMIRB"/>
              <w:rPr>
                <w:sz w:val="22"/>
              </w:rPr>
            </w:pPr>
            <w:r w:rsidRPr="003921AA">
              <w:rPr>
                <w:sz w:val="22"/>
              </w:rPr>
              <w:t>NWOOP 2022 z15 DSM 15</w:t>
            </w:r>
          </w:p>
        </w:tc>
        <w:tc>
          <w:tcPr>
            <w:tcW w:w="680" w:type="dxa"/>
            <w:noWrap/>
            <w:hideMark/>
          </w:tcPr>
          <w:p w14:paraId="04B438D4" w14:textId="77777777" w:rsidR="008D599B" w:rsidRPr="003921AA" w:rsidRDefault="008D599B" w:rsidP="008D599B">
            <w:pPr>
              <w:pStyle w:val="TableBodyTextMIRB"/>
              <w:rPr>
                <w:sz w:val="22"/>
              </w:rPr>
            </w:pPr>
            <w:r w:rsidRPr="003921AA">
              <w:rPr>
                <w:sz w:val="22"/>
              </w:rPr>
              <w:t>3.10</w:t>
            </w:r>
          </w:p>
        </w:tc>
        <w:tc>
          <w:tcPr>
            <w:tcW w:w="1456" w:type="dxa"/>
            <w:noWrap/>
            <w:hideMark/>
          </w:tcPr>
          <w:p w14:paraId="10F4CF98" w14:textId="77777777" w:rsidR="008D599B" w:rsidRPr="003921AA" w:rsidRDefault="008D599B" w:rsidP="008D599B">
            <w:pPr>
              <w:pStyle w:val="TableBodyTextMIRB"/>
              <w:rPr>
                <w:sz w:val="22"/>
              </w:rPr>
            </w:pPr>
            <w:r w:rsidRPr="003921AA">
              <w:rPr>
                <w:sz w:val="22"/>
              </w:rPr>
              <w:t>0.5</w:t>
            </w:r>
          </w:p>
        </w:tc>
        <w:tc>
          <w:tcPr>
            <w:tcW w:w="9071" w:type="dxa"/>
            <w:noWrap/>
            <w:hideMark/>
          </w:tcPr>
          <w:p w14:paraId="1ACCC500" w14:textId="5E337B3D" w:rsidR="008D599B" w:rsidRPr="003921AA" w:rsidRDefault="003921AA" w:rsidP="008D599B">
            <w:pPr>
              <w:pStyle w:val="TableBodyTextMIRB"/>
              <w:rPr>
                <w:sz w:val="22"/>
              </w:rPr>
            </w:pPr>
            <w:hyperlink r:id="rId425" w:history="1">
              <w:r w:rsidRPr="003921AA">
                <w:rPr>
                  <w:rStyle w:val="Hyperlink"/>
                  <w:sz w:val="22"/>
                </w:rPr>
                <w:t>https://ws.gisetl.lrc.gov.on.ca/fmedatadownload/Packages/NWOOP2022_z15_DSM_15.zip</w:t>
              </w:r>
            </w:hyperlink>
          </w:p>
        </w:tc>
      </w:tr>
      <w:tr w:rsidR="008D599B" w:rsidRPr="008D599B" w14:paraId="32A00EAA" w14:textId="77777777" w:rsidTr="003921AA">
        <w:trPr>
          <w:trHeight w:val="300"/>
        </w:trPr>
        <w:tc>
          <w:tcPr>
            <w:tcW w:w="2494" w:type="dxa"/>
            <w:noWrap/>
            <w:hideMark/>
          </w:tcPr>
          <w:p w14:paraId="061DFBA2" w14:textId="77777777" w:rsidR="008D599B" w:rsidRPr="003921AA" w:rsidRDefault="008D599B" w:rsidP="008D599B">
            <w:pPr>
              <w:pStyle w:val="TableBodyTextMIRB"/>
              <w:rPr>
                <w:sz w:val="22"/>
              </w:rPr>
            </w:pPr>
            <w:r w:rsidRPr="003921AA">
              <w:rPr>
                <w:sz w:val="22"/>
              </w:rPr>
              <w:t>NWOOP 2022 z15 DSM 16</w:t>
            </w:r>
          </w:p>
        </w:tc>
        <w:tc>
          <w:tcPr>
            <w:tcW w:w="680" w:type="dxa"/>
            <w:noWrap/>
            <w:hideMark/>
          </w:tcPr>
          <w:p w14:paraId="474B1F23" w14:textId="77777777" w:rsidR="008D599B" w:rsidRPr="003921AA" w:rsidRDefault="008D599B" w:rsidP="008D599B">
            <w:pPr>
              <w:pStyle w:val="TableBodyTextMIRB"/>
              <w:rPr>
                <w:sz w:val="22"/>
              </w:rPr>
            </w:pPr>
            <w:r w:rsidRPr="003921AA">
              <w:rPr>
                <w:sz w:val="22"/>
              </w:rPr>
              <w:t>2.87</w:t>
            </w:r>
          </w:p>
        </w:tc>
        <w:tc>
          <w:tcPr>
            <w:tcW w:w="1456" w:type="dxa"/>
            <w:noWrap/>
            <w:hideMark/>
          </w:tcPr>
          <w:p w14:paraId="27F65EC7" w14:textId="77777777" w:rsidR="008D599B" w:rsidRPr="003921AA" w:rsidRDefault="008D599B" w:rsidP="008D599B">
            <w:pPr>
              <w:pStyle w:val="TableBodyTextMIRB"/>
              <w:rPr>
                <w:sz w:val="22"/>
              </w:rPr>
            </w:pPr>
            <w:r w:rsidRPr="003921AA">
              <w:rPr>
                <w:sz w:val="22"/>
              </w:rPr>
              <w:t>0.5</w:t>
            </w:r>
          </w:p>
        </w:tc>
        <w:tc>
          <w:tcPr>
            <w:tcW w:w="9071" w:type="dxa"/>
            <w:noWrap/>
            <w:hideMark/>
          </w:tcPr>
          <w:p w14:paraId="319EC2B3" w14:textId="32424CD7" w:rsidR="008D599B" w:rsidRPr="003921AA" w:rsidRDefault="003921AA" w:rsidP="008D599B">
            <w:pPr>
              <w:pStyle w:val="TableBodyTextMIRB"/>
              <w:rPr>
                <w:sz w:val="22"/>
              </w:rPr>
            </w:pPr>
            <w:hyperlink r:id="rId426" w:history="1">
              <w:r w:rsidRPr="003921AA">
                <w:rPr>
                  <w:rStyle w:val="Hyperlink"/>
                  <w:sz w:val="22"/>
                </w:rPr>
                <w:t>https://ws.gisetl.lrc.gov.on.ca/fmedatadownload/Packages/NWOOP2022_z15_DSM_16.zip</w:t>
              </w:r>
            </w:hyperlink>
          </w:p>
        </w:tc>
      </w:tr>
      <w:tr w:rsidR="008D599B" w:rsidRPr="008D599B" w14:paraId="48088DBF" w14:textId="77777777" w:rsidTr="003921AA">
        <w:trPr>
          <w:trHeight w:val="300"/>
        </w:trPr>
        <w:tc>
          <w:tcPr>
            <w:tcW w:w="2494" w:type="dxa"/>
            <w:noWrap/>
            <w:hideMark/>
          </w:tcPr>
          <w:p w14:paraId="415F6E18" w14:textId="77777777" w:rsidR="008D599B" w:rsidRPr="003921AA" w:rsidRDefault="008D599B" w:rsidP="008D599B">
            <w:pPr>
              <w:pStyle w:val="TableBodyTextMIRB"/>
              <w:rPr>
                <w:sz w:val="22"/>
              </w:rPr>
            </w:pPr>
            <w:r w:rsidRPr="003921AA">
              <w:rPr>
                <w:sz w:val="22"/>
              </w:rPr>
              <w:t>NWOOP 2022 z15 DSM 17</w:t>
            </w:r>
          </w:p>
        </w:tc>
        <w:tc>
          <w:tcPr>
            <w:tcW w:w="680" w:type="dxa"/>
            <w:noWrap/>
            <w:hideMark/>
          </w:tcPr>
          <w:p w14:paraId="050F5C80" w14:textId="77777777" w:rsidR="008D599B" w:rsidRPr="003921AA" w:rsidRDefault="008D599B" w:rsidP="008D599B">
            <w:pPr>
              <w:pStyle w:val="TableBodyTextMIRB"/>
              <w:rPr>
                <w:sz w:val="22"/>
              </w:rPr>
            </w:pPr>
            <w:r w:rsidRPr="003921AA">
              <w:rPr>
                <w:sz w:val="22"/>
              </w:rPr>
              <w:t>3.38</w:t>
            </w:r>
          </w:p>
        </w:tc>
        <w:tc>
          <w:tcPr>
            <w:tcW w:w="1456" w:type="dxa"/>
            <w:noWrap/>
            <w:hideMark/>
          </w:tcPr>
          <w:p w14:paraId="395C3C71" w14:textId="77777777" w:rsidR="008D599B" w:rsidRPr="003921AA" w:rsidRDefault="008D599B" w:rsidP="008D599B">
            <w:pPr>
              <w:pStyle w:val="TableBodyTextMIRB"/>
              <w:rPr>
                <w:sz w:val="22"/>
              </w:rPr>
            </w:pPr>
            <w:r w:rsidRPr="003921AA">
              <w:rPr>
                <w:sz w:val="22"/>
              </w:rPr>
              <w:t>0.5</w:t>
            </w:r>
          </w:p>
        </w:tc>
        <w:tc>
          <w:tcPr>
            <w:tcW w:w="9071" w:type="dxa"/>
            <w:noWrap/>
            <w:hideMark/>
          </w:tcPr>
          <w:p w14:paraId="22879FC2" w14:textId="09399576" w:rsidR="008D599B" w:rsidRPr="003921AA" w:rsidRDefault="003921AA" w:rsidP="008D599B">
            <w:pPr>
              <w:pStyle w:val="TableBodyTextMIRB"/>
              <w:rPr>
                <w:sz w:val="22"/>
              </w:rPr>
            </w:pPr>
            <w:hyperlink r:id="rId427" w:history="1">
              <w:r w:rsidRPr="003921AA">
                <w:rPr>
                  <w:rStyle w:val="Hyperlink"/>
                  <w:sz w:val="22"/>
                </w:rPr>
                <w:t>https://ws.gisetl.lrc.gov.on.ca/fmedatadownload/Packages/NWOOP2022_z15_DSM_17.zip</w:t>
              </w:r>
            </w:hyperlink>
          </w:p>
        </w:tc>
      </w:tr>
      <w:tr w:rsidR="008D599B" w:rsidRPr="008D599B" w14:paraId="753EA8E8" w14:textId="77777777" w:rsidTr="003921AA">
        <w:trPr>
          <w:trHeight w:val="300"/>
        </w:trPr>
        <w:tc>
          <w:tcPr>
            <w:tcW w:w="2494" w:type="dxa"/>
            <w:noWrap/>
            <w:hideMark/>
          </w:tcPr>
          <w:p w14:paraId="0B32C20A" w14:textId="77777777" w:rsidR="008D599B" w:rsidRPr="003921AA" w:rsidRDefault="008D599B" w:rsidP="008D599B">
            <w:pPr>
              <w:pStyle w:val="TableBodyTextMIRB"/>
              <w:rPr>
                <w:sz w:val="22"/>
              </w:rPr>
            </w:pPr>
            <w:r w:rsidRPr="003921AA">
              <w:rPr>
                <w:sz w:val="22"/>
              </w:rPr>
              <w:lastRenderedPageBreak/>
              <w:t>NWOOP 2022 z15 DSM 18</w:t>
            </w:r>
          </w:p>
        </w:tc>
        <w:tc>
          <w:tcPr>
            <w:tcW w:w="680" w:type="dxa"/>
            <w:noWrap/>
            <w:hideMark/>
          </w:tcPr>
          <w:p w14:paraId="354AB175" w14:textId="77777777" w:rsidR="008D599B" w:rsidRPr="003921AA" w:rsidRDefault="008D599B" w:rsidP="008D599B">
            <w:pPr>
              <w:pStyle w:val="TableBodyTextMIRB"/>
              <w:rPr>
                <w:sz w:val="22"/>
              </w:rPr>
            </w:pPr>
            <w:r w:rsidRPr="003921AA">
              <w:rPr>
                <w:sz w:val="22"/>
              </w:rPr>
              <w:t>3.37</w:t>
            </w:r>
          </w:p>
        </w:tc>
        <w:tc>
          <w:tcPr>
            <w:tcW w:w="1456" w:type="dxa"/>
            <w:noWrap/>
            <w:hideMark/>
          </w:tcPr>
          <w:p w14:paraId="0D869559" w14:textId="77777777" w:rsidR="008D599B" w:rsidRPr="003921AA" w:rsidRDefault="008D599B" w:rsidP="008D599B">
            <w:pPr>
              <w:pStyle w:val="TableBodyTextMIRB"/>
              <w:rPr>
                <w:sz w:val="22"/>
              </w:rPr>
            </w:pPr>
            <w:r w:rsidRPr="003921AA">
              <w:rPr>
                <w:sz w:val="22"/>
              </w:rPr>
              <w:t>0.5</w:t>
            </w:r>
          </w:p>
        </w:tc>
        <w:tc>
          <w:tcPr>
            <w:tcW w:w="9071" w:type="dxa"/>
            <w:noWrap/>
            <w:hideMark/>
          </w:tcPr>
          <w:p w14:paraId="7F1C2183" w14:textId="153DF747" w:rsidR="008D599B" w:rsidRPr="003921AA" w:rsidRDefault="003921AA" w:rsidP="008D599B">
            <w:pPr>
              <w:pStyle w:val="TableBodyTextMIRB"/>
              <w:rPr>
                <w:sz w:val="22"/>
              </w:rPr>
            </w:pPr>
            <w:hyperlink r:id="rId428" w:history="1">
              <w:r w:rsidRPr="003921AA">
                <w:rPr>
                  <w:rStyle w:val="Hyperlink"/>
                  <w:sz w:val="22"/>
                </w:rPr>
                <w:t>https://ws.gisetl.lrc.gov.on.ca/fmedatadownload/Packages/NWOOP2022_z15_DSM_18.zip</w:t>
              </w:r>
            </w:hyperlink>
          </w:p>
        </w:tc>
      </w:tr>
      <w:tr w:rsidR="008D599B" w:rsidRPr="008D599B" w14:paraId="0AADBC25" w14:textId="77777777" w:rsidTr="003921AA">
        <w:trPr>
          <w:trHeight w:val="300"/>
        </w:trPr>
        <w:tc>
          <w:tcPr>
            <w:tcW w:w="2494" w:type="dxa"/>
            <w:noWrap/>
            <w:hideMark/>
          </w:tcPr>
          <w:p w14:paraId="7FE2B21B" w14:textId="77777777" w:rsidR="008D599B" w:rsidRPr="003921AA" w:rsidRDefault="008D599B" w:rsidP="008D599B">
            <w:pPr>
              <w:pStyle w:val="TableBodyTextMIRB"/>
              <w:rPr>
                <w:sz w:val="22"/>
              </w:rPr>
            </w:pPr>
            <w:r w:rsidRPr="003921AA">
              <w:rPr>
                <w:sz w:val="22"/>
              </w:rPr>
              <w:t>NWOOP 2022 z15 DSM 19</w:t>
            </w:r>
          </w:p>
        </w:tc>
        <w:tc>
          <w:tcPr>
            <w:tcW w:w="680" w:type="dxa"/>
            <w:noWrap/>
            <w:hideMark/>
          </w:tcPr>
          <w:p w14:paraId="36D7B051" w14:textId="77777777" w:rsidR="008D599B" w:rsidRPr="003921AA" w:rsidRDefault="008D599B" w:rsidP="008D599B">
            <w:pPr>
              <w:pStyle w:val="TableBodyTextMIRB"/>
              <w:rPr>
                <w:sz w:val="22"/>
              </w:rPr>
            </w:pPr>
            <w:r w:rsidRPr="003921AA">
              <w:rPr>
                <w:sz w:val="22"/>
              </w:rPr>
              <w:t>3.36</w:t>
            </w:r>
          </w:p>
        </w:tc>
        <w:tc>
          <w:tcPr>
            <w:tcW w:w="1456" w:type="dxa"/>
            <w:noWrap/>
            <w:hideMark/>
          </w:tcPr>
          <w:p w14:paraId="0B93ECAB" w14:textId="77777777" w:rsidR="008D599B" w:rsidRPr="003921AA" w:rsidRDefault="008D599B" w:rsidP="008D599B">
            <w:pPr>
              <w:pStyle w:val="TableBodyTextMIRB"/>
              <w:rPr>
                <w:sz w:val="22"/>
              </w:rPr>
            </w:pPr>
            <w:r w:rsidRPr="003921AA">
              <w:rPr>
                <w:sz w:val="22"/>
              </w:rPr>
              <w:t>0.5</w:t>
            </w:r>
          </w:p>
        </w:tc>
        <w:tc>
          <w:tcPr>
            <w:tcW w:w="9071" w:type="dxa"/>
            <w:noWrap/>
            <w:hideMark/>
          </w:tcPr>
          <w:p w14:paraId="44EB1C69" w14:textId="43C208D3" w:rsidR="008D599B" w:rsidRPr="003921AA" w:rsidRDefault="003921AA" w:rsidP="008D599B">
            <w:pPr>
              <w:pStyle w:val="TableBodyTextMIRB"/>
              <w:rPr>
                <w:sz w:val="22"/>
              </w:rPr>
            </w:pPr>
            <w:hyperlink r:id="rId429" w:history="1">
              <w:r w:rsidRPr="003921AA">
                <w:rPr>
                  <w:rStyle w:val="Hyperlink"/>
                  <w:sz w:val="22"/>
                </w:rPr>
                <w:t>https://ws.gisetl.lrc.gov.on.ca/fmedatadownload/Packages/NWOOP2022_z15_DSM_19.zip</w:t>
              </w:r>
            </w:hyperlink>
          </w:p>
        </w:tc>
      </w:tr>
      <w:tr w:rsidR="008D599B" w:rsidRPr="008D599B" w14:paraId="20CD38AD" w14:textId="77777777" w:rsidTr="003921AA">
        <w:trPr>
          <w:trHeight w:val="300"/>
        </w:trPr>
        <w:tc>
          <w:tcPr>
            <w:tcW w:w="2494" w:type="dxa"/>
            <w:noWrap/>
            <w:hideMark/>
          </w:tcPr>
          <w:p w14:paraId="46177C4E" w14:textId="77777777" w:rsidR="008D599B" w:rsidRPr="003921AA" w:rsidRDefault="008D599B" w:rsidP="008D599B">
            <w:pPr>
              <w:pStyle w:val="TableBodyTextMIRB"/>
              <w:rPr>
                <w:sz w:val="22"/>
              </w:rPr>
            </w:pPr>
            <w:r w:rsidRPr="003921AA">
              <w:rPr>
                <w:sz w:val="22"/>
              </w:rPr>
              <w:t>NWOOP 2022 z15 DSM 20</w:t>
            </w:r>
          </w:p>
        </w:tc>
        <w:tc>
          <w:tcPr>
            <w:tcW w:w="680" w:type="dxa"/>
            <w:noWrap/>
            <w:hideMark/>
          </w:tcPr>
          <w:p w14:paraId="0E08A444" w14:textId="77777777" w:rsidR="008D599B" w:rsidRPr="003921AA" w:rsidRDefault="008D599B" w:rsidP="008D599B">
            <w:pPr>
              <w:pStyle w:val="TableBodyTextMIRB"/>
              <w:rPr>
                <w:sz w:val="22"/>
              </w:rPr>
            </w:pPr>
            <w:r w:rsidRPr="003921AA">
              <w:rPr>
                <w:sz w:val="22"/>
              </w:rPr>
              <w:t>3.25</w:t>
            </w:r>
          </w:p>
        </w:tc>
        <w:tc>
          <w:tcPr>
            <w:tcW w:w="1456" w:type="dxa"/>
            <w:noWrap/>
            <w:hideMark/>
          </w:tcPr>
          <w:p w14:paraId="7C9275B4" w14:textId="77777777" w:rsidR="008D599B" w:rsidRPr="003921AA" w:rsidRDefault="008D599B" w:rsidP="008D599B">
            <w:pPr>
              <w:pStyle w:val="TableBodyTextMIRB"/>
              <w:rPr>
                <w:sz w:val="22"/>
              </w:rPr>
            </w:pPr>
            <w:r w:rsidRPr="003921AA">
              <w:rPr>
                <w:sz w:val="22"/>
              </w:rPr>
              <w:t>0.5</w:t>
            </w:r>
          </w:p>
        </w:tc>
        <w:tc>
          <w:tcPr>
            <w:tcW w:w="9071" w:type="dxa"/>
            <w:noWrap/>
            <w:hideMark/>
          </w:tcPr>
          <w:p w14:paraId="19BA72A7" w14:textId="5D9AC027" w:rsidR="008D599B" w:rsidRPr="003921AA" w:rsidRDefault="003921AA" w:rsidP="008D599B">
            <w:pPr>
              <w:pStyle w:val="TableBodyTextMIRB"/>
              <w:rPr>
                <w:sz w:val="22"/>
              </w:rPr>
            </w:pPr>
            <w:hyperlink r:id="rId430" w:history="1">
              <w:r w:rsidRPr="003921AA">
                <w:rPr>
                  <w:rStyle w:val="Hyperlink"/>
                  <w:sz w:val="22"/>
                </w:rPr>
                <w:t>https://ws.gisetl.lrc.gov.on.ca/fmedatadownload/Packages/NWOOP2022_z15_DSM_20.zip</w:t>
              </w:r>
            </w:hyperlink>
          </w:p>
        </w:tc>
      </w:tr>
      <w:tr w:rsidR="008D599B" w:rsidRPr="008D599B" w14:paraId="43B19D84" w14:textId="77777777" w:rsidTr="003921AA">
        <w:trPr>
          <w:trHeight w:val="300"/>
        </w:trPr>
        <w:tc>
          <w:tcPr>
            <w:tcW w:w="2494" w:type="dxa"/>
            <w:noWrap/>
            <w:hideMark/>
          </w:tcPr>
          <w:p w14:paraId="7C040DAD" w14:textId="77777777" w:rsidR="008D599B" w:rsidRPr="003921AA" w:rsidRDefault="008D599B" w:rsidP="008D599B">
            <w:pPr>
              <w:pStyle w:val="TableBodyTextMIRB"/>
              <w:rPr>
                <w:sz w:val="22"/>
              </w:rPr>
            </w:pPr>
            <w:r w:rsidRPr="003921AA">
              <w:rPr>
                <w:sz w:val="22"/>
              </w:rPr>
              <w:t>NWOOP 2022 z15 DSM 21</w:t>
            </w:r>
          </w:p>
        </w:tc>
        <w:tc>
          <w:tcPr>
            <w:tcW w:w="680" w:type="dxa"/>
            <w:noWrap/>
            <w:hideMark/>
          </w:tcPr>
          <w:p w14:paraId="428D94F7" w14:textId="77777777" w:rsidR="008D599B" w:rsidRPr="003921AA" w:rsidRDefault="008D599B" w:rsidP="008D599B">
            <w:pPr>
              <w:pStyle w:val="TableBodyTextMIRB"/>
              <w:rPr>
                <w:sz w:val="22"/>
              </w:rPr>
            </w:pPr>
            <w:r w:rsidRPr="003921AA">
              <w:rPr>
                <w:sz w:val="22"/>
              </w:rPr>
              <w:t>3.26</w:t>
            </w:r>
          </w:p>
        </w:tc>
        <w:tc>
          <w:tcPr>
            <w:tcW w:w="1456" w:type="dxa"/>
            <w:noWrap/>
            <w:hideMark/>
          </w:tcPr>
          <w:p w14:paraId="4C98AFF5" w14:textId="77777777" w:rsidR="008D599B" w:rsidRPr="003921AA" w:rsidRDefault="008D599B" w:rsidP="008D599B">
            <w:pPr>
              <w:pStyle w:val="TableBodyTextMIRB"/>
              <w:rPr>
                <w:sz w:val="22"/>
              </w:rPr>
            </w:pPr>
            <w:r w:rsidRPr="003921AA">
              <w:rPr>
                <w:sz w:val="22"/>
              </w:rPr>
              <w:t>0.5</w:t>
            </w:r>
          </w:p>
        </w:tc>
        <w:tc>
          <w:tcPr>
            <w:tcW w:w="9071" w:type="dxa"/>
            <w:noWrap/>
            <w:hideMark/>
          </w:tcPr>
          <w:p w14:paraId="18A316E2" w14:textId="29EF9697" w:rsidR="008D599B" w:rsidRPr="003921AA" w:rsidRDefault="003921AA" w:rsidP="008D599B">
            <w:pPr>
              <w:pStyle w:val="TableBodyTextMIRB"/>
              <w:rPr>
                <w:sz w:val="22"/>
              </w:rPr>
            </w:pPr>
            <w:hyperlink r:id="rId431" w:history="1">
              <w:r w:rsidRPr="003921AA">
                <w:rPr>
                  <w:rStyle w:val="Hyperlink"/>
                  <w:sz w:val="22"/>
                </w:rPr>
                <w:t>https://ws.gisetl.lrc.gov.on.ca/fmedatadownload/Packages/NWOOP2022_z15_DSM_21.zip</w:t>
              </w:r>
            </w:hyperlink>
          </w:p>
        </w:tc>
      </w:tr>
      <w:tr w:rsidR="008D599B" w:rsidRPr="008D599B" w14:paraId="33132D9F" w14:textId="77777777" w:rsidTr="003921AA">
        <w:trPr>
          <w:trHeight w:val="300"/>
        </w:trPr>
        <w:tc>
          <w:tcPr>
            <w:tcW w:w="2494" w:type="dxa"/>
            <w:noWrap/>
            <w:hideMark/>
          </w:tcPr>
          <w:p w14:paraId="0FF49A63" w14:textId="77777777" w:rsidR="008D599B" w:rsidRPr="003921AA" w:rsidRDefault="008D599B" w:rsidP="008D599B">
            <w:pPr>
              <w:pStyle w:val="TableBodyTextMIRB"/>
              <w:rPr>
                <w:sz w:val="22"/>
              </w:rPr>
            </w:pPr>
            <w:r w:rsidRPr="003921AA">
              <w:rPr>
                <w:sz w:val="22"/>
              </w:rPr>
              <w:t>NWOOP 2022 z15 DSM 22</w:t>
            </w:r>
          </w:p>
        </w:tc>
        <w:tc>
          <w:tcPr>
            <w:tcW w:w="680" w:type="dxa"/>
            <w:noWrap/>
            <w:hideMark/>
          </w:tcPr>
          <w:p w14:paraId="35D37BBE" w14:textId="77777777" w:rsidR="008D599B" w:rsidRPr="003921AA" w:rsidRDefault="008D599B" w:rsidP="008D599B">
            <w:pPr>
              <w:pStyle w:val="TableBodyTextMIRB"/>
              <w:rPr>
                <w:sz w:val="22"/>
              </w:rPr>
            </w:pPr>
            <w:r w:rsidRPr="003921AA">
              <w:rPr>
                <w:sz w:val="22"/>
              </w:rPr>
              <w:t>3.26</w:t>
            </w:r>
          </w:p>
        </w:tc>
        <w:tc>
          <w:tcPr>
            <w:tcW w:w="1456" w:type="dxa"/>
            <w:noWrap/>
            <w:hideMark/>
          </w:tcPr>
          <w:p w14:paraId="0D3EEF35" w14:textId="77777777" w:rsidR="008D599B" w:rsidRPr="003921AA" w:rsidRDefault="008D599B" w:rsidP="008D599B">
            <w:pPr>
              <w:pStyle w:val="TableBodyTextMIRB"/>
              <w:rPr>
                <w:sz w:val="22"/>
              </w:rPr>
            </w:pPr>
            <w:r w:rsidRPr="003921AA">
              <w:rPr>
                <w:sz w:val="22"/>
              </w:rPr>
              <w:t>0.5</w:t>
            </w:r>
          </w:p>
        </w:tc>
        <w:tc>
          <w:tcPr>
            <w:tcW w:w="9071" w:type="dxa"/>
            <w:noWrap/>
            <w:hideMark/>
          </w:tcPr>
          <w:p w14:paraId="426B8D29" w14:textId="634A8DD2" w:rsidR="008D599B" w:rsidRPr="003921AA" w:rsidRDefault="003921AA" w:rsidP="008D599B">
            <w:pPr>
              <w:pStyle w:val="TableBodyTextMIRB"/>
              <w:rPr>
                <w:sz w:val="22"/>
              </w:rPr>
            </w:pPr>
            <w:hyperlink r:id="rId432" w:history="1">
              <w:r w:rsidRPr="003921AA">
                <w:rPr>
                  <w:rStyle w:val="Hyperlink"/>
                  <w:sz w:val="22"/>
                </w:rPr>
                <w:t>https://ws.gisetl.lrc.gov.on.ca/fmedatadownload/Packages/NWOOP2022_z15_DSM_22.zip</w:t>
              </w:r>
            </w:hyperlink>
          </w:p>
        </w:tc>
      </w:tr>
      <w:tr w:rsidR="008D599B" w:rsidRPr="008D599B" w14:paraId="3661CDFB" w14:textId="77777777" w:rsidTr="003921AA">
        <w:trPr>
          <w:trHeight w:val="300"/>
        </w:trPr>
        <w:tc>
          <w:tcPr>
            <w:tcW w:w="2494" w:type="dxa"/>
            <w:noWrap/>
            <w:hideMark/>
          </w:tcPr>
          <w:p w14:paraId="01C9EA6F" w14:textId="77777777" w:rsidR="008D599B" w:rsidRPr="003921AA" w:rsidRDefault="008D599B" w:rsidP="008D599B">
            <w:pPr>
              <w:pStyle w:val="TableBodyTextMIRB"/>
              <w:rPr>
                <w:sz w:val="22"/>
              </w:rPr>
            </w:pPr>
            <w:r w:rsidRPr="003921AA">
              <w:rPr>
                <w:sz w:val="22"/>
              </w:rPr>
              <w:t>NWOOP 2022 z15 DSM 23</w:t>
            </w:r>
          </w:p>
        </w:tc>
        <w:tc>
          <w:tcPr>
            <w:tcW w:w="680" w:type="dxa"/>
            <w:noWrap/>
            <w:hideMark/>
          </w:tcPr>
          <w:p w14:paraId="3A33443F" w14:textId="77777777" w:rsidR="008D599B" w:rsidRPr="003921AA" w:rsidRDefault="008D599B" w:rsidP="008D599B">
            <w:pPr>
              <w:pStyle w:val="TableBodyTextMIRB"/>
              <w:rPr>
                <w:sz w:val="22"/>
              </w:rPr>
            </w:pPr>
            <w:r w:rsidRPr="003921AA">
              <w:rPr>
                <w:sz w:val="22"/>
              </w:rPr>
              <w:t>3.40</w:t>
            </w:r>
          </w:p>
        </w:tc>
        <w:tc>
          <w:tcPr>
            <w:tcW w:w="1456" w:type="dxa"/>
            <w:noWrap/>
            <w:hideMark/>
          </w:tcPr>
          <w:p w14:paraId="5BCDE6E6" w14:textId="77777777" w:rsidR="008D599B" w:rsidRPr="003921AA" w:rsidRDefault="008D599B" w:rsidP="008D599B">
            <w:pPr>
              <w:pStyle w:val="TableBodyTextMIRB"/>
              <w:rPr>
                <w:sz w:val="22"/>
              </w:rPr>
            </w:pPr>
            <w:r w:rsidRPr="003921AA">
              <w:rPr>
                <w:sz w:val="22"/>
              </w:rPr>
              <w:t>0.5</w:t>
            </w:r>
          </w:p>
        </w:tc>
        <w:tc>
          <w:tcPr>
            <w:tcW w:w="9071" w:type="dxa"/>
            <w:noWrap/>
            <w:hideMark/>
          </w:tcPr>
          <w:p w14:paraId="051FF760" w14:textId="59740CFA" w:rsidR="008D599B" w:rsidRPr="003921AA" w:rsidRDefault="003921AA" w:rsidP="008D599B">
            <w:pPr>
              <w:pStyle w:val="TableBodyTextMIRB"/>
              <w:rPr>
                <w:sz w:val="22"/>
              </w:rPr>
            </w:pPr>
            <w:hyperlink r:id="rId433" w:history="1">
              <w:r w:rsidRPr="003921AA">
                <w:rPr>
                  <w:rStyle w:val="Hyperlink"/>
                  <w:sz w:val="22"/>
                </w:rPr>
                <w:t>https://ws.gisetl.lrc.gov.on.ca/fmedatadownload/Packages/NWOOP2022_z15_DSM_23.zip</w:t>
              </w:r>
            </w:hyperlink>
          </w:p>
        </w:tc>
      </w:tr>
      <w:tr w:rsidR="008D599B" w:rsidRPr="008D599B" w14:paraId="76DB1A89" w14:textId="77777777" w:rsidTr="003921AA">
        <w:trPr>
          <w:trHeight w:val="300"/>
        </w:trPr>
        <w:tc>
          <w:tcPr>
            <w:tcW w:w="2494" w:type="dxa"/>
            <w:noWrap/>
            <w:hideMark/>
          </w:tcPr>
          <w:p w14:paraId="6127E12F" w14:textId="77777777" w:rsidR="008D599B" w:rsidRPr="003921AA" w:rsidRDefault="008D599B" w:rsidP="008D599B">
            <w:pPr>
              <w:pStyle w:val="TableBodyTextMIRB"/>
              <w:rPr>
                <w:sz w:val="22"/>
              </w:rPr>
            </w:pPr>
            <w:r w:rsidRPr="003921AA">
              <w:rPr>
                <w:sz w:val="22"/>
              </w:rPr>
              <w:t>NWOOP 2022 z15 DSM 24</w:t>
            </w:r>
          </w:p>
        </w:tc>
        <w:tc>
          <w:tcPr>
            <w:tcW w:w="680" w:type="dxa"/>
            <w:noWrap/>
            <w:hideMark/>
          </w:tcPr>
          <w:p w14:paraId="51F6C175" w14:textId="77777777" w:rsidR="008D599B" w:rsidRPr="003921AA" w:rsidRDefault="008D599B" w:rsidP="008D599B">
            <w:pPr>
              <w:pStyle w:val="TableBodyTextMIRB"/>
              <w:rPr>
                <w:sz w:val="22"/>
              </w:rPr>
            </w:pPr>
            <w:r w:rsidRPr="003921AA">
              <w:rPr>
                <w:sz w:val="22"/>
              </w:rPr>
              <w:t>3.41</w:t>
            </w:r>
          </w:p>
        </w:tc>
        <w:tc>
          <w:tcPr>
            <w:tcW w:w="1456" w:type="dxa"/>
            <w:noWrap/>
            <w:hideMark/>
          </w:tcPr>
          <w:p w14:paraId="0268893D" w14:textId="77777777" w:rsidR="008D599B" w:rsidRPr="003921AA" w:rsidRDefault="008D599B" w:rsidP="008D599B">
            <w:pPr>
              <w:pStyle w:val="TableBodyTextMIRB"/>
              <w:rPr>
                <w:sz w:val="22"/>
              </w:rPr>
            </w:pPr>
            <w:r w:rsidRPr="003921AA">
              <w:rPr>
                <w:sz w:val="22"/>
              </w:rPr>
              <w:t>0.5</w:t>
            </w:r>
          </w:p>
        </w:tc>
        <w:tc>
          <w:tcPr>
            <w:tcW w:w="9071" w:type="dxa"/>
            <w:noWrap/>
            <w:hideMark/>
          </w:tcPr>
          <w:p w14:paraId="7F659391" w14:textId="684991DF" w:rsidR="008D599B" w:rsidRPr="003921AA" w:rsidRDefault="003921AA" w:rsidP="008D599B">
            <w:pPr>
              <w:pStyle w:val="TableBodyTextMIRB"/>
              <w:rPr>
                <w:sz w:val="22"/>
              </w:rPr>
            </w:pPr>
            <w:hyperlink r:id="rId434" w:history="1">
              <w:r w:rsidRPr="003921AA">
                <w:rPr>
                  <w:rStyle w:val="Hyperlink"/>
                  <w:sz w:val="22"/>
                </w:rPr>
                <w:t>https://ws.gisetl.lrc.gov.on.ca/fmedatadownload/Packages/NWOOP2022_z15_DSM_24.zip</w:t>
              </w:r>
            </w:hyperlink>
          </w:p>
        </w:tc>
      </w:tr>
      <w:tr w:rsidR="008D599B" w:rsidRPr="008D599B" w14:paraId="3A1287F6" w14:textId="77777777" w:rsidTr="003921AA">
        <w:trPr>
          <w:trHeight w:val="300"/>
        </w:trPr>
        <w:tc>
          <w:tcPr>
            <w:tcW w:w="2494" w:type="dxa"/>
            <w:noWrap/>
            <w:hideMark/>
          </w:tcPr>
          <w:p w14:paraId="4E95EA16" w14:textId="77777777" w:rsidR="008D599B" w:rsidRPr="003921AA" w:rsidRDefault="008D599B" w:rsidP="008D599B">
            <w:pPr>
              <w:pStyle w:val="TableBodyTextMIRB"/>
              <w:rPr>
                <w:sz w:val="22"/>
              </w:rPr>
            </w:pPr>
            <w:r w:rsidRPr="003921AA">
              <w:rPr>
                <w:sz w:val="22"/>
              </w:rPr>
              <w:t>NWOOP 2022 z15 DSM 25</w:t>
            </w:r>
          </w:p>
        </w:tc>
        <w:tc>
          <w:tcPr>
            <w:tcW w:w="680" w:type="dxa"/>
            <w:noWrap/>
            <w:hideMark/>
          </w:tcPr>
          <w:p w14:paraId="6842329E" w14:textId="77777777" w:rsidR="008D599B" w:rsidRPr="003921AA" w:rsidRDefault="008D599B" w:rsidP="008D599B">
            <w:pPr>
              <w:pStyle w:val="TableBodyTextMIRB"/>
              <w:rPr>
                <w:sz w:val="22"/>
              </w:rPr>
            </w:pPr>
            <w:r w:rsidRPr="003921AA">
              <w:rPr>
                <w:sz w:val="22"/>
              </w:rPr>
              <w:t>3.47</w:t>
            </w:r>
          </w:p>
        </w:tc>
        <w:tc>
          <w:tcPr>
            <w:tcW w:w="1456" w:type="dxa"/>
            <w:noWrap/>
            <w:hideMark/>
          </w:tcPr>
          <w:p w14:paraId="4E9CD56D" w14:textId="77777777" w:rsidR="008D599B" w:rsidRPr="003921AA" w:rsidRDefault="008D599B" w:rsidP="008D599B">
            <w:pPr>
              <w:pStyle w:val="TableBodyTextMIRB"/>
              <w:rPr>
                <w:sz w:val="22"/>
              </w:rPr>
            </w:pPr>
            <w:r w:rsidRPr="003921AA">
              <w:rPr>
                <w:sz w:val="22"/>
              </w:rPr>
              <w:t>0.5</w:t>
            </w:r>
          </w:p>
        </w:tc>
        <w:tc>
          <w:tcPr>
            <w:tcW w:w="9071" w:type="dxa"/>
            <w:noWrap/>
            <w:hideMark/>
          </w:tcPr>
          <w:p w14:paraId="71B4A45D" w14:textId="69E60FCF" w:rsidR="008D599B" w:rsidRPr="003921AA" w:rsidRDefault="003921AA" w:rsidP="008D599B">
            <w:pPr>
              <w:pStyle w:val="TableBodyTextMIRB"/>
              <w:rPr>
                <w:sz w:val="22"/>
              </w:rPr>
            </w:pPr>
            <w:hyperlink r:id="rId435" w:history="1">
              <w:r w:rsidRPr="003921AA">
                <w:rPr>
                  <w:rStyle w:val="Hyperlink"/>
                  <w:sz w:val="22"/>
                </w:rPr>
                <w:t>https://ws.gisetl.lrc.gov.on.ca/fmedatadownload/Packages/NWOOP2022_z15_DSM_25.zip</w:t>
              </w:r>
            </w:hyperlink>
          </w:p>
        </w:tc>
      </w:tr>
      <w:tr w:rsidR="008D599B" w:rsidRPr="008D599B" w14:paraId="061CA00E" w14:textId="77777777" w:rsidTr="003921AA">
        <w:trPr>
          <w:trHeight w:val="300"/>
        </w:trPr>
        <w:tc>
          <w:tcPr>
            <w:tcW w:w="2494" w:type="dxa"/>
            <w:noWrap/>
            <w:hideMark/>
          </w:tcPr>
          <w:p w14:paraId="73F6ABBA" w14:textId="77777777" w:rsidR="008D599B" w:rsidRPr="003921AA" w:rsidRDefault="008D599B" w:rsidP="008D599B">
            <w:pPr>
              <w:pStyle w:val="TableBodyTextMIRB"/>
              <w:rPr>
                <w:sz w:val="22"/>
              </w:rPr>
            </w:pPr>
            <w:r w:rsidRPr="003921AA">
              <w:rPr>
                <w:sz w:val="22"/>
              </w:rPr>
              <w:t>NWOOP 2022 z15 DSM 26</w:t>
            </w:r>
          </w:p>
        </w:tc>
        <w:tc>
          <w:tcPr>
            <w:tcW w:w="680" w:type="dxa"/>
            <w:noWrap/>
            <w:hideMark/>
          </w:tcPr>
          <w:p w14:paraId="5926E3B9" w14:textId="77777777" w:rsidR="008D599B" w:rsidRPr="003921AA" w:rsidRDefault="008D599B" w:rsidP="008D599B">
            <w:pPr>
              <w:pStyle w:val="TableBodyTextMIRB"/>
              <w:rPr>
                <w:sz w:val="22"/>
              </w:rPr>
            </w:pPr>
            <w:r w:rsidRPr="003921AA">
              <w:rPr>
                <w:sz w:val="22"/>
              </w:rPr>
              <w:t>2.47</w:t>
            </w:r>
          </w:p>
        </w:tc>
        <w:tc>
          <w:tcPr>
            <w:tcW w:w="1456" w:type="dxa"/>
            <w:noWrap/>
            <w:hideMark/>
          </w:tcPr>
          <w:p w14:paraId="43FB1270" w14:textId="77777777" w:rsidR="008D599B" w:rsidRPr="003921AA" w:rsidRDefault="008D599B" w:rsidP="008D599B">
            <w:pPr>
              <w:pStyle w:val="TableBodyTextMIRB"/>
              <w:rPr>
                <w:sz w:val="22"/>
              </w:rPr>
            </w:pPr>
            <w:r w:rsidRPr="003921AA">
              <w:rPr>
                <w:sz w:val="22"/>
              </w:rPr>
              <w:t>0.5</w:t>
            </w:r>
          </w:p>
        </w:tc>
        <w:tc>
          <w:tcPr>
            <w:tcW w:w="9071" w:type="dxa"/>
            <w:noWrap/>
            <w:hideMark/>
          </w:tcPr>
          <w:p w14:paraId="11FF318D" w14:textId="1D358A59" w:rsidR="008D599B" w:rsidRPr="003921AA" w:rsidRDefault="003921AA" w:rsidP="008D599B">
            <w:pPr>
              <w:pStyle w:val="TableBodyTextMIRB"/>
              <w:rPr>
                <w:sz w:val="22"/>
              </w:rPr>
            </w:pPr>
            <w:hyperlink r:id="rId436" w:history="1">
              <w:r w:rsidRPr="003921AA">
                <w:rPr>
                  <w:rStyle w:val="Hyperlink"/>
                  <w:sz w:val="22"/>
                </w:rPr>
                <w:t>https://ws.gisetl.lrc.gov.on.ca/fmedatadownload/Packages/NWOOP2022_z15_DSM_26.zip</w:t>
              </w:r>
            </w:hyperlink>
          </w:p>
        </w:tc>
      </w:tr>
      <w:tr w:rsidR="008D599B" w:rsidRPr="008D599B" w14:paraId="2E831B85" w14:textId="77777777" w:rsidTr="003921AA">
        <w:trPr>
          <w:trHeight w:val="300"/>
        </w:trPr>
        <w:tc>
          <w:tcPr>
            <w:tcW w:w="2494" w:type="dxa"/>
            <w:noWrap/>
            <w:hideMark/>
          </w:tcPr>
          <w:p w14:paraId="1334E48C" w14:textId="77777777" w:rsidR="008D599B" w:rsidRPr="003921AA" w:rsidRDefault="008D599B" w:rsidP="008D599B">
            <w:pPr>
              <w:pStyle w:val="TableBodyTextMIRB"/>
              <w:rPr>
                <w:sz w:val="22"/>
              </w:rPr>
            </w:pPr>
            <w:r w:rsidRPr="003921AA">
              <w:rPr>
                <w:sz w:val="22"/>
              </w:rPr>
              <w:t>NWOOP 2022 z15 DSM 27</w:t>
            </w:r>
          </w:p>
        </w:tc>
        <w:tc>
          <w:tcPr>
            <w:tcW w:w="680" w:type="dxa"/>
            <w:noWrap/>
            <w:hideMark/>
          </w:tcPr>
          <w:p w14:paraId="6F308FD2" w14:textId="77777777" w:rsidR="008D599B" w:rsidRPr="003921AA" w:rsidRDefault="008D599B" w:rsidP="008D599B">
            <w:pPr>
              <w:pStyle w:val="TableBodyTextMIRB"/>
              <w:rPr>
                <w:sz w:val="22"/>
              </w:rPr>
            </w:pPr>
            <w:r w:rsidRPr="003921AA">
              <w:rPr>
                <w:sz w:val="22"/>
              </w:rPr>
              <w:t>3.24</w:t>
            </w:r>
          </w:p>
        </w:tc>
        <w:tc>
          <w:tcPr>
            <w:tcW w:w="1456" w:type="dxa"/>
            <w:noWrap/>
            <w:hideMark/>
          </w:tcPr>
          <w:p w14:paraId="350A57A3" w14:textId="77777777" w:rsidR="008D599B" w:rsidRPr="003921AA" w:rsidRDefault="008D599B" w:rsidP="008D599B">
            <w:pPr>
              <w:pStyle w:val="TableBodyTextMIRB"/>
              <w:rPr>
                <w:sz w:val="22"/>
              </w:rPr>
            </w:pPr>
            <w:r w:rsidRPr="003921AA">
              <w:rPr>
                <w:sz w:val="22"/>
              </w:rPr>
              <w:t>0.5</w:t>
            </w:r>
          </w:p>
        </w:tc>
        <w:tc>
          <w:tcPr>
            <w:tcW w:w="9071" w:type="dxa"/>
            <w:noWrap/>
            <w:hideMark/>
          </w:tcPr>
          <w:p w14:paraId="68D0D4DD" w14:textId="18702C57" w:rsidR="008D599B" w:rsidRPr="003921AA" w:rsidRDefault="003921AA" w:rsidP="008D599B">
            <w:pPr>
              <w:pStyle w:val="TableBodyTextMIRB"/>
              <w:rPr>
                <w:sz w:val="22"/>
              </w:rPr>
            </w:pPr>
            <w:hyperlink r:id="rId437" w:history="1">
              <w:r w:rsidRPr="003921AA">
                <w:rPr>
                  <w:rStyle w:val="Hyperlink"/>
                  <w:sz w:val="22"/>
                </w:rPr>
                <w:t>https://ws.gisetl.lrc.gov.on.ca/fmedatadownload/Packages/NWOOP2022_z15_DSM_27.zip</w:t>
              </w:r>
            </w:hyperlink>
          </w:p>
        </w:tc>
      </w:tr>
      <w:tr w:rsidR="008D599B" w:rsidRPr="008D599B" w14:paraId="1AE6606E" w14:textId="77777777" w:rsidTr="003921AA">
        <w:trPr>
          <w:trHeight w:val="300"/>
        </w:trPr>
        <w:tc>
          <w:tcPr>
            <w:tcW w:w="2494" w:type="dxa"/>
            <w:noWrap/>
            <w:hideMark/>
          </w:tcPr>
          <w:p w14:paraId="76C3931B" w14:textId="77777777" w:rsidR="008D599B" w:rsidRPr="003921AA" w:rsidRDefault="008D599B" w:rsidP="008D599B">
            <w:pPr>
              <w:pStyle w:val="TableBodyTextMIRB"/>
              <w:rPr>
                <w:sz w:val="22"/>
              </w:rPr>
            </w:pPr>
            <w:r w:rsidRPr="003921AA">
              <w:rPr>
                <w:sz w:val="22"/>
              </w:rPr>
              <w:t>NWOOP 2022 z15 DSM 28</w:t>
            </w:r>
          </w:p>
        </w:tc>
        <w:tc>
          <w:tcPr>
            <w:tcW w:w="680" w:type="dxa"/>
            <w:noWrap/>
            <w:hideMark/>
          </w:tcPr>
          <w:p w14:paraId="47EF7230" w14:textId="77777777" w:rsidR="008D599B" w:rsidRPr="003921AA" w:rsidRDefault="008D599B" w:rsidP="008D599B">
            <w:pPr>
              <w:pStyle w:val="TableBodyTextMIRB"/>
              <w:rPr>
                <w:sz w:val="22"/>
              </w:rPr>
            </w:pPr>
            <w:r w:rsidRPr="003921AA">
              <w:rPr>
                <w:sz w:val="22"/>
              </w:rPr>
              <w:t>3.24</w:t>
            </w:r>
          </w:p>
        </w:tc>
        <w:tc>
          <w:tcPr>
            <w:tcW w:w="1456" w:type="dxa"/>
            <w:noWrap/>
            <w:hideMark/>
          </w:tcPr>
          <w:p w14:paraId="47FC6D2F" w14:textId="77777777" w:rsidR="008D599B" w:rsidRPr="003921AA" w:rsidRDefault="008D599B" w:rsidP="008D599B">
            <w:pPr>
              <w:pStyle w:val="TableBodyTextMIRB"/>
              <w:rPr>
                <w:sz w:val="22"/>
              </w:rPr>
            </w:pPr>
            <w:r w:rsidRPr="003921AA">
              <w:rPr>
                <w:sz w:val="22"/>
              </w:rPr>
              <w:t>0.5</w:t>
            </w:r>
          </w:p>
        </w:tc>
        <w:tc>
          <w:tcPr>
            <w:tcW w:w="9071" w:type="dxa"/>
            <w:noWrap/>
            <w:hideMark/>
          </w:tcPr>
          <w:p w14:paraId="39F5846F" w14:textId="5084B0C5" w:rsidR="008D599B" w:rsidRPr="003921AA" w:rsidRDefault="003921AA" w:rsidP="008D599B">
            <w:pPr>
              <w:pStyle w:val="TableBodyTextMIRB"/>
              <w:rPr>
                <w:sz w:val="22"/>
              </w:rPr>
            </w:pPr>
            <w:hyperlink r:id="rId438" w:history="1">
              <w:r w:rsidRPr="003921AA">
                <w:rPr>
                  <w:rStyle w:val="Hyperlink"/>
                  <w:sz w:val="22"/>
                </w:rPr>
                <w:t>https://ws.gisetl.lrc.gov.on.ca/fmedatadownload/Packages/NWOOP2022_z15_DSM_28.zip</w:t>
              </w:r>
            </w:hyperlink>
          </w:p>
        </w:tc>
      </w:tr>
      <w:tr w:rsidR="008D599B" w:rsidRPr="008D599B" w14:paraId="01B9C18A" w14:textId="77777777" w:rsidTr="003921AA">
        <w:trPr>
          <w:trHeight w:val="300"/>
        </w:trPr>
        <w:tc>
          <w:tcPr>
            <w:tcW w:w="2494" w:type="dxa"/>
            <w:noWrap/>
            <w:hideMark/>
          </w:tcPr>
          <w:p w14:paraId="130E2817" w14:textId="77777777" w:rsidR="008D599B" w:rsidRPr="003921AA" w:rsidRDefault="008D599B" w:rsidP="008D599B">
            <w:pPr>
              <w:pStyle w:val="TableBodyTextMIRB"/>
              <w:rPr>
                <w:sz w:val="22"/>
              </w:rPr>
            </w:pPr>
            <w:r w:rsidRPr="003921AA">
              <w:rPr>
                <w:sz w:val="22"/>
              </w:rPr>
              <w:t>NWOOP 2022 z15 DSM 29</w:t>
            </w:r>
          </w:p>
        </w:tc>
        <w:tc>
          <w:tcPr>
            <w:tcW w:w="680" w:type="dxa"/>
            <w:noWrap/>
            <w:hideMark/>
          </w:tcPr>
          <w:p w14:paraId="2124C2D0" w14:textId="77777777" w:rsidR="008D599B" w:rsidRPr="003921AA" w:rsidRDefault="008D599B" w:rsidP="008D599B">
            <w:pPr>
              <w:pStyle w:val="TableBodyTextMIRB"/>
              <w:rPr>
                <w:sz w:val="22"/>
              </w:rPr>
            </w:pPr>
            <w:r w:rsidRPr="003921AA">
              <w:rPr>
                <w:sz w:val="22"/>
              </w:rPr>
              <w:t>2.95</w:t>
            </w:r>
          </w:p>
        </w:tc>
        <w:tc>
          <w:tcPr>
            <w:tcW w:w="1456" w:type="dxa"/>
            <w:noWrap/>
            <w:hideMark/>
          </w:tcPr>
          <w:p w14:paraId="1A5271D8" w14:textId="77777777" w:rsidR="008D599B" w:rsidRPr="003921AA" w:rsidRDefault="008D599B" w:rsidP="008D599B">
            <w:pPr>
              <w:pStyle w:val="TableBodyTextMIRB"/>
              <w:rPr>
                <w:sz w:val="22"/>
              </w:rPr>
            </w:pPr>
            <w:r w:rsidRPr="003921AA">
              <w:rPr>
                <w:sz w:val="22"/>
              </w:rPr>
              <w:t>0.5</w:t>
            </w:r>
          </w:p>
        </w:tc>
        <w:tc>
          <w:tcPr>
            <w:tcW w:w="9071" w:type="dxa"/>
            <w:noWrap/>
            <w:hideMark/>
          </w:tcPr>
          <w:p w14:paraId="67E61B7F" w14:textId="51F76C36" w:rsidR="008D599B" w:rsidRPr="003921AA" w:rsidRDefault="003921AA" w:rsidP="008D599B">
            <w:pPr>
              <w:pStyle w:val="TableBodyTextMIRB"/>
              <w:rPr>
                <w:sz w:val="22"/>
              </w:rPr>
            </w:pPr>
            <w:hyperlink r:id="rId439" w:history="1">
              <w:r w:rsidRPr="003921AA">
                <w:rPr>
                  <w:rStyle w:val="Hyperlink"/>
                  <w:sz w:val="22"/>
                </w:rPr>
                <w:t>https://ws.gisetl.lrc.gov.on.ca/fmedatadownload/Packages/NWOOP2022_z15_DSM_29.zip</w:t>
              </w:r>
            </w:hyperlink>
          </w:p>
        </w:tc>
      </w:tr>
      <w:tr w:rsidR="008D599B" w:rsidRPr="008D599B" w14:paraId="56E12335" w14:textId="77777777" w:rsidTr="003921AA">
        <w:trPr>
          <w:trHeight w:val="300"/>
        </w:trPr>
        <w:tc>
          <w:tcPr>
            <w:tcW w:w="2494" w:type="dxa"/>
            <w:noWrap/>
            <w:hideMark/>
          </w:tcPr>
          <w:p w14:paraId="4E427BE9" w14:textId="77777777" w:rsidR="008D599B" w:rsidRPr="003921AA" w:rsidRDefault="008D599B" w:rsidP="008D599B">
            <w:pPr>
              <w:pStyle w:val="TableBodyTextMIRB"/>
              <w:rPr>
                <w:sz w:val="22"/>
              </w:rPr>
            </w:pPr>
            <w:r w:rsidRPr="003921AA">
              <w:rPr>
                <w:sz w:val="22"/>
              </w:rPr>
              <w:t>NWOOP 2022 z15 DSM 30</w:t>
            </w:r>
          </w:p>
        </w:tc>
        <w:tc>
          <w:tcPr>
            <w:tcW w:w="680" w:type="dxa"/>
            <w:noWrap/>
            <w:hideMark/>
          </w:tcPr>
          <w:p w14:paraId="67987D00" w14:textId="77777777" w:rsidR="008D599B" w:rsidRPr="003921AA" w:rsidRDefault="008D599B" w:rsidP="008D599B">
            <w:pPr>
              <w:pStyle w:val="TableBodyTextMIRB"/>
              <w:rPr>
                <w:sz w:val="22"/>
              </w:rPr>
            </w:pPr>
            <w:r w:rsidRPr="003921AA">
              <w:rPr>
                <w:sz w:val="22"/>
              </w:rPr>
              <w:t>2.78</w:t>
            </w:r>
          </w:p>
        </w:tc>
        <w:tc>
          <w:tcPr>
            <w:tcW w:w="1456" w:type="dxa"/>
            <w:noWrap/>
            <w:hideMark/>
          </w:tcPr>
          <w:p w14:paraId="6000544C" w14:textId="77777777" w:rsidR="008D599B" w:rsidRPr="003921AA" w:rsidRDefault="008D599B" w:rsidP="008D599B">
            <w:pPr>
              <w:pStyle w:val="TableBodyTextMIRB"/>
              <w:rPr>
                <w:sz w:val="22"/>
              </w:rPr>
            </w:pPr>
            <w:r w:rsidRPr="003921AA">
              <w:rPr>
                <w:sz w:val="22"/>
              </w:rPr>
              <w:t>0.5</w:t>
            </w:r>
          </w:p>
        </w:tc>
        <w:tc>
          <w:tcPr>
            <w:tcW w:w="9071" w:type="dxa"/>
            <w:noWrap/>
            <w:hideMark/>
          </w:tcPr>
          <w:p w14:paraId="07AEC5A6" w14:textId="694DA921" w:rsidR="008D599B" w:rsidRPr="003921AA" w:rsidRDefault="003921AA" w:rsidP="008D599B">
            <w:pPr>
              <w:pStyle w:val="TableBodyTextMIRB"/>
              <w:rPr>
                <w:sz w:val="22"/>
              </w:rPr>
            </w:pPr>
            <w:hyperlink r:id="rId440" w:history="1">
              <w:r w:rsidRPr="003921AA">
                <w:rPr>
                  <w:rStyle w:val="Hyperlink"/>
                  <w:sz w:val="22"/>
                </w:rPr>
                <w:t>https://ws.gisetl.lrc.gov.on.ca/fmedatadownload/Packages/NWOOP2022_z15_DSM_30.zip</w:t>
              </w:r>
            </w:hyperlink>
          </w:p>
        </w:tc>
      </w:tr>
      <w:tr w:rsidR="008D599B" w:rsidRPr="008D599B" w14:paraId="7A5A651F" w14:textId="77777777" w:rsidTr="003921AA">
        <w:trPr>
          <w:trHeight w:val="300"/>
        </w:trPr>
        <w:tc>
          <w:tcPr>
            <w:tcW w:w="2494" w:type="dxa"/>
            <w:noWrap/>
            <w:hideMark/>
          </w:tcPr>
          <w:p w14:paraId="1610810C" w14:textId="77777777" w:rsidR="008D599B" w:rsidRPr="003921AA" w:rsidRDefault="008D599B" w:rsidP="008D599B">
            <w:pPr>
              <w:pStyle w:val="TableBodyTextMIRB"/>
              <w:rPr>
                <w:sz w:val="22"/>
              </w:rPr>
            </w:pPr>
            <w:r w:rsidRPr="003921AA">
              <w:rPr>
                <w:sz w:val="22"/>
              </w:rPr>
              <w:t>NWOOP 2022 z16 DSM 01</w:t>
            </w:r>
          </w:p>
        </w:tc>
        <w:tc>
          <w:tcPr>
            <w:tcW w:w="680" w:type="dxa"/>
            <w:noWrap/>
            <w:hideMark/>
          </w:tcPr>
          <w:p w14:paraId="12336634" w14:textId="77777777" w:rsidR="008D599B" w:rsidRPr="003921AA" w:rsidRDefault="008D599B" w:rsidP="008D599B">
            <w:pPr>
              <w:pStyle w:val="TableBodyTextMIRB"/>
              <w:rPr>
                <w:sz w:val="22"/>
              </w:rPr>
            </w:pPr>
            <w:r w:rsidRPr="003921AA">
              <w:rPr>
                <w:sz w:val="22"/>
              </w:rPr>
              <w:t>3.33</w:t>
            </w:r>
          </w:p>
        </w:tc>
        <w:tc>
          <w:tcPr>
            <w:tcW w:w="1456" w:type="dxa"/>
            <w:noWrap/>
            <w:hideMark/>
          </w:tcPr>
          <w:p w14:paraId="58E49F3F" w14:textId="77777777" w:rsidR="008D599B" w:rsidRPr="003921AA" w:rsidRDefault="008D599B" w:rsidP="008D599B">
            <w:pPr>
              <w:pStyle w:val="TableBodyTextMIRB"/>
              <w:rPr>
                <w:sz w:val="22"/>
              </w:rPr>
            </w:pPr>
            <w:r w:rsidRPr="003921AA">
              <w:rPr>
                <w:sz w:val="22"/>
              </w:rPr>
              <w:t>0.5</w:t>
            </w:r>
          </w:p>
        </w:tc>
        <w:tc>
          <w:tcPr>
            <w:tcW w:w="9071" w:type="dxa"/>
            <w:noWrap/>
            <w:hideMark/>
          </w:tcPr>
          <w:p w14:paraId="55BE233B" w14:textId="01A3979B" w:rsidR="008D599B" w:rsidRPr="003921AA" w:rsidRDefault="003921AA" w:rsidP="008D599B">
            <w:pPr>
              <w:pStyle w:val="TableBodyTextMIRB"/>
              <w:rPr>
                <w:sz w:val="22"/>
              </w:rPr>
            </w:pPr>
            <w:hyperlink r:id="rId441" w:history="1">
              <w:r w:rsidRPr="003921AA">
                <w:rPr>
                  <w:rStyle w:val="Hyperlink"/>
                  <w:sz w:val="22"/>
                </w:rPr>
                <w:t>https://ws.gisetl.lrc.gov.on.ca/fmedatadownload/Packages/NWOOP2022_z16_DSM_01.zip</w:t>
              </w:r>
            </w:hyperlink>
          </w:p>
        </w:tc>
      </w:tr>
      <w:tr w:rsidR="008D599B" w:rsidRPr="008D599B" w14:paraId="3AB555A1" w14:textId="77777777" w:rsidTr="003921AA">
        <w:trPr>
          <w:trHeight w:val="300"/>
        </w:trPr>
        <w:tc>
          <w:tcPr>
            <w:tcW w:w="2494" w:type="dxa"/>
            <w:noWrap/>
            <w:hideMark/>
          </w:tcPr>
          <w:p w14:paraId="78E65C88" w14:textId="77777777" w:rsidR="008D599B" w:rsidRPr="003921AA" w:rsidRDefault="008D599B" w:rsidP="008D599B">
            <w:pPr>
              <w:pStyle w:val="TableBodyTextMIRB"/>
              <w:rPr>
                <w:sz w:val="22"/>
              </w:rPr>
            </w:pPr>
            <w:r w:rsidRPr="003921AA">
              <w:rPr>
                <w:sz w:val="22"/>
              </w:rPr>
              <w:t>NWOOP 2022 z16 DSM 02</w:t>
            </w:r>
          </w:p>
        </w:tc>
        <w:tc>
          <w:tcPr>
            <w:tcW w:w="680" w:type="dxa"/>
            <w:noWrap/>
            <w:hideMark/>
          </w:tcPr>
          <w:p w14:paraId="3878BA6D" w14:textId="77777777" w:rsidR="008D599B" w:rsidRPr="003921AA" w:rsidRDefault="008D599B" w:rsidP="008D599B">
            <w:pPr>
              <w:pStyle w:val="TableBodyTextMIRB"/>
              <w:rPr>
                <w:sz w:val="22"/>
              </w:rPr>
            </w:pPr>
            <w:r w:rsidRPr="003921AA">
              <w:rPr>
                <w:sz w:val="22"/>
              </w:rPr>
              <w:t>3.57</w:t>
            </w:r>
          </w:p>
        </w:tc>
        <w:tc>
          <w:tcPr>
            <w:tcW w:w="1456" w:type="dxa"/>
            <w:noWrap/>
            <w:hideMark/>
          </w:tcPr>
          <w:p w14:paraId="0A94CC88" w14:textId="77777777" w:rsidR="008D599B" w:rsidRPr="003921AA" w:rsidRDefault="008D599B" w:rsidP="008D599B">
            <w:pPr>
              <w:pStyle w:val="TableBodyTextMIRB"/>
              <w:rPr>
                <w:sz w:val="22"/>
              </w:rPr>
            </w:pPr>
            <w:r w:rsidRPr="003921AA">
              <w:rPr>
                <w:sz w:val="22"/>
              </w:rPr>
              <w:t>0.5</w:t>
            </w:r>
          </w:p>
        </w:tc>
        <w:tc>
          <w:tcPr>
            <w:tcW w:w="9071" w:type="dxa"/>
            <w:noWrap/>
            <w:hideMark/>
          </w:tcPr>
          <w:p w14:paraId="09772439" w14:textId="5F5CE67F" w:rsidR="008D599B" w:rsidRPr="003921AA" w:rsidRDefault="003921AA" w:rsidP="008D599B">
            <w:pPr>
              <w:pStyle w:val="TableBodyTextMIRB"/>
              <w:rPr>
                <w:sz w:val="22"/>
              </w:rPr>
            </w:pPr>
            <w:hyperlink r:id="rId442" w:history="1">
              <w:r w:rsidRPr="003921AA">
                <w:rPr>
                  <w:rStyle w:val="Hyperlink"/>
                  <w:sz w:val="22"/>
                </w:rPr>
                <w:t>https://ws.gisetl.lrc.gov.on.ca/fmedatadownload/Packages/NWOOP2022_z16_DSM_02.zip</w:t>
              </w:r>
            </w:hyperlink>
          </w:p>
        </w:tc>
      </w:tr>
      <w:tr w:rsidR="008D599B" w:rsidRPr="008D599B" w14:paraId="2CE59437" w14:textId="77777777" w:rsidTr="003921AA">
        <w:trPr>
          <w:trHeight w:val="300"/>
        </w:trPr>
        <w:tc>
          <w:tcPr>
            <w:tcW w:w="2494" w:type="dxa"/>
            <w:noWrap/>
            <w:hideMark/>
          </w:tcPr>
          <w:p w14:paraId="59A2E0CC" w14:textId="77777777" w:rsidR="008D599B" w:rsidRPr="003921AA" w:rsidRDefault="008D599B" w:rsidP="008D599B">
            <w:pPr>
              <w:pStyle w:val="TableBodyTextMIRB"/>
              <w:rPr>
                <w:sz w:val="22"/>
              </w:rPr>
            </w:pPr>
            <w:r w:rsidRPr="003921AA">
              <w:rPr>
                <w:sz w:val="22"/>
              </w:rPr>
              <w:t>NWOOP 2022 z16 DSM 03</w:t>
            </w:r>
          </w:p>
        </w:tc>
        <w:tc>
          <w:tcPr>
            <w:tcW w:w="680" w:type="dxa"/>
            <w:noWrap/>
            <w:hideMark/>
          </w:tcPr>
          <w:p w14:paraId="5896CDBF" w14:textId="77777777" w:rsidR="008D599B" w:rsidRPr="003921AA" w:rsidRDefault="008D599B" w:rsidP="008D599B">
            <w:pPr>
              <w:pStyle w:val="TableBodyTextMIRB"/>
              <w:rPr>
                <w:sz w:val="22"/>
              </w:rPr>
            </w:pPr>
            <w:r w:rsidRPr="003921AA">
              <w:rPr>
                <w:sz w:val="22"/>
              </w:rPr>
              <w:t>3.18</w:t>
            </w:r>
          </w:p>
        </w:tc>
        <w:tc>
          <w:tcPr>
            <w:tcW w:w="1456" w:type="dxa"/>
            <w:noWrap/>
            <w:hideMark/>
          </w:tcPr>
          <w:p w14:paraId="2C5FF7D9" w14:textId="77777777" w:rsidR="008D599B" w:rsidRPr="003921AA" w:rsidRDefault="008D599B" w:rsidP="008D599B">
            <w:pPr>
              <w:pStyle w:val="TableBodyTextMIRB"/>
              <w:rPr>
                <w:sz w:val="22"/>
              </w:rPr>
            </w:pPr>
            <w:r w:rsidRPr="003921AA">
              <w:rPr>
                <w:sz w:val="22"/>
              </w:rPr>
              <w:t>0.5</w:t>
            </w:r>
          </w:p>
        </w:tc>
        <w:tc>
          <w:tcPr>
            <w:tcW w:w="9071" w:type="dxa"/>
            <w:noWrap/>
            <w:hideMark/>
          </w:tcPr>
          <w:p w14:paraId="78B4030A" w14:textId="0014E64E" w:rsidR="008D599B" w:rsidRPr="003921AA" w:rsidRDefault="003921AA" w:rsidP="008D599B">
            <w:pPr>
              <w:pStyle w:val="TableBodyTextMIRB"/>
              <w:rPr>
                <w:sz w:val="22"/>
              </w:rPr>
            </w:pPr>
            <w:hyperlink r:id="rId443" w:history="1">
              <w:r w:rsidRPr="003921AA">
                <w:rPr>
                  <w:rStyle w:val="Hyperlink"/>
                  <w:sz w:val="22"/>
                </w:rPr>
                <w:t>https://ws.gisetl.lrc.gov.on.ca/fmedatadownload/Packages/NWOOP2022_z16_DSM_03.zip</w:t>
              </w:r>
            </w:hyperlink>
          </w:p>
        </w:tc>
      </w:tr>
      <w:tr w:rsidR="008D599B" w:rsidRPr="008D599B" w14:paraId="5AB36F54" w14:textId="77777777" w:rsidTr="003921AA">
        <w:trPr>
          <w:trHeight w:val="300"/>
        </w:trPr>
        <w:tc>
          <w:tcPr>
            <w:tcW w:w="2494" w:type="dxa"/>
            <w:noWrap/>
            <w:hideMark/>
          </w:tcPr>
          <w:p w14:paraId="7E73C5F0" w14:textId="77777777" w:rsidR="008D599B" w:rsidRPr="003921AA" w:rsidRDefault="008D599B" w:rsidP="008D599B">
            <w:pPr>
              <w:pStyle w:val="TableBodyTextMIRB"/>
              <w:rPr>
                <w:sz w:val="22"/>
              </w:rPr>
            </w:pPr>
            <w:r w:rsidRPr="003921AA">
              <w:rPr>
                <w:sz w:val="22"/>
              </w:rPr>
              <w:t>NWOOP 2022 z16 DSM 04</w:t>
            </w:r>
          </w:p>
        </w:tc>
        <w:tc>
          <w:tcPr>
            <w:tcW w:w="680" w:type="dxa"/>
            <w:noWrap/>
            <w:hideMark/>
          </w:tcPr>
          <w:p w14:paraId="3A7D7EBA" w14:textId="77777777" w:rsidR="008D599B" w:rsidRPr="003921AA" w:rsidRDefault="008D599B" w:rsidP="008D599B">
            <w:pPr>
              <w:pStyle w:val="TableBodyTextMIRB"/>
              <w:rPr>
                <w:sz w:val="22"/>
              </w:rPr>
            </w:pPr>
            <w:r w:rsidRPr="003921AA">
              <w:rPr>
                <w:sz w:val="22"/>
              </w:rPr>
              <w:t>3.02</w:t>
            </w:r>
          </w:p>
        </w:tc>
        <w:tc>
          <w:tcPr>
            <w:tcW w:w="1456" w:type="dxa"/>
            <w:noWrap/>
            <w:hideMark/>
          </w:tcPr>
          <w:p w14:paraId="7B7366D4" w14:textId="77777777" w:rsidR="008D599B" w:rsidRPr="003921AA" w:rsidRDefault="008D599B" w:rsidP="008D599B">
            <w:pPr>
              <w:pStyle w:val="TableBodyTextMIRB"/>
              <w:rPr>
                <w:sz w:val="22"/>
              </w:rPr>
            </w:pPr>
            <w:r w:rsidRPr="003921AA">
              <w:rPr>
                <w:sz w:val="22"/>
              </w:rPr>
              <w:t>0.5</w:t>
            </w:r>
          </w:p>
        </w:tc>
        <w:tc>
          <w:tcPr>
            <w:tcW w:w="9071" w:type="dxa"/>
            <w:noWrap/>
            <w:hideMark/>
          </w:tcPr>
          <w:p w14:paraId="153CDB3D" w14:textId="4B5E11B3" w:rsidR="008D599B" w:rsidRPr="003921AA" w:rsidRDefault="003921AA" w:rsidP="008D599B">
            <w:pPr>
              <w:pStyle w:val="TableBodyTextMIRB"/>
              <w:rPr>
                <w:sz w:val="22"/>
              </w:rPr>
            </w:pPr>
            <w:hyperlink r:id="rId444" w:history="1">
              <w:r w:rsidRPr="003921AA">
                <w:rPr>
                  <w:rStyle w:val="Hyperlink"/>
                  <w:sz w:val="22"/>
                </w:rPr>
                <w:t>https://ws.gisetl.lrc.gov.on.ca/fmedatadownload/Packages/NWOOP2022_z16_DSM_04.zip</w:t>
              </w:r>
            </w:hyperlink>
          </w:p>
        </w:tc>
      </w:tr>
      <w:tr w:rsidR="008D599B" w:rsidRPr="008D599B" w14:paraId="08F1FF22" w14:textId="77777777" w:rsidTr="003921AA">
        <w:trPr>
          <w:trHeight w:val="300"/>
        </w:trPr>
        <w:tc>
          <w:tcPr>
            <w:tcW w:w="2494" w:type="dxa"/>
            <w:noWrap/>
            <w:hideMark/>
          </w:tcPr>
          <w:p w14:paraId="30C2BDE3" w14:textId="77777777" w:rsidR="008D599B" w:rsidRPr="003921AA" w:rsidRDefault="008D599B" w:rsidP="008D599B">
            <w:pPr>
              <w:pStyle w:val="TableBodyTextMIRB"/>
              <w:rPr>
                <w:sz w:val="22"/>
              </w:rPr>
            </w:pPr>
            <w:r w:rsidRPr="003921AA">
              <w:rPr>
                <w:sz w:val="22"/>
              </w:rPr>
              <w:lastRenderedPageBreak/>
              <w:t>NWOOP 2022 z16 DSM 05</w:t>
            </w:r>
          </w:p>
        </w:tc>
        <w:tc>
          <w:tcPr>
            <w:tcW w:w="680" w:type="dxa"/>
            <w:noWrap/>
            <w:hideMark/>
          </w:tcPr>
          <w:p w14:paraId="39FB752C" w14:textId="77777777" w:rsidR="008D599B" w:rsidRPr="003921AA" w:rsidRDefault="008D599B" w:rsidP="008D599B">
            <w:pPr>
              <w:pStyle w:val="TableBodyTextMIRB"/>
              <w:rPr>
                <w:sz w:val="22"/>
              </w:rPr>
            </w:pPr>
            <w:r w:rsidRPr="003921AA">
              <w:rPr>
                <w:sz w:val="22"/>
              </w:rPr>
              <w:t>3.23</w:t>
            </w:r>
          </w:p>
        </w:tc>
        <w:tc>
          <w:tcPr>
            <w:tcW w:w="1456" w:type="dxa"/>
            <w:noWrap/>
            <w:hideMark/>
          </w:tcPr>
          <w:p w14:paraId="7ECAEC4D" w14:textId="77777777" w:rsidR="008D599B" w:rsidRPr="003921AA" w:rsidRDefault="008D599B" w:rsidP="008D599B">
            <w:pPr>
              <w:pStyle w:val="TableBodyTextMIRB"/>
              <w:rPr>
                <w:sz w:val="22"/>
              </w:rPr>
            </w:pPr>
            <w:r w:rsidRPr="003921AA">
              <w:rPr>
                <w:sz w:val="22"/>
              </w:rPr>
              <w:t>0.5</w:t>
            </w:r>
          </w:p>
        </w:tc>
        <w:tc>
          <w:tcPr>
            <w:tcW w:w="9071" w:type="dxa"/>
            <w:noWrap/>
            <w:hideMark/>
          </w:tcPr>
          <w:p w14:paraId="49D84593" w14:textId="210E97FD" w:rsidR="008D599B" w:rsidRPr="003921AA" w:rsidRDefault="003921AA" w:rsidP="008D599B">
            <w:pPr>
              <w:pStyle w:val="TableBodyTextMIRB"/>
              <w:rPr>
                <w:sz w:val="22"/>
              </w:rPr>
            </w:pPr>
            <w:hyperlink r:id="rId445" w:history="1">
              <w:r w:rsidRPr="003921AA">
                <w:rPr>
                  <w:rStyle w:val="Hyperlink"/>
                  <w:sz w:val="22"/>
                </w:rPr>
                <w:t>https://ws.gisetl.lrc.gov.on.ca/fmedatadownload/Packages/NWOOP2022_z16_DSM_05.zip</w:t>
              </w:r>
            </w:hyperlink>
          </w:p>
        </w:tc>
      </w:tr>
      <w:tr w:rsidR="008D599B" w:rsidRPr="008D599B" w14:paraId="5C17B44F" w14:textId="77777777" w:rsidTr="003921AA">
        <w:trPr>
          <w:trHeight w:val="300"/>
        </w:trPr>
        <w:tc>
          <w:tcPr>
            <w:tcW w:w="2494" w:type="dxa"/>
            <w:noWrap/>
            <w:hideMark/>
          </w:tcPr>
          <w:p w14:paraId="46D56FF3" w14:textId="77777777" w:rsidR="008D599B" w:rsidRPr="003921AA" w:rsidRDefault="008D599B" w:rsidP="008D599B">
            <w:pPr>
              <w:pStyle w:val="TableBodyTextMIRB"/>
              <w:rPr>
                <w:sz w:val="22"/>
              </w:rPr>
            </w:pPr>
            <w:r w:rsidRPr="003921AA">
              <w:rPr>
                <w:sz w:val="22"/>
              </w:rPr>
              <w:t>NWOOP 2022 z16 DSM 06</w:t>
            </w:r>
          </w:p>
        </w:tc>
        <w:tc>
          <w:tcPr>
            <w:tcW w:w="680" w:type="dxa"/>
            <w:noWrap/>
            <w:hideMark/>
          </w:tcPr>
          <w:p w14:paraId="0534AAC0" w14:textId="77777777" w:rsidR="008D599B" w:rsidRPr="003921AA" w:rsidRDefault="008D599B" w:rsidP="008D599B">
            <w:pPr>
              <w:pStyle w:val="TableBodyTextMIRB"/>
              <w:rPr>
                <w:sz w:val="22"/>
              </w:rPr>
            </w:pPr>
            <w:r w:rsidRPr="003921AA">
              <w:rPr>
                <w:sz w:val="22"/>
              </w:rPr>
              <w:t>3.17</w:t>
            </w:r>
          </w:p>
        </w:tc>
        <w:tc>
          <w:tcPr>
            <w:tcW w:w="1456" w:type="dxa"/>
            <w:noWrap/>
            <w:hideMark/>
          </w:tcPr>
          <w:p w14:paraId="508749B0" w14:textId="77777777" w:rsidR="008D599B" w:rsidRPr="003921AA" w:rsidRDefault="008D599B" w:rsidP="008D599B">
            <w:pPr>
              <w:pStyle w:val="TableBodyTextMIRB"/>
              <w:rPr>
                <w:sz w:val="22"/>
              </w:rPr>
            </w:pPr>
            <w:r w:rsidRPr="003921AA">
              <w:rPr>
                <w:sz w:val="22"/>
              </w:rPr>
              <w:t>0.5</w:t>
            </w:r>
          </w:p>
        </w:tc>
        <w:tc>
          <w:tcPr>
            <w:tcW w:w="9071" w:type="dxa"/>
            <w:noWrap/>
            <w:hideMark/>
          </w:tcPr>
          <w:p w14:paraId="7122B8C8" w14:textId="7E4B8680" w:rsidR="008D599B" w:rsidRPr="003921AA" w:rsidRDefault="003921AA" w:rsidP="008D599B">
            <w:pPr>
              <w:pStyle w:val="TableBodyTextMIRB"/>
              <w:rPr>
                <w:sz w:val="22"/>
              </w:rPr>
            </w:pPr>
            <w:hyperlink r:id="rId446" w:history="1">
              <w:r w:rsidRPr="003921AA">
                <w:rPr>
                  <w:rStyle w:val="Hyperlink"/>
                  <w:sz w:val="22"/>
                </w:rPr>
                <w:t>https://ws.gisetl.lrc.gov.on.ca/fmedatadownload/Packages/NWOOP2022_z16_DSM_06.zip</w:t>
              </w:r>
            </w:hyperlink>
          </w:p>
        </w:tc>
      </w:tr>
      <w:tr w:rsidR="008D599B" w:rsidRPr="008D599B" w14:paraId="3B61FC10" w14:textId="77777777" w:rsidTr="003921AA">
        <w:trPr>
          <w:trHeight w:val="300"/>
        </w:trPr>
        <w:tc>
          <w:tcPr>
            <w:tcW w:w="2494" w:type="dxa"/>
            <w:noWrap/>
            <w:hideMark/>
          </w:tcPr>
          <w:p w14:paraId="146D2B05" w14:textId="77777777" w:rsidR="008D599B" w:rsidRPr="003921AA" w:rsidRDefault="008D599B" w:rsidP="008D599B">
            <w:pPr>
              <w:pStyle w:val="TableBodyTextMIRB"/>
              <w:rPr>
                <w:sz w:val="22"/>
              </w:rPr>
            </w:pPr>
            <w:r w:rsidRPr="003921AA">
              <w:rPr>
                <w:sz w:val="22"/>
              </w:rPr>
              <w:t>NWOOP 2022 z16 DSM 07</w:t>
            </w:r>
          </w:p>
        </w:tc>
        <w:tc>
          <w:tcPr>
            <w:tcW w:w="680" w:type="dxa"/>
            <w:noWrap/>
            <w:hideMark/>
          </w:tcPr>
          <w:p w14:paraId="3B181D02" w14:textId="77777777" w:rsidR="008D599B" w:rsidRPr="003921AA" w:rsidRDefault="008D599B" w:rsidP="008D599B">
            <w:pPr>
              <w:pStyle w:val="TableBodyTextMIRB"/>
              <w:rPr>
                <w:sz w:val="22"/>
              </w:rPr>
            </w:pPr>
            <w:r w:rsidRPr="003921AA">
              <w:rPr>
                <w:sz w:val="22"/>
              </w:rPr>
              <w:t>3.29</w:t>
            </w:r>
          </w:p>
        </w:tc>
        <w:tc>
          <w:tcPr>
            <w:tcW w:w="1456" w:type="dxa"/>
            <w:noWrap/>
            <w:hideMark/>
          </w:tcPr>
          <w:p w14:paraId="271DA66D" w14:textId="77777777" w:rsidR="008D599B" w:rsidRPr="003921AA" w:rsidRDefault="008D599B" w:rsidP="008D599B">
            <w:pPr>
              <w:pStyle w:val="TableBodyTextMIRB"/>
              <w:rPr>
                <w:sz w:val="22"/>
              </w:rPr>
            </w:pPr>
            <w:r w:rsidRPr="003921AA">
              <w:rPr>
                <w:sz w:val="22"/>
              </w:rPr>
              <w:t>0.5</w:t>
            </w:r>
          </w:p>
        </w:tc>
        <w:tc>
          <w:tcPr>
            <w:tcW w:w="9071" w:type="dxa"/>
            <w:noWrap/>
            <w:hideMark/>
          </w:tcPr>
          <w:p w14:paraId="37866F20" w14:textId="11543EDA" w:rsidR="008D599B" w:rsidRPr="003921AA" w:rsidRDefault="003921AA" w:rsidP="008D599B">
            <w:pPr>
              <w:pStyle w:val="TableBodyTextMIRB"/>
              <w:rPr>
                <w:sz w:val="22"/>
              </w:rPr>
            </w:pPr>
            <w:hyperlink r:id="rId447" w:history="1">
              <w:r w:rsidRPr="003921AA">
                <w:rPr>
                  <w:rStyle w:val="Hyperlink"/>
                  <w:sz w:val="22"/>
                </w:rPr>
                <w:t>https://ws.gisetl.lrc.gov.on.ca/fmedatadownload/Packages/NWOOP2022_z16_DSM_07.zip</w:t>
              </w:r>
            </w:hyperlink>
          </w:p>
        </w:tc>
      </w:tr>
      <w:tr w:rsidR="008D599B" w:rsidRPr="008D599B" w14:paraId="7494EAAE" w14:textId="77777777" w:rsidTr="003921AA">
        <w:trPr>
          <w:trHeight w:val="300"/>
        </w:trPr>
        <w:tc>
          <w:tcPr>
            <w:tcW w:w="2494" w:type="dxa"/>
            <w:noWrap/>
            <w:hideMark/>
          </w:tcPr>
          <w:p w14:paraId="390FB8B2" w14:textId="77777777" w:rsidR="008D599B" w:rsidRPr="003921AA" w:rsidRDefault="008D599B" w:rsidP="008D599B">
            <w:pPr>
              <w:pStyle w:val="TableBodyTextMIRB"/>
              <w:rPr>
                <w:sz w:val="22"/>
              </w:rPr>
            </w:pPr>
            <w:r w:rsidRPr="003921AA">
              <w:rPr>
                <w:sz w:val="22"/>
              </w:rPr>
              <w:t>NWOOP 2022 z16 DSM 08</w:t>
            </w:r>
          </w:p>
        </w:tc>
        <w:tc>
          <w:tcPr>
            <w:tcW w:w="680" w:type="dxa"/>
            <w:noWrap/>
            <w:hideMark/>
          </w:tcPr>
          <w:p w14:paraId="2B2D5810" w14:textId="77777777" w:rsidR="008D599B" w:rsidRPr="003921AA" w:rsidRDefault="008D599B" w:rsidP="008D599B">
            <w:pPr>
              <w:pStyle w:val="TableBodyTextMIRB"/>
              <w:rPr>
                <w:sz w:val="22"/>
              </w:rPr>
            </w:pPr>
            <w:r w:rsidRPr="003921AA">
              <w:rPr>
                <w:sz w:val="22"/>
              </w:rPr>
              <w:t>3.32</w:t>
            </w:r>
          </w:p>
        </w:tc>
        <w:tc>
          <w:tcPr>
            <w:tcW w:w="1456" w:type="dxa"/>
            <w:noWrap/>
            <w:hideMark/>
          </w:tcPr>
          <w:p w14:paraId="059817A9" w14:textId="77777777" w:rsidR="008D599B" w:rsidRPr="003921AA" w:rsidRDefault="008D599B" w:rsidP="008D599B">
            <w:pPr>
              <w:pStyle w:val="TableBodyTextMIRB"/>
              <w:rPr>
                <w:sz w:val="22"/>
              </w:rPr>
            </w:pPr>
            <w:r w:rsidRPr="003921AA">
              <w:rPr>
                <w:sz w:val="22"/>
              </w:rPr>
              <w:t>0.5</w:t>
            </w:r>
          </w:p>
        </w:tc>
        <w:tc>
          <w:tcPr>
            <w:tcW w:w="9071" w:type="dxa"/>
            <w:noWrap/>
            <w:hideMark/>
          </w:tcPr>
          <w:p w14:paraId="36D06A90" w14:textId="061F686F" w:rsidR="008D599B" w:rsidRPr="003921AA" w:rsidRDefault="003921AA" w:rsidP="008D599B">
            <w:pPr>
              <w:pStyle w:val="TableBodyTextMIRB"/>
              <w:rPr>
                <w:sz w:val="22"/>
              </w:rPr>
            </w:pPr>
            <w:hyperlink r:id="rId448" w:history="1">
              <w:r w:rsidRPr="003921AA">
                <w:rPr>
                  <w:rStyle w:val="Hyperlink"/>
                  <w:sz w:val="22"/>
                </w:rPr>
                <w:t>https://ws.gisetl.lrc.gov.on.ca/fmedatadownload/Packages/NWOOP2022_z16_DSM_08.zip</w:t>
              </w:r>
            </w:hyperlink>
          </w:p>
        </w:tc>
      </w:tr>
      <w:tr w:rsidR="008D599B" w:rsidRPr="008D599B" w14:paraId="2B402925" w14:textId="77777777" w:rsidTr="003921AA">
        <w:trPr>
          <w:trHeight w:val="300"/>
        </w:trPr>
        <w:tc>
          <w:tcPr>
            <w:tcW w:w="2494" w:type="dxa"/>
            <w:noWrap/>
            <w:hideMark/>
          </w:tcPr>
          <w:p w14:paraId="0FFC0349" w14:textId="77777777" w:rsidR="008D599B" w:rsidRPr="003921AA" w:rsidRDefault="008D599B" w:rsidP="008D599B">
            <w:pPr>
              <w:pStyle w:val="TableBodyTextMIRB"/>
              <w:rPr>
                <w:sz w:val="22"/>
              </w:rPr>
            </w:pPr>
            <w:r w:rsidRPr="003921AA">
              <w:rPr>
                <w:sz w:val="22"/>
              </w:rPr>
              <w:t>NWOOP 2022 z16 DSM 09</w:t>
            </w:r>
          </w:p>
        </w:tc>
        <w:tc>
          <w:tcPr>
            <w:tcW w:w="680" w:type="dxa"/>
            <w:noWrap/>
            <w:hideMark/>
          </w:tcPr>
          <w:p w14:paraId="5216B48D" w14:textId="77777777" w:rsidR="008D599B" w:rsidRPr="003921AA" w:rsidRDefault="008D599B" w:rsidP="008D599B">
            <w:pPr>
              <w:pStyle w:val="TableBodyTextMIRB"/>
              <w:rPr>
                <w:sz w:val="22"/>
              </w:rPr>
            </w:pPr>
            <w:r w:rsidRPr="003921AA">
              <w:rPr>
                <w:sz w:val="22"/>
              </w:rPr>
              <w:t>3.19</w:t>
            </w:r>
          </w:p>
        </w:tc>
        <w:tc>
          <w:tcPr>
            <w:tcW w:w="1456" w:type="dxa"/>
            <w:noWrap/>
            <w:hideMark/>
          </w:tcPr>
          <w:p w14:paraId="4C19656E" w14:textId="77777777" w:rsidR="008D599B" w:rsidRPr="003921AA" w:rsidRDefault="008D599B" w:rsidP="008D599B">
            <w:pPr>
              <w:pStyle w:val="TableBodyTextMIRB"/>
              <w:rPr>
                <w:sz w:val="22"/>
              </w:rPr>
            </w:pPr>
            <w:r w:rsidRPr="003921AA">
              <w:rPr>
                <w:sz w:val="22"/>
              </w:rPr>
              <w:t>0.5</w:t>
            </w:r>
          </w:p>
        </w:tc>
        <w:tc>
          <w:tcPr>
            <w:tcW w:w="9071" w:type="dxa"/>
            <w:noWrap/>
            <w:hideMark/>
          </w:tcPr>
          <w:p w14:paraId="05550F7F" w14:textId="23D3396F" w:rsidR="008D599B" w:rsidRPr="003921AA" w:rsidRDefault="003921AA" w:rsidP="008D599B">
            <w:pPr>
              <w:pStyle w:val="TableBodyTextMIRB"/>
              <w:rPr>
                <w:sz w:val="22"/>
              </w:rPr>
            </w:pPr>
            <w:hyperlink r:id="rId449" w:history="1">
              <w:r w:rsidRPr="003921AA">
                <w:rPr>
                  <w:rStyle w:val="Hyperlink"/>
                  <w:sz w:val="22"/>
                </w:rPr>
                <w:t>https://ws.gisetl.lrc.gov.on.ca/fmedatadownload/Packages/NWOOP2022_z16_DSM_09.zip</w:t>
              </w:r>
            </w:hyperlink>
          </w:p>
        </w:tc>
      </w:tr>
      <w:tr w:rsidR="008D599B" w:rsidRPr="008D599B" w14:paraId="708F542E" w14:textId="77777777" w:rsidTr="003921AA">
        <w:trPr>
          <w:trHeight w:val="300"/>
        </w:trPr>
        <w:tc>
          <w:tcPr>
            <w:tcW w:w="2494" w:type="dxa"/>
            <w:noWrap/>
            <w:hideMark/>
          </w:tcPr>
          <w:p w14:paraId="57773826" w14:textId="77777777" w:rsidR="008D599B" w:rsidRPr="003921AA" w:rsidRDefault="008D599B" w:rsidP="008D599B">
            <w:pPr>
              <w:pStyle w:val="TableBodyTextMIRB"/>
              <w:rPr>
                <w:sz w:val="22"/>
              </w:rPr>
            </w:pPr>
            <w:r w:rsidRPr="003921AA">
              <w:rPr>
                <w:sz w:val="22"/>
              </w:rPr>
              <w:t>NWOOP 2022 z16 DSM 10</w:t>
            </w:r>
          </w:p>
        </w:tc>
        <w:tc>
          <w:tcPr>
            <w:tcW w:w="680" w:type="dxa"/>
            <w:noWrap/>
            <w:hideMark/>
          </w:tcPr>
          <w:p w14:paraId="13B1DD21" w14:textId="77777777" w:rsidR="008D599B" w:rsidRPr="003921AA" w:rsidRDefault="008D599B" w:rsidP="008D599B">
            <w:pPr>
              <w:pStyle w:val="TableBodyTextMIRB"/>
              <w:rPr>
                <w:sz w:val="22"/>
              </w:rPr>
            </w:pPr>
            <w:r w:rsidRPr="003921AA">
              <w:rPr>
                <w:sz w:val="22"/>
              </w:rPr>
              <w:t>3.39</w:t>
            </w:r>
          </w:p>
        </w:tc>
        <w:tc>
          <w:tcPr>
            <w:tcW w:w="1456" w:type="dxa"/>
            <w:noWrap/>
            <w:hideMark/>
          </w:tcPr>
          <w:p w14:paraId="297CEDDE" w14:textId="77777777" w:rsidR="008D599B" w:rsidRPr="003921AA" w:rsidRDefault="008D599B" w:rsidP="008D599B">
            <w:pPr>
              <w:pStyle w:val="TableBodyTextMIRB"/>
              <w:rPr>
                <w:sz w:val="22"/>
              </w:rPr>
            </w:pPr>
            <w:r w:rsidRPr="003921AA">
              <w:rPr>
                <w:sz w:val="22"/>
              </w:rPr>
              <w:t>0.5</w:t>
            </w:r>
          </w:p>
        </w:tc>
        <w:tc>
          <w:tcPr>
            <w:tcW w:w="9071" w:type="dxa"/>
            <w:noWrap/>
            <w:hideMark/>
          </w:tcPr>
          <w:p w14:paraId="38BE1DF0" w14:textId="3DFD44E1" w:rsidR="008D599B" w:rsidRPr="003921AA" w:rsidRDefault="003921AA" w:rsidP="008D599B">
            <w:pPr>
              <w:pStyle w:val="TableBodyTextMIRB"/>
              <w:rPr>
                <w:sz w:val="22"/>
              </w:rPr>
            </w:pPr>
            <w:hyperlink r:id="rId450" w:history="1">
              <w:r w:rsidRPr="003921AA">
                <w:rPr>
                  <w:rStyle w:val="Hyperlink"/>
                  <w:sz w:val="22"/>
                </w:rPr>
                <w:t>https://ws.gisetl.lrc.gov.on.ca/fmedatadownload/Packages/NWOOP2022_z16_DSM_10.zip</w:t>
              </w:r>
            </w:hyperlink>
          </w:p>
        </w:tc>
      </w:tr>
      <w:tr w:rsidR="008D599B" w:rsidRPr="008D599B" w14:paraId="40C90EC8" w14:textId="77777777" w:rsidTr="003921AA">
        <w:trPr>
          <w:trHeight w:val="300"/>
        </w:trPr>
        <w:tc>
          <w:tcPr>
            <w:tcW w:w="2494" w:type="dxa"/>
            <w:noWrap/>
            <w:hideMark/>
          </w:tcPr>
          <w:p w14:paraId="459D5A4D" w14:textId="77777777" w:rsidR="008D599B" w:rsidRPr="003921AA" w:rsidRDefault="008D599B" w:rsidP="008D599B">
            <w:pPr>
              <w:pStyle w:val="TableBodyTextMIRB"/>
              <w:rPr>
                <w:sz w:val="22"/>
              </w:rPr>
            </w:pPr>
            <w:r w:rsidRPr="003921AA">
              <w:rPr>
                <w:sz w:val="22"/>
              </w:rPr>
              <w:t>NWOOP 2022 z16 DSM 11</w:t>
            </w:r>
          </w:p>
        </w:tc>
        <w:tc>
          <w:tcPr>
            <w:tcW w:w="680" w:type="dxa"/>
            <w:noWrap/>
            <w:hideMark/>
          </w:tcPr>
          <w:p w14:paraId="409E23E6" w14:textId="77777777" w:rsidR="008D599B" w:rsidRPr="003921AA" w:rsidRDefault="008D599B" w:rsidP="008D599B">
            <w:pPr>
              <w:pStyle w:val="TableBodyTextMIRB"/>
              <w:rPr>
                <w:sz w:val="22"/>
              </w:rPr>
            </w:pPr>
            <w:r w:rsidRPr="003921AA">
              <w:rPr>
                <w:sz w:val="22"/>
              </w:rPr>
              <w:t>3.39</w:t>
            </w:r>
          </w:p>
        </w:tc>
        <w:tc>
          <w:tcPr>
            <w:tcW w:w="1456" w:type="dxa"/>
            <w:noWrap/>
            <w:hideMark/>
          </w:tcPr>
          <w:p w14:paraId="0DD405ED" w14:textId="77777777" w:rsidR="008D599B" w:rsidRPr="003921AA" w:rsidRDefault="008D599B" w:rsidP="008D599B">
            <w:pPr>
              <w:pStyle w:val="TableBodyTextMIRB"/>
              <w:rPr>
                <w:sz w:val="22"/>
              </w:rPr>
            </w:pPr>
            <w:r w:rsidRPr="003921AA">
              <w:rPr>
                <w:sz w:val="22"/>
              </w:rPr>
              <w:t>0.5</w:t>
            </w:r>
          </w:p>
        </w:tc>
        <w:tc>
          <w:tcPr>
            <w:tcW w:w="9071" w:type="dxa"/>
            <w:noWrap/>
            <w:hideMark/>
          </w:tcPr>
          <w:p w14:paraId="19F400A2" w14:textId="0B07CC30" w:rsidR="008D599B" w:rsidRPr="003921AA" w:rsidRDefault="003921AA" w:rsidP="008D599B">
            <w:pPr>
              <w:pStyle w:val="TableBodyTextMIRB"/>
              <w:rPr>
                <w:sz w:val="22"/>
              </w:rPr>
            </w:pPr>
            <w:hyperlink r:id="rId451" w:history="1">
              <w:r w:rsidRPr="003921AA">
                <w:rPr>
                  <w:rStyle w:val="Hyperlink"/>
                  <w:sz w:val="22"/>
                </w:rPr>
                <w:t>https://ws.gisetl.lrc.gov.on.ca/fmedatadownload/Packages/NWOOP2022_z16_DSM_11.zip</w:t>
              </w:r>
            </w:hyperlink>
          </w:p>
        </w:tc>
      </w:tr>
      <w:tr w:rsidR="008D599B" w:rsidRPr="008D599B" w14:paraId="79F39202" w14:textId="77777777" w:rsidTr="003921AA">
        <w:trPr>
          <w:trHeight w:val="300"/>
        </w:trPr>
        <w:tc>
          <w:tcPr>
            <w:tcW w:w="2494" w:type="dxa"/>
            <w:noWrap/>
            <w:hideMark/>
          </w:tcPr>
          <w:p w14:paraId="7C48F6E1" w14:textId="77777777" w:rsidR="008D599B" w:rsidRPr="003921AA" w:rsidRDefault="008D599B" w:rsidP="008D599B">
            <w:pPr>
              <w:pStyle w:val="TableBodyTextMIRB"/>
              <w:rPr>
                <w:sz w:val="22"/>
              </w:rPr>
            </w:pPr>
            <w:r w:rsidRPr="003921AA">
              <w:rPr>
                <w:sz w:val="22"/>
              </w:rPr>
              <w:t>NWOOP 2022 z16 DSM 12</w:t>
            </w:r>
          </w:p>
        </w:tc>
        <w:tc>
          <w:tcPr>
            <w:tcW w:w="680" w:type="dxa"/>
            <w:noWrap/>
            <w:hideMark/>
          </w:tcPr>
          <w:p w14:paraId="163408FB" w14:textId="77777777" w:rsidR="008D599B" w:rsidRPr="003921AA" w:rsidRDefault="008D599B" w:rsidP="008D599B">
            <w:pPr>
              <w:pStyle w:val="TableBodyTextMIRB"/>
              <w:rPr>
                <w:sz w:val="22"/>
              </w:rPr>
            </w:pPr>
            <w:r w:rsidRPr="003921AA">
              <w:rPr>
                <w:sz w:val="22"/>
              </w:rPr>
              <w:t>3.39</w:t>
            </w:r>
          </w:p>
        </w:tc>
        <w:tc>
          <w:tcPr>
            <w:tcW w:w="1456" w:type="dxa"/>
            <w:noWrap/>
            <w:hideMark/>
          </w:tcPr>
          <w:p w14:paraId="654946BE" w14:textId="77777777" w:rsidR="008D599B" w:rsidRPr="003921AA" w:rsidRDefault="008D599B" w:rsidP="008D599B">
            <w:pPr>
              <w:pStyle w:val="TableBodyTextMIRB"/>
              <w:rPr>
                <w:sz w:val="22"/>
              </w:rPr>
            </w:pPr>
            <w:r w:rsidRPr="003921AA">
              <w:rPr>
                <w:sz w:val="22"/>
              </w:rPr>
              <w:t>0.5</w:t>
            </w:r>
          </w:p>
        </w:tc>
        <w:tc>
          <w:tcPr>
            <w:tcW w:w="9071" w:type="dxa"/>
            <w:noWrap/>
            <w:hideMark/>
          </w:tcPr>
          <w:p w14:paraId="472BE4C1" w14:textId="23D8D295" w:rsidR="008D599B" w:rsidRPr="003921AA" w:rsidRDefault="003921AA" w:rsidP="008D599B">
            <w:pPr>
              <w:pStyle w:val="TableBodyTextMIRB"/>
              <w:rPr>
                <w:sz w:val="22"/>
              </w:rPr>
            </w:pPr>
            <w:hyperlink r:id="rId452" w:history="1">
              <w:r w:rsidRPr="003921AA">
                <w:rPr>
                  <w:rStyle w:val="Hyperlink"/>
                  <w:sz w:val="22"/>
                </w:rPr>
                <w:t>https://ws.gisetl.lrc.gov.on.ca/fmedatadownload/Packages/NWOOP2022_z16_DSM_12.zip</w:t>
              </w:r>
            </w:hyperlink>
          </w:p>
        </w:tc>
      </w:tr>
      <w:tr w:rsidR="008D599B" w:rsidRPr="008D599B" w14:paraId="4670F7E3" w14:textId="77777777" w:rsidTr="003921AA">
        <w:trPr>
          <w:trHeight w:val="300"/>
        </w:trPr>
        <w:tc>
          <w:tcPr>
            <w:tcW w:w="2494" w:type="dxa"/>
            <w:noWrap/>
            <w:hideMark/>
          </w:tcPr>
          <w:p w14:paraId="10354506" w14:textId="77777777" w:rsidR="008D599B" w:rsidRPr="003921AA" w:rsidRDefault="008D599B" w:rsidP="008D599B">
            <w:pPr>
              <w:pStyle w:val="TableBodyTextMIRB"/>
              <w:rPr>
                <w:sz w:val="22"/>
              </w:rPr>
            </w:pPr>
            <w:r w:rsidRPr="003921AA">
              <w:rPr>
                <w:sz w:val="22"/>
              </w:rPr>
              <w:t>NWOOP 2022 z16 DSM 13</w:t>
            </w:r>
          </w:p>
        </w:tc>
        <w:tc>
          <w:tcPr>
            <w:tcW w:w="680" w:type="dxa"/>
            <w:noWrap/>
            <w:hideMark/>
          </w:tcPr>
          <w:p w14:paraId="66A5B90A" w14:textId="77777777" w:rsidR="008D599B" w:rsidRPr="003921AA" w:rsidRDefault="008D599B" w:rsidP="008D599B">
            <w:pPr>
              <w:pStyle w:val="TableBodyTextMIRB"/>
              <w:rPr>
                <w:sz w:val="22"/>
              </w:rPr>
            </w:pPr>
            <w:r w:rsidRPr="003921AA">
              <w:rPr>
                <w:sz w:val="22"/>
              </w:rPr>
              <w:t>3.44</w:t>
            </w:r>
          </w:p>
        </w:tc>
        <w:tc>
          <w:tcPr>
            <w:tcW w:w="1456" w:type="dxa"/>
            <w:noWrap/>
            <w:hideMark/>
          </w:tcPr>
          <w:p w14:paraId="7EB8A7DE" w14:textId="77777777" w:rsidR="008D599B" w:rsidRPr="003921AA" w:rsidRDefault="008D599B" w:rsidP="008D599B">
            <w:pPr>
              <w:pStyle w:val="TableBodyTextMIRB"/>
              <w:rPr>
                <w:sz w:val="22"/>
              </w:rPr>
            </w:pPr>
            <w:r w:rsidRPr="003921AA">
              <w:rPr>
                <w:sz w:val="22"/>
              </w:rPr>
              <w:t>0.5</w:t>
            </w:r>
          </w:p>
        </w:tc>
        <w:tc>
          <w:tcPr>
            <w:tcW w:w="9071" w:type="dxa"/>
            <w:noWrap/>
            <w:hideMark/>
          </w:tcPr>
          <w:p w14:paraId="0D0CFDCA" w14:textId="2F56AC0A" w:rsidR="008D599B" w:rsidRPr="003921AA" w:rsidRDefault="003921AA" w:rsidP="008D599B">
            <w:pPr>
              <w:pStyle w:val="TableBodyTextMIRB"/>
              <w:rPr>
                <w:sz w:val="22"/>
              </w:rPr>
            </w:pPr>
            <w:hyperlink r:id="rId453" w:history="1">
              <w:r w:rsidRPr="003921AA">
                <w:rPr>
                  <w:rStyle w:val="Hyperlink"/>
                  <w:sz w:val="22"/>
                </w:rPr>
                <w:t>https://ws.gisetl.lrc.gov.on.ca/fmedatadownload/Packages/NWOOP2022_z16_DSM_13.zip</w:t>
              </w:r>
            </w:hyperlink>
          </w:p>
        </w:tc>
      </w:tr>
      <w:tr w:rsidR="008D599B" w:rsidRPr="008D599B" w14:paraId="6CFCBDEE" w14:textId="77777777" w:rsidTr="003921AA">
        <w:trPr>
          <w:trHeight w:val="300"/>
        </w:trPr>
        <w:tc>
          <w:tcPr>
            <w:tcW w:w="2494" w:type="dxa"/>
            <w:noWrap/>
            <w:hideMark/>
          </w:tcPr>
          <w:p w14:paraId="76E2A092" w14:textId="77777777" w:rsidR="008D599B" w:rsidRPr="003921AA" w:rsidRDefault="008D599B" w:rsidP="008D599B">
            <w:pPr>
              <w:pStyle w:val="TableBodyTextMIRB"/>
              <w:rPr>
                <w:sz w:val="22"/>
              </w:rPr>
            </w:pPr>
            <w:r w:rsidRPr="003921AA">
              <w:rPr>
                <w:sz w:val="22"/>
              </w:rPr>
              <w:t>NWOOP 2022 z16 DSM 14</w:t>
            </w:r>
          </w:p>
        </w:tc>
        <w:tc>
          <w:tcPr>
            <w:tcW w:w="680" w:type="dxa"/>
            <w:noWrap/>
            <w:hideMark/>
          </w:tcPr>
          <w:p w14:paraId="6F36EA76" w14:textId="77777777" w:rsidR="008D599B" w:rsidRPr="003921AA" w:rsidRDefault="008D599B" w:rsidP="008D599B">
            <w:pPr>
              <w:pStyle w:val="TableBodyTextMIRB"/>
              <w:rPr>
                <w:sz w:val="22"/>
              </w:rPr>
            </w:pPr>
            <w:r w:rsidRPr="003921AA">
              <w:rPr>
                <w:sz w:val="22"/>
              </w:rPr>
              <w:t>3.47</w:t>
            </w:r>
          </w:p>
        </w:tc>
        <w:tc>
          <w:tcPr>
            <w:tcW w:w="1456" w:type="dxa"/>
            <w:noWrap/>
            <w:hideMark/>
          </w:tcPr>
          <w:p w14:paraId="28CDA096" w14:textId="77777777" w:rsidR="008D599B" w:rsidRPr="003921AA" w:rsidRDefault="008D599B" w:rsidP="008D599B">
            <w:pPr>
              <w:pStyle w:val="TableBodyTextMIRB"/>
              <w:rPr>
                <w:sz w:val="22"/>
              </w:rPr>
            </w:pPr>
            <w:r w:rsidRPr="003921AA">
              <w:rPr>
                <w:sz w:val="22"/>
              </w:rPr>
              <w:t>0.5</w:t>
            </w:r>
          </w:p>
        </w:tc>
        <w:tc>
          <w:tcPr>
            <w:tcW w:w="9071" w:type="dxa"/>
            <w:noWrap/>
            <w:hideMark/>
          </w:tcPr>
          <w:p w14:paraId="73966DBC" w14:textId="6C6E64A0" w:rsidR="008D599B" w:rsidRPr="003921AA" w:rsidRDefault="003921AA" w:rsidP="008D599B">
            <w:pPr>
              <w:pStyle w:val="TableBodyTextMIRB"/>
              <w:rPr>
                <w:sz w:val="22"/>
              </w:rPr>
            </w:pPr>
            <w:hyperlink r:id="rId454" w:history="1">
              <w:r w:rsidRPr="003921AA">
                <w:rPr>
                  <w:rStyle w:val="Hyperlink"/>
                  <w:sz w:val="22"/>
                </w:rPr>
                <w:t>https://ws.gisetl.lrc.gov.on.ca/fmedatadownload/Packages/NWOOP2022_z16_DSM_14.zip</w:t>
              </w:r>
            </w:hyperlink>
          </w:p>
        </w:tc>
      </w:tr>
      <w:tr w:rsidR="008D599B" w:rsidRPr="008D599B" w14:paraId="219E65E6" w14:textId="77777777" w:rsidTr="003921AA">
        <w:trPr>
          <w:trHeight w:val="300"/>
        </w:trPr>
        <w:tc>
          <w:tcPr>
            <w:tcW w:w="2494" w:type="dxa"/>
            <w:noWrap/>
            <w:hideMark/>
          </w:tcPr>
          <w:p w14:paraId="370F3E62" w14:textId="77777777" w:rsidR="008D599B" w:rsidRPr="003921AA" w:rsidRDefault="008D599B" w:rsidP="008D599B">
            <w:pPr>
              <w:pStyle w:val="TableBodyTextMIRB"/>
              <w:rPr>
                <w:sz w:val="22"/>
              </w:rPr>
            </w:pPr>
            <w:r w:rsidRPr="003921AA">
              <w:rPr>
                <w:sz w:val="22"/>
              </w:rPr>
              <w:t>NWOOP 2022 z16 DSM 15</w:t>
            </w:r>
          </w:p>
        </w:tc>
        <w:tc>
          <w:tcPr>
            <w:tcW w:w="680" w:type="dxa"/>
            <w:noWrap/>
            <w:hideMark/>
          </w:tcPr>
          <w:p w14:paraId="5ED9173B" w14:textId="77777777" w:rsidR="008D599B" w:rsidRPr="003921AA" w:rsidRDefault="008D599B" w:rsidP="008D599B">
            <w:pPr>
              <w:pStyle w:val="TableBodyTextMIRB"/>
              <w:rPr>
                <w:sz w:val="22"/>
              </w:rPr>
            </w:pPr>
            <w:r w:rsidRPr="003921AA">
              <w:rPr>
                <w:sz w:val="22"/>
              </w:rPr>
              <w:t>3.17</w:t>
            </w:r>
          </w:p>
        </w:tc>
        <w:tc>
          <w:tcPr>
            <w:tcW w:w="1456" w:type="dxa"/>
            <w:noWrap/>
            <w:hideMark/>
          </w:tcPr>
          <w:p w14:paraId="495D2646" w14:textId="77777777" w:rsidR="008D599B" w:rsidRPr="003921AA" w:rsidRDefault="008D599B" w:rsidP="008D599B">
            <w:pPr>
              <w:pStyle w:val="TableBodyTextMIRB"/>
              <w:rPr>
                <w:sz w:val="22"/>
              </w:rPr>
            </w:pPr>
            <w:r w:rsidRPr="003921AA">
              <w:rPr>
                <w:sz w:val="22"/>
              </w:rPr>
              <w:t>0.5</w:t>
            </w:r>
          </w:p>
        </w:tc>
        <w:tc>
          <w:tcPr>
            <w:tcW w:w="9071" w:type="dxa"/>
            <w:noWrap/>
            <w:hideMark/>
          </w:tcPr>
          <w:p w14:paraId="15921E3A" w14:textId="6CA418C9" w:rsidR="008D599B" w:rsidRPr="003921AA" w:rsidRDefault="003921AA" w:rsidP="008D599B">
            <w:pPr>
              <w:pStyle w:val="TableBodyTextMIRB"/>
              <w:rPr>
                <w:sz w:val="22"/>
              </w:rPr>
            </w:pPr>
            <w:hyperlink r:id="rId455" w:history="1">
              <w:r w:rsidRPr="003921AA">
                <w:rPr>
                  <w:rStyle w:val="Hyperlink"/>
                  <w:sz w:val="22"/>
                </w:rPr>
                <w:t>https://ws.gisetl.lrc.gov.on.ca/fmedatadownload/Packages/NWOOP2022_z16_DSM_15.zip</w:t>
              </w:r>
            </w:hyperlink>
          </w:p>
        </w:tc>
      </w:tr>
      <w:tr w:rsidR="008D599B" w:rsidRPr="008D599B" w14:paraId="2C9B2D77" w14:textId="77777777" w:rsidTr="003921AA">
        <w:trPr>
          <w:trHeight w:val="300"/>
        </w:trPr>
        <w:tc>
          <w:tcPr>
            <w:tcW w:w="2494" w:type="dxa"/>
            <w:noWrap/>
            <w:hideMark/>
          </w:tcPr>
          <w:p w14:paraId="54B7DF54" w14:textId="77777777" w:rsidR="008D599B" w:rsidRPr="003921AA" w:rsidRDefault="008D599B" w:rsidP="008D599B">
            <w:pPr>
              <w:pStyle w:val="TableBodyTextMIRB"/>
              <w:rPr>
                <w:sz w:val="22"/>
              </w:rPr>
            </w:pPr>
            <w:r w:rsidRPr="003921AA">
              <w:rPr>
                <w:sz w:val="22"/>
              </w:rPr>
              <w:t>NWOOP 2022 z16 DSM 16</w:t>
            </w:r>
          </w:p>
        </w:tc>
        <w:tc>
          <w:tcPr>
            <w:tcW w:w="680" w:type="dxa"/>
            <w:noWrap/>
            <w:hideMark/>
          </w:tcPr>
          <w:p w14:paraId="2CFF6AE4" w14:textId="77777777" w:rsidR="008D599B" w:rsidRPr="003921AA" w:rsidRDefault="008D599B" w:rsidP="008D599B">
            <w:pPr>
              <w:pStyle w:val="TableBodyTextMIRB"/>
              <w:rPr>
                <w:sz w:val="22"/>
              </w:rPr>
            </w:pPr>
            <w:r w:rsidRPr="003921AA">
              <w:rPr>
                <w:sz w:val="22"/>
              </w:rPr>
              <w:t>3.43</w:t>
            </w:r>
          </w:p>
        </w:tc>
        <w:tc>
          <w:tcPr>
            <w:tcW w:w="1456" w:type="dxa"/>
            <w:noWrap/>
            <w:hideMark/>
          </w:tcPr>
          <w:p w14:paraId="5DB46A58" w14:textId="77777777" w:rsidR="008D599B" w:rsidRPr="003921AA" w:rsidRDefault="008D599B" w:rsidP="008D599B">
            <w:pPr>
              <w:pStyle w:val="TableBodyTextMIRB"/>
              <w:rPr>
                <w:sz w:val="22"/>
              </w:rPr>
            </w:pPr>
            <w:r w:rsidRPr="003921AA">
              <w:rPr>
                <w:sz w:val="22"/>
              </w:rPr>
              <w:t>0.5</w:t>
            </w:r>
          </w:p>
        </w:tc>
        <w:tc>
          <w:tcPr>
            <w:tcW w:w="9071" w:type="dxa"/>
            <w:noWrap/>
            <w:hideMark/>
          </w:tcPr>
          <w:p w14:paraId="6D6090AD" w14:textId="6E8EC2DA" w:rsidR="008D599B" w:rsidRPr="003921AA" w:rsidRDefault="003921AA" w:rsidP="008D599B">
            <w:pPr>
              <w:pStyle w:val="TableBodyTextMIRB"/>
              <w:rPr>
                <w:sz w:val="22"/>
              </w:rPr>
            </w:pPr>
            <w:hyperlink r:id="rId456" w:history="1">
              <w:r w:rsidRPr="003921AA">
                <w:rPr>
                  <w:rStyle w:val="Hyperlink"/>
                  <w:sz w:val="22"/>
                </w:rPr>
                <w:t>https://ws.gisetl.lrc.gov.on.ca/fmedatadownload/Packages/NWOOP2022_z16_DSM_16.zip</w:t>
              </w:r>
            </w:hyperlink>
          </w:p>
        </w:tc>
      </w:tr>
      <w:tr w:rsidR="008D599B" w:rsidRPr="008D599B" w14:paraId="294980DF" w14:textId="77777777" w:rsidTr="003921AA">
        <w:trPr>
          <w:trHeight w:val="300"/>
        </w:trPr>
        <w:tc>
          <w:tcPr>
            <w:tcW w:w="2494" w:type="dxa"/>
            <w:noWrap/>
            <w:hideMark/>
          </w:tcPr>
          <w:p w14:paraId="582C085E" w14:textId="77777777" w:rsidR="008D599B" w:rsidRPr="003921AA" w:rsidRDefault="008D599B" w:rsidP="008D599B">
            <w:pPr>
              <w:pStyle w:val="TableBodyTextMIRB"/>
              <w:rPr>
                <w:sz w:val="22"/>
              </w:rPr>
            </w:pPr>
            <w:r w:rsidRPr="003921AA">
              <w:rPr>
                <w:sz w:val="22"/>
              </w:rPr>
              <w:t>NWOOP 2022 z16 DSM 17</w:t>
            </w:r>
          </w:p>
        </w:tc>
        <w:tc>
          <w:tcPr>
            <w:tcW w:w="680" w:type="dxa"/>
            <w:noWrap/>
            <w:hideMark/>
          </w:tcPr>
          <w:p w14:paraId="2C49EBB2" w14:textId="77777777" w:rsidR="008D599B" w:rsidRPr="003921AA" w:rsidRDefault="008D599B" w:rsidP="008D599B">
            <w:pPr>
              <w:pStyle w:val="TableBodyTextMIRB"/>
              <w:rPr>
                <w:sz w:val="22"/>
              </w:rPr>
            </w:pPr>
            <w:r w:rsidRPr="003921AA">
              <w:rPr>
                <w:sz w:val="22"/>
              </w:rPr>
              <w:t>3.38</w:t>
            </w:r>
          </w:p>
        </w:tc>
        <w:tc>
          <w:tcPr>
            <w:tcW w:w="1456" w:type="dxa"/>
            <w:noWrap/>
            <w:hideMark/>
          </w:tcPr>
          <w:p w14:paraId="2AE3D492" w14:textId="77777777" w:rsidR="008D599B" w:rsidRPr="003921AA" w:rsidRDefault="008D599B" w:rsidP="008D599B">
            <w:pPr>
              <w:pStyle w:val="TableBodyTextMIRB"/>
              <w:rPr>
                <w:sz w:val="22"/>
              </w:rPr>
            </w:pPr>
            <w:r w:rsidRPr="003921AA">
              <w:rPr>
                <w:sz w:val="22"/>
              </w:rPr>
              <w:t>0.5</w:t>
            </w:r>
          </w:p>
        </w:tc>
        <w:tc>
          <w:tcPr>
            <w:tcW w:w="9071" w:type="dxa"/>
            <w:noWrap/>
            <w:hideMark/>
          </w:tcPr>
          <w:p w14:paraId="015EB4C4" w14:textId="4D4B26A1" w:rsidR="008D599B" w:rsidRPr="003921AA" w:rsidRDefault="003921AA" w:rsidP="008D599B">
            <w:pPr>
              <w:pStyle w:val="TableBodyTextMIRB"/>
              <w:rPr>
                <w:sz w:val="22"/>
              </w:rPr>
            </w:pPr>
            <w:hyperlink r:id="rId457" w:history="1">
              <w:r w:rsidRPr="003921AA">
                <w:rPr>
                  <w:rStyle w:val="Hyperlink"/>
                  <w:sz w:val="22"/>
                </w:rPr>
                <w:t>https://ws.gisetl.lrc.gov.on.ca/fmedatadownload/Packages/NWOOP2022_z16_DSM_17.zip</w:t>
              </w:r>
            </w:hyperlink>
          </w:p>
        </w:tc>
      </w:tr>
      <w:tr w:rsidR="008D599B" w:rsidRPr="008D599B" w14:paraId="12603E88" w14:textId="77777777" w:rsidTr="003921AA">
        <w:trPr>
          <w:trHeight w:val="300"/>
        </w:trPr>
        <w:tc>
          <w:tcPr>
            <w:tcW w:w="2494" w:type="dxa"/>
            <w:noWrap/>
            <w:hideMark/>
          </w:tcPr>
          <w:p w14:paraId="03E1B14D" w14:textId="77777777" w:rsidR="008D599B" w:rsidRPr="003921AA" w:rsidRDefault="008D599B" w:rsidP="008D599B">
            <w:pPr>
              <w:pStyle w:val="TableBodyTextMIRB"/>
              <w:rPr>
                <w:sz w:val="22"/>
              </w:rPr>
            </w:pPr>
            <w:r w:rsidRPr="003921AA">
              <w:rPr>
                <w:sz w:val="22"/>
              </w:rPr>
              <w:t>NWOOP 2022 z16 DSM 18</w:t>
            </w:r>
          </w:p>
        </w:tc>
        <w:tc>
          <w:tcPr>
            <w:tcW w:w="680" w:type="dxa"/>
            <w:noWrap/>
            <w:hideMark/>
          </w:tcPr>
          <w:p w14:paraId="045B7E20" w14:textId="77777777" w:rsidR="008D599B" w:rsidRPr="003921AA" w:rsidRDefault="008D599B" w:rsidP="008D599B">
            <w:pPr>
              <w:pStyle w:val="TableBodyTextMIRB"/>
              <w:rPr>
                <w:sz w:val="22"/>
              </w:rPr>
            </w:pPr>
            <w:r w:rsidRPr="003921AA">
              <w:rPr>
                <w:sz w:val="22"/>
              </w:rPr>
              <w:t>3.35</w:t>
            </w:r>
          </w:p>
        </w:tc>
        <w:tc>
          <w:tcPr>
            <w:tcW w:w="1456" w:type="dxa"/>
            <w:noWrap/>
            <w:hideMark/>
          </w:tcPr>
          <w:p w14:paraId="450254B9" w14:textId="77777777" w:rsidR="008D599B" w:rsidRPr="003921AA" w:rsidRDefault="008D599B" w:rsidP="008D599B">
            <w:pPr>
              <w:pStyle w:val="TableBodyTextMIRB"/>
              <w:rPr>
                <w:sz w:val="22"/>
              </w:rPr>
            </w:pPr>
            <w:r w:rsidRPr="003921AA">
              <w:rPr>
                <w:sz w:val="22"/>
              </w:rPr>
              <w:t>0.5</w:t>
            </w:r>
          </w:p>
        </w:tc>
        <w:tc>
          <w:tcPr>
            <w:tcW w:w="9071" w:type="dxa"/>
            <w:noWrap/>
            <w:hideMark/>
          </w:tcPr>
          <w:p w14:paraId="05791D28" w14:textId="349FC97D" w:rsidR="008D599B" w:rsidRPr="003921AA" w:rsidRDefault="003921AA" w:rsidP="008D599B">
            <w:pPr>
              <w:pStyle w:val="TableBodyTextMIRB"/>
              <w:rPr>
                <w:sz w:val="22"/>
              </w:rPr>
            </w:pPr>
            <w:hyperlink r:id="rId458" w:history="1">
              <w:r w:rsidRPr="003921AA">
                <w:rPr>
                  <w:rStyle w:val="Hyperlink"/>
                  <w:sz w:val="22"/>
                </w:rPr>
                <w:t>https://ws.gisetl.lrc.gov.on.ca/fmedatadownload/Packages/NWOOP2022_z16_DSM_18.zip</w:t>
              </w:r>
            </w:hyperlink>
          </w:p>
        </w:tc>
      </w:tr>
      <w:tr w:rsidR="008D599B" w:rsidRPr="008D599B" w14:paraId="73EA5675" w14:textId="77777777" w:rsidTr="003921AA">
        <w:trPr>
          <w:trHeight w:val="300"/>
        </w:trPr>
        <w:tc>
          <w:tcPr>
            <w:tcW w:w="2494" w:type="dxa"/>
            <w:noWrap/>
            <w:hideMark/>
          </w:tcPr>
          <w:p w14:paraId="114BA753" w14:textId="77777777" w:rsidR="008D599B" w:rsidRPr="003921AA" w:rsidRDefault="008D599B" w:rsidP="008D599B">
            <w:pPr>
              <w:pStyle w:val="TableBodyTextMIRB"/>
              <w:rPr>
                <w:sz w:val="22"/>
              </w:rPr>
            </w:pPr>
            <w:r w:rsidRPr="003921AA">
              <w:rPr>
                <w:sz w:val="22"/>
              </w:rPr>
              <w:t>NWOOP 2022 z16 DSM 19</w:t>
            </w:r>
          </w:p>
        </w:tc>
        <w:tc>
          <w:tcPr>
            <w:tcW w:w="680" w:type="dxa"/>
            <w:noWrap/>
            <w:hideMark/>
          </w:tcPr>
          <w:p w14:paraId="1E5ECC4F" w14:textId="77777777" w:rsidR="008D599B" w:rsidRPr="003921AA" w:rsidRDefault="008D599B" w:rsidP="008D599B">
            <w:pPr>
              <w:pStyle w:val="TableBodyTextMIRB"/>
              <w:rPr>
                <w:sz w:val="22"/>
              </w:rPr>
            </w:pPr>
            <w:r w:rsidRPr="003921AA">
              <w:rPr>
                <w:sz w:val="22"/>
              </w:rPr>
              <w:t>3.40</w:t>
            </w:r>
          </w:p>
        </w:tc>
        <w:tc>
          <w:tcPr>
            <w:tcW w:w="1456" w:type="dxa"/>
            <w:noWrap/>
            <w:hideMark/>
          </w:tcPr>
          <w:p w14:paraId="35D0AC2C" w14:textId="77777777" w:rsidR="008D599B" w:rsidRPr="003921AA" w:rsidRDefault="008D599B" w:rsidP="008D599B">
            <w:pPr>
              <w:pStyle w:val="TableBodyTextMIRB"/>
              <w:rPr>
                <w:sz w:val="22"/>
              </w:rPr>
            </w:pPr>
            <w:r w:rsidRPr="003921AA">
              <w:rPr>
                <w:sz w:val="22"/>
              </w:rPr>
              <w:t>0.5</w:t>
            </w:r>
          </w:p>
        </w:tc>
        <w:tc>
          <w:tcPr>
            <w:tcW w:w="9071" w:type="dxa"/>
            <w:noWrap/>
            <w:hideMark/>
          </w:tcPr>
          <w:p w14:paraId="2169D3AD" w14:textId="08AFA028" w:rsidR="008D599B" w:rsidRPr="003921AA" w:rsidRDefault="003921AA" w:rsidP="008D599B">
            <w:pPr>
              <w:pStyle w:val="TableBodyTextMIRB"/>
              <w:rPr>
                <w:sz w:val="22"/>
              </w:rPr>
            </w:pPr>
            <w:hyperlink r:id="rId459" w:history="1">
              <w:r w:rsidRPr="003921AA">
                <w:rPr>
                  <w:rStyle w:val="Hyperlink"/>
                  <w:sz w:val="22"/>
                </w:rPr>
                <w:t>https://ws.gisetl.lrc.gov.on.ca/fmedatadownload/Packages/NWOOP2022_z16_DSM_19.zip</w:t>
              </w:r>
            </w:hyperlink>
          </w:p>
        </w:tc>
      </w:tr>
      <w:tr w:rsidR="008D599B" w:rsidRPr="008D599B" w14:paraId="69CE140C" w14:textId="77777777" w:rsidTr="003921AA">
        <w:trPr>
          <w:trHeight w:val="300"/>
        </w:trPr>
        <w:tc>
          <w:tcPr>
            <w:tcW w:w="2494" w:type="dxa"/>
            <w:noWrap/>
            <w:hideMark/>
          </w:tcPr>
          <w:p w14:paraId="0003B2B4" w14:textId="77777777" w:rsidR="008D599B" w:rsidRPr="003921AA" w:rsidRDefault="008D599B" w:rsidP="008D599B">
            <w:pPr>
              <w:pStyle w:val="TableBodyTextMIRB"/>
              <w:rPr>
                <w:sz w:val="22"/>
              </w:rPr>
            </w:pPr>
            <w:r w:rsidRPr="003921AA">
              <w:rPr>
                <w:sz w:val="22"/>
              </w:rPr>
              <w:t>NWOOP 2022 z16 DSM 20</w:t>
            </w:r>
          </w:p>
        </w:tc>
        <w:tc>
          <w:tcPr>
            <w:tcW w:w="680" w:type="dxa"/>
            <w:noWrap/>
            <w:hideMark/>
          </w:tcPr>
          <w:p w14:paraId="28EB61F5" w14:textId="77777777" w:rsidR="008D599B" w:rsidRPr="003921AA" w:rsidRDefault="008D599B" w:rsidP="008D599B">
            <w:pPr>
              <w:pStyle w:val="TableBodyTextMIRB"/>
              <w:rPr>
                <w:sz w:val="22"/>
              </w:rPr>
            </w:pPr>
            <w:r w:rsidRPr="003921AA">
              <w:rPr>
                <w:sz w:val="22"/>
              </w:rPr>
              <w:t>3.41</w:t>
            </w:r>
          </w:p>
        </w:tc>
        <w:tc>
          <w:tcPr>
            <w:tcW w:w="1456" w:type="dxa"/>
            <w:noWrap/>
            <w:hideMark/>
          </w:tcPr>
          <w:p w14:paraId="6919C12E" w14:textId="77777777" w:rsidR="008D599B" w:rsidRPr="003921AA" w:rsidRDefault="008D599B" w:rsidP="008D599B">
            <w:pPr>
              <w:pStyle w:val="TableBodyTextMIRB"/>
              <w:rPr>
                <w:sz w:val="22"/>
              </w:rPr>
            </w:pPr>
            <w:r w:rsidRPr="003921AA">
              <w:rPr>
                <w:sz w:val="22"/>
              </w:rPr>
              <w:t>0.5</w:t>
            </w:r>
          </w:p>
        </w:tc>
        <w:tc>
          <w:tcPr>
            <w:tcW w:w="9071" w:type="dxa"/>
            <w:noWrap/>
            <w:hideMark/>
          </w:tcPr>
          <w:p w14:paraId="1C14ECD3" w14:textId="340ED8FD" w:rsidR="008D599B" w:rsidRPr="003921AA" w:rsidRDefault="003921AA" w:rsidP="008D599B">
            <w:pPr>
              <w:pStyle w:val="TableBodyTextMIRB"/>
              <w:rPr>
                <w:sz w:val="22"/>
              </w:rPr>
            </w:pPr>
            <w:hyperlink r:id="rId460" w:history="1">
              <w:r w:rsidRPr="003921AA">
                <w:rPr>
                  <w:rStyle w:val="Hyperlink"/>
                  <w:sz w:val="22"/>
                </w:rPr>
                <w:t>https://ws.gisetl.lrc.gov.on.ca/fmedatadownload/Packages/NWOOP2022_z16_DSM_20.zip</w:t>
              </w:r>
            </w:hyperlink>
          </w:p>
        </w:tc>
      </w:tr>
      <w:tr w:rsidR="008D599B" w:rsidRPr="008D599B" w14:paraId="767BEB29" w14:textId="77777777" w:rsidTr="003921AA">
        <w:trPr>
          <w:trHeight w:val="300"/>
        </w:trPr>
        <w:tc>
          <w:tcPr>
            <w:tcW w:w="2494" w:type="dxa"/>
            <w:noWrap/>
            <w:hideMark/>
          </w:tcPr>
          <w:p w14:paraId="21E3EF72" w14:textId="77777777" w:rsidR="008D599B" w:rsidRPr="003921AA" w:rsidRDefault="008D599B" w:rsidP="008D599B">
            <w:pPr>
              <w:pStyle w:val="TableBodyTextMIRB"/>
              <w:rPr>
                <w:sz w:val="22"/>
              </w:rPr>
            </w:pPr>
            <w:r w:rsidRPr="003921AA">
              <w:rPr>
                <w:sz w:val="22"/>
              </w:rPr>
              <w:t>NWOOP 2022 z16 DSM 21</w:t>
            </w:r>
          </w:p>
        </w:tc>
        <w:tc>
          <w:tcPr>
            <w:tcW w:w="680" w:type="dxa"/>
            <w:noWrap/>
            <w:hideMark/>
          </w:tcPr>
          <w:p w14:paraId="4065AF26" w14:textId="77777777" w:rsidR="008D599B" w:rsidRPr="003921AA" w:rsidRDefault="008D599B" w:rsidP="008D599B">
            <w:pPr>
              <w:pStyle w:val="TableBodyTextMIRB"/>
              <w:rPr>
                <w:sz w:val="22"/>
              </w:rPr>
            </w:pPr>
            <w:r w:rsidRPr="003921AA">
              <w:rPr>
                <w:sz w:val="22"/>
              </w:rPr>
              <w:t>3.35</w:t>
            </w:r>
          </w:p>
        </w:tc>
        <w:tc>
          <w:tcPr>
            <w:tcW w:w="1456" w:type="dxa"/>
            <w:noWrap/>
            <w:hideMark/>
          </w:tcPr>
          <w:p w14:paraId="17FD0A44" w14:textId="77777777" w:rsidR="008D599B" w:rsidRPr="003921AA" w:rsidRDefault="008D599B" w:rsidP="008D599B">
            <w:pPr>
              <w:pStyle w:val="TableBodyTextMIRB"/>
              <w:rPr>
                <w:sz w:val="22"/>
              </w:rPr>
            </w:pPr>
            <w:r w:rsidRPr="003921AA">
              <w:rPr>
                <w:sz w:val="22"/>
              </w:rPr>
              <w:t>0.5</w:t>
            </w:r>
          </w:p>
        </w:tc>
        <w:tc>
          <w:tcPr>
            <w:tcW w:w="9071" w:type="dxa"/>
            <w:noWrap/>
            <w:hideMark/>
          </w:tcPr>
          <w:p w14:paraId="617F94CA" w14:textId="23597B53" w:rsidR="008D599B" w:rsidRPr="003921AA" w:rsidRDefault="003921AA" w:rsidP="008D599B">
            <w:pPr>
              <w:pStyle w:val="TableBodyTextMIRB"/>
              <w:rPr>
                <w:sz w:val="22"/>
              </w:rPr>
            </w:pPr>
            <w:hyperlink r:id="rId461" w:history="1">
              <w:r w:rsidRPr="003921AA">
                <w:rPr>
                  <w:rStyle w:val="Hyperlink"/>
                  <w:sz w:val="22"/>
                </w:rPr>
                <w:t>https://ws.gisetl.lrc.gov.on.ca/fmedatadownload/Packages/NWOOP2022_z16_DSM_21.zip</w:t>
              </w:r>
            </w:hyperlink>
          </w:p>
        </w:tc>
      </w:tr>
      <w:tr w:rsidR="008D599B" w:rsidRPr="008D599B" w14:paraId="6D00E0DB" w14:textId="77777777" w:rsidTr="003921AA">
        <w:trPr>
          <w:trHeight w:val="300"/>
        </w:trPr>
        <w:tc>
          <w:tcPr>
            <w:tcW w:w="2494" w:type="dxa"/>
            <w:noWrap/>
            <w:hideMark/>
          </w:tcPr>
          <w:p w14:paraId="0AF985AD" w14:textId="77777777" w:rsidR="008D599B" w:rsidRPr="003921AA" w:rsidRDefault="008D599B" w:rsidP="008D599B">
            <w:pPr>
              <w:pStyle w:val="TableBodyTextMIRB"/>
              <w:rPr>
                <w:sz w:val="22"/>
              </w:rPr>
            </w:pPr>
            <w:r w:rsidRPr="003921AA">
              <w:rPr>
                <w:sz w:val="22"/>
              </w:rPr>
              <w:lastRenderedPageBreak/>
              <w:t>NWOOP 2022 z16 DSM 22</w:t>
            </w:r>
          </w:p>
        </w:tc>
        <w:tc>
          <w:tcPr>
            <w:tcW w:w="680" w:type="dxa"/>
            <w:noWrap/>
            <w:hideMark/>
          </w:tcPr>
          <w:p w14:paraId="2189E20A" w14:textId="77777777" w:rsidR="008D599B" w:rsidRPr="003921AA" w:rsidRDefault="008D599B" w:rsidP="008D599B">
            <w:pPr>
              <w:pStyle w:val="TableBodyTextMIRB"/>
              <w:rPr>
                <w:sz w:val="22"/>
              </w:rPr>
            </w:pPr>
            <w:r w:rsidRPr="003921AA">
              <w:rPr>
                <w:sz w:val="22"/>
              </w:rPr>
              <w:t>3.47</w:t>
            </w:r>
          </w:p>
        </w:tc>
        <w:tc>
          <w:tcPr>
            <w:tcW w:w="1456" w:type="dxa"/>
            <w:noWrap/>
            <w:hideMark/>
          </w:tcPr>
          <w:p w14:paraId="41B16935" w14:textId="77777777" w:rsidR="008D599B" w:rsidRPr="003921AA" w:rsidRDefault="008D599B" w:rsidP="008D599B">
            <w:pPr>
              <w:pStyle w:val="TableBodyTextMIRB"/>
              <w:rPr>
                <w:sz w:val="22"/>
              </w:rPr>
            </w:pPr>
            <w:r w:rsidRPr="003921AA">
              <w:rPr>
                <w:sz w:val="22"/>
              </w:rPr>
              <w:t>0.5</w:t>
            </w:r>
          </w:p>
        </w:tc>
        <w:tc>
          <w:tcPr>
            <w:tcW w:w="9071" w:type="dxa"/>
            <w:noWrap/>
            <w:hideMark/>
          </w:tcPr>
          <w:p w14:paraId="4E1DEC59" w14:textId="3231F499" w:rsidR="008D599B" w:rsidRPr="003921AA" w:rsidRDefault="003921AA" w:rsidP="008D599B">
            <w:pPr>
              <w:pStyle w:val="TableBodyTextMIRB"/>
              <w:rPr>
                <w:sz w:val="22"/>
              </w:rPr>
            </w:pPr>
            <w:hyperlink r:id="rId462" w:history="1">
              <w:r w:rsidRPr="003921AA">
                <w:rPr>
                  <w:rStyle w:val="Hyperlink"/>
                  <w:sz w:val="22"/>
                </w:rPr>
                <w:t>https://ws.gisetl.lrc.gov.on.ca/fmedatadownload/Packages/NWOOP2022_z16_DSM_22.zip</w:t>
              </w:r>
            </w:hyperlink>
          </w:p>
        </w:tc>
      </w:tr>
      <w:tr w:rsidR="008D599B" w:rsidRPr="008D599B" w14:paraId="7589C324" w14:textId="77777777" w:rsidTr="003921AA">
        <w:trPr>
          <w:trHeight w:val="300"/>
        </w:trPr>
        <w:tc>
          <w:tcPr>
            <w:tcW w:w="2494" w:type="dxa"/>
            <w:noWrap/>
            <w:hideMark/>
          </w:tcPr>
          <w:p w14:paraId="55BF192F" w14:textId="77777777" w:rsidR="008D599B" w:rsidRPr="003921AA" w:rsidRDefault="008D599B" w:rsidP="008D599B">
            <w:pPr>
              <w:pStyle w:val="TableBodyTextMIRB"/>
              <w:rPr>
                <w:sz w:val="22"/>
              </w:rPr>
            </w:pPr>
            <w:r w:rsidRPr="003921AA">
              <w:rPr>
                <w:sz w:val="22"/>
              </w:rPr>
              <w:t>NWOOP 2022 z16 DSM 23</w:t>
            </w:r>
          </w:p>
        </w:tc>
        <w:tc>
          <w:tcPr>
            <w:tcW w:w="680" w:type="dxa"/>
            <w:noWrap/>
            <w:hideMark/>
          </w:tcPr>
          <w:p w14:paraId="1F360202" w14:textId="77777777" w:rsidR="008D599B" w:rsidRPr="003921AA" w:rsidRDefault="008D599B" w:rsidP="008D599B">
            <w:pPr>
              <w:pStyle w:val="TableBodyTextMIRB"/>
              <w:rPr>
                <w:sz w:val="22"/>
              </w:rPr>
            </w:pPr>
            <w:r w:rsidRPr="003921AA">
              <w:rPr>
                <w:sz w:val="22"/>
              </w:rPr>
              <w:t>3.36</w:t>
            </w:r>
          </w:p>
        </w:tc>
        <w:tc>
          <w:tcPr>
            <w:tcW w:w="1456" w:type="dxa"/>
            <w:noWrap/>
            <w:hideMark/>
          </w:tcPr>
          <w:p w14:paraId="75F7C9B6" w14:textId="77777777" w:rsidR="008D599B" w:rsidRPr="003921AA" w:rsidRDefault="008D599B" w:rsidP="008D599B">
            <w:pPr>
              <w:pStyle w:val="TableBodyTextMIRB"/>
              <w:rPr>
                <w:sz w:val="22"/>
              </w:rPr>
            </w:pPr>
            <w:r w:rsidRPr="003921AA">
              <w:rPr>
                <w:sz w:val="22"/>
              </w:rPr>
              <w:t>0.5</w:t>
            </w:r>
          </w:p>
        </w:tc>
        <w:tc>
          <w:tcPr>
            <w:tcW w:w="9071" w:type="dxa"/>
            <w:noWrap/>
            <w:hideMark/>
          </w:tcPr>
          <w:p w14:paraId="3E0233CB" w14:textId="61235F41" w:rsidR="008D599B" w:rsidRPr="003921AA" w:rsidRDefault="003921AA" w:rsidP="008D599B">
            <w:pPr>
              <w:pStyle w:val="TableBodyTextMIRB"/>
              <w:rPr>
                <w:sz w:val="22"/>
              </w:rPr>
            </w:pPr>
            <w:hyperlink r:id="rId463" w:history="1">
              <w:r w:rsidRPr="003921AA">
                <w:rPr>
                  <w:rStyle w:val="Hyperlink"/>
                  <w:sz w:val="22"/>
                </w:rPr>
                <w:t>https://ws.gisetl.lrc.gov.on.ca/fmedatadownload/Packages/NWOOP2022_z16_DSM_23.zip</w:t>
              </w:r>
            </w:hyperlink>
          </w:p>
        </w:tc>
      </w:tr>
      <w:tr w:rsidR="008D599B" w:rsidRPr="008D599B" w14:paraId="61CB95A9" w14:textId="77777777" w:rsidTr="003921AA">
        <w:trPr>
          <w:trHeight w:val="300"/>
        </w:trPr>
        <w:tc>
          <w:tcPr>
            <w:tcW w:w="2494" w:type="dxa"/>
            <w:noWrap/>
            <w:hideMark/>
          </w:tcPr>
          <w:p w14:paraId="41103876" w14:textId="77777777" w:rsidR="008D599B" w:rsidRPr="003921AA" w:rsidRDefault="008D599B" w:rsidP="008D599B">
            <w:pPr>
              <w:pStyle w:val="TableBodyTextMIRB"/>
              <w:rPr>
                <w:sz w:val="22"/>
              </w:rPr>
            </w:pPr>
            <w:r w:rsidRPr="003921AA">
              <w:rPr>
                <w:sz w:val="22"/>
              </w:rPr>
              <w:t>NWOOP 2022 z16 DSM 24</w:t>
            </w:r>
          </w:p>
        </w:tc>
        <w:tc>
          <w:tcPr>
            <w:tcW w:w="680" w:type="dxa"/>
            <w:noWrap/>
            <w:hideMark/>
          </w:tcPr>
          <w:p w14:paraId="2652CE6D" w14:textId="77777777" w:rsidR="008D599B" w:rsidRPr="003921AA" w:rsidRDefault="008D599B" w:rsidP="008D599B">
            <w:pPr>
              <w:pStyle w:val="TableBodyTextMIRB"/>
              <w:rPr>
                <w:sz w:val="22"/>
              </w:rPr>
            </w:pPr>
            <w:r w:rsidRPr="003921AA">
              <w:rPr>
                <w:sz w:val="22"/>
              </w:rPr>
              <w:t>3.27</w:t>
            </w:r>
          </w:p>
        </w:tc>
        <w:tc>
          <w:tcPr>
            <w:tcW w:w="1456" w:type="dxa"/>
            <w:noWrap/>
            <w:hideMark/>
          </w:tcPr>
          <w:p w14:paraId="51C5F0FB" w14:textId="77777777" w:rsidR="008D599B" w:rsidRPr="003921AA" w:rsidRDefault="008D599B" w:rsidP="008D599B">
            <w:pPr>
              <w:pStyle w:val="TableBodyTextMIRB"/>
              <w:rPr>
                <w:sz w:val="22"/>
              </w:rPr>
            </w:pPr>
            <w:r w:rsidRPr="003921AA">
              <w:rPr>
                <w:sz w:val="22"/>
              </w:rPr>
              <w:t>0.5</w:t>
            </w:r>
          </w:p>
        </w:tc>
        <w:tc>
          <w:tcPr>
            <w:tcW w:w="9071" w:type="dxa"/>
            <w:noWrap/>
            <w:hideMark/>
          </w:tcPr>
          <w:p w14:paraId="31BAAEAB" w14:textId="486A46C8" w:rsidR="008D599B" w:rsidRPr="003921AA" w:rsidRDefault="003921AA" w:rsidP="008D599B">
            <w:pPr>
              <w:pStyle w:val="TableBodyTextMIRB"/>
              <w:rPr>
                <w:sz w:val="22"/>
              </w:rPr>
            </w:pPr>
            <w:hyperlink r:id="rId464" w:history="1">
              <w:r w:rsidRPr="003921AA">
                <w:rPr>
                  <w:rStyle w:val="Hyperlink"/>
                  <w:sz w:val="22"/>
                </w:rPr>
                <w:t>https://ws.gisetl.lrc.gov.on.ca/fmedatadownload/Packages/NWOOP2022_z16_DSM_24.zip</w:t>
              </w:r>
            </w:hyperlink>
          </w:p>
        </w:tc>
      </w:tr>
      <w:tr w:rsidR="008D599B" w:rsidRPr="008D599B" w14:paraId="4724C796" w14:textId="77777777" w:rsidTr="003921AA">
        <w:trPr>
          <w:trHeight w:val="300"/>
        </w:trPr>
        <w:tc>
          <w:tcPr>
            <w:tcW w:w="2494" w:type="dxa"/>
            <w:noWrap/>
            <w:hideMark/>
          </w:tcPr>
          <w:p w14:paraId="5A394F6E" w14:textId="77777777" w:rsidR="008D599B" w:rsidRPr="003921AA" w:rsidRDefault="008D599B" w:rsidP="008D599B">
            <w:pPr>
              <w:pStyle w:val="TableBodyTextMIRB"/>
              <w:rPr>
                <w:sz w:val="22"/>
              </w:rPr>
            </w:pPr>
            <w:r w:rsidRPr="003921AA">
              <w:rPr>
                <w:sz w:val="22"/>
              </w:rPr>
              <w:t>NWOOP 2022 z16 DSM 25</w:t>
            </w:r>
          </w:p>
        </w:tc>
        <w:tc>
          <w:tcPr>
            <w:tcW w:w="680" w:type="dxa"/>
            <w:noWrap/>
            <w:hideMark/>
          </w:tcPr>
          <w:p w14:paraId="63A92366" w14:textId="77777777" w:rsidR="008D599B" w:rsidRPr="003921AA" w:rsidRDefault="008D599B" w:rsidP="008D599B">
            <w:pPr>
              <w:pStyle w:val="TableBodyTextMIRB"/>
              <w:rPr>
                <w:sz w:val="22"/>
              </w:rPr>
            </w:pPr>
            <w:r w:rsidRPr="003921AA">
              <w:rPr>
                <w:sz w:val="22"/>
              </w:rPr>
              <w:t>3.25</w:t>
            </w:r>
          </w:p>
        </w:tc>
        <w:tc>
          <w:tcPr>
            <w:tcW w:w="1456" w:type="dxa"/>
            <w:noWrap/>
            <w:hideMark/>
          </w:tcPr>
          <w:p w14:paraId="6ABFE43B" w14:textId="77777777" w:rsidR="008D599B" w:rsidRPr="003921AA" w:rsidRDefault="008D599B" w:rsidP="008D599B">
            <w:pPr>
              <w:pStyle w:val="TableBodyTextMIRB"/>
              <w:rPr>
                <w:sz w:val="22"/>
              </w:rPr>
            </w:pPr>
            <w:r w:rsidRPr="003921AA">
              <w:rPr>
                <w:sz w:val="22"/>
              </w:rPr>
              <w:t>0.5</w:t>
            </w:r>
          </w:p>
        </w:tc>
        <w:tc>
          <w:tcPr>
            <w:tcW w:w="9071" w:type="dxa"/>
            <w:noWrap/>
            <w:hideMark/>
          </w:tcPr>
          <w:p w14:paraId="5EA3A604" w14:textId="3F621CAC" w:rsidR="008D599B" w:rsidRPr="003921AA" w:rsidRDefault="003921AA" w:rsidP="008D599B">
            <w:pPr>
              <w:pStyle w:val="TableBodyTextMIRB"/>
              <w:rPr>
                <w:sz w:val="22"/>
              </w:rPr>
            </w:pPr>
            <w:hyperlink r:id="rId465" w:history="1">
              <w:r w:rsidRPr="003921AA">
                <w:rPr>
                  <w:rStyle w:val="Hyperlink"/>
                  <w:sz w:val="22"/>
                </w:rPr>
                <w:t>https://ws.gisetl.lrc.gov.on.ca/fmedatadownload/Packages/NWOOP2022_z16_DSM_25.zip</w:t>
              </w:r>
            </w:hyperlink>
          </w:p>
        </w:tc>
      </w:tr>
      <w:tr w:rsidR="008D599B" w:rsidRPr="008D599B" w14:paraId="65DDEF94" w14:textId="77777777" w:rsidTr="003921AA">
        <w:trPr>
          <w:trHeight w:val="300"/>
        </w:trPr>
        <w:tc>
          <w:tcPr>
            <w:tcW w:w="2494" w:type="dxa"/>
            <w:noWrap/>
            <w:hideMark/>
          </w:tcPr>
          <w:p w14:paraId="6909A10D" w14:textId="77777777" w:rsidR="008D599B" w:rsidRPr="003921AA" w:rsidRDefault="008D599B" w:rsidP="008D599B">
            <w:pPr>
              <w:pStyle w:val="TableBodyTextMIRB"/>
              <w:rPr>
                <w:sz w:val="22"/>
              </w:rPr>
            </w:pPr>
            <w:r w:rsidRPr="003921AA">
              <w:rPr>
                <w:sz w:val="22"/>
              </w:rPr>
              <w:t>NWOOP 2022 z16 DSM 26</w:t>
            </w:r>
          </w:p>
        </w:tc>
        <w:tc>
          <w:tcPr>
            <w:tcW w:w="680" w:type="dxa"/>
            <w:noWrap/>
            <w:hideMark/>
          </w:tcPr>
          <w:p w14:paraId="31746E94" w14:textId="77777777" w:rsidR="008D599B" w:rsidRPr="003921AA" w:rsidRDefault="008D599B" w:rsidP="008D599B">
            <w:pPr>
              <w:pStyle w:val="TableBodyTextMIRB"/>
              <w:rPr>
                <w:sz w:val="22"/>
              </w:rPr>
            </w:pPr>
            <w:r w:rsidRPr="003921AA">
              <w:rPr>
                <w:sz w:val="22"/>
              </w:rPr>
              <w:t>3.28</w:t>
            </w:r>
          </w:p>
        </w:tc>
        <w:tc>
          <w:tcPr>
            <w:tcW w:w="1456" w:type="dxa"/>
            <w:noWrap/>
            <w:hideMark/>
          </w:tcPr>
          <w:p w14:paraId="5AC2EB19" w14:textId="77777777" w:rsidR="008D599B" w:rsidRPr="003921AA" w:rsidRDefault="008D599B" w:rsidP="008D599B">
            <w:pPr>
              <w:pStyle w:val="TableBodyTextMIRB"/>
              <w:rPr>
                <w:sz w:val="22"/>
              </w:rPr>
            </w:pPr>
            <w:r w:rsidRPr="003921AA">
              <w:rPr>
                <w:sz w:val="22"/>
              </w:rPr>
              <w:t>0.5</w:t>
            </w:r>
          </w:p>
        </w:tc>
        <w:tc>
          <w:tcPr>
            <w:tcW w:w="9071" w:type="dxa"/>
            <w:noWrap/>
            <w:hideMark/>
          </w:tcPr>
          <w:p w14:paraId="02C1F4EE" w14:textId="0EDD0C92" w:rsidR="008D599B" w:rsidRPr="003921AA" w:rsidRDefault="003921AA" w:rsidP="008D599B">
            <w:pPr>
              <w:pStyle w:val="TableBodyTextMIRB"/>
              <w:rPr>
                <w:sz w:val="22"/>
              </w:rPr>
            </w:pPr>
            <w:hyperlink r:id="rId466" w:history="1">
              <w:r w:rsidRPr="003921AA">
                <w:rPr>
                  <w:rStyle w:val="Hyperlink"/>
                  <w:sz w:val="22"/>
                </w:rPr>
                <w:t>https://ws.gisetl.lrc.gov.on.ca/fmedatadownload/Packages/NWOOP2022_z16_DSM_26.zip</w:t>
              </w:r>
            </w:hyperlink>
          </w:p>
        </w:tc>
      </w:tr>
      <w:tr w:rsidR="008D599B" w:rsidRPr="008D599B" w14:paraId="21162671" w14:textId="77777777" w:rsidTr="003921AA">
        <w:trPr>
          <w:trHeight w:val="300"/>
        </w:trPr>
        <w:tc>
          <w:tcPr>
            <w:tcW w:w="2494" w:type="dxa"/>
            <w:noWrap/>
            <w:hideMark/>
          </w:tcPr>
          <w:p w14:paraId="0E3CE58D" w14:textId="77777777" w:rsidR="008D599B" w:rsidRPr="003921AA" w:rsidRDefault="008D599B" w:rsidP="008D599B">
            <w:pPr>
              <w:pStyle w:val="TableBodyTextMIRB"/>
              <w:rPr>
                <w:sz w:val="22"/>
              </w:rPr>
            </w:pPr>
            <w:r w:rsidRPr="003921AA">
              <w:rPr>
                <w:sz w:val="22"/>
              </w:rPr>
              <w:t>NWOOP 2022 z16 DSM 27</w:t>
            </w:r>
          </w:p>
        </w:tc>
        <w:tc>
          <w:tcPr>
            <w:tcW w:w="680" w:type="dxa"/>
            <w:noWrap/>
            <w:hideMark/>
          </w:tcPr>
          <w:p w14:paraId="513F021A" w14:textId="77777777" w:rsidR="008D599B" w:rsidRPr="003921AA" w:rsidRDefault="008D599B" w:rsidP="008D599B">
            <w:pPr>
              <w:pStyle w:val="TableBodyTextMIRB"/>
              <w:rPr>
                <w:sz w:val="22"/>
              </w:rPr>
            </w:pPr>
            <w:r w:rsidRPr="003921AA">
              <w:rPr>
                <w:sz w:val="22"/>
              </w:rPr>
              <w:t>3.20</w:t>
            </w:r>
          </w:p>
        </w:tc>
        <w:tc>
          <w:tcPr>
            <w:tcW w:w="1456" w:type="dxa"/>
            <w:noWrap/>
            <w:hideMark/>
          </w:tcPr>
          <w:p w14:paraId="79407BE7" w14:textId="77777777" w:rsidR="008D599B" w:rsidRPr="003921AA" w:rsidRDefault="008D599B" w:rsidP="008D599B">
            <w:pPr>
              <w:pStyle w:val="TableBodyTextMIRB"/>
              <w:rPr>
                <w:sz w:val="22"/>
              </w:rPr>
            </w:pPr>
            <w:r w:rsidRPr="003921AA">
              <w:rPr>
                <w:sz w:val="22"/>
              </w:rPr>
              <w:t>0.5</w:t>
            </w:r>
          </w:p>
        </w:tc>
        <w:tc>
          <w:tcPr>
            <w:tcW w:w="9071" w:type="dxa"/>
            <w:noWrap/>
            <w:hideMark/>
          </w:tcPr>
          <w:p w14:paraId="39DE52AA" w14:textId="32AB0B99" w:rsidR="008D599B" w:rsidRPr="003921AA" w:rsidRDefault="003921AA" w:rsidP="008D599B">
            <w:pPr>
              <w:pStyle w:val="TableBodyTextMIRB"/>
              <w:rPr>
                <w:sz w:val="22"/>
              </w:rPr>
            </w:pPr>
            <w:hyperlink r:id="rId467" w:history="1">
              <w:r w:rsidRPr="003921AA">
                <w:rPr>
                  <w:rStyle w:val="Hyperlink"/>
                  <w:sz w:val="22"/>
                </w:rPr>
                <w:t>https://ws.gisetl.lrc.gov.on.ca/fmedatadownload/Packages/NWOOP2022_z16_DSM_27.zip</w:t>
              </w:r>
            </w:hyperlink>
          </w:p>
        </w:tc>
      </w:tr>
      <w:tr w:rsidR="008D599B" w:rsidRPr="008D599B" w14:paraId="12B28E9D" w14:textId="77777777" w:rsidTr="003921AA">
        <w:trPr>
          <w:trHeight w:val="300"/>
        </w:trPr>
        <w:tc>
          <w:tcPr>
            <w:tcW w:w="2494" w:type="dxa"/>
            <w:noWrap/>
            <w:hideMark/>
          </w:tcPr>
          <w:p w14:paraId="69CD78FE" w14:textId="77777777" w:rsidR="008D599B" w:rsidRPr="003921AA" w:rsidRDefault="008D599B" w:rsidP="008D599B">
            <w:pPr>
              <w:pStyle w:val="TableBodyTextMIRB"/>
              <w:rPr>
                <w:sz w:val="22"/>
              </w:rPr>
            </w:pPr>
            <w:r w:rsidRPr="003921AA">
              <w:rPr>
                <w:sz w:val="22"/>
              </w:rPr>
              <w:t>NWOOP 2022 z16 DSM 28</w:t>
            </w:r>
          </w:p>
        </w:tc>
        <w:tc>
          <w:tcPr>
            <w:tcW w:w="680" w:type="dxa"/>
            <w:noWrap/>
            <w:hideMark/>
          </w:tcPr>
          <w:p w14:paraId="0AA78E1B" w14:textId="77777777" w:rsidR="008D599B" w:rsidRPr="003921AA" w:rsidRDefault="008D599B" w:rsidP="008D599B">
            <w:pPr>
              <w:pStyle w:val="TableBodyTextMIRB"/>
              <w:rPr>
                <w:sz w:val="22"/>
              </w:rPr>
            </w:pPr>
            <w:r w:rsidRPr="003921AA">
              <w:rPr>
                <w:sz w:val="22"/>
              </w:rPr>
              <w:t>3.19</w:t>
            </w:r>
          </w:p>
        </w:tc>
        <w:tc>
          <w:tcPr>
            <w:tcW w:w="1456" w:type="dxa"/>
            <w:noWrap/>
            <w:hideMark/>
          </w:tcPr>
          <w:p w14:paraId="59034F83" w14:textId="77777777" w:rsidR="008D599B" w:rsidRPr="003921AA" w:rsidRDefault="008D599B" w:rsidP="008D599B">
            <w:pPr>
              <w:pStyle w:val="TableBodyTextMIRB"/>
              <w:rPr>
                <w:sz w:val="22"/>
              </w:rPr>
            </w:pPr>
            <w:r w:rsidRPr="003921AA">
              <w:rPr>
                <w:sz w:val="22"/>
              </w:rPr>
              <w:t>0.5</w:t>
            </w:r>
          </w:p>
        </w:tc>
        <w:tc>
          <w:tcPr>
            <w:tcW w:w="9071" w:type="dxa"/>
            <w:noWrap/>
            <w:hideMark/>
          </w:tcPr>
          <w:p w14:paraId="6F0E4D26" w14:textId="6C161053" w:rsidR="008D599B" w:rsidRPr="003921AA" w:rsidRDefault="003921AA" w:rsidP="008D599B">
            <w:pPr>
              <w:pStyle w:val="TableBodyTextMIRB"/>
              <w:rPr>
                <w:sz w:val="22"/>
              </w:rPr>
            </w:pPr>
            <w:hyperlink r:id="rId468" w:history="1">
              <w:r w:rsidRPr="003921AA">
                <w:rPr>
                  <w:rStyle w:val="Hyperlink"/>
                  <w:sz w:val="22"/>
                </w:rPr>
                <w:t>https://ws.gisetl.lrc.gov.on.ca/fmedatadownload/Packages/NWOOP2022_z16_DSM_28.zip</w:t>
              </w:r>
            </w:hyperlink>
          </w:p>
        </w:tc>
      </w:tr>
      <w:tr w:rsidR="008D599B" w:rsidRPr="008D599B" w14:paraId="7050B050" w14:textId="77777777" w:rsidTr="003921AA">
        <w:trPr>
          <w:trHeight w:val="300"/>
        </w:trPr>
        <w:tc>
          <w:tcPr>
            <w:tcW w:w="2494" w:type="dxa"/>
            <w:noWrap/>
            <w:hideMark/>
          </w:tcPr>
          <w:p w14:paraId="6715CE69" w14:textId="77777777" w:rsidR="008D599B" w:rsidRPr="003921AA" w:rsidRDefault="008D599B" w:rsidP="008D599B">
            <w:pPr>
              <w:pStyle w:val="TableBodyTextMIRB"/>
              <w:rPr>
                <w:sz w:val="22"/>
              </w:rPr>
            </w:pPr>
            <w:r w:rsidRPr="003921AA">
              <w:rPr>
                <w:sz w:val="22"/>
              </w:rPr>
              <w:t>NWOOP 2022 z16 DSM 29</w:t>
            </w:r>
          </w:p>
        </w:tc>
        <w:tc>
          <w:tcPr>
            <w:tcW w:w="680" w:type="dxa"/>
            <w:noWrap/>
            <w:hideMark/>
          </w:tcPr>
          <w:p w14:paraId="4A9C86E2" w14:textId="77777777" w:rsidR="008D599B" w:rsidRPr="003921AA" w:rsidRDefault="008D599B" w:rsidP="008D599B">
            <w:pPr>
              <w:pStyle w:val="TableBodyTextMIRB"/>
              <w:rPr>
                <w:sz w:val="22"/>
              </w:rPr>
            </w:pPr>
            <w:r w:rsidRPr="003921AA">
              <w:rPr>
                <w:sz w:val="22"/>
              </w:rPr>
              <w:t>3.23</w:t>
            </w:r>
          </w:p>
        </w:tc>
        <w:tc>
          <w:tcPr>
            <w:tcW w:w="1456" w:type="dxa"/>
            <w:noWrap/>
            <w:hideMark/>
          </w:tcPr>
          <w:p w14:paraId="71EF65CA" w14:textId="77777777" w:rsidR="008D599B" w:rsidRPr="003921AA" w:rsidRDefault="008D599B" w:rsidP="008D599B">
            <w:pPr>
              <w:pStyle w:val="TableBodyTextMIRB"/>
              <w:rPr>
                <w:sz w:val="22"/>
              </w:rPr>
            </w:pPr>
            <w:r w:rsidRPr="003921AA">
              <w:rPr>
                <w:sz w:val="22"/>
              </w:rPr>
              <w:t>0.5</w:t>
            </w:r>
          </w:p>
        </w:tc>
        <w:tc>
          <w:tcPr>
            <w:tcW w:w="9071" w:type="dxa"/>
            <w:noWrap/>
            <w:hideMark/>
          </w:tcPr>
          <w:p w14:paraId="0820E07C" w14:textId="0D9E837D" w:rsidR="008D599B" w:rsidRPr="003921AA" w:rsidRDefault="003921AA" w:rsidP="008D599B">
            <w:pPr>
              <w:pStyle w:val="TableBodyTextMIRB"/>
              <w:rPr>
                <w:sz w:val="22"/>
              </w:rPr>
            </w:pPr>
            <w:hyperlink r:id="rId469" w:history="1">
              <w:r w:rsidRPr="003921AA">
                <w:rPr>
                  <w:rStyle w:val="Hyperlink"/>
                  <w:sz w:val="22"/>
                </w:rPr>
                <w:t>https://ws.gisetl.lrc.gov.on.ca/fmedatadownload/Packages/NWOOP2022_z16_DSM_29.zip</w:t>
              </w:r>
            </w:hyperlink>
          </w:p>
        </w:tc>
      </w:tr>
      <w:tr w:rsidR="008D599B" w:rsidRPr="008D599B" w14:paraId="15022FBD" w14:textId="77777777" w:rsidTr="003921AA">
        <w:trPr>
          <w:trHeight w:val="300"/>
        </w:trPr>
        <w:tc>
          <w:tcPr>
            <w:tcW w:w="2494" w:type="dxa"/>
            <w:noWrap/>
            <w:hideMark/>
          </w:tcPr>
          <w:p w14:paraId="6288E0E6" w14:textId="77777777" w:rsidR="008D599B" w:rsidRPr="003921AA" w:rsidRDefault="008D599B" w:rsidP="008D599B">
            <w:pPr>
              <w:pStyle w:val="TableBodyTextMIRB"/>
              <w:rPr>
                <w:sz w:val="22"/>
              </w:rPr>
            </w:pPr>
            <w:r w:rsidRPr="003921AA">
              <w:rPr>
                <w:sz w:val="22"/>
              </w:rPr>
              <w:t>NWOOP 2022 z16 DSM 30</w:t>
            </w:r>
          </w:p>
        </w:tc>
        <w:tc>
          <w:tcPr>
            <w:tcW w:w="680" w:type="dxa"/>
            <w:noWrap/>
            <w:hideMark/>
          </w:tcPr>
          <w:p w14:paraId="3828D0DD" w14:textId="77777777" w:rsidR="008D599B" w:rsidRPr="003921AA" w:rsidRDefault="008D599B" w:rsidP="008D599B">
            <w:pPr>
              <w:pStyle w:val="TableBodyTextMIRB"/>
              <w:rPr>
                <w:sz w:val="22"/>
              </w:rPr>
            </w:pPr>
            <w:r w:rsidRPr="003921AA">
              <w:rPr>
                <w:sz w:val="22"/>
              </w:rPr>
              <w:t>3.30</w:t>
            </w:r>
          </w:p>
        </w:tc>
        <w:tc>
          <w:tcPr>
            <w:tcW w:w="1456" w:type="dxa"/>
            <w:noWrap/>
            <w:hideMark/>
          </w:tcPr>
          <w:p w14:paraId="10E18B0D" w14:textId="77777777" w:rsidR="008D599B" w:rsidRPr="003921AA" w:rsidRDefault="008D599B" w:rsidP="008D599B">
            <w:pPr>
              <w:pStyle w:val="TableBodyTextMIRB"/>
              <w:rPr>
                <w:sz w:val="22"/>
              </w:rPr>
            </w:pPr>
            <w:r w:rsidRPr="003921AA">
              <w:rPr>
                <w:sz w:val="22"/>
              </w:rPr>
              <w:t>0.5</w:t>
            </w:r>
          </w:p>
        </w:tc>
        <w:tc>
          <w:tcPr>
            <w:tcW w:w="9071" w:type="dxa"/>
            <w:noWrap/>
            <w:hideMark/>
          </w:tcPr>
          <w:p w14:paraId="37A02041" w14:textId="7EEC49E5" w:rsidR="008D599B" w:rsidRPr="003921AA" w:rsidRDefault="003921AA" w:rsidP="008D599B">
            <w:pPr>
              <w:pStyle w:val="TableBodyTextMIRB"/>
              <w:rPr>
                <w:sz w:val="22"/>
              </w:rPr>
            </w:pPr>
            <w:hyperlink r:id="rId470" w:history="1">
              <w:r w:rsidRPr="003921AA">
                <w:rPr>
                  <w:rStyle w:val="Hyperlink"/>
                  <w:sz w:val="22"/>
                </w:rPr>
                <w:t>https://ws.gisetl.lrc.gov.on.ca/fmedatadownload/Packages/NWOOP2022_z16_DSM_30.zip</w:t>
              </w:r>
            </w:hyperlink>
          </w:p>
        </w:tc>
      </w:tr>
      <w:tr w:rsidR="008D599B" w:rsidRPr="008D599B" w14:paraId="74D59007" w14:textId="77777777" w:rsidTr="003921AA">
        <w:trPr>
          <w:trHeight w:val="300"/>
        </w:trPr>
        <w:tc>
          <w:tcPr>
            <w:tcW w:w="2494" w:type="dxa"/>
            <w:noWrap/>
            <w:hideMark/>
          </w:tcPr>
          <w:p w14:paraId="0FEE1C23" w14:textId="77777777" w:rsidR="008D599B" w:rsidRPr="003921AA" w:rsidRDefault="008D599B" w:rsidP="008D599B">
            <w:pPr>
              <w:pStyle w:val="TableBodyTextMIRB"/>
              <w:rPr>
                <w:sz w:val="22"/>
              </w:rPr>
            </w:pPr>
            <w:r w:rsidRPr="003921AA">
              <w:rPr>
                <w:sz w:val="22"/>
              </w:rPr>
              <w:t>NWOOP 2022 z16 DSM 31</w:t>
            </w:r>
          </w:p>
        </w:tc>
        <w:tc>
          <w:tcPr>
            <w:tcW w:w="680" w:type="dxa"/>
            <w:noWrap/>
            <w:hideMark/>
          </w:tcPr>
          <w:p w14:paraId="3CBA2037" w14:textId="77777777" w:rsidR="008D599B" w:rsidRPr="003921AA" w:rsidRDefault="008D599B" w:rsidP="008D599B">
            <w:pPr>
              <w:pStyle w:val="TableBodyTextMIRB"/>
              <w:rPr>
                <w:sz w:val="22"/>
              </w:rPr>
            </w:pPr>
            <w:r w:rsidRPr="003921AA">
              <w:rPr>
                <w:sz w:val="22"/>
              </w:rPr>
              <w:t>3.27</w:t>
            </w:r>
          </w:p>
        </w:tc>
        <w:tc>
          <w:tcPr>
            <w:tcW w:w="1456" w:type="dxa"/>
            <w:noWrap/>
            <w:hideMark/>
          </w:tcPr>
          <w:p w14:paraId="4B72ABFB" w14:textId="77777777" w:rsidR="008D599B" w:rsidRPr="003921AA" w:rsidRDefault="008D599B" w:rsidP="008D599B">
            <w:pPr>
              <w:pStyle w:val="TableBodyTextMIRB"/>
              <w:rPr>
                <w:sz w:val="22"/>
              </w:rPr>
            </w:pPr>
            <w:r w:rsidRPr="003921AA">
              <w:rPr>
                <w:sz w:val="22"/>
              </w:rPr>
              <w:t>0.5</w:t>
            </w:r>
          </w:p>
        </w:tc>
        <w:tc>
          <w:tcPr>
            <w:tcW w:w="9071" w:type="dxa"/>
            <w:noWrap/>
            <w:hideMark/>
          </w:tcPr>
          <w:p w14:paraId="093C9966" w14:textId="0FD06A6F" w:rsidR="008D599B" w:rsidRPr="003921AA" w:rsidRDefault="003921AA" w:rsidP="008D599B">
            <w:pPr>
              <w:pStyle w:val="TableBodyTextMIRB"/>
              <w:rPr>
                <w:sz w:val="22"/>
              </w:rPr>
            </w:pPr>
            <w:hyperlink r:id="rId471" w:history="1">
              <w:r w:rsidRPr="003921AA">
                <w:rPr>
                  <w:rStyle w:val="Hyperlink"/>
                  <w:sz w:val="22"/>
                </w:rPr>
                <w:t>https://ws.gisetl.lrc.gov.on.ca/fmedatadownload/Packages/NWOOP2022_z16_DSM_31.zip</w:t>
              </w:r>
            </w:hyperlink>
          </w:p>
        </w:tc>
      </w:tr>
      <w:tr w:rsidR="008D599B" w:rsidRPr="008D599B" w14:paraId="2EFEF630" w14:textId="77777777" w:rsidTr="003921AA">
        <w:trPr>
          <w:trHeight w:val="300"/>
        </w:trPr>
        <w:tc>
          <w:tcPr>
            <w:tcW w:w="2494" w:type="dxa"/>
            <w:noWrap/>
            <w:hideMark/>
          </w:tcPr>
          <w:p w14:paraId="400362AA" w14:textId="77777777" w:rsidR="008D599B" w:rsidRPr="003921AA" w:rsidRDefault="008D599B" w:rsidP="008D599B">
            <w:pPr>
              <w:pStyle w:val="TableBodyTextMIRB"/>
              <w:rPr>
                <w:sz w:val="22"/>
              </w:rPr>
            </w:pPr>
            <w:r w:rsidRPr="003921AA">
              <w:rPr>
                <w:sz w:val="22"/>
              </w:rPr>
              <w:t>NWOOP 2022 z16 DSM 32</w:t>
            </w:r>
          </w:p>
        </w:tc>
        <w:tc>
          <w:tcPr>
            <w:tcW w:w="680" w:type="dxa"/>
            <w:noWrap/>
            <w:hideMark/>
          </w:tcPr>
          <w:p w14:paraId="5CECF2FD" w14:textId="77777777" w:rsidR="008D599B" w:rsidRPr="003921AA" w:rsidRDefault="008D599B" w:rsidP="008D599B">
            <w:pPr>
              <w:pStyle w:val="TableBodyTextMIRB"/>
              <w:rPr>
                <w:sz w:val="22"/>
              </w:rPr>
            </w:pPr>
            <w:r w:rsidRPr="003921AA">
              <w:rPr>
                <w:sz w:val="22"/>
              </w:rPr>
              <w:t>3.21</w:t>
            </w:r>
          </w:p>
        </w:tc>
        <w:tc>
          <w:tcPr>
            <w:tcW w:w="1456" w:type="dxa"/>
            <w:noWrap/>
            <w:hideMark/>
          </w:tcPr>
          <w:p w14:paraId="0932CEF2" w14:textId="77777777" w:rsidR="008D599B" w:rsidRPr="003921AA" w:rsidRDefault="008D599B" w:rsidP="008D599B">
            <w:pPr>
              <w:pStyle w:val="TableBodyTextMIRB"/>
              <w:rPr>
                <w:sz w:val="22"/>
              </w:rPr>
            </w:pPr>
            <w:r w:rsidRPr="003921AA">
              <w:rPr>
                <w:sz w:val="22"/>
              </w:rPr>
              <w:t>0.5</w:t>
            </w:r>
          </w:p>
        </w:tc>
        <w:tc>
          <w:tcPr>
            <w:tcW w:w="9071" w:type="dxa"/>
            <w:noWrap/>
            <w:hideMark/>
          </w:tcPr>
          <w:p w14:paraId="7D39D721" w14:textId="4BE93D38" w:rsidR="008D599B" w:rsidRPr="003921AA" w:rsidRDefault="003921AA" w:rsidP="008D599B">
            <w:pPr>
              <w:pStyle w:val="TableBodyTextMIRB"/>
              <w:rPr>
                <w:sz w:val="22"/>
              </w:rPr>
            </w:pPr>
            <w:hyperlink r:id="rId472" w:history="1">
              <w:r w:rsidRPr="003921AA">
                <w:rPr>
                  <w:rStyle w:val="Hyperlink"/>
                  <w:sz w:val="22"/>
                </w:rPr>
                <w:t>https://ws.gisetl.lrc.gov.on.ca/fmedatadownload/Packages/NWOOP2022_z16_DSM_32.zip</w:t>
              </w:r>
            </w:hyperlink>
          </w:p>
        </w:tc>
      </w:tr>
      <w:tr w:rsidR="008D599B" w:rsidRPr="008D599B" w14:paraId="42D6EB17" w14:textId="77777777" w:rsidTr="003921AA">
        <w:trPr>
          <w:trHeight w:val="300"/>
        </w:trPr>
        <w:tc>
          <w:tcPr>
            <w:tcW w:w="2494" w:type="dxa"/>
            <w:noWrap/>
            <w:hideMark/>
          </w:tcPr>
          <w:p w14:paraId="06376A2E" w14:textId="77777777" w:rsidR="008D599B" w:rsidRPr="003921AA" w:rsidRDefault="008D599B" w:rsidP="008D599B">
            <w:pPr>
              <w:pStyle w:val="TableBodyTextMIRB"/>
              <w:rPr>
                <w:sz w:val="22"/>
              </w:rPr>
            </w:pPr>
            <w:r w:rsidRPr="003921AA">
              <w:rPr>
                <w:sz w:val="22"/>
              </w:rPr>
              <w:t>NWOOP 2022 z16 DSM 33</w:t>
            </w:r>
          </w:p>
        </w:tc>
        <w:tc>
          <w:tcPr>
            <w:tcW w:w="680" w:type="dxa"/>
            <w:noWrap/>
            <w:hideMark/>
          </w:tcPr>
          <w:p w14:paraId="16F118EA" w14:textId="77777777" w:rsidR="008D599B" w:rsidRPr="003921AA" w:rsidRDefault="008D599B" w:rsidP="008D599B">
            <w:pPr>
              <w:pStyle w:val="TableBodyTextMIRB"/>
              <w:rPr>
                <w:sz w:val="22"/>
              </w:rPr>
            </w:pPr>
            <w:r w:rsidRPr="003921AA">
              <w:rPr>
                <w:sz w:val="22"/>
              </w:rPr>
              <w:t>3.38</w:t>
            </w:r>
          </w:p>
        </w:tc>
        <w:tc>
          <w:tcPr>
            <w:tcW w:w="1456" w:type="dxa"/>
            <w:noWrap/>
            <w:hideMark/>
          </w:tcPr>
          <w:p w14:paraId="3A55974F" w14:textId="77777777" w:rsidR="008D599B" w:rsidRPr="003921AA" w:rsidRDefault="008D599B" w:rsidP="008D599B">
            <w:pPr>
              <w:pStyle w:val="TableBodyTextMIRB"/>
              <w:rPr>
                <w:sz w:val="22"/>
              </w:rPr>
            </w:pPr>
            <w:r w:rsidRPr="003921AA">
              <w:rPr>
                <w:sz w:val="22"/>
              </w:rPr>
              <w:t>0.5</w:t>
            </w:r>
          </w:p>
        </w:tc>
        <w:tc>
          <w:tcPr>
            <w:tcW w:w="9071" w:type="dxa"/>
            <w:noWrap/>
            <w:hideMark/>
          </w:tcPr>
          <w:p w14:paraId="009A846D" w14:textId="5006F5E4" w:rsidR="008D599B" w:rsidRPr="003921AA" w:rsidRDefault="003921AA" w:rsidP="008D599B">
            <w:pPr>
              <w:pStyle w:val="TableBodyTextMIRB"/>
              <w:rPr>
                <w:sz w:val="22"/>
              </w:rPr>
            </w:pPr>
            <w:hyperlink r:id="rId473" w:history="1">
              <w:r w:rsidRPr="003921AA">
                <w:rPr>
                  <w:rStyle w:val="Hyperlink"/>
                  <w:sz w:val="22"/>
                </w:rPr>
                <w:t>https://ws.gisetl.lrc.gov.on.ca/fmedatadownload/Packages/NWOOP2022_z16_DSM_33.zip</w:t>
              </w:r>
            </w:hyperlink>
          </w:p>
        </w:tc>
      </w:tr>
      <w:tr w:rsidR="008D599B" w:rsidRPr="008D599B" w14:paraId="0EE56913" w14:textId="77777777" w:rsidTr="003921AA">
        <w:trPr>
          <w:trHeight w:val="300"/>
        </w:trPr>
        <w:tc>
          <w:tcPr>
            <w:tcW w:w="2494" w:type="dxa"/>
            <w:noWrap/>
            <w:hideMark/>
          </w:tcPr>
          <w:p w14:paraId="4A05B29D" w14:textId="77777777" w:rsidR="008D599B" w:rsidRPr="003921AA" w:rsidRDefault="008D599B" w:rsidP="008D599B">
            <w:pPr>
              <w:pStyle w:val="TableBodyTextMIRB"/>
              <w:rPr>
                <w:sz w:val="22"/>
              </w:rPr>
            </w:pPr>
            <w:r w:rsidRPr="003921AA">
              <w:rPr>
                <w:sz w:val="22"/>
              </w:rPr>
              <w:t>NWOOP 2022 z16 DSM 34</w:t>
            </w:r>
          </w:p>
        </w:tc>
        <w:tc>
          <w:tcPr>
            <w:tcW w:w="680" w:type="dxa"/>
            <w:noWrap/>
            <w:hideMark/>
          </w:tcPr>
          <w:p w14:paraId="57A20D7F" w14:textId="77777777" w:rsidR="008D599B" w:rsidRPr="003921AA" w:rsidRDefault="008D599B" w:rsidP="008D599B">
            <w:pPr>
              <w:pStyle w:val="TableBodyTextMIRB"/>
              <w:rPr>
                <w:sz w:val="22"/>
              </w:rPr>
            </w:pPr>
            <w:r w:rsidRPr="003921AA">
              <w:rPr>
                <w:sz w:val="22"/>
              </w:rPr>
              <w:t>3.03</w:t>
            </w:r>
          </w:p>
        </w:tc>
        <w:tc>
          <w:tcPr>
            <w:tcW w:w="1456" w:type="dxa"/>
            <w:noWrap/>
            <w:hideMark/>
          </w:tcPr>
          <w:p w14:paraId="7EECA084" w14:textId="77777777" w:rsidR="008D599B" w:rsidRPr="003921AA" w:rsidRDefault="008D599B" w:rsidP="008D599B">
            <w:pPr>
              <w:pStyle w:val="TableBodyTextMIRB"/>
              <w:rPr>
                <w:sz w:val="22"/>
              </w:rPr>
            </w:pPr>
            <w:r w:rsidRPr="003921AA">
              <w:rPr>
                <w:sz w:val="22"/>
              </w:rPr>
              <w:t>0.5</w:t>
            </w:r>
          </w:p>
        </w:tc>
        <w:tc>
          <w:tcPr>
            <w:tcW w:w="9071" w:type="dxa"/>
            <w:noWrap/>
            <w:hideMark/>
          </w:tcPr>
          <w:p w14:paraId="56D6F0EC" w14:textId="26300881" w:rsidR="008D599B" w:rsidRPr="003921AA" w:rsidRDefault="003921AA" w:rsidP="008D599B">
            <w:pPr>
              <w:pStyle w:val="TableBodyTextMIRB"/>
              <w:rPr>
                <w:sz w:val="22"/>
              </w:rPr>
            </w:pPr>
            <w:hyperlink r:id="rId474" w:history="1">
              <w:r w:rsidRPr="003921AA">
                <w:rPr>
                  <w:rStyle w:val="Hyperlink"/>
                  <w:sz w:val="22"/>
                </w:rPr>
                <w:t>https://ws.gisetl.lrc.gov.on.ca/fmedatadownload/Packages/NWOOP2022_z16_DSM_34.zip</w:t>
              </w:r>
            </w:hyperlink>
          </w:p>
        </w:tc>
      </w:tr>
      <w:tr w:rsidR="008D599B" w:rsidRPr="008D599B" w14:paraId="00B4063A" w14:textId="77777777" w:rsidTr="003921AA">
        <w:trPr>
          <w:trHeight w:val="300"/>
        </w:trPr>
        <w:tc>
          <w:tcPr>
            <w:tcW w:w="2494" w:type="dxa"/>
            <w:noWrap/>
            <w:hideMark/>
          </w:tcPr>
          <w:p w14:paraId="11FCC17E" w14:textId="77777777" w:rsidR="008D599B" w:rsidRPr="003921AA" w:rsidRDefault="008D599B" w:rsidP="008D599B">
            <w:pPr>
              <w:pStyle w:val="TableBodyTextMIRB"/>
              <w:rPr>
                <w:sz w:val="22"/>
              </w:rPr>
            </w:pPr>
            <w:r w:rsidRPr="003921AA">
              <w:rPr>
                <w:sz w:val="22"/>
              </w:rPr>
              <w:t>NWOOP 2022 z16 DSM 35</w:t>
            </w:r>
          </w:p>
        </w:tc>
        <w:tc>
          <w:tcPr>
            <w:tcW w:w="680" w:type="dxa"/>
            <w:noWrap/>
            <w:hideMark/>
          </w:tcPr>
          <w:p w14:paraId="2897AC1B" w14:textId="77777777" w:rsidR="008D599B" w:rsidRPr="003921AA" w:rsidRDefault="008D599B" w:rsidP="008D599B">
            <w:pPr>
              <w:pStyle w:val="TableBodyTextMIRB"/>
              <w:rPr>
                <w:sz w:val="22"/>
              </w:rPr>
            </w:pPr>
            <w:r w:rsidRPr="003921AA">
              <w:rPr>
                <w:sz w:val="22"/>
              </w:rPr>
              <w:t>3.30</w:t>
            </w:r>
          </w:p>
        </w:tc>
        <w:tc>
          <w:tcPr>
            <w:tcW w:w="1456" w:type="dxa"/>
            <w:noWrap/>
            <w:hideMark/>
          </w:tcPr>
          <w:p w14:paraId="5DB25D86" w14:textId="77777777" w:rsidR="008D599B" w:rsidRPr="003921AA" w:rsidRDefault="008D599B" w:rsidP="008D599B">
            <w:pPr>
              <w:pStyle w:val="TableBodyTextMIRB"/>
              <w:rPr>
                <w:sz w:val="22"/>
              </w:rPr>
            </w:pPr>
            <w:r w:rsidRPr="003921AA">
              <w:rPr>
                <w:sz w:val="22"/>
              </w:rPr>
              <w:t>0.5</w:t>
            </w:r>
          </w:p>
        </w:tc>
        <w:tc>
          <w:tcPr>
            <w:tcW w:w="9071" w:type="dxa"/>
            <w:noWrap/>
            <w:hideMark/>
          </w:tcPr>
          <w:p w14:paraId="1EBAD618" w14:textId="588FF2BC" w:rsidR="008D599B" w:rsidRPr="003921AA" w:rsidRDefault="003921AA" w:rsidP="008D599B">
            <w:pPr>
              <w:pStyle w:val="TableBodyTextMIRB"/>
              <w:rPr>
                <w:sz w:val="22"/>
              </w:rPr>
            </w:pPr>
            <w:hyperlink r:id="rId475" w:history="1">
              <w:r w:rsidRPr="003921AA">
                <w:rPr>
                  <w:rStyle w:val="Hyperlink"/>
                  <w:sz w:val="22"/>
                </w:rPr>
                <w:t>https://ws.gisetl.lrc.gov.on.ca/fmedatadownload/Packages/NWOOP2022_z16_DSM_35.zip</w:t>
              </w:r>
            </w:hyperlink>
          </w:p>
        </w:tc>
      </w:tr>
      <w:tr w:rsidR="008D599B" w:rsidRPr="008D599B" w14:paraId="7D8EC177" w14:textId="77777777" w:rsidTr="003921AA">
        <w:trPr>
          <w:trHeight w:val="300"/>
        </w:trPr>
        <w:tc>
          <w:tcPr>
            <w:tcW w:w="2494" w:type="dxa"/>
            <w:noWrap/>
            <w:hideMark/>
          </w:tcPr>
          <w:p w14:paraId="155F98B1" w14:textId="77777777" w:rsidR="008D599B" w:rsidRPr="003921AA" w:rsidRDefault="008D599B" w:rsidP="008D599B">
            <w:pPr>
              <w:pStyle w:val="TableBodyTextMIRB"/>
              <w:rPr>
                <w:sz w:val="22"/>
              </w:rPr>
            </w:pPr>
            <w:r w:rsidRPr="003921AA">
              <w:rPr>
                <w:sz w:val="22"/>
              </w:rPr>
              <w:t>NWOOP 2022 z16 DSM 36</w:t>
            </w:r>
          </w:p>
        </w:tc>
        <w:tc>
          <w:tcPr>
            <w:tcW w:w="680" w:type="dxa"/>
            <w:noWrap/>
            <w:hideMark/>
          </w:tcPr>
          <w:p w14:paraId="0F718BEE" w14:textId="77777777" w:rsidR="008D599B" w:rsidRPr="003921AA" w:rsidRDefault="008D599B" w:rsidP="008D599B">
            <w:pPr>
              <w:pStyle w:val="TableBodyTextMIRB"/>
              <w:rPr>
                <w:sz w:val="22"/>
              </w:rPr>
            </w:pPr>
            <w:r w:rsidRPr="003921AA">
              <w:rPr>
                <w:sz w:val="22"/>
              </w:rPr>
              <w:t>3.16</w:t>
            </w:r>
          </w:p>
        </w:tc>
        <w:tc>
          <w:tcPr>
            <w:tcW w:w="1456" w:type="dxa"/>
            <w:noWrap/>
            <w:hideMark/>
          </w:tcPr>
          <w:p w14:paraId="1211EF56" w14:textId="77777777" w:rsidR="008D599B" w:rsidRPr="003921AA" w:rsidRDefault="008D599B" w:rsidP="008D599B">
            <w:pPr>
              <w:pStyle w:val="TableBodyTextMIRB"/>
              <w:rPr>
                <w:sz w:val="22"/>
              </w:rPr>
            </w:pPr>
            <w:r w:rsidRPr="003921AA">
              <w:rPr>
                <w:sz w:val="22"/>
              </w:rPr>
              <w:t>0.5</w:t>
            </w:r>
          </w:p>
        </w:tc>
        <w:tc>
          <w:tcPr>
            <w:tcW w:w="9071" w:type="dxa"/>
            <w:noWrap/>
            <w:hideMark/>
          </w:tcPr>
          <w:p w14:paraId="5517651C" w14:textId="1F8A611E" w:rsidR="008D599B" w:rsidRPr="003921AA" w:rsidRDefault="003921AA" w:rsidP="008D599B">
            <w:pPr>
              <w:pStyle w:val="TableBodyTextMIRB"/>
              <w:rPr>
                <w:sz w:val="22"/>
              </w:rPr>
            </w:pPr>
            <w:hyperlink r:id="rId476" w:history="1">
              <w:r w:rsidRPr="003921AA">
                <w:rPr>
                  <w:rStyle w:val="Hyperlink"/>
                  <w:sz w:val="22"/>
                </w:rPr>
                <w:t>https://ws.gisetl.lrc.gov.on.ca/fmedatadownload/Packages/NWOOP2022_z16_DSM_36.zip</w:t>
              </w:r>
            </w:hyperlink>
          </w:p>
        </w:tc>
      </w:tr>
      <w:tr w:rsidR="008D599B" w:rsidRPr="008D599B" w14:paraId="7F6E3466" w14:textId="77777777" w:rsidTr="003921AA">
        <w:trPr>
          <w:trHeight w:val="300"/>
        </w:trPr>
        <w:tc>
          <w:tcPr>
            <w:tcW w:w="2494" w:type="dxa"/>
            <w:noWrap/>
            <w:hideMark/>
          </w:tcPr>
          <w:p w14:paraId="68A0F61A" w14:textId="77777777" w:rsidR="008D599B" w:rsidRPr="003921AA" w:rsidRDefault="008D599B" w:rsidP="008D599B">
            <w:pPr>
              <w:pStyle w:val="TableBodyTextMIRB"/>
              <w:rPr>
                <w:sz w:val="22"/>
              </w:rPr>
            </w:pPr>
            <w:r w:rsidRPr="003921AA">
              <w:rPr>
                <w:sz w:val="22"/>
              </w:rPr>
              <w:t>NWOOP 2022 z16 DSM 37</w:t>
            </w:r>
          </w:p>
        </w:tc>
        <w:tc>
          <w:tcPr>
            <w:tcW w:w="680" w:type="dxa"/>
            <w:noWrap/>
            <w:hideMark/>
          </w:tcPr>
          <w:p w14:paraId="020E37AA" w14:textId="77777777" w:rsidR="008D599B" w:rsidRPr="003921AA" w:rsidRDefault="008D599B" w:rsidP="008D599B">
            <w:pPr>
              <w:pStyle w:val="TableBodyTextMIRB"/>
              <w:rPr>
                <w:sz w:val="22"/>
              </w:rPr>
            </w:pPr>
            <w:r w:rsidRPr="003921AA">
              <w:rPr>
                <w:sz w:val="22"/>
              </w:rPr>
              <w:t>3.42</w:t>
            </w:r>
          </w:p>
        </w:tc>
        <w:tc>
          <w:tcPr>
            <w:tcW w:w="1456" w:type="dxa"/>
            <w:noWrap/>
            <w:hideMark/>
          </w:tcPr>
          <w:p w14:paraId="767A1DAA" w14:textId="77777777" w:rsidR="008D599B" w:rsidRPr="003921AA" w:rsidRDefault="008D599B" w:rsidP="008D599B">
            <w:pPr>
              <w:pStyle w:val="TableBodyTextMIRB"/>
              <w:rPr>
                <w:sz w:val="22"/>
              </w:rPr>
            </w:pPr>
            <w:r w:rsidRPr="003921AA">
              <w:rPr>
                <w:sz w:val="22"/>
              </w:rPr>
              <w:t>0.5</w:t>
            </w:r>
          </w:p>
        </w:tc>
        <w:tc>
          <w:tcPr>
            <w:tcW w:w="9071" w:type="dxa"/>
            <w:noWrap/>
            <w:hideMark/>
          </w:tcPr>
          <w:p w14:paraId="45D109B5" w14:textId="5BA35F19" w:rsidR="008D599B" w:rsidRPr="003921AA" w:rsidRDefault="003921AA" w:rsidP="008D599B">
            <w:pPr>
              <w:pStyle w:val="TableBodyTextMIRB"/>
              <w:rPr>
                <w:sz w:val="22"/>
              </w:rPr>
            </w:pPr>
            <w:hyperlink r:id="rId477" w:history="1">
              <w:r w:rsidRPr="003921AA">
                <w:rPr>
                  <w:rStyle w:val="Hyperlink"/>
                  <w:sz w:val="22"/>
                </w:rPr>
                <w:t>https://ws.gisetl.lrc.gov.on.ca/fmedatadownload/Packages/NWOOP2022_z16_DSM_37.zip</w:t>
              </w:r>
            </w:hyperlink>
          </w:p>
        </w:tc>
      </w:tr>
      <w:tr w:rsidR="008D599B" w:rsidRPr="008D599B" w14:paraId="7FF89CED" w14:textId="77777777" w:rsidTr="003921AA">
        <w:trPr>
          <w:trHeight w:val="300"/>
        </w:trPr>
        <w:tc>
          <w:tcPr>
            <w:tcW w:w="2494" w:type="dxa"/>
            <w:noWrap/>
            <w:hideMark/>
          </w:tcPr>
          <w:p w14:paraId="41DD307B" w14:textId="77777777" w:rsidR="008D599B" w:rsidRPr="003921AA" w:rsidRDefault="008D599B" w:rsidP="008D599B">
            <w:pPr>
              <w:pStyle w:val="TableBodyTextMIRB"/>
              <w:rPr>
                <w:sz w:val="22"/>
              </w:rPr>
            </w:pPr>
            <w:r w:rsidRPr="003921AA">
              <w:rPr>
                <w:sz w:val="22"/>
              </w:rPr>
              <w:t>NWOOP 2022 z16 DSM 38</w:t>
            </w:r>
          </w:p>
        </w:tc>
        <w:tc>
          <w:tcPr>
            <w:tcW w:w="680" w:type="dxa"/>
            <w:noWrap/>
            <w:hideMark/>
          </w:tcPr>
          <w:p w14:paraId="5D99A93C" w14:textId="77777777" w:rsidR="008D599B" w:rsidRPr="003921AA" w:rsidRDefault="008D599B" w:rsidP="008D599B">
            <w:pPr>
              <w:pStyle w:val="TableBodyTextMIRB"/>
              <w:rPr>
                <w:sz w:val="22"/>
              </w:rPr>
            </w:pPr>
            <w:r w:rsidRPr="003921AA">
              <w:rPr>
                <w:sz w:val="22"/>
              </w:rPr>
              <w:t>3.18</w:t>
            </w:r>
          </w:p>
        </w:tc>
        <w:tc>
          <w:tcPr>
            <w:tcW w:w="1456" w:type="dxa"/>
            <w:noWrap/>
            <w:hideMark/>
          </w:tcPr>
          <w:p w14:paraId="6AFE58BB" w14:textId="77777777" w:rsidR="008D599B" w:rsidRPr="003921AA" w:rsidRDefault="008D599B" w:rsidP="008D599B">
            <w:pPr>
              <w:pStyle w:val="TableBodyTextMIRB"/>
              <w:rPr>
                <w:sz w:val="22"/>
              </w:rPr>
            </w:pPr>
            <w:r w:rsidRPr="003921AA">
              <w:rPr>
                <w:sz w:val="22"/>
              </w:rPr>
              <w:t>0.5</w:t>
            </w:r>
          </w:p>
        </w:tc>
        <w:tc>
          <w:tcPr>
            <w:tcW w:w="9071" w:type="dxa"/>
            <w:noWrap/>
            <w:hideMark/>
          </w:tcPr>
          <w:p w14:paraId="3A9EFA64" w14:textId="423EC54E" w:rsidR="008D599B" w:rsidRPr="003921AA" w:rsidRDefault="003921AA" w:rsidP="008D599B">
            <w:pPr>
              <w:pStyle w:val="TableBodyTextMIRB"/>
              <w:rPr>
                <w:sz w:val="22"/>
              </w:rPr>
            </w:pPr>
            <w:hyperlink r:id="rId478" w:history="1">
              <w:r w:rsidRPr="003921AA">
                <w:rPr>
                  <w:rStyle w:val="Hyperlink"/>
                  <w:sz w:val="22"/>
                </w:rPr>
                <w:t>https://ws.gisetl.lrc.gov.on.ca/fmedatadownload/Packages/NWOOP2022_z16_DSM_38.zip</w:t>
              </w:r>
            </w:hyperlink>
          </w:p>
        </w:tc>
      </w:tr>
      <w:tr w:rsidR="008D599B" w:rsidRPr="008D599B" w14:paraId="2CA46EBD" w14:textId="77777777" w:rsidTr="003921AA">
        <w:trPr>
          <w:trHeight w:val="300"/>
        </w:trPr>
        <w:tc>
          <w:tcPr>
            <w:tcW w:w="2494" w:type="dxa"/>
            <w:noWrap/>
            <w:hideMark/>
          </w:tcPr>
          <w:p w14:paraId="7FA91EB0" w14:textId="77777777" w:rsidR="008D599B" w:rsidRPr="003921AA" w:rsidRDefault="008D599B" w:rsidP="008D599B">
            <w:pPr>
              <w:pStyle w:val="TableBodyTextMIRB"/>
              <w:rPr>
                <w:sz w:val="22"/>
              </w:rPr>
            </w:pPr>
            <w:r w:rsidRPr="003921AA">
              <w:rPr>
                <w:sz w:val="22"/>
              </w:rPr>
              <w:lastRenderedPageBreak/>
              <w:t>NWOOP 2022 z16 DSM 39</w:t>
            </w:r>
          </w:p>
        </w:tc>
        <w:tc>
          <w:tcPr>
            <w:tcW w:w="680" w:type="dxa"/>
            <w:noWrap/>
            <w:hideMark/>
          </w:tcPr>
          <w:p w14:paraId="160B4A0A" w14:textId="77777777" w:rsidR="008D599B" w:rsidRPr="003921AA" w:rsidRDefault="008D599B" w:rsidP="008D599B">
            <w:pPr>
              <w:pStyle w:val="TableBodyTextMIRB"/>
              <w:rPr>
                <w:sz w:val="22"/>
              </w:rPr>
            </w:pPr>
            <w:r w:rsidRPr="003921AA">
              <w:rPr>
                <w:sz w:val="22"/>
              </w:rPr>
              <w:t>3.19</w:t>
            </w:r>
          </w:p>
        </w:tc>
        <w:tc>
          <w:tcPr>
            <w:tcW w:w="1456" w:type="dxa"/>
            <w:noWrap/>
            <w:hideMark/>
          </w:tcPr>
          <w:p w14:paraId="4A241E1A" w14:textId="77777777" w:rsidR="008D599B" w:rsidRPr="003921AA" w:rsidRDefault="008D599B" w:rsidP="008D599B">
            <w:pPr>
              <w:pStyle w:val="TableBodyTextMIRB"/>
              <w:rPr>
                <w:sz w:val="22"/>
              </w:rPr>
            </w:pPr>
            <w:r w:rsidRPr="003921AA">
              <w:rPr>
                <w:sz w:val="22"/>
              </w:rPr>
              <w:t>0.5</w:t>
            </w:r>
          </w:p>
        </w:tc>
        <w:tc>
          <w:tcPr>
            <w:tcW w:w="9071" w:type="dxa"/>
            <w:noWrap/>
            <w:hideMark/>
          </w:tcPr>
          <w:p w14:paraId="66A39553" w14:textId="587E8F09" w:rsidR="008D599B" w:rsidRPr="003921AA" w:rsidRDefault="003921AA" w:rsidP="008D599B">
            <w:pPr>
              <w:pStyle w:val="TableBodyTextMIRB"/>
              <w:rPr>
                <w:sz w:val="22"/>
              </w:rPr>
            </w:pPr>
            <w:hyperlink r:id="rId479" w:history="1">
              <w:r w:rsidRPr="003921AA">
                <w:rPr>
                  <w:rStyle w:val="Hyperlink"/>
                  <w:sz w:val="22"/>
                </w:rPr>
                <w:t>https://ws.gisetl.lrc.gov.on.ca/fmedatadownload/Packages/NWOOP2022_z16_DSM_39.zip</w:t>
              </w:r>
            </w:hyperlink>
          </w:p>
        </w:tc>
      </w:tr>
      <w:tr w:rsidR="008D599B" w:rsidRPr="008D599B" w14:paraId="4AC29B7A" w14:textId="77777777" w:rsidTr="003921AA">
        <w:trPr>
          <w:trHeight w:val="300"/>
        </w:trPr>
        <w:tc>
          <w:tcPr>
            <w:tcW w:w="2494" w:type="dxa"/>
            <w:noWrap/>
            <w:hideMark/>
          </w:tcPr>
          <w:p w14:paraId="3B391D7B" w14:textId="77777777" w:rsidR="008D599B" w:rsidRPr="003921AA" w:rsidRDefault="008D599B" w:rsidP="008D599B">
            <w:pPr>
              <w:pStyle w:val="TableBodyTextMIRB"/>
              <w:rPr>
                <w:sz w:val="22"/>
              </w:rPr>
            </w:pPr>
            <w:r w:rsidRPr="003921AA">
              <w:rPr>
                <w:sz w:val="22"/>
              </w:rPr>
              <w:t>NWOOP 2022 z16 DSM 40</w:t>
            </w:r>
          </w:p>
        </w:tc>
        <w:tc>
          <w:tcPr>
            <w:tcW w:w="680" w:type="dxa"/>
            <w:noWrap/>
            <w:hideMark/>
          </w:tcPr>
          <w:p w14:paraId="192CC2D7" w14:textId="77777777" w:rsidR="008D599B" w:rsidRPr="003921AA" w:rsidRDefault="008D599B" w:rsidP="008D599B">
            <w:pPr>
              <w:pStyle w:val="TableBodyTextMIRB"/>
              <w:rPr>
                <w:sz w:val="22"/>
              </w:rPr>
            </w:pPr>
            <w:r w:rsidRPr="003921AA">
              <w:rPr>
                <w:sz w:val="22"/>
              </w:rPr>
              <w:t>3.25</w:t>
            </w:r>
          </w:p>
        </w:tc>
        <w:tc>
          <w:tcPr>
            <w:tcW w:w="1456" w:type="dxa"/>
            <w:noWrap/>
            <w:hideMark/>
          </w:tcPr>
          <w:p w14:paraId="653B6CB3" w14:textId="77777777" w:rsidR="008D599B" w:rsidRPr="003921AA" w:rsidRDefault="008D599B" w:rsidP="008D599B">
            <w:pPr>
              <w:pStyle w:val="TableBodyTextMIRB"/>
              <w:rPr>
                <w:sz w:val="22"/>
              </w:rPr>
            </w:pPr>
            <w:r w:rsidRPr="003921AA">
              <w:rPr>
                <w:sz w:val="22"/>
              </w:rPr>
              <w:t>0.5</w:t>
            </w:r>
          </w:p>
        </w:tc>
        <w:tc>
          <w:tcPr>
            <w:tcW w:w="9071" w:type="dxa"/>
            <w:noWrap/>
            <w:hideMark/>
          </w:tcPr>
          <w:p w14:paraId="33C5EA84" w14:textId="65920A34" w:rsidR="008D599B" w:rsidRPr="003921AA" w:rsidRDefault="003921AA" w:rsidP="008D599B">
            <w:pPr>
              <w:pStyle w:val="TableBodyTextMIRB"/>
              <w:rPr>
                <w:sz w:val="22"/>
              </w:rPr>
            </w:pPr>
            <w:hyperlink r:id="rId480" w:history="1">
              <w:r w:rsidRPr="003921AA">
                <w:rPr>
                  <w:rStyle w:val="Hyperlink"/>
                  <w:sz w:val="22"/>
                </w:rPr>
                <w:t>https://ws.gisetl.lrc.gov.on.ca/fmedatadownload/Packages/NWOOP2022_z16_DSM_40.zip</w:t>
              </w:r>
            </w:hyperlink>
          </w:p>
        </w:tc>
      </w:tr>
      <w:tr w:rsidR="008D599B" w:rsidRPr="008D599B" w14:paraId="7E79A952" w14:textId="77777777" w:rsidTr="003921AA">
        <w:trPr>
          <w:trHeight w:val="300"/>
        </w:trPr>
        <w:tc>
          <w:tcPr>
            <w:tcW w:w="2494" w:type="dxa"/>
            <w:noWrap/>
            <w:hideMark/>
          </w:tcPr>
          <w:p w14:paraId="26D362C6" w14:textId="77777777" w:rsidR="008D599B" w:rsidRPr="003921AA" w:rsidRDefault="008D599B" w:rsidP="008D599B">
            <w:pPr>
              <w:pStyle w:val="TableBodyTextMIRB"/>
              <w:rPr>
                <w:sz w:val="22"/>
              </w:rPr>
            </w:pPr>
            <w:r w:rsidRPr="003921AA">
              <w:rPr>
                <w:sz w:val="22"/>
              </w:rPr>
              <w:t>NWOOP 2022 z16 DSM 41</w:t>
            </w:r>
          </w:p>
        </w:tc>
        <w:tc>
          <w:tcPr>
            <w:tcW w:w="680" w:type="dxa"/>
            <w:noWrap/>
            <w:hideMark/>
          </w:tcPr>
          <w:p w14:paraId="16811C66" w14:textId="77777777" w:rsidR="008D599B" w:rsidRPr="003921AA" w:rsidRDefault="008D599B" w:rsidP="008D599B">
            <w:pPr>
              <w:pStyle w:val="TableBodyTextMIRB"/>
              <w:rPr>
                <w:sz w:val="22"/>
              </w:rPr>
            </w:pPr>
            <w:r w:rsidRPr="003921AA">
              <w:rPr>
                <w:sz w:val="22"/>
              </w:rPr>
              <w:t>3.03</w:t>
            </w:r>
          </w:p>
        </w:tc>
        <w:tc>
          <w:tcPr>
            <w:tcW w:w="1456" w:type="dxa"/>
            <w:noWrap/>
            <w:hideMark/>
          </w:tcPr>
          <w:p w14:paraId="722B400E" w14:textId="77777777" w:rsidR="008D599B" w:rsidRPr="003921AA" w:rsidRDefault="008D599B" w:rsidP="008D599B">
            <w:pPr>
              <w:pStyle w:val="TableBodyTextMIRB"/>
              <w:rPr>
                <w:sz w:val="22"/>
              </w:rPr>
            </w:pPr>
            <w:r w:rsidRPr="003921AA">
              <w:rPr>
                <w:sz w:val="22"/>
              </w:rPr>
              <w:t>0.5</w:t>
            </w:r>
          </w:p>
        </w:tc>
        <w:tc>
          <w:tcPr>
            <w:tcW w:w="9071" w:type="dxa"/>
            <w:noWrap/>
            <w:hideMark/>
          </w:tcPr>
          <w:p w14:paraId="00455279" w14:textId="34A675BD" w:rsidR="008D599B" w:rsidRPr="003921AA" w:rsidRDefault="003921AA" w:rsidP="008D599B">
            <w:pPr>
              <w:pStyle w:val="TableBodyTextMIRB"/>
              <w:rPr>
                <w:sz w:val="22"/>
              </w:rPr>
            </w:pPr>
            <w:hyperlink r:id="rId481" w:history="1">
              <w:r w:rsidRPr="003921AA">
                <w:rPr>
                  <w:rStyle w:val="Hyperlink"/>
                  <w:sz w:val="22"/>
                </w:rPr>
                <w:t>https://ws.gisetl.lrc.gov.on.ca/fmedatadownload/Packages/NWOOP2022_z16_DSM_41.zip</w:t>
              </w:r>
            </w:hyperlink>
          </w:p>
        </w:tc>
      </w:tr>
      <w:tr w:rsidR="008D599B" w:rsidRPr="008D599B" w14:paraId="1F72B95A" w14:textId="77777777" w:rsidTr="003921AA">
        <w:trPr>
          <w:trHeight w:val="300"/>
        </w:trPr>
        <w:tc>
          <w:tcPr>
            <w:tcW w:w="2494" w:type="dxa"/>
            <w:noWrap/>
            <w:hideMark/>
          </w:tcPr>
          <w:p w14:paraId="1C61A5EE" w14:textId="77777777" w:rsidR="008D599B" w:rsidRPr="003921AA" w:rsidRDefault="008D599B" w:rsidP="008D599B">
            <w:pPr>
              <w:pStyle w:val="TableBodyTextMIRB"/>
              <w:rPr>
                <w:sz w:val="22"/>
              </w:rPr>
            </w:pPr>
            <w:r w:rsidRPr="003921AA">
              <w:rPr>
                <w:sz w:val="22"/>
              </w:rPr>
              <w:t>NWOOP 2022 z16 DSM 42</w:t>
            </w:r>
          </w:p>
        </w:tc>
        <w:tc>
          <w:tcPr>
            <w:tcW w:w="680" w:type="dxa"/>
            <w:noWrap/>
            <w:hideMark/>
          </w:tcPr>
          <w:p w14:paraId="692755FA" w14:textId="77777777" w:rsidR="008D599B" w:rsidRPr="003921AA" w:rsidRDefault="008D599B" w:rsidP="008D599B">
            <w:pPr>
              <w:pStyle w:val="TableBodyTextMIRB"/>
              <w:rPr>
                <w:sz w:val="22"/>
              </w:rPr>
            </w:pPr>
            <w:r w:rsidRPr="003921AA">
              <w:rPr>
                <w:sz w:val="22"/>
              </w:rPr>
              <w:t>3.17</w:t>
            </w:r>
          </w:p>
        </w:tc>
        <w:tc>
          <w:tcPr>
            <w:tcW w:w="1456" w:type="dxa"/>
            <w:noWrap/>
            <w:hideMark/>
          </w:tcPr>
          <w:p w14:paraId="251A52B4" w14:textId="77777777" w:rsidR="008D599B" w:rsidRPr="003921AA" w:rsidRDefault="008D599B" w:rsidP="008D599B">
            <w:pPr>
              <w:pStyle w:val="TableBodyTextMIRB"/>
              <w:rPr>
                <w:sz w:val="22"/>
              </w:rPr>
            </w:pPr>
            <w:r w:rsidRPr="003921AA">
              <w:rPr>
                <w:sz w:val="22"/>
              </w:rPr>
              <w:t>0.5</w:t>
            </w:r>
          </w:p>
        </w:tc>
        <w:tc>
          <w:tcPr>
            <w:tcW w:w="9071" w:type="dxa"/>
            <w:noWrap/>
            <w:hideMark/>
          </w:tcPr>
          <w:p w14:paraId="7DE39908" w14:textId="1B8B91FD" w:rsidR="008D599B" w:rsidRPr="003921AA" w:rsidRDefault="003921AA" w:rsidP="008D599B">
            <w:pPr>
              <w:pStyle w:val="TableBodyTextMIRB"/>
              <w:rPr>
                <w:sz w:val="22"/>
              </w:rPr>
            </w:pPr>
            <w:hyperlink r:id="rId482" w:history="1">
              <w:r w:rsidRPr="003921AA">
                <w:rPr>
                  <w:rStyle w:val="Hyperlink"/>
                  <w:sz w:val="22"/>
                </w:rPr>
                <w:t>https://ws.gisetl.lrc.gov.on.ca/fmedatadownload/Packages/NWOOP2022_z16_DSM_42.zip</w:t>
              </w:r>
            </w:hyperlink>
          </w:p>
        </w:tc>
      </w:tr>
      <w:tr w:rsidR="008D599B" w:rsidRPr="008D599B" w14:paraId="3B2BF919" w14:textId="77777777" w:rsidTr="003921AA">
        <w:trPr>
          <w:trHeight w:val="300"/>
        </w:trPr>
        <w:tc>
          <w:tcPr>
            <w:tcW w:w="2494" w:type="dxa"/>
            <w:noWrap/>
            <w:hideMark/>
          </w:tcPr>
          <w:p w14:paraId="0F3D6579" w14:textId="77777777" w:rsidR="008D599B" w:rsidRPr="003921AA" w:rsidRDefault="008D599B" w:rsidP="008D599B">
            <w:pPr>
              <w:pStyle w:val="TableBodyTextMIRB"/>
              <w:rPr>
                <w:sz w:val="22"/>
              </w:rPr>
            </w:pPr>
            <w:r w:rsidRPr="003921AA">
              <w:rPr>
                <w:sz w:val="22"/>
              </w:rPr>
              <w:t>NWOOP 2022 z16 DSM 43</w:t>
            </w:r>
          </w:p>
        </w:tc>
        <w:tc>
          <w:tcPr>
            <w:tcW w:w="680" w:type="dxa"/>
            <w:noWrap/>
            <w:hideMark/>
          </w:tcPr>
          <w:p w14:paraId="416A9A24" w14:textId="77777777" w:rsidR="008D599B" w:rsidRPr="003921AA" w:rsidRDefault="008D599B" w:rsidP="008D599B">
            <w:pPr>
              <w:pStyle w:val="TableBodyTextMIRB"/>
              <w:rPr>
                <w:sz w:val="22"/>
              </w:rPr>
            </w:pPr>
            <w:r w:rsidRPr="003921AA">
              <w:rPr>
                <w:sz w:val="22"/>
              </w:rPr>
              <w:t>3.04</w:t>
            </w:r>
          </w:p>
        </w:tc>
        <w:tc>
          <w:tcPr>
            <w:tcW w:w="1456" w:type="dxa"/>
            <w:noWrap/>
            <w:hideMark/>
          </w:tcPr>
          <w:p w14:paraId="31A81FFC" w14:textId="77777777" w:rsidR="008D599B" w:rsidRPr="003921AA" w:rsidRDefault="008D599B" w:rsidP="008D599B">
            <w:pPr>
              <w:pStyle w:val="TableBodyTextMIRB"/>
              <w:rPr>
                <w:sz w:val="22"/>
              </w:rPr>
            </w:pPr>
            <w:r w:rsidRPr="003921AA">
              <w:rPr>
                <w:sz w:val="22"/>
              </w:rPr>
              <w:t>0.5</w:t>
            </w:r>
          </w:p>
        </w:tc>
        <w:tc>
          <w:tcPr>
            <w:tcW w:w="9071" w:type="dxa"/>
            <w:noWrap/>
            <w:hideMark/>
          </w:tcPr>
          <w:p w14:paraId="19DFD646" w14:textId="4E7584CC" w:rsidR="008D599B" w:rsidRPr="003921AA" w:rsidRDefault="003921AA" w:rsidP="008D599B">
            <w:pPr>
              <w:pStyle w:val="TableBodyTextMIRB"/>
              <w:rPr>
                <w:sz w:val="22"/>
              </w:rPr>
            </w:pPr>
            <w:hyperlink r:id="rId483" w:history="1">
              <w:r w:rsidRPr="003921AA">
                <w:rPr>
                  <w:rStyle w:val="Hyperlink"/>
                  <w:sz w:val="22"/>
                </w:rPr>
                <w:t>https://ws.gisetl.lrc.gov.on.ca/fmedatadownload/Packages/NWOOP2022_z16_DSM_43.zip</w:t>
              </w:r>
            </w:hyperlink>
          </w:p>
        </w:tc>
      </w:tr>
      <w:tr w:rsidR="008D599B" w:rsidRPr="008D599B" w14:paraId="287E0D10" w14:textId="77777777" w:rsidTr="003921AA">
        <w:trPr>
          <w:trHeight w:val="300"/>
        </w:trPr>
        <w:tc>
          <w:tcPr>
            <w:tcW w:w="2494" w:type="dxa"/>
            <w:noWrap/>
            <w:hideMark/>
          </w:tcPr>
          <w:p w14:paraId="20FFFA5E" w14:textId="77777777" w:rsidR="008D599B" w:rsidRPr="003921AA" w:rsidRDefault="008D599B" w:rsidP="008D599B">
            <w:pPr>
              <w:pStyle w:val="TableBodyTextMIRB"/>
              <w:rPr>
                <w:sz w:val="22"/>
              </w:rPr>
            </w:pPr>
            <w:r w:rsidRPr="003921AA">
              <w:rPr>
                <w:sz w:val="22"/>
              </w:rPr>
              <w:t>NWOOP 2022 z16 DSM 44</w:t>
            </w:r>
          </w:p>
        </w:tc>
        <w:tc>
          <w:tcPr>
            <w:tcW w:w="680" w:type="dxa"/>
            <w:noWrap/>
            <w:hideMark/>
          </w:tcPr>
          <w:p w14:paraId="1734AA2A" w14:textId="77777777" w:rsidR="008D599B" w:rsidRPr="003921AA" w:rsidRDefault="008D599B" w:rsidP="008D599B">
            <w:pPr>
              <w:pStyle w:val="TableBodyTextMIRB"/>
              <w:rPr>
                <w:sz w:val="22"/>
              </w:rPr>
            </w:pPr>
            <w:r w:rsidRPr="003921AA">
              <w:rPr>
                <w:sz w:val="22"/>
              </w:rPr>
              <w:t>3.27</w:t>
            </w:r>
          </w:p>
        </w:tc>
        <w:tc>
          <w:tcPr>
            <w:tcW w:w="1456" w:type="dxa"/>
            <w:noWrap/>
            <w:hideMark/>
          </w:tcPr>
          <w:p w14:paraId="5A70C1B5" w14:textId="77777777" w:rsidR="008D599B" w:rsidRPr="003921AA" w:rsidRDefault="008D599B" w:rsidP="008D599B">
            <w:pPr>
              <w:pStyle w:val="TableBodyTextMIRB"/>
              <w:rPr>
                <w:sz w:val="22"/>
              </w:rPr>
            </w:pPr>
            <w:r w:rsidRPr="003921AA">
              <w:rPr>
                <w:sz w:val="22"/>
              </w:rPr>
              <w:t>0.5</w:t>
            </w:r>
          </w:p>
        </w:tc>
        <w:tc>
          <w:tcPr>
            <w:tcW w:w="9071" w:type="dxa"/>
            <w:noWrap/>
            <w:hideMark/>
          </w:tcPr>
          <w:p w14:paraId="32C41C4A" w14:textId="707C55DF" w:rsidR="008D599B" w:rsidRPr="003921AA" w:rsidRDefault="003921AA" w:rsidP="008D599B">
            <w:pPr>
              <w:pStyle w:val="TableBodyTextMIRB"/>
              <w:rPr>
                <w:sz w:val="22"/>
              </w:rPr>
            </w:pPr>
            <w:hyperlink r:id="rId484" w:history="1">
              <w:r w:rsidRPr="003921AA">
                <w:rPr>
                  <w:rStyle w:val="Hyperlink"/>
                  <w:sz w:val="22"/>
                </w:rPr>
                <w:t>https://ws.gisetl.lrc.gov.on.ca/fmedatadownload/Packages/NWOOP2022_z16_DSM_44.zip</w:t>
              </w:r>
            </w:hyperlink>
          </w:p>
        </w:tc>
      </w:tr>
      <w:tr w:rsidR="008D599B" w:rsidRPr="008D599B" w14:paraId="5A75C8D4" w14:textId="77777777" w:rsidTr="003921AA">
        <w:trPr>
          <w:trHeight w:val="300"/>
        </w:trPr>
        <w:tc>
          <w:tcPr>
            <w:tcW w:w="2494" w:type="dxa"/>
            <w:noWrap/>
            <w:hideMark/>
          </w:tcPr>
          <w:p w14:paraId="06C7F1E9" w14:textId="77777777" w:rsidR="008D599B" w:rsidRPr="003921AA" w:rsidRDefault="008D599B" w:rsidP="008D599B">
            <w:pPr>
              <w:pStyle w:val="TableBodyTextMIRB"/>
              <w:rPr>
                <w:sz w:val="22"/>
              </w:rPr>
            </w:pPr>
            <w:r w:rsidRPr="003921AA">
              <w:rPr>
                <w:sz w:val="22"/>
              </w:rPr>
              <w:t>NWOOP 2022 z16 DSM 45</w:t>
            </w:r>
          </w:p>
        </w:tc>
        <w:tc>
          <w:tcPr>
            <w:tcW w:w="680" w:type="dxa"/>
            <w:noWrap/>
            <w:hideMark/>
          </w:tcPr>
          <w:p w14:paraId="3F983BFB" w14:textId="77777777" w:rsidR="008D599B" w:rsidRPr="003921AA" w:rsidRDefault="008D599B" w:rsidP="008D599B">
            <w:pPr>
              <w:pStyle w:val="TableBodyTextMIRB"/>
              <w:rPr>
                <w:sz w:val="22"/>
              </w:rPr>
            </w:pPr>
            <w:r w:rsidRPr="003921AA">
              <w:rPr>
                <w:sz w:val="22"/>
              </w:rPr>
              <w:t>3.22</w:t>
            </w:r>
          </w:p>
        </w:tc>
        <w:tc>
          <w:tcPr>
            <w:tcW w:w="1456" w:type="dxa"/>
            <w:noWrap/>
            <w:hideMark/>
          </w:tcPr>
          <w:p w14:paraId="4E41D8D6" w14:textId="77777777" w:rsidR="008D599B" w:rsidRPr="003921AA" w:rsidRDefault="008D599B" w:rsidP="008D599B">
            <w:pPr>
              <w:pStyle w:val="TableBodyTextMIRB"/>
              <w:rPr>
                <w:sz w:val="22"/>
              </w:rPr>
            </w:pPr>
            <w:r w:rsidRPr="003921AA">
              <w:rPr>
                <w:sz w:val="22"/>
              </w:rPr>
              <w:t>0.5</w:t>
            </w:r>
          </w:p>
        </w:tc>
        <w:tc>
          <w:tcPr>
            <w:tcW w:w="9071" w:type="dxa"/>
            <w:noWrap/>
            <w:hideMark/>
          </w:tcPr>
          <w:p w14:paraId="4F285C9D" w14:textId="071DD10A" w:rsidR="008D599B" w:rsidRPr="003921AA" w:rsidRDefault="003921AA" w:rsidP="008D599B">
            <w:pPr>
              <w:pStyle w:val="TableBodyTextMIRB"/>
              <w:rPr>
                <w:sz w:val="22"/>
              </w:rPr>
            </w:pPr>
            <w:hyperlink r:id="rId485" w:history="1">
              <w:r w:rsidRPr="003921AA">
                <w:rPr>
                  <w:rStyle w:val="Hyperlink"/>
                  <w:sz w:val="22"/>
                </w:rPr>
                <w:t>https://ws.gisetl.lrc.gov.on.ca/fmedatadownload/Packages/NWOOP2022_z16_DSM_45.zip</w:t>
              </w:r>
            </w:hyperlink>
          </w:p>
        </w:tc>
      </w:tr>
      <w:tr w:rsidR="008D599B" w:rsidRPr="008D599B" w14:paraId="67D36D52" w14:textId="77777777" w:rsidTr="003921AA">
        <w:trPr>
          <w:trHeight w:val="300"/>
        </w:trPr>
        <w:tc>
          <w:tcPr>
            <w:tcW w:w="2494" w:type="dxa"/>
            <w:noWrap/>
            <w:hideMark/>
          </w:tcPr>
          <w:p w14:paraId="73A64607" w14:textId="77777777" w:rsidR="008D599B" w:rsidRPr="003921AA" w:rsidRDefault="008D599B" w:rsidP="008D599B">
            <w:pPr>
              <w:pStyle w:val="TableBodyTextMIRB"/>
              <w:rPr>
                <w:sz w:val="22"/>
              </w:rPr>
            </w:pPr>
            <w:r w:rsidRPr="003921AA">
              <w:rPr>
                <w:sz w:val="22"/>
              </w:rPr>
              <w:t>NWOOP 2022 z16 DSM 46</w:t>
            </w:r>
          </w:p>
        </w:tc>
        <w:tc>
          <w:tcPr>
            <w:tcW w:w="680" w:type="dxa"/>
            <w:noWrap/>
            <w:hideMark/>
          </w:tcPr>
          <w:p w14:paraId="4CD972A7" w14:textId="77777777" w:rsidR="008D599B" w:rsidRPr="003921AA" w:rsidRDefault="008D599B" w:rsidP="008D599B">
            <w:pPr>
              <w:pStyle w:val="TableBodyTextMIRB"/>
              <w:rPr>
                <w:sz w:val="22"/>
              </w:rPr>
            </w:pPr>
            <w:r w:rsidRPr="003921AA">
              <w:rPr>
                <w:sz w:val="22"/>
              </w:rPr>
              <w:t>3.35</w:t>
            </w:r>
          </w:p>
        </w:tc>
        <w:tc>
          <w:tcPr>
            <w:tcW w:w="1456" w:type="dxa"/>
            <w:noWrap/>
            <w:hideMark/>
          </w:tcPr>
          <w:p w14:paraId="4D10511A" w14:textId="77777777" w:rsidR="008D599B" w:rsidRPr="003921AA" w:rsidRDefault="008D599B" w:rsidP="008D599B">
            <w:pPr>
              <w:pStyle w:val="TableBodyTextMIRB"/>
              <w:rPr>
                <w:sz w:val="22"/>
              </w:rPr>
            </w:pPr>
            <w:r w:rsidRPr="003921AA">
              <w:rPr>
                <w:sz w:val="22"/>
              </w:rPr>
              <w:t>0.5</w:t>
            </w:r>
          </w:p>
        </w:tc>
        <w:tc>
          <w:tcPr>
            <w:tcW w:w="9071" w:type="dxa"/>
            <w:noWrap/>
            <w:hideMark/>
          </w:tcPr>
          <w:p w14:paraId="06042386" w14:textId="588A8625" w:rsidR="008D599B" w:rsidRPr="003921AA" w:rsidRDefault="003921AA" w:rsidP="008D599B">
            <w:pPr>
              <w:pStyle w:val="TableBodyTextMIRB"/>
              <w:rPr>
                <w:sz w:val="22"/>
              </w:rPr>
            </w:pPr>
            <w:hyperlink r:id="rId486" w:history="1">
              <w:r w:rsidRPr="003921AA">
                <w:rPr>
                  <w:rStyle w:val="Hyperlink"/>
                  <w:sz w:val="22"/>
                </w:rPr>
                <w:t>https://ws.gisetl.lrc.gov.on.ca/fmedatadownload/Packages/NWOOP2022_z16_DSM_46.zip</w:t>
              </w:r>
            </w:hyperlink>
          </w:p>
        </w:tc>
      </w:tr>
      <w:tr w:rsidR="008D599B" w:rsidRPr="008D599B" w14:paraId="13A7D94E" w14:textId="77777777" w:rsidTr="003921AA">
        <w:trPr>
          <w:trHeight w:val="300"/>
        </w:trPr>
        <w:tc>
          <w:tcPr>
            <w:tcW w:w="2494" w:type="dxa"/>
            <w:noWrap/>
            <w:hideMark/>
          </w:tcPr>
          <w:p w14:paraId="3515D1FC" w14:textId="77777777" w:rsidR="008D599B" w:rsidRPr="003921AA" w:rsidRDefault="008D599B" w:rsidP="008D599B">
            <w:pPr>
              <w:pStyle w:val="TableBodyTextMIRB"/>
              <w:rPr>
                <w:sz w:val="22"/>
              </w:rPr>
            </w:pPr>
            <w:r w:rsidRPr="003921AA">
              <w:rPr>
                <w:sz w:val="22"/>
              </w:rPr>
              <w:t>NWOOP 2022 z16 DSM 47</w:t>
            </w:r>
          </w:p>
        </w:tc>
        <w:tc>
          <w:tcPr>
            <w:tcW w:w="680" w:type="dxa"/>
            <w:noWrap/>
            <w:hideMark/>
          </w:tcPr>
          <w:p w14:paraId="2125794E" w14:textId="77777777" w:rsidR="008D599B" w:rsidRPr="003921AA" w:rsidRDefault="008D599B" w:rsidP="008D599B">
            <w:pPr>
              <w:pStyle w:val="TableBodyTextMIRB"/>
              <w:rPr>
                <w:sz w:val="22"/>
              </w:rPr>
            </w:pPr>
            <w:r w:rsidRPr="003921AA">
              <w:rPr>
                <w:sz w:val="22"/>
              </w:rPr>
              <w:t>3.23</w:t>
            </w:r>
          </w:p>
        </w:tc>
        <w:tc>
          <w:tcPr>
            <w:tcW w:w="1456" w:type="dxa"/>
            <w:noWrap/>
            <w:hideMark/>
          </w:tcPr>
          <w:p w14:paraId="35AB6720" w14:textId="77777777" w:rsidR="008D599B" w:rsidRPr="003921AA" w:rsidRDefault="008D599B" w:rsidP="008D599B">
            <w:pPr>
              <w:pStyle w:val="TableBodyTextMIRB"/>
              <w:rPr>
                <w:sz w:val="22"/>
              </w:rPr>
            </w:pPr>
            <w:r w:rsidRPr="003921AA">
              <w:rPr>
                <w:sz w:val="22"/>
              </w:rPr>
              <w:t>0.5</w:t>
            </w:r>
          </w:p>
        </w:tc>
        <w:tc>
          <w:tcPr>
            <w:tcW w:w="9071" w:type="dxa"/>
            <w:noWrap/>
            <w:hideMark/>
          </w:tcPr>
          <w:p w14:paraId="0B9FFC89" w14:textId="783B439E" w:rsidR="008D599B" w:rsidRPr="003921AA" w:rsidRDefault="003921AA" w:rsidP="008D599B">
            <w:pPr>
              <w:pStyle w:val="TableBodyTextMIRB"/>
              <w:rPr>
                <w:sz w:val="22"/>
              </w:rPr>
            </w:pPr>
            <w:hyperlink r:id="rId487" w:history="1">
              <w:r w:rsidRPr="003921AA">
                <w:rPr>
                  <w:rStyle w:val="Hyperlink"/>
                  <w:sz w:val="22"/>
                </w:rPr>
                <w:t>https://ws.gisetl.lrc.gov.on.ca/fmedatadownload/Packages/NWOOP2022_z16_DSM_47.zip</w:t>
              </w:r>
            </w:hyperlink>
          </w:p>
        </w:tc>
      </w:tr>
      <w:tr w:rsidR="008D599B" w:rsidRPr="008D599B" w14:paraId="5A18AAC8" w14:textId="77777777" w:rsidTr="003921AA">
        <w:trPr>
          <w:trHeight w:val="300"/>
        </w:trPr>
        <w:tc>
          <w:tcPr>
            <w:tcW w:w="2494" w:type="dxa"/>
            <w:noWrap/>
            <w:hideMark/>
          </w:tcPr>
          <w:p w14:paraId="29484E65" w14:textId="77777777" w:rsidR="008D599B" w:rsidRPr="003921AA" w:rsidRDefault="008D599B" w:rsidP="008D599B">
            <w:pPr>
              <w:pStyle w:val="TableBodyTextMIRB"/>
              <w:rPr>
                <w:sz w:val="22"/>
              </w:rPr>
            </w:pPr>
            <w:r w:rsidRPr="003921AA">
              <w:rPr>
                <w:sz w:val="22"/>
              </w:rPr>
              <w:t>NWOOP 2022 z16 DSM 48</w:t>
            </w:r>
          </w:p>
        </w:tc>
        <w:tc>
          <w:tcPr>
            <w:tcW w:w="680" w:type="dxa"/>
            <w:noWrap/>
            <w:hideMark/>
          </w:tcPr>
          <w:p w14:paraId="55F42FFD" w14:textId="77777777" w:rsidR="008D599B" w:rsidRPr="003921AA" w:rsidRDefault="008D599B" w:rsidP="008D599B">
            <w:pPr>
              <w:pStyle w:val="TableBodyTextMIRB"/>
              <w:rPr>
                <w:sz w:val="22"/>
              </w:rPr>
            </w:pPr>
            <w:r w:rsidRPr="003921AA">
              <w:rPr>
                <w:sz w:val="22"/>
              </w:rPr>
              <w:t>3.27</w:t>
            </w:r>
          </w:p>
        </w:tc>
        <w:tc>
          <w:tcPr>
            <w:tcW w:w="1456" w:type="dxa"/>
            <w:noWrap/>
            <w:hideMark/>
          </w:tcPr>
          <w:p w14:paraId="13E1D8B3" w14:textId="77777777" w:rsidR="008D599B" w:rsidRPr="003921AA" w:rsidRDefault="008D599B" w:rsidP="008D599B">
            <w:pPr>
              <w:pStyle w:val="TableBodyTextMIRB"/>
              <w:rPr>
                <w:sz w:val="22"/>
              </w:rPr>
            </w:pPr>
            <w:r w:rsidRPr="003921AA">
              <w:rPr>
                <w:sz w:val="22"/>
              </w:rPr>
              <w:t>0.5</w:t>
            </w:r>
          </w:p>
        </w:tc>
        <w:tc>
          <w:tcPr>
            <w:tcW w:w="9071" w:type="dxa"/>
            <w:noWrap/>
            <w:hideMark/>
          </w:tcPr>
          <w:p w14:paraId="5A43120F" w14:textId="35B7A899" w:rsidR="008D599B" w:rsidRPr="003921AA" w:rsidRDefault="003921AA" w:rsidP="008D599B">
            <w:pPr>
              <w:pStyle w:val="TableBodyTextMIRB"/>
              <w:rPr>
                <w:sz w:val="22"/>
              </w:rPr>
            </w:pPr>
            <w:hyperlink r:id="rId488" w:history="1">
              <w:r w:rsidRPr="003921AA">
                <w:rPr>
                  <w:rStyle w:val="Hyperlink"/>
                  <w:sz w:val="22"/>
                </w:rPr>
                <w:t>https://ws.gisetl.lrc.gov.on.ca/fmedatadownload/Packages/NWOOP2022_z16_DSM_48.zip</w:t>
              </w:r>
            </w:hyperlink>
          </w:p>
        </w:tc>
      </w:tr>
      <w:tr w:rsidR="008D599B" w:rsidRPr="008D599B" w14:paraId="5A9A050C" w14:textId="77777777" w:rsidTr="003921AA">
        <w:trPr>
          <w:trHeight w:val="300"/>
        </w:trPr>
        <w:tc>
          <w:tcPr>
            <w:tcW w:w="2494" w:type="dxa"/>
            <w:noWrap/>
            <w:hideMark/>
          </w:tcPr>
          <w:p w14:paraId="7F5C929E" w14:textId="77777777" w:rsidR="008D599B" w:rsidRPr="003921AA" w:rsidRDefault="008D599B" w:rsidP="008D599B">
            <w:pPr>
              <w:pStyle w:val="TableBodyTextMIRB"/>
              <w:rPr>
                <w:sz w:val="22"/>
              </w:rPr>
            </w:pPr>
            <w:r w:rsidRPr="003921AA">
              <w:rPr>
                <w:sz w:val="22"/>
              </w:rPr>
              <w:t>NWOOP 2022 z16 DSM 49</w:t>
            </w:r>
          </w:p>
        </w:tc>
        <w:tc>
          <w:tcPr>
            <w:tcW w:w="680" w:type="dxa"/>
            <w:noWrap/>
            <w:hideMark/>
          </w:tcPr>
          <w:p w14:paraId="1D71C10B" w14:textId="77777777" w:rsidR="008D599B" w:rsidRPr="003921AA" w:rsidRDefault="008D599B" w:rsidP="008D599B">
            <w:pPr>
              <w:pStyle w:val="TableBodyTextMIRB"/>
              <w:rPr>
                <w:sz w:val="22"/>
              </w:rPr>
            </w:pPr>
            <w:r w:rsidRPr="003921AA">
              <w:rPr>
                <w:sz w:val="22"/>
              </w:rPr>
              <w:t>3.16</w:t>
            </w:r>
          </w:p>
        </w:tc>
        <w:tc>
          <w:tcPr>
            <w:tcW w:w="1456" w:type="dxa"/>
            <w:noWrap/>
            <w:hideMark/>
          </w:tcPr>
          <w:p w14:paraId="30079066" w14:textId="77777777" w:rsidR="008D599B" w:rsidRPr="003921AA" w:rsidRDefault="008D599B" w:rsidP="008D599B">
            <w:pPr>
              <w:pStyle w:val="TableBodyTextMIRB"/>
              <w:rPr>
                <w:sz w:val="22"/>
              </w:rPr>
            </w:pPr>
            <w:r w:rsidRPr="003921AA">
              <w:rPr>
                <w:sz w:val="22"/>
              </w:rPr>
              <w:t>0.5</w:t>
            </w:r>
          </w:p>
        </w:tc>
        <w:tc>
          <w:tcPr>
            <w:tcW w:w="9071" w:type="dxa"/>
            <w:noWrap/>
            <w:hideMark/>
          </w:tcPr>
          <w:p w14:paraId="2D3B64E2" w14:textId="0384D68D" w:rsidR="008D599B" w:rsidRPr="003921AA" w:rsidRDefault="003921AA" w:rsidP="008D599B">
            <w:pPr>
              <w:pStyle w:val="TableBodyTextMIRB"/>
              <w:rPr>
                <w:sz w:val="22"/>
              </w:rPr>
            </w:pPr>
            <w:hyperlink r:id="rId489" w:history="1">
              <w:r w:rsidRPr="003921AA">
                <w:rPr>
                  <w:rStyle w:val="Hyperlink"/>
                  <w:sz w:val="22"/>
                </w:rPr>
                <w:t>https://ws.gisetl.lrc.gov.on.ca/fmedatadownload/Packages/NWOOP2022_z16_DSM_49.zip</w:t>
              </w:r>
            </w:hyperlink>
          </w:p>
        </w:tc>
      </w:tr>
      <w:tr w:rsidR="008D599B" w:rsidRPr="008D599B" w14:paraId="28CBF3BA" w14:textId="77777777" w:rsidTr="003921AA">
        <w:trPr>
          <w:trHeight w:val="300"/>
        </w:trPr>
        <w:tc>
          <w:tcPr>
            <w:tcW w:w="2494" w:type="dxa"/>
            <w:noWrap/>
            <w:hideMark/>
          </w:tcPr>
          <w:p w14:paraId="61C07A1E" w14:textId="77777777" w:rsidR="008D599B" w:rsidRPr="003921AA" w:rsidRDefault="008D599B" w:rsidP="008D599B">
            <w:pPr>
              <w:pStyle w:val="TableBodyTextMIRB"/>
              <w:rPr>
                <w:sz w:val="22"/>
              </w:rPr>
            </w:pPr>
            <w:r w:rsidRPr="003921AA">
              <w:rPr>
                <w:sz w:val="22"/>
              </w:rPr>
              <w:t>NWOOP 2022 z16 DSM 50</w:t>
            </w:r>
          </w:p>
        </w:tc>
        <w:tc>
          <w:tcPr>
            <w:tcW w:w="680" w:type="dxa"/>
            <w:noWrap/>
            <w:hideMark/>
          </w:tcPr>
          <w:p w14:paraId="3019CC28" w14:textId="77777777" w:rsidR="008D599B" w:rsidRPr="003921AA" w:rsidRDefault="008D599B" w:rsidP="008D599B">
            <w:pPr>
              <w:pStyle w:val="TableBodyTextMIRB"/>
              <w:rPr>
                <w:sz w:val="22"/>
              </w:rPr>
            </w:pPr>
            <w:r w:rsidRPr="003921AA">
              <w:rPr>
                <w:sz w:val="22"/>
              </w:rPr>
              <w:t>3.12</w:t>
            </w:r>
          </w:p>
        </w:tc>
        <w:tc>
          <w:tcPr>
            <w:tcW w:w="1456" w:type="dxa"/>
            <w:noWrap/>
            <w:hideMark/>
          </w:tcPr>
          <w:p w14:paraId="68B9ECA7" w14:textId="77777777" w:rsidR="008D599B" w:rsidRPr="003921AA" w:rsidRDefault="008D599B" w:rsidP="008D599B">
            <w:pPr>
              <w:pStyle w:val="TableBodyTextMIRB"/>
              <w:rPr>
                <w:sz w:val="22"/>
              </w:rPr>
            </w:pPr>
            <w:r w:rsidRPr="003921AA">
              <w:rPr>
                <w:sz w:val="22"/>
              </w:rPr>
              <w:t>0.5</w:t>
            </w:r>
          </w:p>
        </w:tc>
        <w:tc>
          <w:tcPr>
            <w:tcW w:w="9071" w:type="dxa"/>
            <w:noWrap/>
            <w:hideMark/>
          </w:tcPr>
          <w:p w14:paraId="3FB89F81" w14:textId="150D5612" w:rsidR="008D599B" w:rsidRPr="003921AA" w:rsidRDefault="003921AA" w:rsidP="008D599B">
            <w:pPr>
              <w:pStyle w:val="TableBodyTextMIRB"/>
              <w:rPr>
                <w:sz w:val="22"/>
              </w:rPr>
            </w:pPr>
            <w:hyperlink r:id="rId490" w:history="1">
              <w:r w:rsidRPr="003921AA">
                <w:rPr>
                  <w:rStyle w:val="Hyperlink"/>
                  <w:sz w:val="22"/>
                </w:rPr>
                <w:t>https://ws.gisetl.lrc.gov.on.ca/fmedatadownload/Packages/NWOOP2022_z16_DSM_50.zip</w:t>
              </w:r>
            </w:hyperlink>
          </w:p>
        </w:tc>
      </w:tr>
      <w:tr w:rsidR="008D599B" w:rsidRPr="008D599B" w14:paraId="06CBF746" w14:textId="77777777" w:rsidTr="003921AA">
        <w:trPr>
          <w:trHeight w:val="300"/>
        </w:trPr>
        <w:tc>
          <w:tcPr>
            <w:tcW w:w="2494" w:type="dxa"/>
            <w:noWrap/>
            <w:hideMark/>
          </w:tcPr>
          <w:p w14:paraId="3351F492" w14:textId="77777777" w:rsidR="008D599B" w:rsidRPr="003921AA" w:rsidRDefault="008D599B" w:rsidP="008D599B">
            <w:pPr>
              <w:pStyle w:val="TableBodyTextMIRB"/>
              <w:rPr>
                <w:sz w:val="22"/>
              </w:rPr>
            </w:pPr>
            <w:r w:rsidRPr="003921AA">
              <w:rPr>
                <w:sz w:val="22"/>
              </w:rPr>
              <w:t>NWOOP 2022 z16 DSM 51</w:t>
            </w:r>
          </w:p>
        </w:tc>
        <w:tc>
          <w:tcPr>
            <w:tcW w:w="680" w:type="dxa"/>
            <w:noWrap/>
            <w:hideMark/>
          </w:tcPr>
          <w:p w14:paraId="6A20623F" w14:textId="77777777" w:rsidR="008D599B" w:rsidRPr="003921AA" w:rsidRDefault="008D599B" w:rsidP="008D599B">
            <w:pPr>
              <w:pStyle w:val="TableBodyTextMIRB"/>
              <w:rPr>
                <w:sz w:val="22"/>
              </w:rPr>
            </w:pPr>
            <w:r w:rsidRPr="003921AA">
              <w:rPr>
                <w:sz w:val="22"/>
              </w:rPr>
              <w:t>3.22</w:t>
            </w:r>
          </w:p>
        </w:tc>
        <w:tc>
          <w:tcPr>
            <w:tcW w:w="1456" w:type="dxa"/>
            <w:noWrap/>
            <w:hideMark/>
          </w:tcPr>
          <w:p w14:paraId="77660996" w14:textId="77777777" w:rsidR="008D599B" w:rsidRPr="003921AA" w:rsidRDefault="008D599B" w:rsidP="008D599B">
            <w:pPr>
              <w:pStyle w:val="TableBodyTextMIRB"/>
              <w:rPr>
                <w:sz w:val="22"/>
              </w:rPr>
            </w:pPr>
            <w:r w:rsidRPr="003921AA">
              <w:rPr>
                <w:sz w:val="22"/>
              </w:rPr>
              <w:t>0.5</w:t>
            </w:r>
          </w:p>
        </w:tc>
        <w:tc>
          <w:tcPr>
            <w:tcW w:w="9071" w:type="dxa"/>
            <w:noWrap/>
            <w:hideMark/>
          </w:tcPr>
          <w:p w14:paraId="208AC59E" w14:textId="54937CB4" w:rsidR="008D599B" w:rsidRPr="003921AA" w:rsidRDefault="003921AA" w:rsidP="008D599B">
            <w:pPr>
              <w:pStyle w:val="TableBodyTextMIRB"/>
              <w:rPr>
                <w:sz w:val="22"/>
              </w:rPr>
            </w:pPr>
            <w:hyperlink r:id="rId491" w:history="1">
              <w:r w:rsidRPr="003921AA">
                <w:rPr>
                  <w:rStyle w:val="Hyperlink"/>
                  <w:sz w:val="22"/>
                </w:rPr>
                <w:t>https://ws.gisetl.lrc.gov.on.ca/fmedatadownload/Packages/NWOOP2022_z16_DSM_51.zip</w:t>
              </w:r>
            </w:hyperlink>
          </w:p>
        </w:tc>
      </w:tr>
      <w:tr w:rsidR="008D599B" w:rsidRPr="008D599B" w14:paraId="10CE32A6" w14:textId="77777777" w:rsidTr="003921AA">
        <w:trPr>
          <w:trHeight w:val="300"/>
        </w:trPr>
        <w:tc>
          <w:tcPr>
            <w:tcW w:w="2494" w:type="dxa"/>
            <w:noWrap/>
            <w:hideMark/>
          </w:tcPr>
          <w:p w14:paraId="59D9E6BC" w14:textId="77777777" w:rsidR="008D599B" w:rsidRPr="003921AA" w:rsidRDefault="008D599B" w:rsidP="008D599B">
            <w:pPr>
              <w:pStyle w:val="TableBodyTextMIRB"/>
              <w:rPr>
                <w:sz w:val="22"/>
              </w:rPr>
            </w:pPr>
            <w:r w:rsidRPr="003921AA">
              <w:rPr>
                <w:sz w:val="22"/>
              </w:rPr>
              <w:t>NWOOP 2022 z16 DSM 52</w:t>
            </w:r>
          </w:p>
        </w:tc>
        <w:tc>
          <w:tcPr>
            <w:tcW w:w="680" w:type="dxa"/>
            <w:noWrap/>
            <w:hideMark/>
          </w:tcPr>
          <w:p w14:paraId="17759DE1" w14:textId="77777777" w:rsidR="008D599B" w:rsidRPr="003921AA" w:rsidRDefault="008D599B" w:rsidP="008D599B">
            <w:pPr>
              <w:pStyle w:val="TableBodyTextMIRB"/>
              <w:rPr>
                <w:sz w:val="22"/>
              </w:rPr>
            </w:pPr>
            <w:r w:rsidRPr="003921AA">
              <w:rPr>
                <w:sz w:val="22"/>
              </w:rPr>
              <w:t>3.25</w:t>
            </w:r>
          </w:p>
        </w:tc>
        <w:tc>
          <w:tcPr>
            <w:tcW w:w="1456" w:type="dxa"/>
            <w:noWrap/>
            <w:hideMark/>
          </w:tcPr>
          <w:p w14:paraId="16368394" w14:textId="77777777" w:rsidR="008D599B" w:rsidRPr="003921AA" w:rsidRDefault="008D599B" w:rsidP="008D599B">
            <w:pPr>
              <w:pStyle w:val="TableBodyTextMIRB"/>
              <w:rPr>
                <w:sz w:val="22"/>
              </w:rPr>
            </w:pPr>
            <w:r w:rsidRPr="003921AA">
              <w:rPr>
                <w:sz w:val="22"/>
              </w:rPr>
              <w:t>0.5</w:t>
            </w:r>
          </w:p>
        </w:tc>
        <w:tc>
          <w:tcPr>
            <w:tcW w:w="9071" w:type="dxa"/>
            <w:noWrap/>
            <w:hideMark/>
          </w:tcPr>
          <w:p w14:paraId="44627924" w14:textId="6E8FC912" w:rsidR="008D599B" w:rsidRPr="003921AA" w:rsidRDefault="003921AA" w:rsidP="008D599B">
            <w:pPr>
              <w:pStyle w:val="TableBodyTextMIRB"/>
              <w:rPr>
                <w:sz w:val="22"/>
              </w:rPr>
            </w:pPr>
            <w:hyperlink r:id="rId492" w:history="1">
              <w:r w:rsidRPr="003921AA">
                <w:rPr>
                  <w:rStyle w:val="Hyperlink"/>
                  <w:sz w:val="22"/>
                </w:rPr>
                <w:t>https://ws.gisetl.lrc.gov.on.ca/fmedatadownload/Packages/NWOOP2022_z16_DSM_52.zip</w:t>
              </w:r>
            </w:hyperlink>
          </w:p>
        </w:tc>
      </w:tr>
      <w:tr w:rsidR="008D599B" w:rsidRPr="008D599B" w14:paraId="00522828" w14:textId="77777777" w:rsidTr="003921AA">
        <w:trPr>
          <w:trHeight w:val="300"/>
        </w:trPr>
        <w:tc>
          <w:tcPr>
            <w:tcW w:w="2494" w:type="dxa"/>
            <w:noWrap/>
            <w:hideMark/>
          </w:tcPr>
          <w:p w14:paraId="5179B23E" w14:textId="77777777" w:rsidR="008D599B" w:rsidRPr="003921AA" w:rsidRDefault="008D599B" w:rsidP="008D599B">
            <w:pPr>
              <w:pStyle w:val="TableBodyTextMIRB"/>
              <w:rPr>
                <w:sz w:val="22"/>
              </w:rPr>
            </w:pPr>
            <w:r w:rsidRPr="003921AA">
              <w:rPr>
                <w:sz w:val="22"/>
              </w:rPr>
              <w:t>NWOOP 2022 z16 DSM 53</w:t>
            </w:r>
          </w:p>
        </w:tc>
        <w:tc>
          <w:tcPr>
            <w:tcW w:w="680" w:type="dxa"/>
            <w:noWrap/>
            <w:hideMark/>
          </w:tcPr>
          <w:p w14:paraId="44B7C73F" w14:textId="77777777" w:rsidR="008D599B" w:rsidRPr="003921AA" w:rsidRDefault="008D599B" w:rsidP="008D599B">
            <w:pPr>
              <w:pStyle w:val="TableBodyTextMIRB"/>
              <w:rPr>
                <w:sz w:val="22"/>
              </w:rPr>
            </w:pPr>
            <w:r w:rsidRPr="003921AA">
              <w:rPr>
                <w:sz w:val="22"/>
              </w:rPr>
              <w:t>3.23</w:t>
            </w:r>
          </w:p>
        </w:tc>
        <w:tc>
          <w:tcPr>
            <w:tcW w:w="1456" w:type="dxa"/>
            <w:noWrap/>
            <w:hideMark/>
          </w:tcPr>
          <w:p w14:paraId="596383BE" w14:textId="77777777" w:rsidR="008D599B" w:rsidRPr="003921AA" w:rsidRDefault="008D599B" w:rsidP="008D599B">
            <w:pPr>
              <w:pStyle w:val="TableBodyTextMIRB"/>
              <w:rPr>
                <w:sz w:val="22"/>
              </w:rPr>
            </w:pPr>
            <w:r w:rsidRPr="003921AA">
              <w:rPr>
                <w:sz w:val="22"/>
              </w:rPr>
              <w:t>0.5</w:t>
            </w:r>
          </w:p>
        </w:tc>
        <w:tc>
          <w:tcPr>
            <w:tcW w:w="9071" w:type="dxa"/>
            <w:noWrap/>
            <w:hideMark/>
          </w:tcPr>
          <w:p w14:paraId="59C1F147" w14:textId="4DC95B87" w:rsidR="008D599B" w:rsidRPr="003921AA" w:rsidRDefault="003921AA" w:rsidP="008D599B">
            <w:pPr>
              <w:pStyle w:val="TableBodyTextMIRB"/>
              <w:rPr>
                <w:sz w:val="22"/>
              </w:rPr>
            </w:pPr>
            <w:hyperlink r:id="rId493" w:history="1">
              <w:r w:rsidRPr="003921AA">
                <w:rPr>
                  <w:rStyle w:val="Hyperlink"/>
                  <w:sz w:val="22"/>
                </w:rPr>
                <w:t>https://ws.gisetl.lrc.gov.on.ca/fmedatadownload/Packages/NWOOP2022_z16_DSM_53.zip</w:t>
              </w:r>
            </w:hyperlink>
          </w:p>
        </w:tc>
      </w:tr>
      <w:tr w:rsidR="008D599B" w:rsidRPr="008D599B" w14:paraId="55B672E3" w14:textId="77777777" w:rsidTr="003921AA">
        <w:trPr>
          <w:trHeight w:val="300"/>
        </w:trPr>
        <w:tc>
          <w:tcPr>
            <w:tcW w:w="2494" w:type="dxa"/>
            <w:noWrap/>
            <w:hideMark/>
          </w:tcPr>
          <w:p w14:paraId="6ADB4791" w14:textId="77777777" w:rsidR="008D599B" w:rsidRPr="003921AA" w:rsidRDefault="008D599B" w:rsidP="008D599B">
            <w:pPr>
              <w:pStyle w:val="TableBodyTextMIRB"/>
              <w:rPr>
                <w:sz w:val="22"/>
              </w:rPr>
            </w:pPr>
            <w:r w:rsidRPr="003921AA">
              <w:rPr>
                <w:sz w:val="22"/>
              </w:rPr>
              <w:t>NWOOP 2022 z16 DSM 54</w:t>
            </w:r>
          </w:p>
        </w:tc>
        <w:tc>
          <w:tcPr>
            <w:tcW w:w="680" w:type="dxa"/>
            <w:noWrap/>
            <w:hideMark/>
          </w:tcPr>
          <w:p w14:paraId="795578FD" w14:textId="77777777" w:rsidR="008D599B" w:rsidRPr="003921AA" w:rsidRDefault="008D599B" w:rsidP="008D599B">
            <w:pPr>
              <w:pStyle w:val="TableBodyTextMIRB"/>
              <w:rPr>
                <w:sz w:val="22"/>
              </w:rPr>
            </w:pPr>
            <w:r w:rsidRPr="003921AA">
              <w:rPr>
                <w:sz w:val="22"/>
              </w:rPr>
              <w:t>3.35</w:t>
            </w:r>
          </w:p>
        </w:tc>
        <w:tc>
          <w:tcPr>
            <w:tcW w:w="1456" w:type="dxa"/>
            <w:noWrap/>
            <w:hideMark/>
          </w:tcPr>
          <w:p w14:paraId="5F0F7F1D" w14:textId="77777777" w:rsidR="008D599B" w:rsidRPr="003921AA" w:rsidRDefault="008D599B" w:rsidP="008D599B">
            <w:pPr>
              <w:pStyle w:val="TableBodyTextMIRB"/>
              <w:rPr>
                <w:sz w:val="22"/>
              </w:rPr>
            </w:pPr>
            <w:r w:rsidRPr="003921AA">
              <w:rPr>
                <w:sz w:val="22"/>
              </w:rPr>
              <w:t>0.5</w:t>
            </w:r>
          </w:p>
        </w:tc>
        <w:tc>
          <w:tcPr>
            <w:tcW w:w="9071" w:type="dxa"/>
            <w:noWrap/>
            <w:hideMark/>
          </w:tcPr>
          <w:p w14:paraId="708C6974" w14:textId="46D2A312" w:rsidR="008D599B" w:rsidRPr="003921AA" w:rsidRDefault="003921AA" w:rsidP="008D599B">
            <w:pPr>
              <w:pStyle w:val="TableBodyTextMIRB"/>
              <w:rPr>
                <w:sz w:val="22"/>
              </w:rPr>
            </w:pPr>
            <w:hyperlink r:id="rId494" w:history="1">
              <w:r w:rsidRPr="003921AA">
                <w:rPr>
                  <w:rStyle w:val="Hyperlink"/>
                  <w:sz w:val="22"/>
                </w:rPr>
                <w:t>https://ws.gisetl.lrc.gov.on.ca/fmedatadownload/Packages/NWOOP2022_z16_DSM_54.zip</w:t>
              </w:r>
            </w:hyperlink>
          </w:p>
        </w:tc>
      </w:tr>
      <w:tr w:rsidR="008D599B" w:rsidRPr="008D599B" w14:paraId="70C3169F" w14:textId="77777777" w:rsidTr="003921AA">
        <w:trPr>
          <w:trHeight w:val="300"/>
        </w:trPr>
        <w:tc>
          <w:tcPr>
            <w:tcW w:w="2494" w:type="dxa"/>
            <w:noWrap/>
            <w:hideMark/>
          </w:tcPr>
          <w:p w14:paraId="53625018" w14:textId="77777777" w:rsidR="008D599B" w:rsidRPr="003921AA" w:rsidRDefault="008D599B" w:rsidP="008D599B">
            <w:pPr>
              <w:pStyle w:val="TableBodyTextMIRB"/>
              <w:rPr>
                <w:sz w:val="22"/>
              </w:rPr>
            </w:pPr>
            <w:r w:rsidRPr="003921AA">
              <w:rPr>
                <w:sz w:val="22"/>
              </w:rPr>
              <w:t>NWOOP 2022 z16 DSM 55</w:t>
            </w:r>
          </w:p>
        </w:tc>
        <w:tc>
          <w:tcPr>
            <w:tcW w:w="680" w:type="dxa"/>
            <w:noWrap/>
            <w:hideMark/>
          </w:tcPr>
          <w:p w14:paraId="7DA79C8E" w14:textId="77777777" w:rsidR="008D599B" w:rsidRPr="003921AA" w:rsidRDefault="008D599B" w:rsidP="008D599B">
            <w:pPr>
              <w:pStyle w:val="TableBodyTextMIRB"/>
              <w:rPr>
                <w:sz w:val="22"/>
              </w:rPr>
            </w:pPr>
            <w:r w:rsidRPr="003921AA">
              <w:rPr>
                <w:sz w:val="22"/>
              </w:rPr>
              <w:t>3.16</w:t>
            </w:r>
          </w:p>
        </w:tc>
        <w:tc>
          <w:tcPr>
            <w:tcW w:w="1456" w:type="dxa"/>
            <w:noWrap/>
            <w:hideMark/>
          </w:tcPr>
          <w:p w14:paraId="222DECBF" w14:textId="77777777" w:rsidR="008D599B" w:rsidRPr="003921AA" w:rsidRDefault="008D599B" w:rsidP="008D599B">
            <w:pPr>
              <w:pStyle w:val="TableBodyTextMIRB"/>
              <w:rPr>
                <w:sz w:val="22"/>
              </w:rPr>
            </w:pPr>
            <w:r w:rsidRPr="003921AA">
              <w:rPr>
                <w:sz w:val="22"/>
              </w:rPr>
              <w:t>0.5</w:t>
            </w:r>
          </w:p>
        </w:tc>
        <w:tc>
          <w:tcPr>
            <w:tcW w:w="9071" w:type="dxa"/>
            <w:noWrap/>
            <w:hideMark/>
          </w:tcPr>
          <w:p w14:paraId="56E02A49" w14:textId="109D9A0A" w:rsidR="008D599B" w:rsidRPr="003921AA" w:rsidRDefault="003921AA" w:rsidP="008D599B">
            <w:pPr>
              <w:pStyle w:val="TableBodyTextMIRB"/>
              <w:rPr>
                <w:sz w:val="22"/>
              </w:rPr>
            </w:pPr>
            <w:hyperlink r:id="rId495" w:history="1">
              <w:r w:rsidRPr="003921AA">
                <w:rPr>
                  <w:rStyle w:val="Hyperlink"/>
                  <w:sz w:val="22"/>
                </w:rPr>
                <w:t>https://ws.gisetl.lrc.gov.on.ca/fmedatadownload/Packages/NWOOP2022_z16_DSM_55.zip</w:t>
              </w:r>
            </w:hyperlink>
          </w:p>
        </w:tc>
      </w:tr>
      <w:tr w:rsidR="008D599B" w:rsidRPr="008D599B" w14:paraId="03901491" w14:textId="77777777" w:rsidTr="003921AA">
        <w:trPr>
          <w:trHeight w:val="300"/>
        </w:trPr>
        <w:tc>
          <w:tcPr>
            <w:tcW w:w="2494" w:type="dxa"/>
            <w:noWrap/>
            <w:hideMark/>
          </w:tcPr>
          <w:p w14:paraId="0747C561" w14:textId="77777777" w:rsidR="008D599B" w:rsidRPr="003921AA" w:rsidRDefault="008D599B" w:rsidP="008D599B">
            <w:pPr>
              <w:pStyle w:val="TableBodyTextMIRB"/>
              <w:rPr>
                <w:sz w:val="22"/>
              </w:rPr>
            </w:pPr>
            <w:r w:rsidRPr="003921AA">
              <w:rPr>
                <w:sz w:val="22"/>
              </w:rPr>
              <w:lastRenderedPageBreak/>
              <w:t>NWOOP 2022 z16 DSM 56</w:t>
            </w:r>
          </w:p>
        </w:tc>
        <w:tc>
          <w:tcPr>
            <w:tcW w:w="680" w:type="dxa"/>
            <w:noWrap/>
            <w:hideMark/>
          </w:tcPr>
          <w:p w14:paraId="676BD834" w14:textId="77777777" w:rsidR="008D599B" w:rsidRPr="003921AA" w:rsidRDefault="008D599B" w:rsidP="008D599B">
            <w:pPr>
              <w:pStyle w:val="TableBodyTextMIRB"/>
              <w:rPr>
                <w:sz w:val="22"/>
              </w:rPr>
            </w:pPr>
            <w:r w:rsidRPr="003921AA">
              <w:rPr>
                <w:sz w:val="22"/>
              </w:rPr>
              <w:t>3.26</w:t>
            </w:r>
          </w:p>
        </w:tc>
        <w:tc>
          <w:tcPr>
            <w:tcW w:w="1456" w:type="dxa"/>
            <w:noWrap/>
            <w:hideMark/>
          </w:tcPr>
          <w:p w14:paraId="2F52250C" w14:textId="77777777" w:rsidR="008D599B" w:rsidRPr="003921AA" w:rsidRDefault="008D599B" w:rsidP="008D599B">
            <w:pPr>
              <w:pStyle w:val="TableBodyTextMIRB"/>
              <w:rPr>
                <w:sz w:val="22"/>
              </w:rPr>
            </w:pPr>
            <w:r w:rsidRPr="003921AA">
              <w:rPr>
                <w:sz w:val="22"/>
              </w:rPr>
              <w:t>0.5</w:t>
            </w:r>
          </w:p>
        </w:tc>
        <w:tc>
          <w:tcPr>
            <w:tcW w:w="9071" w:type="dxa"/>
            <w:noWrap/>
            <w:hideMark/>
          </w:tcPr>
          <w:p w14:paraId="7D64153F" w14:textId="64821C9F" w:rsidR="008D599B" w:rsidRPr="003921AA" w:rsidRDefault="003921AA" w:rsidP="008D599B">
            <w:pPr>
              <w:pStyle w:val="TableBodyTextMIRB"/>
              <w:rPr>
                <w:sz w:val="22"/>
              </w:rPr>
            </w:pPr>
            <w:hyperlink r:id="rId496" w:history="1">
              <w:r w:rsidRPr="003921AA">
                <w:rPr>
                  <w:rStyle w:val="Hyperlink"/>
                  <w:sz w:val="22"/>
                </w:rPr>
                <w:t>https://ws.gisetl.lrc.gov.on.ca/fmedatadownload/Packages/NWOOP2022_z16_DSM_56.zip</w:t>
              </w:r>
            </w:hyperlink>
          </w:p>
        </w:tc>
      </w:tr>
      <w:tr w:rsidR="008D599B" w:rsidRPr="008D599B" w14:paraId="6ED63835" w14:textId="77777777" w:rsidTr="003921AA">
        <w:trPr>
          <w:trHeight w:val="300"/>
        </w:trPr>
        <w:tc>
          <w:tcPr>
            <w:tcW w:w="2494" w:type="dxa"/>
            <w:noWrap/>
            <w:hideMark/>
          </w:tcPr>
          <w:p w14:paraId="4971A9C2" w14:textId="77777777" w:rsidR="008D599B" w:rsidRPr="003921AA" w:rsidRDefault="008D599B" w:rsidP="008D599B">
            <w:pPr>
              <w:pStyle w:val="TableBodyTextMIRB"/>
              <w:rPr>
                <w:sz w:val="22"/>
              </w:rPr>
            </w:pPr>
            <w:r w:rsidRPr="003921AA">
              <w:rPr>
                <w:sz w:val="22"/>
              </w:rPr>
              <w:t>NWOOP 2022 z16 DSM 57</w:t>
            </w:r>
          </w:p>
        </w:tc>
        <w:tc>
          <w:tcPr>
            <w:tcW w:w="680" w:type="dxa"/>
            <w:noWrap/>
            <w:hideMark/>
          </w:tcPr>
          <w:p w14:paraId="288A6253" w14:textId="77777777" w:rsidR="008D599B" w:rsidRPr="003921AA" w:rsidRDefault="008D599B" w:rsidP="008D599B">
            <w:pPr>
              <w:pStyle w:val="TableBodyTextMIRB"/>
              <w:rPr>
                <w:sz w:val="22"/>
              </w:rPr>
            </w:pPr>
            <w:r w:rsidRPr="003921AA">
              <w:rPr>
                <w:sz w:val="22"/>
              </w:rPr>
              <w:t>3.19</w:t>
            </w:r>
          </w:p>
        </w:tc>
        <w:tc>
          <w:tcPr>
            <w:tcW w:w="1456" w:type="dxa"/>
            <w:noWrap/>
            <w:hideMark/>
          </w:tcPr>
          <w:p w14:paraId="5FEAE4BD" w14:textId="77777777" w:rsidR="008D599B" w:rsidRPr="003921AA" w:rsidRDefault="008D599B" w:rsidP="008D599B">
            <w:pPr>
              <w:pStyle w:val="TableBodyTextMIRB"/>
              <w:rPr>
                <w:sz w:val="22"/>
              </w:rPr>
            </w:pPr>
            <w:r w:rsidRPr="003921AA">
              <w:rPr>
                <w:sz w:val="22"/>
              </w:rPr>
              <w:t>0.5</w:t>
            </w:r>
          </w:p>
        </w:tc>
        <w:tc>
          <w:tcPr>
            <w:tcW w:w="9071" w:type="dxa"/>
            <w:noWrap/>
            <w:hideMark/>
          </w:tcPr>
          <w:p w14:paraId="515617A7" w14:textId="665F1A85" w:rsidR="008D599B" w:rsidRPr="003921AA" w:rsidRDefault="003921AA" w:rsidP="008D599B">
            <w:pPr>
              <w:pStyle w:val="TableBodyTextMIRB"/>
              <w:rPr>
                <w:sz w:val="22"/>
              </w:rPr>
            </w:pPr>
            <w:hyperlink r:id="rId497" w:history="1">
              <w:r w:rsidRPr="003921AA">
                <w:rPr>
                  <w:rStyle w:val="Hyperlink"/>
                  <w:sz w:val="22"/>
                </w:rPr>
                <w:t>https://ws.gisetl.lrc.gov.on.ca/fmedatadownload/Packages/NWOOP2022_z16_DSM_57.zip</w:t>
              </w:r>
            </w:hyperlink>
          </w:p>
        </w:tc>
      </w:tr>
      <w:tr w:rsidR="008D599B" w:rsidRPr="008D599B" w14:paraId="56C5BBE1" w14:textId="77777777" w:rsidTr="003921AA">
        <w:trPr>
          <w:trHeight w:val="300"/>
        </w:trPr>
        <w:tc>
          <w:tcPr>
            <w:tcW w:w="2494" w:type="dxa"/>
            <w:noWrap/>
            <w:hideMark/>
          </w:tcPr>
          <w:p w14:paraId="2B374197" w14:textId="77777777" w:rsidR="008D599B" w:rsidRPr="003921AA" w:rsidRDefault="008D599B" w:rsidP="008D599B">
            <w:pPr>
              <w:pStyle w:val="TableBodyTextMIRB"/>
              <w:rPr>
                <w:sz w:val="22"/>
              </w:rPr>
            </w:pPr>
            <w:r w:rsidRPr="003921AA">
              <w:rPr>
                <w:sz w:val="22"/>
              </w:rPr>
              <w:t>NWOOP 2022 z16 DSM 58</w:t>
            </w:r>
          </w:p>
        </w:tc>
        <w:tc>
          <w:tcPr>
            <w:tcW w:w="680" w:type="dxa"/>
            <w:noWrap/>
            <w:hideMark/>
          </w:tcPr>
          <w:p w14:paraId="01DC0CE9" w14:textId="77777777" w:rsidR="008D599B" w:rsidRPr="003921AA" w:rsidRDefault="008D599B" w:rsidP="008D599B">
            <w:pPr>
              <w:pStyle w:val="TableBodyTextMIRB"/>
              <w:rPr>
                <w:sz w:val="22"/>
              </w:rPr>
            </w:pPr>
            <w:r w:rsidRPr="003921AA">
              <w:rPr>
                <w:sz w:val="22"/>
              </w:rPr>
              <w:t>3.29</w:t>
            </w:r>
          </w:p>
        </w:tc>
        <w:tc>
          <w:tcPr>
            <w:tcW w:w="1456" w:type="dxa"/>
            <w:noWrap/>
            <w:hideMark/>
          </w:tcPr>
          <w:p w14:paraId="71E7EBF5" w14:textId="77777777" w:rsidR="008D599B" w:rsidRPr="003921AA" w:rsidRDefault="008D599B" w:rsidP="008D599B">
            <w:pPr>
              <w:pStyle w:val="TableBodyTextMIRB"/>
              <w:rPr>
                <w:sz w:val="22"/>
              </w:rPr>
            </w:pPr>
            <w:r w:rsidRPr="003921AA">
              <w:rPr>
                <w:sz w:val="22"/>
              </w:rPr>
              <w:t>0.5</w:t>
            </w:r>
          </w:p>
        </w:tc>
        <w:tc>
          <w:tcPr>
            <w:tcW w:w="9071" w:type="dxa"/>
            <w:noWrap/>
            <w:hideMark/>
          </w:tcPr>
          <w:p w14:paraId="69540160" w14:textId="4B5D87F0" w:rsidR="008D599B" w:rsidRPr="003921AA" w:rsidRDefault="003921AA" w:rsidP="008D599B">
            <w:pPr>
              <w:pStyle w:val="TableBodyTextMIRB"/>
              <w:rPr>
                <w:sz w:val="22"/>
              </w:rPr>
            </w:pPr>
            <w:hyperlink r:id="rId498" w:history="1">
              <w:r w:rsidRPr="003921AA">
                <w:rPr>
                  <w:rStyle w:val="Hyperlink"/>
                  <w:sz w:val="22"/>
                </w:rPr>
                <w:t>https://ws.gisetl.lrc.gov.on.ca/fmedatadownload/Packages/NWOOP2022_z16_DSM_58.zip</w:t>
              </w:r>
            </w:hyperlink>
          </w:p>
        </w:tc>
      </w:tr>
      <w:tr w:rsidR="008D599B" w:rsidRPr="008D599B" w14:paraId="24FD3EA7" w14:textId="77777777" w:rsidTr="003921AA">
        <w:trPr>
          <w:trHeight w:val="300"/>
        </w:trPr>
        <w:tc>
          <w:tcPr>
            <w:tcW w:w="2494" w:type="dxa"/>
            <w:noWrap/>
            <w:hideMark/>
          </w:tcPr>
          <w:p w14:paraId="7AC5982D" w14:textId="77777777" w:rsidR="008D599B" w:rsidRPr="003921AA" w:rsidRDefault="008D599B" w:rsidP="008D599B">
            <w:pPr>
              <w:pStyle w:val="TableBodyTextMIRB"/>
              <w:rPr>
                <w:sz w:val="22"/>
              </w:rPr>
            </w:pPr>
            <w:r w:rsidRPr="003921AA">
              <w:rPr>
                <w:sz w:val="22"/>
              </w:rPr>
              <w:t>NWOOP 2022 z16 DSM 59</w:t>
            </w:r>
          </w:p>
        </w:tc>
        <w:tc>
          <w:tcPr>
            <w:tcW w:w="680" w:type="dxa"/>
            <w:noWrap/>
            <w:hideMark/>
          </w:tcPr>
          <w:p w14:paraId="096BF6B4" w14:textId="77777777" w:rsidR="008D599B" w:rsidRPr="003921AA" w:rsidRDefault="008D599B" w:rsidP="008D599B">
            <w:pPr>
              <w:pStyle w:val="TableBodyTextMIRB"/>
              <w:rPr>
                <w:sz w:val="22"/>
              </w:rPr>
            </w:pPr>
            <w:r w:rsidRPr="003921AA">
              <w:rPr>
                <w:sz w:val="22"/>
              </w:rPr>
              <w:t>3.12</w:t>
            </w:r>
          </w:p>
        </w:tc>
        <w:tc>
          <w:tcPr>
            <w:tcW w:w="1456" w:type="dxa"/>
            <w:noWrap/>
            <w:hideMark/>
          </w:tcPr>
          <w:p w14:paraId="0DE410B7" w14:textId="77777777" w:rsidR="008D599B" w:rsidRPr="003921AA" w:rsidRDefault="008D599B" w:rsidP="008D599B">
            <w:pPr>
              <w:pStyle w:val="TableBodyTextMIRB"/>
              <w:rPr>
                <w:sz w:val="22"/>
              </w:rPr>
            </w:pPr>
            <w:r w:rsidRPr="003921AA">
              <w:rPr>
                <w:sz w:val="22"/>
              </w:rPr>
              <w:t>0.5</w:t>
            </w:r>
          </w:p>
        </w:tc>
        <w:tc>
          <w:tcPr>
            <w:tcW w:w="9071" w:type="dxa"/>
            <w:noWrap/>
            <w:hideMark/>
          </w:tcPr>
          <w:p w14:paraId="0161EE3D" w14:textId="5CF92FAC" w:rsidR="008D599B" w:rsidRPr="003921AA" w:rsidRDefault="003921AA" w:rsidP="008D599B">
            <w:pPr>
              <w:pStyle w:val="TableBodyTextMIRB"/>
              <w:rPr>
                <w:sz w:val="22"/>
              </w:rPr>
            </w:pPr>
            <w:hyperlink r:id="rId499" w:history="1">
              <w:r w:rsidRPr="003921AA">
                <w:rPr>
                  <w:rStyle w:val="Hyperlink"/>
                  <w:sz w:val="22"/>
                </w:rPr>
                <w:t>https://ws.gisetl.lrc.gov.on.ca/fmedatadownload/Packages/NWOOP2022_z16_DSM_59.zip</w:t>
              </w:r>
            </w:hyperlink>
          </w:p>
        </w:tc>
      </w:tr>
      <w:tr w:rsidR="008D599B" w:rsidRPr="008D599B" w14:paraId="7306EACF" w14:textId="77777777" w:rsidTr="003921AA">
        <w:trPr>
          <w:trHeight w:val="300"/>
        </w:trPr>
        <w:tc>
          <w:tcPr>
            <w:tcW w:w="2494" w:type="dxa"/>
            <w:noWrap/>
            <w:hideMark/>
          </w:tcPr>
          <w:p w14:paraId="225951C1" w14:textId="77777777" w:rsidR="008D599B" w:rsidRPr="003921AA" w:rsidRDefault="008D599B" w:rsidP="008D599B">
            <w:pPr>
              <w:pStyle w:val="TableBodyTextMIRB"/>
              <w:rPr>
                <w:sz w:val="22"/>
              </w:rPr>
            </w:pPr>
            <w:r w:rsidRPr="003921AA">
              <w:rPr>
                <w:sz w:val="22"/>
              </w:rPr>
              <w:t>NWOOP 2022 z16 DSM 60</w:t>
            </w:r>
          </w:p>
        </w:tc>
        <w:tc>
          <w:tcPr>
            <w:tcW w:w="680" w:type="dxa"/>
            <w:noWrap/>
            <w:hideMark/>
          </w:tcPr>
          <w:p w14:paraId="57A22A39" w14:textId="77777777" w:rsidR="008D599B" w:rsidRPr="003921AA" w:rsidRDefault="008D599B" w:rsidP="008D599B">
            <w:pPr>
              <w:pStyle w:val="TableBodyTextMIRB"/>
              <w:rPr>
                <w:sz w:val="22"/>
              </w:rPr>
            </w:pPr>
            <w:r w:rsidRPr="003921AA">
              <w:rPr>
                <w:sz w:val="22"/>
              </w:rPr>
              <w:t>3.18</w:t>
            </w:r>
          </w:p>
        </w:tc>
        <w:tc>
          <w:tcPr>
            <w:tcW w:w="1456" w:type="dxa"/>
            <w:noWrap/>
            <w:hideMark/>
          </w:tcPr>
          <w:p w14:paraId="033AAB62" w14:textId="77777777" w:rsidR="008D599B" w:rsidRPr="003921AA" w:rsidRDefault="008D599B" w:rsidP="008D599B">
            <w:pPr>
              <w:pStyle w:val="TableBodyTextMIRB"/>
              <w:rPr>
                <w:sz w:val="22"/>
              </w:rPr>
            </w:pPr>
            <w:r w:rsidRPr="003921AA">
              <w:rPr>
                <w:sz w:val="22"/>
              </w:rPr>
              <w:t>0.5</w:t>
            </w:r>
          </w:p>
        </w:tc>
        <w:tc>
          <w:tcPr>
            <w:tcW w:w="9071" w:type="dxa"/>
            <w:noWrap/>
            <w:hideMark/>
          </w:tcPr>
          <w:p w14:paraId="7CCD8226" w14:textId="70C49E59" w:rsidR="008D599B" w:rsidRPr="003921AA" w:rsidRDefault="003921AA" w:rsidP="008D599B">
            <w:pPr>
              <w:pStyle w:val="TableBodyTextMIRB"/>
              <w:rPr>
                <w:sz w:val="22"/>
              </w:rPr>
            </w:pPr>
            <w:hyperlink r:id="rId500" w:history="1">
              <w:r w:rsidRPr="003921AA">
                <w:rPr>
                  <w:rStyle w:val="Hyperlink"/>
                  <w:sz w:val="22"/>
                </w:rPr>
                <w:t>https://ws.gisetl.lrc.gov.on.ca/fmedatadownload/Packages/NWOOP2022_z16_DSM_60.zip</w:t>
              </w:r>
            </w:hyperlink>
          </w:p>
        </w:tc>
      </w:tr>
      <w:tr w:rsidR="008D599B" w:rsidRPr="008D599B" w14:paraId="3982C83B" w14:textId="77777777" w:rsidTr="003921AA">
        <w:trPr>
          <w:trHeight w:val="300"/>
        </w:trPr>
        <w:tc>
          <w:tcPr>
            <w:tcW w:w="2494" w:type="dxa"/>
            <w:noWrap/>
            <w:hideMark/>
          </w:tcPr>
          <w:p w14:paraId="6B6AF378" w14:textId="77777777" w:rsidR="008D599B" w:rsidRPr="003921AA" w:rsidRDefault="008D599B" w:rsidP="008D599B">
            <w:pPr>
              <w:pStyle w:val="TableBodyTextMIRB"/>
              <w:rPr>
                <w:sz w:val="22"/>
              </w:rPr>
            </w:pPr>
            <w:r w:rsidRPr="003921AA">
              <w:rPr>
                <w:sz w:val="22"/>
              </w:rPr>
              <w:t>NWOOP 2022 z16 DSM 61</w:t>
            </w:r>
          </w:p>
        </w:tc>
        <w:tc>
          <w:tcPr>
            <w:tcW w:w="680" w:type="dxa"/>
            <w:noWrap/>
            <w:hideMark/>
          </w:tcPr>
          <w:p w14:paraId="010B2E92" w14:textId="77777777" w:rsidR="008D599B" w:rsidRPr="003921AA" w:rsidRDefault="008D599B" w:rsidP="008D599B">
            <w:pPr>
              <w:pStyle w:val="TableBodyTextMIRB"/>
              <w:rPr>
                <w:sz w:val="22"/>
              </w:rPr>
            </w:pPr>
            <w:r w:rsidRPr="003921AA">
              <w:rPr>
                <w:sz w:val="22"/>
              </w:rPr>
              <w:t>2.99</w:t>
            </w:r>
          </w:p>
        </w:tc>
        <w:tc>
          <w:tcPr>
            <w:tcW w:w="1456" w:type="dxa"/>
            <w:noWrap/>
            <w:hideMark/>
          </w:tcPr>
          <w:p w14:paraId="250640C7" w14:textId="77777777" w:rsidR="008D599B" w:rsidRPr="003921AA" w:rsidRDefault="008D599B" w:rsidP="008D599B">
            <w:pPr>
              <w:pStyle w:val="TableBodyTextMIRB"/>
              <w:rPr>
                <w:sz w:val="22"/>
              </w:rPr>
            </w:pPr>
            <w:r w:rsidRPr="003921AA">
              <w:rPr>
                <w:sz w:val="22"/>
              </w:rPr>
              <w:t>0.5</w:t>
            </w:r>
          </w:p>
        </w:tc>
        <w:tc>
          <w:tcPr>
            <w:tcW w:w="9071" w:type="dxa"/>
            <w:noWrap/>
            <w:hideMark/>
          </w:tcPr>
          <w:p w14:paraId="7BEFCC6F" w14:textId="3FF39681" w:rsidR="008D599B" w:rsidRPr="003921AA" w:rsidRDefault="003921AA" w:rsidP="008D599B">
            <w:pPr>
              <w:pStyle w:val="TableBodyTextMIRB"/>
              <w:rPr>
                <w:sz w:val="22"/>
              </w:rPr>
            </w:pPr>
            <w:hyperlink r:id="rId501" w:history="1">
              <w:r w:rsidRPr="003921AA">
                <w:rPr>
                  <w:rStyle w:val="Hyperlink"/>
                  <w:sz w:val="22"/>
                </w:rPr>
                <w:t>https://ws.gisetl.lrc.gov.on.ca/fmedatadownload/Packages/NWOOP2022_z16_DSM_61.zip</w:t>
              </w:r>
            </w:hyperlink>
          </w:p>
        </w:tc>
      </w:tr>
      <w:tr w:rsidR="008D599B" w:rsidRPr="008D599B" w14:paraId="0FBF976D" w14:textId="77777777" w:rsidTr="003921AA">
        <w:trPr>
          <w:trHeight w:val="300"/>
        </w:trPr>
        <w:tc>
          <w:tcPr>
            <w:tcW w:w="2494" w:type="dxa"/>
            <w:noWrap/>
            <w:hideMark/>
          </w:tcPr>
          <w:p w14:paraId="69485214" w14:textId="77777777" w:rsidR="008D599B" w:rsidRPr="003921AA" w:rsidRDefault="008D599B" w:rsidP="008D599B">
            <w:pPr>
              <w:pStyle w:val="TableBodyTextMIRB"/>
              <w:rPr>
                <w:sz w:val="22"/>
              </w:rPr>
            </w:pPr>
            <w:r w:rsidRPr="003921AA">
              <w:rPr>
                <w:sz w:val="22"/>
              </w:rPr>
              <w:t>NWOOP 2022 z16 DSM 62</w:t>
            </w:r>
          </w:p>
        </w:tc>
        <w:tc>
          <w:tcPr>
            <w:tcW w:w="680" w:type="dxa"/>
            <w:noWrap/>
            <w:hideMark/>
          </w:tcPr>
          <w:p w14:paraId="1681B085" w14:textId="77777777" w:rsidR="008D599B" w:rsidRPr="003921AA" w:rsidRDefault="008D599B" w:rsidP="008D599B">
            <w:pPr>
              <w:pStyle w:val="TableBodyTextMIRB"/>
              <w:rPr>
                <w:sz w:val="22"/>
              </w:rPr>
            </w:pPr>
            <w:r w:rsidRPr="003921AA">
              <w:rPr>
                <w:sz w:val="22"/>
              </w:rPr>
              <w:t>3.09</w:t>
            </w:r>
          </w:p>
        </w:tc>
        <w:tc>
          <w:tcPr>
            <w:tcW w:w="1456" w:type="dxa"/>
            <w:noWrap/>
            <w:hideMark/>
          </w:tcPr>
          <w:p w14:paraId="085D9D56" w14:textId="77777777" w:rsidR="008D599B" w:rsidRPr="003921AA" w:rsidRDefault="008D599B" w:rsidP="008D599B">
            <w:pPr>
              <w:pStyle w:val="TableBodyTextMIRB"/>
              <w:rPr>
                <w:sz w:val="22"/>
              </w:rPr>
            </w:pPr>
            <w:r w:rsidRPr="003921AA">
              <w:rPr>
                <w:sz w:val="22"/>
              </w:rPr>
              <w:t>0.5</w:t>
            </w:r>
          </w:p>
        </w:tc>
        <w:tc>
          <w:tcPr>
            <w:tcW w:w="9071" w:type="dxa"/>
            <w:noWrap/>
            <w:hideMark/>
          </w:tcPr>
          <w:p w14:paraId="0A699681" w14:textId="169B376C" w:rsidR="008D599B" w:rsidRPr="003921AA" w:rsidRDefault="003921AA" w:rsidP="008D599B">
            <w:pPr>
              <w:pStyle w:val="TableBodyTextMIRB"/>
              <w:rPr>
                <w:sz w:val="22"/>
              </w:rPr>
            </w:pPr>
            <w:hyperlink r:id="rId502" w:history="1">
              <w:r w:rsidRPr="003921AA">
                <w:rPr>
                  <w:rStyle w:val="Hyperlink"/>
                  <w:sz w:val="22"/>
                </w:rPr>
                <w:t>https://ws.gisetl.lrc.gov.on.ca/fmedatadownload/Packages/NWOOP2022_z16_DSM_62.zip</w:t>
              </w:r>
            </w:hyperlink>
          </w:p>
        </w:tc>
      </w:tr>
      <w:tr w:rsidR="008D599B" w:rsidRPr="008D599B" w14:paraId="7988CE37" w14:textId="77777777" w:rsidTr="003921AA">
        <w:trPr>
          <w:trHeight w:val="300"/>
        </w:trPr>
        <w:tc>
          <w:tcPr>
            <w:tcW w:w="2494" w:type="dxa"/>
            <w:noWrap/>
            <w:hideMark/>
          </w:tcPr>
          <w:p w14:paraId="4420EBCB" w14:textId="77777777" w:rsidR="008D599B" w:rsidRPr="003921AA" w:rsidRDefault="008D599B" w:rsidP="008D599B">
            <w:pPr>
              <w:pStyle w:val="TableBodyTextMIRB"/>
              <w:rPr>
                <w:sz w:val="22"/>
              </w:rPr>
            </w:pPr>
            <w:r w:rsidRPr="003921AA">
              <w:rPr>
                <w:sz w:val="22"/>
              </w:rPr>
              <w:t>NWOOP 2022 z16 DSM 63</w:t>
            </w:r>
          </w:p>
        </w:tc>
        <w:tc>
          <w:tcPr>
            <w:tcW w:w="680" w:type="dxa"/>
            <w:noWrap/>
            <w:hideMark/>
          </w:tcPr>
          <w:p w14:paraId="3E029141" w14:textId="77777777" w:rsidR="008D599B" w:rsidRPr="003921AA" w:rsidRDefault="008D599B" w:rsidP="008D599B">
            <w:pPr>
              <w:pStyle w:val="TableBodyTextMIRB"/>
              <w:rPr>
                <w:sz w:val="22"/>
              </w:rPr>
            </w:pPr>
            <w:r w:rsidRPr="003921AA">
              <w:rPr>
                <w:sz w:val="22"/>
              </w:rPr>
              <w:t>2.95</w:t>
            </w:r>
          </w:p>
        </w:tc>
        <w:tc>
          <w:tcPr>
            <w:tcW w:w="1456" w:type="dxa"/>
            <w:noWrap/>
            <w:hideMark/>
          </w:tcPr>
          <w:p w14:paraId="038B4189" w14:textId="77777777" w:rsidR="008D599B" w:rsidRPr="003921AA" w:rsidRDefault="008D599B" w:rsidP="008D599B">
            <w:pPr>
              <w:pStyle w:val="TableBodyTextMIRB"/>
              <w:rPr>
                <w:sz w:val="22"/>
              </w:rPr>
            </w:pPr>
            <w:r w:rsidRPr="003921AA">
              <w:rPr>
                <w:sz w:val="22"/>
              </w:rPr>
              <w:t>0.5</w:t>
            </w:r>
          </w:p>
        </w:tc>
        <w:tc>
          <w:tcPr>
            <w:tcW w:w="9071" w:type="dxa"/>
            <w:noWrap/>
            <w:hideMark/>
          </w:tcPr>
          <w:p w14:paraId="105DCCDC" w14:textId="7AFD4EE2" w:rsidR="008D599B" w:rsidRPr="003921AA" w:rsidRDefault="003921AA" w:rsidP="008D599B">
            <w:pPr>
              <w:pStyle w:val="TableBodyTextMIRB"/>
              <w:rPr>
                <w:sz w:val="22"/>
              </w:rPr>
            </w:pPr>
            <w:hyperlink r:id="rId503" w:history="1">
              <w:r w:rsidRPr="003921AA">
                <w:rPr>
                  <w:rStyle w:val="Hyperlink"/>
                  <w:sz w:val="22"/>
                </w:rPr>
                <w:t>https://ws.gisetl.lrc.gov.on.ca/fmedatadownload/Packages/NWOOP2022_z16_DSM_63.zip</w:t>
              </w:r>
            </w:hyperlink>
          </w:p>
        </w:tc>
      </w:tr>
      <w:tr w:rsidR="008D599B" w:rsidRPr="008D599B" w14:paraId="00658F21" w14:textId="77777777" w:rsidTr="003921AA">
        <w:trPr>
          <w:trHeight w:val="300"/>
        </w:trPr>
        <w:tc>
          <w:tcPr>
            <w:tcW w:w="2494" w:type="dxa"/>
            <w:noWrap/>
            <w:hideMark/>
          </w:tcPr>
          <w:p w14:paraId="105BF9F6" w14:textId="77777777" w:rsidR="008D599B" w:rsidRPr="003921AA" w:rsidRDefault="008D599B" w:rsidP="008D599B">
            <w:pPr>
              <w:pStyle w:val="TableBodyTextMIRB"/>
              <w:rPr>
                <w:sz w:val="22"/>
              </w:rPr>
            </w:pPr>
            <w:r w:rsidRPr="003921AA">
              <w:rPr>
                <w:sz w:val="22"/>
              </w:rPr>
              <w:t>NWOOP 2022 z16 DSM 64</w:t>
            </w:r>
          </w:p>
        </w:tc>
        <w:tc>
          <w:tcPr>
            <w:tcW w:w="680" w:type="dxa"/>
            <w:noWrap/>
            <w:hideMark/>
          </w:tcPr>
          <w:p w14:paraId="33910E16" w14:textId="77777777" w:rsidR="008D599B" w:rsidRPr="003921AA" w:rsidRDefault="008D599B" w:rsidP="008D599B">
            <w:pPr>
              <w:pStyle w:val="TableBodyTextMIRB"/>
              <w:rPr>
                <w:sz w:val="22"/>
              </w:rPr>
            </w:pPr>
            <w:r w:rsidRPr="003921AA">
              <w:rPr>
                <w:sz w:val="22"/>
              </w:rPr>
              <w:t>2.35</w:t>
            </w:r>
          </w:p>
        </w:tc>
        <w:tc>
          <w:tcPr>
            <w:tcW w:w="1456" w:type="dxa"/>
            <w:noWrap/>
            <w:hideMark/>
          </w:tcPr>
          <w:p w14:paraId="5ED632EA" w14:textId="77777777" w:rsidR="008D599B" w:rsidRPr="003921AA" w:rsidRDefault="008D599B" w:rsidP="008D599B">
            <w:pPr>
              <w:pStyle w:val="TableBodyTextMIRB"/>
              <w:rPr>
                <w:sz w:val="22"/>
              </w:rPr>
            </w:pPr>
            <w:r w:rsidRPr="003921AA">
              <w:rPr>
                <w:sz w:val="22"/>
              </w:rPr>
              <w:t>0.5</w:t>
            </w:r>
          </w:p>
        </w:tc>
        <w:tc>
          <w:tcPr>
            <w:tcW w:w="9071" w:type="dxa"/>
            <w:noWrap/>
            <w:hideMark/>
          </w:tcPr>
          <w:p w14:paraId="5A6C1B70" w14:textId="25CE636C" w:rsidR="008D599B" w:rsidRPr="003921AA" w:rsidRDefault="003921AA" w:rsidP="008D599B">
            <w:pPr>
              <w:pStyle w:val="TableBodyTextMIRB"/>
              <w:rPr>
                <w:sz w:val="22"/>
              </w:rPr>
            </w:pPr>
            <w:hyperlink r:id="rId504" w:history="1">
              <w:r w:rsidRPr="003921AA">
                <w:rPr>
                  <w:rStyle w:val="Hyperlink"/>
                  <w:sz w:val="22"/>
                </w:rPr>
                <w:t>https://ws.gisetl.lrc.gov.on.ca/fmedatadownload/Packages/NWOOP2022_z16_DSM_64.zip</w:t>
              </w:r>
            </w:hyperlink>
          </w:p>
        </w:tc>
      </w:tr>
      <w:tr w:rsidR="008D599B" w:rsidRPr="008D599B" w14:paraId="15FFDA0A" w14:textId="77777777" w:rsidTr="003921AA">
        <w:trPr>
          <w:trHeight w:val="300"/>
        </w:trPr>
        <w:tc>
          <w:tcPr>
            <w:tcW w:w="2494" w:type="dxa"/>
            <w:noWrap/>
            <w:hideMark/>
          </w:tcPr>
          <w:p w14:paraId="533086A1" w14:textId="77777777" w:rsidR="008D599B" w:rsidRPr="003921AA" w:rsidRDefault="008D599B" w:rsidP="008D599B">
            <w:pPr>
              <w:pStyle w:val="TableBodyTextMIRB"/>
              <w:rPr>
                <w:sz w:val="22"/>
              </w:rPr>
            </w:pPr>
            <w:r w:rsidRPr="003921AA">
              <w:rPr>
                <w:sz w:val="22"/>
              </w:rPr>
              <w:t>NWOOP 2022 z16 DSM 65</w:t>
            </w:r>
          </w:p>
        </w:tc>
        <w:tc>
          <w:tcPr>
            <w:tcW w:w="680" w:type="dxa"/>
            <w:noWrap/>
            <w:hideMark/>
          </w:tcPr>
          <w:p w14:paraId="07A9BDB0" w14:textId="77777777" w:rsidR="008D599B" w:rsidRPr="003921AA" w:rsidRDefault="008D599B" w:rsidP="008D599B">
            <w:pPr>
              <w:pStyle w:val="TableBodyTextMIRB"/>
              <w:rPr>
                <w:sz w:val="22"/>
              </w:rPr>
            </w:pPr>
            <w:r w:rsidRPr="003921AA">
              <w:rPr>
                <w:sz w:val="22"/>
              </w:rPr>
              <w:t>3.06</w:t>
            </w:r>
          </w:p>
        </w:tc>
        <w:tc>
          <w:tcPr>
            <w:tcW w:w="1456" w:type="dxa"/>
            <w:noWrap/>
            <w:hideMark/>
          </w:tcPr>
          <w:p w14:paraId="15DEB9B8" w14:textId="77777777" w:rsidR="008D599B" w:rsidRPr="003921AA" w:rsidRDefault="008D599B" w:rsidP="008D599B">
            <w:pPr>
              <w:pStyle w:val="TableBodyTextMIRB"/>
              <w:rPr>
                <w:sz w:val="22"/>
              </w:rPr>
            </w:pPr>
            <w:r w:rsidRPr="003921AA">
              <w:rPr>
                <w:sz w:val="22"/>
              </w:rPr>
              <w:t>0.5</w:t>
            </w:r>
          </w:p>
        </w:tc>
        <w:tc>
          <w:tcPr>
            <w:tcW w:w="9071" w:type="dxa"/>
            <w:noWrap/>
            <w:hideMark/>
          </w:tcPr>
          <w:p w14:paraId="1C8784D6" w14:textId="7BA98452" w:rsidR="008D599B" w:rsidRPr="003921AA" w:rsidRDefault="003921AA" w:rsidP="008D599B">
            <w:pPr>
              <w:pStyle w:val="TableBodyTextMIRB"/>
              <w:rPr>
                <w:sz w:val="22"/>
              </w:rPr>
            </w:pPr>
            <w:hyperlink r:id="rId505" w:history="1">
              <w:r w:rsidRPr="003921AA">
                <w:rPr>
                  <w:rStyle w:val="Hyperlink"/>
                  <w:sz w:val="22"/>
                </w:rPr>
                <w:t>https://ws.gisetl.lrc.gov.on.ca/fmedatadownload/Packages/NWOOP2022_z16_DSM_65.zip</w:t>
              </w:r>
            </w:hyperlink>
          </w:p>
        </w:tc>
      </w:tr>
      <w:tr w:rsidR="008D599B" w:rsidRPr="008D599B" w14:paraId="022606F3" w14:textId="77777777" w:rsidTr="003921AA">
        <w:trPr>
          <w:trHeight w:val="300"/>
        </w:trPr>
        <w:tc>
          <w:tcPr>
            <w:tcW w:w="2494" w:type="dxa"/>
            <w:noWrap/>
            <w:hideMark/>
          </w:tcPr>
          <w:p w14:paraId="135C7260" w14:textId="77777777" w:rsidR="008D599B" w:rsidRPr="003921AA" w:rsidRDefault="008D599B" w:rsidP="008D599B">
            <w:pPr>
              <w:pStyle w:val="TableBodyTextMIRB"/>
              <w:rPr>
                <w:sz w:val="22"/>
              </w:rPr>
            </w:pPr>
            <w:r w:rsidRPr="003921AA">
              <w:rPr>
                <w:sz w:val="22"/>
              </w:rPr>
              <w:t>NWOOP 2022 z16 DSM 66</w:t>
            </w:r>
          </w:p>
        </w:tc>
        <w:tc>
          <w:tcPr>
            <w:tcW w:w="680" w:type="dxa"/>
            <w:noWrap/>
            <w:hideMark/>
          </w:tcPr>
          <w:p w14:paraId="5C9C7DF4" w14:textId="77777777" w:rsidR="008D599B" w:rsidRPr="003921AA" w:rsidRDefault="008D599B" w:rsidP="008D599B">
            <w:pPr>
              <w:pStyle w:val="TableBodyTextMIRB"/>
              <w:rPr>
                <w:sz w:val="22"/>
              </w:rPr>
            </w:pPr>
            <w:r w:rsidRPr="003921AA">
              <w:rPr>
                <w:sz w:val="22"/>
              </w:rPr>
              <w:t>2.81</w:t>
            </w:r>
          </w:p>
        </w:tc>
        <w:tc>
          <w:tcPr>
            <w:tcW w:w="1456" w:type="dxa"/>
            <w:noWrap/>
            <w:hideMark/>
          </w:tcPr>
          <w:p w14:paraId="7A98D281" w14:textId="77777777" w:rsidR="008D599B" w:rsidRPr="003921AA" w:rsidRDefault="008D599B" w:rsidP="008D599B">
            <w:pPr>
              <w:pStyle w:val="TableBodyTextMIRB"/>
              <w:rPr>
                <w:sz w:val="22"/>
              </w:rPr>
            </w:pPr>
            <w:r w:rsidRPr="003921AA">
              <w:rPr>
                <w:sz w:val="22"/>
              </w:rPr>
              <w:t>0.5</w:t>
            </w:r>
          </w:p>
        </w:tc>
        <w:tc>
          <w:tcPr>
            <w:tcW w:w="9071" w:type="dxa"/>
            <w:noWrap/>
            <w:hideMark/>
          </w:tcPr>
          <w:p w14:paraId="53D08909" w14:textId="6C7AEE6B" w:rsidR="008D599B" w:rsidRPr="003921AA" w:rsidRDefault="003921AA" w:rsidP="008D599B">
            <w:pPr>
              <w:pStyle w:val="TableBodyTextMIRB"/>
              <w:rPr>
                <w:sz w:val="22"/>
              </w:rPr>
            </w:pPr>
            <w:hyperlink r:id="rId506" w:history="1">
              <w:r w:rsidRPr="003921AA">
                <w:rPr>
                  <w:rStyle w:val="Hyperlink"/>
                  <w:sz w:val="22"/>
                </w:rPr>
                <w:t>https://ws.gisetl.lrc.gov.on.ca/fmedatadownload/Packages/NWOOP2022_z16_DSM_66.zip</w:t>
              </w:r>
            </w:hyperlink>
          </w:p>
        </w:tc>
      </w:tr>
      <w:tr w:rsidR="008D599B" w:rsidRPr="008D599B" w14:paraId="2B7F3113" w14:textId="77777777" w:rsidTr="003921AA">
        <w:trPr>
          <w:trHeight w:val="300"/>
        </w:trPr>
        <w:tc>
          <w:tcPr>
            <w:tcW w:w="2494" w:type="dxa"/>
            <w:noWrap/>
            <w:hideMark/>
          </w:tcPr>
          <w:p w14:paraId="07E5423E" w14:textId="77777777" w:rsidR="008D599B" w:rsidRPr="003921AA" w:rsidRDefault="008D599B" w:rsidP="008D599B">
            <w:pPr>
              <w:pStyle w:val="TableBodyTextMIRB"/>
              <w:rPr>
                <w:sz w:val="22"/>
              </w:rPr>
            </w:pPr>
            <w:r w:rsidRPr="003921AA">
              <w:rPr>
                <w:sz w:val="22"/>
              </w:rPr>
              <w:t>NWOOP 2022 z16 DSM 67</w:t>
            </w:r>
          </w:p>
        </w:tc>
        <w:tc>
          <w:tcPr>
            <w:tcW w:w="680" w:type="dxa"/>
            <w:noWrap/>
            <w:hideMark/>
          </w:tcPr>
          <w:p w14:paraId="012AED37" w14:textId="77777777" w:rsidR="008D599B" w:rsidRPr="003921AA" w:rsidRDefault="008D599B" w:rsidP="008D599B">
            <w:pPr>
              <w:pStyle w:val="TableBodyTextMIRB"/>
              <w:rPr>
                <w:sz w:val="22"/>
              </w:rPr>
            </w:pPr>
            <w:r w:rsidRPr="003921AA">
              <w:rPr>
                <w:sz w:val="22"/>
              </w:rPr>
              <w:t>2.26</w:t>
            </w:r>
          </w:p>
        </w:tc>
        <w:tc>
          <w:tcPr>
            <w:tcW w:w="1456" w:type="dxa"/>
            <w:noWrap/>
            <w:hideMark/>
          </w:tcPr>
          <w:p w14:paraId="66DB1349" w14:textId="77777777" w:rsidR="008D599B" w:rsidRPr="003921AA" w:rsidRDefault="008D599B" w:rsidP="008D599B">
            <w:pPr>
              <w:pStyle w:val="TableBodyTextMIRB"/>
              <w:rPr>
                <w:sz w:val="22"/>
              </w:rPr>
            </w:pPr>
            <w:r w:rsidRPr="003921AA">
              <w:rPr>
                <w:sz w:val="22"/>
              </w:rPr>
              <w:t>0.5</w:t>
            </w:r>
          </w:p>
        </w:tc>
        <w:tc>
          <w:tcPr>
            <w:tcW w:w="9071" w:type="dxa"/>
            <w:noWrap/>
            <w:hideMark/>
          </w:tcPr>
          <w:p w14:paraId="7D7FD0EE" w14:textId="6A9AC180" w:rsidR="008D599B" w:rsidRPr="003921AA" w:rsidRDefault="003921AA" w:rsidP="008D599B">
            <w:pPr>
              <w:pStyle w:val="TableBodyTextMIRB"/>
              <w:rPr>
                <w:sz w:val="22"/>
              </w:rPr>
            </w:pPr>
            <w:hyperlink r:id="rId507" w:history="1">
              <w:r w:rsidRPr="003921AA">
                <w:rPr>
                  <w:rStyle w:val="Hyperlink"/>
                  <w:sz w:val="22"/>
                </w:rPr>
                <w:t>https://ws.gisetl.lrc.gov.on.ca/fmedatadownload/Packages/NWOOP2022_z16_DSM_67.zip</w:t>
              </w:r>
            </w:hyperlink>
          </w:p>
        </w:tc>
      </w:tr>
      <w:tr w:rsidR="008D599B" w:rsidRPr="008D599B" w14:paraId="6E457FBB" w14:textId="77777777" w:rsidTr="003921AA">
        <w:trPr>
          <w:trHeight w:val="300"/>
        </w:trPr>
        <w:tc>
          <w:tcPr>
            <w:tcW w:w="2494" w:type="dxa"/>
            <w:noWrap/>
            <w:hideMark/>
          </w:tcPr>
          <w:p w14:paraId="498A6E0F" w14:textId="77777777" w:rsidR="008D599B" w:rsidRPr="003921AA" w:rsidRDefault="008D599B" w:rsidP="008D599B">
            <w:pPr>
              <w:pStyle w:val="TableBodyTextMIRB"/>
              <w:rPr>
                <w:sz w:val="22"/>
              </w:rPr>
            </w:pPr>
            <w:r w:rsidRPr="003921AA">
              <w:rPr>
                <w:sz w:val="22"/>
              </w:rPr>
              <w:t>NWOOP 2022 z16 DSM 68</w:t>
            </w:r>
          </w:p>
        </w:tc>
        <w:tc>
          <w:tcPr>
            <w:tcW w:w="680" w:type="dxa"/>
            <w:noWrap/>
            <w:hideMark/>
          </w:tcPr>
          <w:p w14:paraId="5EAD0C37" w14:textId="77777777" w:rsidR="008D599B" w:rsidRPr="003921AA" w:rsidRDefault="008D599B" w:rsidP="008D599B">
            <w:pPr>
              <w:pStyle w:val="TableBodyTextMIRB"/>
              <w:rPr>
                <w:sz w:val="22"/>
              </w:rPr>
            </w:pPr>
            <w:r w:rsidRPr="003921AA">
              <w:rPr>
                <w:sz w:val="22"/>
              </w:rPr>
              <w:t>2.10</w:t>
            </w:r>
          </w:p>
        </w:tc>
        <w:tc>
          <w:tcPr>
            <w:tcW w:w="1456" w:type="dxa"/>
            <w:noWrap/>
            <w:hideMark/>
          </w:tcPr>
          <w:p w14:paraId="2FBA80DC" w14:textId="77777777" w:rsidR="008D599B" w:rsidRPr="003921AA" w:rsidRDefault="008D599B" w:rsidP="008D599B">
            <w:pPr>
              <w:pStyle w:val="TableBodyTextMIRB"/>
              <w:rPr>
                <w:sz w:val="22"/>
              </w:rPr>
            </w:pPr>
            <w:r w:rsidRPr="003921AA">
              <w:rPr>
                <w:sz w:val="22"/>
              </w:rPr>
              <w:t>0.5</w:t>
            </w:r>
          </w:p>
        </w:tc>
        <w:tc>
          <w:tcPr>
            <w:tcW w:w="9071" w:type="dxa"/>
            <w:noWrap/>
            <w:hideMark/>
          </w:tcPr>
          <w:p w14:paraId="20EE3A76" w14:textId="16E2B2A0" w:rsidR="008D599B" w:rsidRPr="003921AA" w:rsidRDefault="003921AA" w:rsidP="008D599B">
            <w:pPr>
              <w:pStyle w:val="TableBodyTextMIRB"/>
              <w:rPr>
                <w:sz w:val="22"/>
              </w:rPr>
            </w:pPr>
            <w:hyperlink r:id="rId508" w:history="1">
              <w:r w:rsidRPr="003921AA">
                <w:rPr>
                  <w:rStyle w:val="Hyperlink"/>
                  <w:sz w:val="22"/>
                </w:rPr>
                <w:t>https://ws.gisetl.lrc.gov.on.ca/fmedatadownload/Packages/NWOOP2022_z16_DSM_68.zip</w:t>
              </w:r>
            </w:hyperlink>
          </w:p>
        </w:tc>
      </w:tr>
      <w:tr w:rsidR="008D599B" w:rsidRPr="008D599B" w14:paraId="52800E8C" w14:textId="77777777" w:rsidTr="003921AA">
        <w:trPr>
          <w:trHeight w:val="300"/>
        </w:trPr>
        <w:tc>
          <w:tcPr>
            <w:tcW w:w="2494" w:type="dxa"/>
            <w:noWrap/>
            <w:hideMark/>
          </w:tcPr>
          <w:p w14:paraId="7B4211FB" w14:textId="77777777" w:rsidR="008D599B" w:rsidRPr="003921AA" w:rsidRDefault="008D599B" w:rsidP="008D599B">
            <w:pPr>
              <w:pStyle w:val="TableBodyTextMIRB"/>
              <w:rPr>
                <w:sz w:val="22"/>
              </w:rPr>
            </w:pPr>
            <w:r w:rsidRPr="003921AA">
              <w:rPr>
                <w:sz w:val="22"/>
              </w:rPr>
              <w:t>NWOOP 2022 z16 DSM 69</w:t>
            </w:r>
          </w:p>
        </w:tc>
        <w:tc>
          <w:tcPr>
            <w:tcW w:w="680" w:type="dxa"/>
            <w:noWrap/>
            <w:hideMark/>
          </w:tcPr>
          <w:p w14:paraId="30B8BD80" w14:textId="77777777" w:rsidR="008D599B" w:rsidRPr="003921AA" w:rsidRDefault="008D599B" w:rsidP="008D599B">
            <w:pPr>
              <w:pStyle w:val="TableBodyTextMIRB"/>
              <w:rPr>
                <w:sz w:val="22"/>
              </w:rPr>
            </w:pPr>
            <w:r w:rsidRPr="003921AA">
              <w:rPr>
                <w:sz w:val="22"/>
              </w:rPr>
              <w:t>3.28</w:t>
            </w:r>
          </w:p>
        </w:tc>
        <w:tc>
          <w:tcPr>
            <w:tcW w:w="1456" w:type="dxa"/>
            <w:noWrap/>
            <w:hideMark/>
          </w:tcPr>
          <w:p w14:paraId="3A4A9FF5" w14:textId="77777777" w:rsidR="008D599B" w:rsidRPr="003921AA" w:rsidRDefault="008D599B" w:rsidP="008D599B">
            <w:pPr>
              <w:pStyle w:val="TableBodyTextMIRB"/>
              <w:rPr>
                <w:sz w:val="22"/>
              </w:rPr>
            </w:pPr>
            <w:r w:rsidRPr="003921AA">
              <w:rPr>
                <w:sz w:val="22"/>
              </w:rPr>
              <w:t>0.5</w:t>
            </w:r>
          </w:p>
        </w:tc>
        <w:tc>
          <w:tcPr>
            <w:tcW w:w="9071" w:type="dxa"/>
            <w:noWrap/>
            <w:hideMark/>
          </w:tcPr>
          <w:p w14:paraId="5BE74648" w14:textId="145EF604" w:rsidR="008D599B" w:rsidRPr="003921AA" w:rsidRDefault="003921AA" w:rsidP="008D599B">
            <w:pPr>
              <w:pStyle w:val="TableBodyTextMIRB"/>
              <w:rPr>
                <w:sz w:val="22"/>
              </w:rPr>
            </w:pPr>
            <w:hyperlink r:id="rId509" w:history="1">
              <w:r w:rsidRPr="003921AA">
                <w:rPr>
                  <w:rStyle w:val="Hyperlink"/>
                  <w:sz w:val="22"/>
                </w:rPr>
                <w:t>https://ws.gisetl.lrc.gov.on.ca/fmedatadownload/Packages/NWOOP2022_z16_DSM_69.zip</w:t>
              </w:r>
            </w:hyperlink>
          </w:p>
        </w:tc>
      </w:tr>
    </w:tbl>
    <w:p w14:paraId="22DDCE94" w14:textId="62D487FA" w:rsidR="00A451ED" w:rsidRPr="005163EE" w:rsidRDefault="00A451ED" w:rsidP="000E6059">
      <w:pPr>
        <w:pStyle w:val="BodyAccessibleTextMIRB"/>
      </w:pPr>
    </w:p>
    <w:p w14:paraId="324AD5AA" w14:textId="77777777" w:rsidR="00A451ED" w:rsidRPr="005163EE" w:rsidRDefault="00A451ED" w:rsidP="002368CC">
      <w:pPr>
        <w:pStyle w:val="NumberedListMIRB"/>
        <w:numPr>
          <w:ilvl w:val="0"/>
          <w:numId w:val="0"/>
        </w:numPr>
        <w:ind w:left="1224"/>
        <w:sectPr w:rsidR="00A451ED" w:rsidRPr="005163EE" w:rsidSect="000E6059">
          <w:pgSz w:w="15840" w:h="12240" w:orient="landscape"/>
          <w:pgMar w:top="1440" w:right="1440" w:bottom="1440" w:left="1440" w:header="432" w:footer="720" w:gutter="0"/>
          <w:cols w:space="720"/>
          <w:docGrid w:linePitch="360"/>
        </w:sectPr>
      </w:pPr>
    </w:p>
    <w:p w14:paraId="46E07B67" w14:textId="5D5A693C"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DF3D64">
        <w:t>324</w:t>
      </w:r>
      <w:r w:rsidR="00C331CF">
        <w:t>.1</w:t>
      </w:r>
      <w:r w:rsidR="00DF3D64">
        <w:tab/>
      </w:r>
    </w:p>
    <w:sectPr w:rsidR="00E93A66" w:rsidRPr="00A451ED" w:rsidSect="001C3CE4">
      <w:footerReference w:type="default" r:id="rId510"/>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D2A97" w14:textId="77777777" w:rsidR="0075233D" w:rsidRDefault="0075233D" w:rsidP="00166BDE">
      <w:r>
        <w:separator/>
      </w:r>
    </w:p>
  </w:endnote>
  <w:endnote w:type="continuationSeparator" w:id="0">
    <w:p w14:paraId="0109214E" w14:textId="77777777" w:rsidR="0075233D" w:rsidRDefault="0075233D"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452B7" w14:textId="77777777" w:rsidR="003F1AA6" w:rsidRDefault="003F1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BF8DA" w14:textId="77777777" w:rsidR="003F1AA6" w:rsidRDefault="003F1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B8CC3" w14:textId="77777777" w:rsidR="003F1AA6" w:rsidRDefault="003F1A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29DD" w14:textId="676EE62F" w:rsidR="007E3E8A" w:rsidRDefault="007E3E8A">
    <w:pPr>
      <w:pStyle w:val="Footer"/>
    </w:pPr>
    <w:r w:rsidRPr="00C85482">
      <w:rPr>
        <w:rFonts w:cs="Arial"/>
        <w:sz w:val="24"/>
        <w:szCs w:val="24"/>
      </w:rPr>
      <w:t>© 20</w:t>
    </w:r>
    <w:r>
      <w:rPr>
        <w:rFonts w:cs="Arial"/>
        <w:sz w:val="24"/>
        <w:szCs w:val="24"/>
      </w:rPr>
      <w:t>2</w:t>
    </w:r>
    <w:r w:rsidR="00063AEA">
      <w:rPr>
        <w:rFonts w:cs="Arial"/>
        <w:sz w:val="24"/>
        <w:szCs w:val="24"/>
      </w:rPr>
      <w:t>3</w:t>
    </w:r>
    <w:r w:rsidRPr="00C85482">
      <w:rPr>
        <w:rFonts w:cs="Arial"/>
        <w:sz w:val="24"/>
        <w:szCs w:val="24"/>
      </w:rPr>
      <w:t xml:space="preserve">, </w:t>
    </w:r>
    <w:r w:rsidR="00063AEA">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4</w:t>
        </w:r>
        <w:r w:rsidRPr="00F56911">
          <w:rPr>
            <w:noProof/>
            <w:sz w:val="24"/>
          </w:rPr>
          <w:fldChar w:fldCharType="end"/>
        </w:r>
      </w:p>
    </w:sdtContent>
  </w:sdt>
  <w:p w14:paraId="6B09ABB6" w14:textId="77777777" w:rsidR="007E3E8A" w:rsidRPr="00F56911" w:rsidRDefault="007E3E8A" w:rsidP="00F569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128DD" w14:textId="77777777" w:rsidR="0075233D" w:rsidRDefault="0075233D" w:rsidP="00166BDE">
      <w:r>
        <w:separator/>
      </w:r>
    </w:p>
  </w:footnote>
  <w:footnote w:type="continuationSeparator" w:id="0">
    <w:p w14:paraId="6F4F2364" w14:textId="77777777" w:rsidR="0075233D" w:rsidRDefault="0075233D"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6819" w14:textId="77777777" w:rsidR="003F1AA6" w:rsidRDefault="003F1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A608" w14:textId="77777777" w:rsidR="003F1AA6" w:rsidRDefault="003F1A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85927" w14:textId="77777777" w:rsidR="007E3E8A" w:rsidRPr="00F56911" w:rsidRDefault="007E3E8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3836726">
    <w:abstractNumId w:val="16"/>
  </w:num>
  <w:num w:numId="2" w16cid:durableId="1157067404">
    <w:abstractNumId w:val="11"/>
  </w:num>
  <w:num w:numId="3" w16cid:durableId="672340447">
    <w:abstractNumId w:val="16"/>
  </w:num>
  <w:num w:numId="4" w16cid:durableId="1413507716">
    <w:abstractNumId w:val="11"/>
  </w:num>
  <w:num w:numId="5" w16cid:durableId="1303539629">
    <w:abstractNumId w:val="9"/>
  </w:num>
  <w:num w:numId="6" w16cid:durableId="634063383">
    <w:abstractNumId w:val="7"/>
  </w:num>
  <w:num w:numId="7" w16cid:durableId="2080327674">
    <w:abstractNumId w:val="6"/>
  </w:num>
  <w:num w:numId="8" w16cid:durableId="770663787">
    <w:abstractNumId w:val="5"/>
  </w:num>
  <w:num w:numId="9" w16cid:durableId="791168580">
    <w:abstractNumId w:val="4"/>
  </w:num>
  <w:num w:numId="10" w16cid:durableId="1617173594">
    <w:abstractNumId w:val="8"/>
  </w:num>
  <w:num w:numId="11" w16cid:durableId="1734691204">
    <w:abstractNumId w:val="3"/>
  </w:num>
  <w:num w:numId="12" w16cid:durableId="1891962499">
    <w:abstractNumId w:val="2"/>
  </w:num>
  <w:num w:numId="13" w16cid:durableId="924731489">
    <w:abstractNumId w:val="1"/>
  </w:num>
  <w:num w:numId="14" w16cid:durableId="2093355286">
    <w:abstractNumId w:val="0"/>
  </w:num>
  <w:num w:numId="15" w16cid:durableId="1222325591">
    <w:abstractNumId w:val="11"/>
    <w:lvlOverride w:ilvl="0">
      <w:startOverride w:val="1"/>
    </w:lvlOverride>
  </w:num>
  <w:num w:numId="16" w16cid:durableId="1778744825">
    <w:abstractNumId w:val="16"/>
  </w:num>
  <w:num w:numId="17" w16cid:durableId="797452844">
    <w:abstractNumId w:val="11"/>
  </w:num>
  <w:num w:numId="18" w16cid:durableId="1166702728">
    <w:abstractNumId w:val="15"/>
  </w:num>
  <w:num w:numId="19" w16cid:durableId="2053185291">
    <w:abstractNumId w:val="13"/>
  </w:num>
  <w:num w:numId="20" w16cid:durableId="626858408">
    <w:abstractNumId w:val="10"/>
  </w:num>
  <w:num w:numId="21" w16cid:durableId="1320616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8781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3886612">
    <w:abstractNumId w:val="14"/>
  </w:num>
  <w:num w:numId="24" w16cid:durableId="771172721">
    <w:abstractNumId w:val="10"/>
  </w:num>
  <w:num w:numId="25" w16cid:durableId="1229633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36F4"/>
    <w:rsid w:val="00024AA5"/>
    <w:rsid w:val="00026387"/>
    <w:rsid w:val="000263FF"/>
    <w:rsid w:val="0002784E"/>
    <w:rsid w:val="00031008"/>
    <w:rsid w:val="0003201C"/>
    <w:rsid w:val="00032052"/>
    <w:rsid w:val="00032558"/>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059"/>
    <w:rsid w:val="000E6CBD"/>
    <w:rsid w:val="000F0E9A"/>
    <w:rsid w:val="0010004B"/>
    <w:rsid w:val="00100763"/>
    <w:rsid w:val="00110AFF"/>
    <w:rsid w:val="001143A9"/>
    <w:rsid w:val="001172F4"/>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BDE"/>
    <w:rsid w:val="0017051E"/>
    <w:rsid w:val="00174599"/>
    <w:rsid w:val="0017639F"/>
    <w:rsid w:val="001769CA"/>
    <w:rsid w:val="001822EC"/>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E0449"/>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368CC"/>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7936"/>
    <w:rsid w:val="002F18DA"/>
    <w:rsid w:val="002F2887"/>
    <w:rsid w:val="002F3C1B"/>
    <w:rsid w:val="002F7786"/>
    <w:rsid w:val="003003BB"/>
    <w:rsid w:val="003003EC"/>
    <w:rsid w:val="003017CC"/>
    <w:rsid w:val="003029A0"/>
    <w:rsid w:val="00302DCE"/>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70836"/>
    <w:rsid w:val="00370B07"/>
    <w:rsid w:val="00376C91"/>
    <w:rsid w:val="003904A4"/>
    <w:rsid w:val="00390663"/>
    <w:rsid w:val="003921AA"/>
    <w:rsid w:val="003932B1"/>
    <w:rsid w:val="00394328"/>
    <w:rsid w:val="003957EE"/>
    <w:rsid w:val="00396D91"/>
    <w:rsid w:val="003A44D2"/>
    <w:rsid w:val="003A6E58"/>
    <w:rsid w:val="003A7A87"/>
    <w:rsid w:val="003A7B6A"/>
    <w:rsid w:val="003A7E4C"/>
    <w:rsid w:val="003B1E19"/>
    <w:rsid w:val="003B3063"/>
    <w:rsid w:val="003B6A07"/>
    <w:rsid w:val="003C2836"/>
    <w:rsid w:val="003C4151"/>
    <w:rsid w:val="003C706A"/>
    <w:rsid w:val="003D1D18"/>
    <w:rsid w:val="003D1F04"/>
    <w:rsid w:val="003D6DF7"/>
    <w:rsid w:val="003D7577"/>
    <w:rsid w:val="003D7B85"/>
    <w:rsid w:val="003E0883"/>
    <w:rsid w:val="003E1244"/>
    <w:rsid w:val="003E2703"/>
    <w:rsid w:val="003E3ECE"/>
    <w:rsid w:val="003E4697"/>
    <w:rsid w:val="003E4DD3"/>
    <w:rsid w:val="003E518C"/>
    <w:rsid w:val="003E7543"/>
    <w:rsid w:val="003E7719"/>
    <w:rsid w:val="003F0C60"/>
    <w:rsid w:val="003F17C2"/>
    <w:rsid w:val="003F1AA6"/>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33DD3"/>
    <w:rsid w:val="0053614E"/>
    <w:rsid w:val="0053638B"/>
    <w:rsid w:val="00542593"/>
    <w:rsid w:val="00542C40"/>
    <w:rsid w:val="00543D82"/>
    <w:rsid w:val="00544E51"/>
    <w:rsid w:val="0054579E"/>
    <w:rsid w:val="00547D56"/>
    <w:rsid w:val="00551FF9"/>
    <w:rsid w:val="0055361C"/>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67F0"/>
    <w:rsid w:val="006073D4"/>
    <w:rsid w:val="00612131"/>
    <w:rsid w:val="006139C8"/>
    <w:rsid w:val="00614A11"/>
    <w:rsid w:val="00620BAD"/>
    <w:rsid w:val="006244C5"/>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7A4A"/>
    <w:rsid w:val="00702D03"/>
    <w:rsid w:val="00706F28"/>
    <w:rsid w:val="0071149E"/>
    <w:rsid w:val="0071257B"/>
    <w:rsid w:val="007160F5"/>
    <w:rsid w:val="00725916"/>
    <w:rsid w:val="007401C6"/>
    <w:rsid w:val="007409E7"/>
    <w:rsid w:val="00743E92"/>
    <w:rsid w:val="0074484E"/>
    <w:rsid w:val="007452A5"/>
    <w:rsid w:val="00746045"/>
    <w:rsid w:val="0075233D"/>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D599B"/>
    <w:rsid w:val="008E06E2"/>
    <w:rsid w:val="008E2B1F"/>
    <w:rsid w:val="008E5B02"/>
    <w:rsid w:val="008F2433"/>
    <w:rsid w:val="00901B74"/>
    <w:rsid w:val="00903AD6"/>
    <w:rsid w:val="009060E3"/>
    <w:rsid w:val="00911506"/>
    <w:rsid w:val="00915947"/>
    <w:rsid w:val="00917256"/>
    <w:rsid w:val="00917F10"/>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331"/>
    <w:rsid w:val="00995998"/>
    <w:rsid w:val="009A02A3"/>
    <w:rsid w:val="009A1B79"/>
    <w:rsid w:val="009A3FAB"/>
    <w:rsid w:val="009B13B0"/>
    <w:rsid w:val="009B5D53"/>
    <w:rsid w:val="009B64B4"/>
    <w:rsid w:val="009C035F"/>
    <w:rsid w:val="009C4D1B"/>
    <w:rsid w:val="009C6D00"/>
    <w:rsid w:val="009D0883"/>
    <w:rsid w:val="009D08A9"/>
    <w:rsid w:val="009D33CA"/>
    <w:rsid w:val="009E1F01"/>
    <w:rsid w:val="009E3787"/>
    <w:rsid w:val="009E512F"/>
    <w:rsid w:val="009E6E1A"/>
    <w:rsid w:val="009F1641"/>
    <w:rsid w:val="009F560D"/>
    <w:rsid w:val="00A0165B"/>
    <w:rsid w:val="00A03806"/>
    <w:rsid w:val="00A076CE"/>
    <w:rsid w:val="00A0788D"/>
    <w:rsid w:val="00A13CBA"/>
    <w:rsid w:val="00A16727"/>
    <w:rsid w:val="00A1680C"/>
    <w:rsid w:val="00A21002"/>
    <w:rsid w:val="00A24D2F"/>
    <w:rsid w:val="00A2594A"/>
    <w:rsid w:val="00A26085"/>
    <w:rsid w:val="00A3135F"/>
    <w:rsid w:val="00A32947"/>
    <w:rsid w:val="00A37ABC"/>
    <w:rsid w:val="00A406EC"/>
    <w:rsid w:val="00A4082B"/>
    <w:rsid w:val="00A42234"/>
    <w:rsid w:val="00A423A3"/>
    <w:rsid w:val="00A451ED"/>
    <w:rsid w:val="00A45CC8"/>
    <w:rsid w:val="00A46A15"/>
    <w:rsid w:val="00A51E4C"/>
    <w:rsid w:val="00A52531"/>
    <w:rsid w:val="00A54925"/>
    <w:rsid w:val="00A63202"/>
    <w:rsid w:val="00A63EB2"/>
    <w:rsid w:val="00A65645"/>
    <w:rsid w:val="00A73EE1"/>
    <w:rsid w:val="00A75B15"/>
    <w:rsid w:val="00A76477"/>
    <w:rsid w:val="00A76D7E"/>
    <w:rsid w:val="00A77428"/>
    <w:rsid w:val="00A84996"/>
    <w:rsid w:val="00A85B3B"/>
    <w:rsid w:val="00A91830"/>
    <w:rsid w:val="00A96500"/>
    <w:rsid w:val="00A96E59"/>
    <w:rsid w:val="00AA24E4"/>
    <w:rsid w:val="00AA3EDF"/>
    <w:rsid w:val="00AA67CF"/>
    <w:rsid w:val="00AB2DB1"/>
    <w:rsid w:val="00AB355B"/>
    <w:rsid w:val="00AB3A8B"/>
    <w:rsid w:val="00AC100C"/>
    <w:rsid w:val="00AC3D2F"/>
    <w:rsid w:val="00AC666D"/>
    <w:rsid w:val="00AD030B"/>
    <w:rsid w:val="00AD1E0B"/>
    <w:rsid w:val="00AE1CFA"/>
    <w:rsid w:val="00AE397E"/>
    <w:rsid w:val="00AE4618"/>
    <w:rsid w:val="00AE6903"/>
    <w:rsid w:val="00AE795A"/>
    <w:rsid w:val="00AF1DF9"/>
    <w:rsid w:val="00AF351C"/>
    <w:rsid w:val="00AF6603"/>
    <w:rsid w:val="00AF7497"/>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0395"/>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3808"/>
    <w:rsid w:val="00BE41E3"/>
    <w:rsid w:val="00BF24FB"/>
    <w:rsid w:val="00BF42C0"/>
    <w:rsid w:val="00BF5DCE"/>
    <w:rsid w:val="00BF711A"/>
    <w:rsid w:val="00C0619F"/>
    <w:rsid w:val="00C1398D"/>
    <w:rsid w:val="00C21147"/>
    <w:rsid w:val="00C269B7"/>
    <w:rsid w:val="00C27553"/>
    <w:rsid w:val="00C313C4"/>
    <w:rsid w:val="00C331CF"/>
    <w:rsid w:val="00C3565E"/>
    <w:rsid w:val="00C35E04"/>
    <w:rsid w:val="00C36676"/>
    <w:rsid w:val="00C54821"/>
    <w:rsid w:val="00C57242"/>
    <w:rsid w:val="00C60190"/>
    <w:rsid w:val="00C61FB1"/>
    <w:rsid w:val="00C64F88"/>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22F0"/>
    <w:rsid w:val="00CC3D42"/>
    <w:rsid w:val="00CC4FCF"/>
    <w:rsid w:val="00CC5C83"/>
    <w:rsid w:val="00CD4CFF"/>
    <w:rsid w:val="00CD5C30"/>
    <w:rsid w:val="00CD67BE"/>
    <w:rsid w:val="00CD6A34"/>
    <w:rsid w:val="00CE2915"/>
    <w:rsid w:val="00CE40FC"/>
    <w:rsid w:val="00CE4B08"/>
    <w:rsid w:val="00CE5020"/>
    <w:rsid w:val="00CE64D4"/>
    <w:rsid w:val="00CE6914"/>
    <w:rsid w:val="00CF0920"/>
    <w:rsid w:val="00D02C54"/>
    <w:rsid w:val="00D05909"/>
    <w:rsid w:val="00D0697E"/>
    <w:rsid w:val="00D119F9"/>
    <w:rsid w:val="00D12474"/>
    <w:rsid w:val="00D141F1"/>
    <w:rsid w:val="00D14EE8"/>
    <w:rsid w:val="00D177F2"/>
    <w:rsid w:val="00D179FB"/>
    <w:rsid w:val="00D20AC7"/>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B69F6"/>
    <w:rsid w:val="00DC1233"/>
    <w:rsid w:val="00DC196D"/>
    <w:rsid w:val="00DD1819"/>
    <w:rsid w:val="00DD1A7F"/>
    <w:rsid w:val="00DD1F24"/>
    <w:rsid w:val="00DD7091"/>
    <w:rsid w:val="00DD7905"/>
    <w:rsid w:val="00DE67EC"/>
    <w:rsid w:val="00DE709A"/>
    <w:rsid w:val="00DF00E8"/>
    <w:rsid w:val="00DF3D64"/>
    <w:rsid w:val="00DF3E8A"/>
    <w:rsid w:val="00DF5BFF"/>
    <w:rsid w:val="00DF60ED"/>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6077"/>
    <w:rsid w:val="00E60610"/>
    <w:rsid w:val="00E83932"/>
    <w:rsid w:val="00E85009"/>
    <w:rsid w:val="00E8533E"/>
    <w:rsid w:val="00E861BF"/>
    <w:rsid w:val="00E90651"/>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4B18"/>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 w:val="48DAC8F8"/>
    <w:rsid w:val="675A0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6E27CA00-5B52-4BBD-8A93-01B11CFA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semiHidden/>
    <w:unhideWhenUsed/>
    <w:rsid w:val="00F62CC9"/>
  </w:style>
  <w:style w:type="character" w:customStyle="1" w:styleId="CommentTextChar">
    <w:name w:val="Comment Text Char"/>
    <w:basedOn w:val="DefaultParagraphFont"/>
    <w:link w:val="CommentText"/>
    <w:semiHidden/>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iPriority w:val="99"/>
    <w:semiHidden/>
    <w:unhideWhenUsed/>
    <w:rsid w:val="00D119F9"/>
    <w:rPr>
      <w:color w:val="244061" w:themeColor="followedHyperlink"/>
      <w:u w:val="single"/>
    </w:rPr>
  </w:style>
  <w:style w:type="paragraph" w:customStyle="1" w:styleId="msonormal0">
    <w:name w:val="msonormal"/>
    <w:basedOn w:val="Normal"/>
    <w:rsid w:val="000E6059"/>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777012">
      <w:bodyDiv w:val="1"/>
      <w:marLeft w:val="0"/>
      <w:marRight w:val="0"/>
      <w:marTop w:val="0"/>
      <w:marBottom w:val="0"/>
      <w:divBdr>
        <w:top w:val="none" w:sz="0" w:space="0" w:color="auto"/>
        <w:left w:val="none" w:sz="0" w:space="0" w:color="auto"/>
        <w:bottom w:val="none" w:sz="0" w:space="0" w:color="auto"/>
        <w:right w:val="none" w:sz="0" w:space="0" w:color="auto"/>
      </w:divBdr>
    </w:div>
    <w:div w:id="806050940">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80994731">
      <w:bodyDiv w:val="1"/>
      <w:marLeft w:val="0"/>
      <w:marRight w:val="0"/>
      <w:marTop w:val="0"/>
      <w:marBottom w:val="0"/>
      <w:divBdr>
        <w:top w:val="none" w:sz="0" w:space="0" w:color="auto"/>
        <w:left w:val="none" w:sz="0" w:space="0" w:color="auto"/>
        <w:bottom w:val="none" w:sz="0" w:space="0" w:color="auto"/>
        <w:right w:val="none" w:sz="0" w:space="0" w:color="auto"/>
      </w:divBdr>
    </w:div>
    <w:div w:id="1577013901">
      <w:bodyDiv w:val="1"/>
      <w:marLeft w:val="0"/>
      <w:marRight w:val="0"/>
      <w:marTop w:val="0"/>
      <w:marBottom w:val="0"/>
      <w:divBdr>
        <w:top w:val="none" w:sz="0" w:space="0" w:color="auto"/>
        <w:left w:val="none" w:sz="0" w:space="0" w:color="auto"/>
        <w:bottom w:val="none" w:sz="0" w:space="0" w:color="auto"/>
        <w:right w:val="none" w:sz="0" w:space="0" w:color="auto"/>
      </w:divBdr>
    </w:div>
    <w:div w:id="1597252049">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93220279">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886796804">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s.gisetl.lrc.gov.on.ca/fmedatadownload/Packages/SCOOP-2018-DSM-69.zip" TargetMode="External"/><Relationship Id="rId299" Type="http://schemas.openxmlformats.org/officeDocument/2006/relationships/hyperlink" Target="https://ws.gisetl.lrc.gov.on.ca/fmedatadownload/Packages/COOP2021_DSM_015.zip" TargetMode="External"/><Relationship Id="rId21" Type="http://schemas.openxmlformats.org/officeDocument/2006/relationships/hyperlink" Target="mailto:pmu@ontario.ca" TargetMode="External"/><Relationship Id="rId63" Type="http://schemas.openxmlformats.org/officeDocument/2006/relationships/hyperlink" Target="https://ws.gisetl.lrc.gov.on.ca/fmedatadownload/Packages/SCOOP-2018-DSM-15.zip" TargetMode="External"/><Relationship Id="rId159" Type="http://schemas.openxmlformats.org/officeDocument/2006/relationships/hyperlink" Target="https://ws.gisetl.lrc.gov.on.ca/fmedatadownload/Packages/SWOOP2020_DSM_31.zip" TargetMode="External"/><Relationship Id="rId324" Type="http://schemas.openxmlformats.org/officeDocument/2006/relationships/hyperlink" Target="https://ws.gisetl.lrc.gov.on.ca/fmedatadownload/Packages/COOP2021_DSM_040.zip" TargetMode="External"/><Relationship Id="rId366" Type="http://schemas.openxmlformats.org/officeDocument/2006/relationships/hyperlink" Target="https://ws.gisetl.lrc.gov.on.ca/fmedatadownload/Packages/COOP2021_DSM_082.zip" TargetMode="External"/><Relationship Id="rId170" Type="http://schemas.openxmlformats.org/officeDocument/2006/relationships/hyperlink" Target="https://ws.gisetl.lrc.gov.on.ca/fmedatadownload/Packages/SWOOP2020_DSM_42.zip" TargetMode="External"/><Relationship Id="rId226" Type="http://schemas.openxmlformats.org/officeDocument/2006/relationships/hyperlink" Target="https://ws.gisetl.lrc.gov.on.ca/fmedatadownload/Packages/DRAPE2019_DSM_19.zip" TargetMode="External"/><Relationship Id="rId433" Type="http://schemas.openxmlformats.org/officeDocument/2006/relationships/hyperlink" Target="https://ws.gisetl.lrc.gov.on.ca/fmedatadownload/Packages/NWOOP2022_z15_DSM_23.zip" TargetMode="External"/><Relationship Id="rId268" Type="http://schemas.openxmlformats.org/officeDocument/2006/relationships/hyperlink" Target="https://ws.gisetl.lrc.gov.on.ca/fmedatadownload/Packages/DRAPE2019_DSM_61.zip" TargetMode="External"/><Relationship Id="rId475" Type="http://schemas.openxmlformats.org/officeDocument/2006/relationships/hyperlink" Target="https://ws.gisetl.lrc.gov.on.ca/fmedatadownload/Packages/NWOOP2022_z16_DSM_35.zip" TargetMode="External"/><Relationship Id="rId32" Type="http://schemas.openxmlformats.org/officeDocument/2006/relationships/hyperlink" Target="https://ws.gisetl.lrc.gov.on.ca/fmedatadownload/Packages/DRAPE2014DSM-A.zip" TargetMode="External"/><Relationship Id="rId74" Type="http://schemas.openxmlformats.org/officeDocument/2006/relationships/hyperlink" Target="https://ws.gisetl.lrc.gov.on.ca/fmedatadownload/Packages/SCOOP-2018-DSM-26.zip" TargetMode="External"/><Relationship Id="rId128" Type="http://schemas.openxmlformats.org/officeDocument/2006/relationships/hyperlink" Target="https://ws.gisetl.lrc.gov.on.ca/fmedatadownload/Packages/SCOOP-2018-DSM-80.zip" TargetMode="External"/><Relationship Id="rId335" Type="http://schemas.openxmlformats.org/officeDocument/2006/relationships/hyperlink" Target="https://ws.gisetl.lrc.gov.on.ca/fmedatadownload/Packages/COOP2021_DSM_051.zip" TargetMode="External"/><Relationship Id="rId377" Type="http://schemas.openxmlformats.org/officeDocument/2006/relationships/hyperlink" Target="https://ws.gisetl.lrc.gov.on.ca/fmedatadownload/Packages/COOP2021_DSM_093.zip" TargetMode="External"/><Relationship Id="rId500" Type="http://schemas.openxmlformats.org/officeDocument/2006/relationships/hyperlink" Target="https://ws.gisetl.lrc.gov.on.ca/fmedatadownload/Packages/NWOOP2022_z16_DSM_60.zip" TargetMode="External"/><Relationship Id="rId5" Type="http://schemas.openxmlformats.org/officeDocument/2006/relationships/customXml" Target="../customXml/item5.xml"/><Relationship Id="rId181" Type="http://schemas.openxmlformats.org/officeDocument/2006/relationships/hyperlink" Target="https://ws.gisetl.lrc.gov.on.ca/fmedatadownload/Packages/SWOOP2020_DSM_53.zip" TargetMode="External"/><Relationship Id="rId237" Type="http://schemas.openxmlformats.org/officeDocument/2006/relationships/hyperlink" Target="https://ws.gisetl.lrc.gov.on.ca/fmedatadownload/Packages/DRAPE2019_DSM_30.zip" TargetMode="External"/><Relationship Id="rId402" Type="http://schemas.openxmlformats.org/officeDocument/2006/relationships/hyperlink" Target="https://ws.gisetl.lrc.gov.on.ca/fmedatadownload/Packages/COOP2021_DSM_118.zip" TargetMode="External"/><Relationship Id="rId279" Type="http://schemas.openxmlformats.org/officeDocument/2006/relationships/hyperlink" Target="https://ws.gisetl.lrc.gov.on.ca/fmedatadownload/Packages/DRAPE2019_DSM_72.zip" TargetMode="External"/><Relationship Id="rId444" Type="http://schemas.openxmlformats.org/officeDocument/2006/relationships/hyperlink" Target="https://ws.gisetl.lrc.gov.on.ca/fmedatadownload/Packages/NWOOP2022_z16_DSM_04.zip" TargetMode="External"/><Relationship Id="rId486" Type="http://schemas.openxmlformats.org/officeDocument/2006/relationships/hyperlink" Target="https://ws.gisetl.lrc.gov.on.ca/fmedatadownload/Packages/NWOOP2022_z16_DSM_46.zip" TargetMode="External"/><Relationship Id="rId43" Type="http://schemas.openxmlformats.org/officeDocument/2006/relationships/hyperlink" Target="https://ws.gisetl.lrc.gov.on.ca/fmedatadownload/Packages/SCOOP-2013-DSM-C.zip" TargetMode="External"/><Relationship Id="rId139" Type="http://schemas.openxmlformats.org/officeDocument/2006/relationships/hyperlink" Target="https://ws.gisetl.lrc.gov.on.ca/fmedatadownload/Packages/SWOOP2020_DSM_11.zip" TargetMode="External"/><Relationship Id="rId290" Type="http://schemas.openxmlformats.org/officeDocument/2006/relationships/hyperlink" Target="https://ws.gisetl.lrc.gov.on.ca/fmedatadownload/Packages/COOP2021_DSM_006.zip" TargetMode="External"/><Relationship Id="rId304" Type="http://schemas.openxmlformats.org/officeDocument/2006/relationships/hyperlink" Target="https://ws.gisetl.lrc.gov.on.ca/fmedatadownload/Packages/COOP2021_DSM_020.zip" TargetMode="External"/><Relationship Id="rId346" Type="http://schemas.openxmlformats.org/officeDocument/2006/relationships/hyperlink" Target="https://ws.gisetl.lrc.gov.on.ca/fmedatadownload/Packages/COOP2021_DSM_062.zip" TargetMode="External"/><Relationship Id="rId388" Type="http://schemas.openxmlformats.org/officeDocument/2006/relationships/hyperlink" Target="https://ws.gisetl.lrc.gov.on.ca/fmedatadownload/Packages/COOP2021_DSM_104.zip" TargetMode="External"/><Relationship Id="rId511" Type="http://schemas.openxmlformats.org/officeDocument/2006/relationships/fontTable" Target="fontTable.xml"/><Relationship Id="rId85" Type="http://schemas.openxmlformats.org/officeDocument/2006/relationships/hyperlink" Target="https://ws.gisetl.lrc.gov.on.ca/fmedatadownload/Packages/SCOOP-2018-DSM-37.zip" TargetMode="External"/><Relationship Id="rId150" Type="http://schemas.openxmlformats.org/officeDocument/2006/relationships/hyperlink" Target="https://ws.gisetl.lrc.gov.on.ca/fmedatadownload/Packages/SWOOP2020_DSM_22.zip" TargetMode="External"/><Relationship Id="rId192" Type="http://schemas.openxmlformats.org/officeDocument/2006/relationships/hyperlink" Target="https://ws.gisetl.lrc.gov.on.ca/fmedatadownload/Packages/SWOOP2020_DSM_64.zip" TargetMode="External"/><Relationship Id="rId206" Type="http://schemas.openxmlformats.org/officeDocument/2006/relationships/hyperlink" Target="https://ws.gisetl.lrc.gov.on.ca/fmedatadownload/Packages/SWOOP2020_DSM_78.zip" TargetMode="External"/><Relationship Id="rId413" Type="http://schemas.openxmlformats.org/officeDocument/2006/relationships/hyperlink" Target="https://ws.gisetl.lrc.gov.on.ca/fmedatadownload/Packages/NWOOP2022_z15_DSM_03.zip" TargetMode="External"/><Relationship Id="rId248" Type="http://schemas.openxmlformats.org/officeDocument/2006/relationships/hyperlink" Target="https://ws.gisetl.lrc.gov.on.ca/fmedatadownload/Packages/DRAPE2019_DSM_41.zip" TargetMode="External"/><Relationship Id="rId455" Type="http://schemas.openxmlformats.org/officeDocument/2006/relationships/hyperlink" Target="https://ws.gisetl.lrc.gov.on.ca/fmedatadownload/Packages/NWOOP2022_z16_DSM_15.zip" TargetMode="External"/><Relationship Id="rId497" Type="http://schemas.openxmlformats.org/officeDocument/2006/relationships/hyperlink" Target="https://ws.gisetl.lrc.gov.on.ca/fmedatadownload/Packages/NWOOP2022_z16_DSM_57.zip" TargetMode="External"/><Relationship Id="rId12" Type="http://schemas.openxmlformats.org/officeDocument/2006/relationships/header" Target="header1.xml"/><Relationship Id="rId108" Type="http://schemas.openxmlformats.org/officeDocument/2006/relationships/hyperlink" Target="https://ws.gisetl.lrc.gov.on.ca/fmedatadownload/Packages/SCOOP-2018-DSM-60.zip" TargetMode="External"/><Relationship Id="rId315" Type="http://schemas.openxmlformats.org/officeDocument/2006/relationships/hyperlink" Target="https://ws.gisetl.lrc.gov.on.ca/fmedatadownload/Packages/COOP2021_DSM_031.zip" TargetMode="External"/><Relationship Id="rId357" Type="http://schemas.openxmlformats.org/officeDocument/2006/relationships/hyperlink" Target="https://ws.gisetl.lrc.gov.on.ca/fmedatadownload/Packages/COOP2021_DSM_073.zip" TargetMode="External"/><Relationship Id="rId54" Type="http://schemas.openxmlformats.org/officeDocument/2006/relationships/hyperlink" Target="https://ws.gisetl.lrc.gov.on.ca/fmedatadownload/Packages/SCOOP-2018-DSM-06.zip" TargetMode="External"/><Relationship Id="rId96" Type="http://schemas.openxmlformats.org/officeDocument/2006/relationships/hyperlink" Target="https://ws.gisetl.lrc.gov.on.ca/fmedatadownload/Packages/SCOOP-2018-DSM-48.zip" TargetMode="External"/><Relationship Id="rId161" Type="http://schemas.openxmlformats.org/officeDocument/2006/relationships/hyperlink" Target="https://ws.gisetl.lrc.gov.on.ca/fmedatadownload/Packages/SWOOP2020_DSM_33.zip" TargetMode="External"/><Relationship Id="rId217" Type="http://schemas.openxmlformats.org/officeDocument/2006/relationships/hyperlink" Target="https://ws.gisetl.lrc.gov.on.ca/fmedatadownload/Packages/DRAPE2019_DSM_10.zip" TargetMode="External"/><Relationship Id="rId399" Type="http://schemas.openxmlformats.org/officeDocument/2006/relationships/hyperlink" Target="https://ws.gisetl.lrc.gov.on.ca/fmedatadownload/Packages/COOP2021_DSM_115.zip" TargetMode="External"/><Relationship Id="rId259" Type="http://schemas.openxmlformats.org/officeDocument/2006/relationships/hyperlink" Target="https://ws.gisetl.lrc.gov.on.ca/fmedatadownload/Packages/DRAPE2019_DSM_52.zip" TargetMode="External"/><Relationship Id="rId424" Type="http://schemas.openxmlformats.org/officeDocument/2006/relationships/hyperlink" Target="https://ws.gisetl.lrc.gov.on.ca/fmedatadownload/Packages/NWOOP2022_z15_DSM_14.zip" TargetMode="External"/><Relationship Id="rId466" Type="http://schemas.openxmlformats.org/officeDocument/2006/relationships/hyperlink" Target="https://ws.gisetl.lrc.gov.on.ca/fmedatadownload/Packages/NWOOP2022_z16_DSM_26.zip" TargetMode="External"/><Relationship Id="rId23" Type="http://schemas.openxmlformats.org/officeDocument/2006/relationships/hyperlink" Target="https://geohub.lio.gov.on.ca/maps/mnrf::ontario-digital-surface-model-imagery-derived/about" TargetMode="External"/><Relationship Id="rId119" Type="http://schemas.openxmlformats.org/officeDocument/2006/relationships/hyperlink" Target="https://ws.gisetl.lrc.gov.on.ca/fmedatadownload/Packages/SCOOP-2018-DSM-71.zip" TargetMode="External"/><Relationship Id="rId270" Type="http://schemas.openxmlformats.org/officeDocument/2006/relationships/hyperlink" Target="https://ws.gisetl.lrc.gov.on.ca/fmedatadownload/Packages/DRAPE2019_DSM_63.zip" TargetMode="External"/><Relationship Id="rId326" Type="http://schemas.openxmlformats.org/officeDocument/2006/relationships/hyperlink" Target="https://ws.gisetl.lrc.gov.on.ca/fmedatadownload/Packages/COOP2021_DSM_042.zip" TargetMode="External"/><Relationship Id="rId65" Type="http://schemas.openxmlformats.org/officeDocument/2006/relationships/hyperlink" Target="https://ws.gisetl.lrc.gov.on.ca/fmedatadownload/Packages/SCOOP-2018-DSM-17.zip" TargetMode="External"/><Relationship Id="rId130" Type="http://schemas.openxmlformats.org/officeDocument/2006/relationships/hyperlink" Target="https://ws.gisetl.lrc.gov.on.ca/fmedatadownload/Packages/SWOOP2020_DSM_2.zip" TargetMode="External"/><Relationship Id="rId368" Type="http://schemas.openxmlformats.org/officeDocument/2006/relationships/hyperlink" Target="https://ws.gisetl.lrc.gov.on.ca/fmedatadownload/Packages/COOP2021_DSM_084.zip" TargetMode="External"/><Relationship Id="rId172" Type="http://schemas.openxmlformats.org/officeDocument/2006/relationships/hyperlink" Target="https://ws.gisetl.lrc.gov.on.ca/fmedatadownload/Packages/SWOOP2020_DSM_44.zip" TargetMode="External"/><Relationship Id="rId228" Type="http://schemas.openxmlformats.org/officeDocument/2006/relationships/hyperlink" Target="https://ws.gisetl.lrc.gov.on.ca/fmedatadownload/Packages/DRAPE2019_DSM_21.zip" TargetMode="External"/><Relationship Id="rId435" Type="http://schemas.openxmlformats.org/officeDocument/2006/relationships/hyperlink" Target="https://ws.gisetl.lrc.gov.on.ca/fmedatadownload/Packages/NWOOP2022_z15_DSM_25.zip" TargetMode="External"/><Relationship Id="rId477" Type="http://schemas.openxmlformats.org/officeDocument/2006/relationships/hyperlink" Target="https://ws.gisetl.lrc.gov.on.ca/fmedatadownload/Packages/NWOOP2022_z16_DSM_37.zip" TargetMode="External"/><Relationship Id="rId281" Type="http://schemas.openxmlformats.org/officeDocument/2006/relationships/hyperlink" Target="https://ws.gisetl.lrc.gov.on.ca/fmedatadownload/Packages/DRAPE2019_DSM_74.zip" TargetMode="External"/><Relationship Id="rId337" Type="http://schemas.openxmlformats.org/officeDocument/2006/relationships/hyperlink" Target="https://ws.gisetl.lrc.gov.on.ca/fmedatadownload/Packages/COOP2021_DSM_053.zip" TargetMode="External"/><Relationship Id="rId502" Type="http://schemas.openxmlformats.org/officeDocument/2006/relationships/hyperlink" Target="https://ws.gisetl.lrc.gov.on.ca/fmedatadownload/Packages/NWOOP2022_z16_DSM_62.zip" TargetMode="External"/><Relationship Id="rId34" Type="http://schemas.openxmlformats.org/officeDocument/2006/relationships/hyperlink" Target="https://ws.gisetl.lrc.gov.on.ca/fmedatadownload/Packages/DRAPE2014DSM-C.zip" TargetMode="External"/><Relationship Id="rId76" Type="http://schemas.openxmlformats.org/officeDocument/2006/relationships/hyperlink" Target="https://ws.gisetl.lrc.gov.on.ca/fmedatadownload/Packages/SCOOP-2018-DSM-28.zip" TargetMode="External"/><Relationship Id="rId141" Type="http://schemas.openxmlformats.org/officeDocument/2006/relationships/hyperlink" Target="https://ws.gisetl.lrc.gov.on.ca/fmedatadownload/Packages/SWOOP2020_DSM_13.zip" TargetMode="External"/><Relationship Id="rId379" Type="http://schemas.openxmlformats.org/officeDocument/2006/relationships/hyperlink" Target="https://ws.gisetl.lrc.gov.on.ca/fmedatadownload/Packages/COOP2021_DSM_095.zip" TargetMode="External"/><Relationship Id="rId7" Type="http://schemas.openxmlformats.org/officeDocument/2006/relationships/styles" Target="styles.xml"/><Relationship Id="rId183" Type="http://schemas.openxmlformats.org/officeDocument/2006/relationships/hyperlink" Target="https://ws.gisetl.lrc.gov.on.ca/fmedatadownload/Packages/SWOOP2020_DSM_55.zip" TargetMode="External"/><Relationship Id="rId239" Type="http://schemas.openxmlformats.org/officeDocument/2006/relationships/hyperlink" Target="https://ws.gisetl.lrc.gov.on.ca/fmedatadownload/Packages/DRAPE2019_DSM_32.zip" TargetMode="External"/><Relationship Id="rId390" Type="http://schemas.openxmlformats.org/officeDocument/2006/relationships/hyperlink" Target="https://ws.gisetl.lrc.gov.on.ca/fmedatadownload/Packages/COOP2021_DSM_106.zip" TargetMode="External"/><Relationship Id="rId404" Type="http://schemas.openxmlformats.org/officeDocument/2006/relationships/hyperlink" Target="https://ws.gisetl.lrc.gov.on.ca/fmedatadownload/Packages/COOP2021_DSM_120.zip" TargetMode="External"/><Relationship Id="rId446" Type="http://schemas.openxmlformats.org/officeDocument/2006/relationships/hyperlink" Target="https://ws.gisetl.lrc.gov.on.ca/fmedatadownload/Packages/NWOOP2022_z16_DSM_06.zip" TargetMode="External"/><Relationship Id="rId250" Type="http://schemas.openxmlformats.org/officeDocument/2006/relationships/hyperlink" Target="https://ws.gisetl.lrc.gov.on.ca/fmedatadownload/Packages/DRAPE2019_DSM_43.zip" TargetMode="External"/><Relationship Id="rId292" Type="http://schemas.openxmlformats.org/officeDocument/2006/relationships/hyperlink" Target="https://ws.gisetl.lrc.gov.on.ca/fmedatadownload/Packages/COOP2021_DSM_008.zip" TargetMode="External"/><Relationship Id="rId306" Type="http://schemas.openxmlformats.org/officeDocument/2006/relationships/hyperlink" Target="https://ws.gisetl.lrc.gov.on.ca/fmedatadownload/Packages/COOP2021_DSM_022.zip" TargetMode="External"/><Relationship Id="rId488" Type="http://schemas.openxmlformats.org/officeDocument/2006/relationships/hyperlink" Target="https://ws.gisetl.lrc.gov.on.ca/fmedatadownload/Packages/NWOOP2022_z16_DSM_48.zip" TargetMode="External"/><Relationship Id="rId45" Type="http://schemas.openxmlformats.org/officeDocument/2006/relationships/hyperlink" Target="https://ws.gisetl.lrc.gov.on.ca/fmedatadownload/Packages/SCOOP-2013-DSM-E.zip" TargetMode="External"/><Relationship Id="rId87" Type="http://schemas.openxmlformats.org/officeDocument/2006/relationships/hyperlink" Target="https://ws.gisetl.lrc.gov.on.ca/fmedatadownload/Packages/SCOOP-2018-DSM-39.zip" TargetMode="External"/><Relationship Id="rId110" Type="http://schemas.openxmlformats.org/officeDocument/2006/relationships/hyperlink" Target="https://ws.gisetl.lrc.gov.on.ca/fmedatadownload/Packages/SCOOP-2018-DSM-62.zip" TargetMode="External"/><Relationship Id="rId348" Type="http://schemas.openxmlformats.org/officeDocument/2006/relationships/hyperlink" Target="https://ws.gisetl.lrc.gov.on.ca/fmedatadownload/Packages/COOP2021_DSM_064.zip" TargetMode="External"/><Relationship Id="rId152" Type="http://schemas.openxmlformats.org/officeDocument/2006/relationships/hyperlink" Target="https://ws.gisetl.lrc.gov.on.ca/fmedatadownload/Packages/SWOOP2020_DSM_24.zip" TargetMode="External"/><Relationship Id="rId194" Type="http://schemas.openxmlformats.org/officeDocument/2006/relationships/hyperlink" Target="https://ws.gisetl.lrc.gov.on.ca/fmedatadownload/Packages/SWOOP2020_DSM_66.zip" TargetMode="External"/><Relationship Id="rId208" Type="http://schemas.openxmlformats.org/officeDocument/2006/relationships/hyperlink" Target="https://ws.gisetl.lrc.gov.on.ca/fmedatadownload/Packages/DRAPE2019_DSM_01.zip" TargetMode="External"/><Relationship Id="rId415" Type="http://schemas.openxmlformats.org/officeDocument/2006/relationships/hyperlink" Target="https://ws.gisetl.lrc.gov.on.ca/fmedatadownload/Packages/NWOOP2022_z15_DSM_05.zip" TargetMode="External"/><Relationship Id="rId457" Type="http://schemas.openxmlformats.org/officeDocument/2006/relationships/hyperlink" Target="https://ws.gisetl.lrc.gov.on.ca/fmedatadownload/Packages/NWOOP2022_z16_DSM_17.zip" TargetMode="External"/><Relationship Id="rId240" Type="http://schemas.openxmlformats.org/officeDocument/2006/relationships/hyperlink" Target="https://ws.gisetl.lrc.gov.on.ca/fmedatadownload/Packages/DRAPE2019_DSM_33.zip" TargetMode="External"/><Relationship Id="rId261" Type="http://schemas.openxmlformats.org/officeDocument/2006/relationships/hyperlink" Target="https://ws.gisetl.lrc.gov.on.ca/fmedatadownload/Packages/DRAPE2019_DSM_54.zip" TargetMode="External"/><Relationship Id="rId478" Type="http://schemas.openxmlformats.org/officeDocument/2006/relationships/hyperlink" Target="https://ws.gisetl.lrc.gov.on.ca/fmedatadownload/Packages/NWOOP2022_z16_DSM_38.zip" TargetMode="External"/><Relationship Id="rId499" Type="http://schemas.openxmlformats.org/officeDocument/2006/relationships/hyperlink" Target="https://ws.gisetl.lrc.gov.on.ca/fmedatadownload/Packages/NWOOP2022_z16_DSM_59.zip" TargetMode="External"/><Relationship Id="rId14" Type="http://schemas.openxmlformats.org/officeDocument/2006/relationships/footer" Target="footer1.xml"/><Relationship Id="rId35" Type="http://schemas.openxmlformats.org/officeDocument/2006/relationships/hyperlink" Target="https://ws.gisetl.lrc.gov.on.ca/fmedatadownload/Packages/DRAPE2014DSM-D.zip" TargetMode="External"/><Relationship Id="rId56" Type="http://schemas.openxmlformats.org/officeDocument/2006/relationships/hyperlink" Target="https://ws.gisetl.lrc.gov.on.ca/fmedatadownload/Packages/SCOOP-2018-DSM-08.zip" TargetMode="External"/><Relationship Id="rId77" Type="http://schemas.openxmlformats.org/officeDocument/2006/relationships/hyperlink" Target="https://ws.gisetl.lrc.gov.on.ca/fmedatadownload/Packages/SCOOP-2018-DSM-29.zip" TargetMode="External"/><Relationship Id="rId100" Type="http://schemas.openxmlformats.org/officeDocument/2006/relationships/hyperlink" Target="https://ws.gisetl.lrc.gov.on.ca/fmedatadownload/Packages/SCOOP-2018-DSM-52.zip" TargetMode="External"/><Relationship Id="rId282" Type="http://schemas.openxmlformats.org/officeDocument/2006/relationships/hyperlink" Target="https://ws.gisetl.lrc.gov.on.ca/fmedatadownload/Packages/DRAPE2019_DSM_75.zip" TargetMode="External"/><Relationship Id="rId317" Type="http://schemas.openxmlformats.org/officeDocument/2006/relationships/hyperlink" Target="https://ws.gisetl.lrc.gov.on.ca/fmedatadownload/Packages/COOP2021_DSM_033.zip" TargetMode="External"/><Relationship Id="rId338" Type="http://schemas.openxmlformats.org/officeDocument/2006/relationships/hyperlink" Target="https://ws.gisetl.lrc.gov.on.ca/fmedatadownload/Packages/COOP2021_DSM_054.zip" TargetMode="External"/><Relationship Id="rId359" Type="http://schemas.openxmlformats.org/officeDocument/2006/relationships/hyperlink" Target="https://ws.gisetl.lrc.gov.on.ca/fmedatadownload/Packages/COOP2021_DSM_075.zip" TargetMode="External"/><Relationship Id="rId503" Type="http://schemas.openxmlformats.org/officeDocument/2006/relationships/hyperlink" Target="https://ws.gisetl.lrc.gov.on.ca/fmedatadownload/Packages/NWOOP2022_z16_DSM_63.zip" TargetMode="External"/><Relationship Id="rId8" Type="http://schemas.openxmlformats.org/officeDocument/2006/relationships/settings" Target="settings.xml"/><Relationship Id="rId98" Type="http://schemas.openxmlformats.org/officeDocument/2006/relationships/hyperlink" Target="https://ws.gisetl.lrc.gov.on.ca/fmedatadownload/Packages/SCOOP-2018-DSM-50.zip" TargetMode="External"/><Relationship Id="rId121" Type="http://schemas.openxmlformats.org/officeDocument/2006/relationships/hyperlink" Target="https://ws.gisetl.lrc.gov.on.ca/fmedatadownload/Packages/SCOOP-2018-DSM-73.zip" TargetMode="External"/><Relationship Id="rId142" Type="http://schemas.openxmlformats.org/officeDocument/2006/relationships/hyperlink" Target="https://ws.gisetl.lrc.gov.on.ca/fmedatadownload/Packages/SWOOP2020_DSM_14.zip" TargetMode="External"/><Relationship Id="rId163" Type="http://schemas.openxmlformats.org/officeDocument/2006/relationships/hyperlink" Target="https://ws.gisetl.lrc.gov.on.ca/fmedatadownload/Packages/SWOOP2020_DSM_35.zip" TargetMode="External"/><Relationship Id="rId184" Type="http://schemas.openxmlformats.org/officeDocument/2006/relationships/hyperlink" Target="https://ws.gisetl.lrc.gov.on.ca/fmedatadownload/Packages/SWOOP2020_DSM_56.zip" TargetMode="External"/><Relationship Id="rId219" Type="http://schemas.openxmlformats.org/officeDocument/2006/relationships/hyperlink" Target="https://ws.gisetl.lrc.gov.on.ca/fmedatadownload/Packages/DRAPE2019_DSM_12.zip" TargetMode="External"/><Relationship Id="rId370" Type="http://schemas.openxmlformats.org/officeDocument/2006/relationships/hyperlink" Target="https://ws.gisetl.lrc.gov.on.ca/fmedatadownload/Packages/COOP2021_DSM_086.zip" TargetMode="External"/><Relationship Id="rId391" Type="http://schemas.openxmlformats.org/officeDocument/2006/relationships/hyperlink" Target="https://ws.gisetl.lrc.gov.on.ca/fmedatadownload/Packages/COOP2021_DSM_107.zip" TargetMode="External"/><Relationship Id="rId405" Type="http://schemas.openxmlformats.org/officeDocument/2006/relationships/hyperlink" Target="https://ws.gisetl.lrc.gov.on.ca/fmedatadownload/Packages/COOP2021_DSM_121.zip" TargetMode="External"/><Relationship Id="rId426" Type="http://schemas.openxmlformats.org/officeDocument/2006/relationships/hyperlink" Target="https://ws.gisetl.lrc.gov.on.ca/fmedatadownload/Packages/NWOOP2022_z15_DSM_16.zip" TargetMode="External"/><Relationship Id="rId447" Type="http://schemas.openxmlformats.org/officeDocument/2006/relationships/hyperlink" Target="https://ws.gisetl.lrc.gov.on.ca/fmedatadownload/Packages/NWOOP2022_z16_DSM_07.zip" TargetMode="External"/><Relationship Id="rId230" Type="http://schemas.openxmlformats.org/officeDocument/2006/relationships/hyperlink" Target="https://ws.gisetl.lrc.gov.on.ca/fmedatadownload/Packages/DRAPE2019_DSM_23.zip" TargetMode="External"/><Relationship Id="rId251" Type="http://schemas.openxmlformats.org/officeDocument/2006/relationships/hyperlink" Target="https://ws.gisetl.lrc.gov.on.ca/fmedatadownload/Packages/DRAPE2019_DSM_44.zip" TargetMode="External"/><Relationship Id="rId468" Type="http://schemas.openxmlformats.org/officeDocument/2006/relationships/hyperlink" Target="https://ws.gisetl.lrc.gov.on.ca/fmedatadownload/Packages/NWOOP2022_z16_DSM_28.zip" TargetMode="External"/><Relationship Id="rId489" Type="http://schemas.openxmlformats.org/officeDocument/2006/relationships/hyperlink" Target="https://ws.gisetl.lrc.gov.on.ca/fmedatadownload/Packages/NWOOP2022_z16_DSM_49.zip" TargetMode="External"/><Relationship Id="rId25" Type="http://schemas.openxmlformats.org/officeDocument/2006/relationships/hyperlink" Target="https://ws.gisetl.lrc.gov.on.ca/fmedatadownload/Packages/SWOOP-2015-DSM-B.zip" TargetMode="External"/><Relationship Id="rId46" Type="http://schemas.openxmlformats.org/officeDocument/2006/relationships/hyperlink" Target="https://ws.gisetl.lrc.gov.on.ca/fmedatadownload/Packages/SCOOP-2013-DSM-F.zip" TargetMode="External"/><Relationship Id="rId67" Type="http://schemas.openxmlformats.org/officeDocument/2006/relationships/hyperlink" Target="https://ws.gisetl.lrc.gov.on.ca/fmedatadownload/Packages/SCOOP-2018-DSM-19.zip" TargetMode="External"/><Relationship Id="rId272" Type="http://schemas.openxmlformats.org/officeDocument/2006/relationships/hyperlink" Target="https://ws.gisetl.lrc.gov.on.ca/fmedatadownload/Packages/DRAPE2019_DSM_65.zip" TargetMode="External"/><Relationship Id="rId293" Type="http://schemas.openxmlformats.org/officeDocument/2006/relationships/hyperlink" Target="https://ws.gisetl.lrc.gov.on.ca/fmedatadownload/Packages/COOP2021_DSM_009.zip" TargetMode="External"/><Relationship Id="rId307" Type="http://schemas.openxmlformats.org/officeDocument/2006/relationships/hyperlink" Target="https://ws.gisetl.lrc.gov.on.ca/fmedatadownload/Packages/COOP2021_DSM_023.zip" TargetMode="External"/><Relationship Id="rId328" Type="http://schemas.openxmlformats.org/officeDocument/2006/relationships/hyperlink" Target="https://ws.gisetl.lrc.gov.on.ca/fmedatadownload/Packages/COOP2021_DSM_044.zip" TargetMode="External"/><Relationship Id="rId349" Type="http://schemas.openxmlformats.org/officeDocument/2006/relationships/hyperlink" Target="https://ws.gisetl.lrc.gov.on.ca/fmedatadownload/Packages/COOP2021_DSM_065.zip" TargetMode="External"/><Relationship Id="rId88" Type="http://schemas.openxmlformats.org/officeDocument/2006/relationships/hyperlink" Target="https://ws.gisetl.lrc.gov.on.ca/fmedatadownload/Packages/SCOOP-2018-DSM-40.zip" TargetMode="External"/><Relationship Id="rId111" Type="http://schemas.openxmlformats.org/officeDocument/2006/relationships/hyperlink" Target="https://ws.gisetl.lrc.gov.on.ca/fmedatadownload/Packages/SCOOP-2018-DSM-63.zip" TargetMode="External"/><Relationship Id="rId132" Type="http://schemas.openxmlformats.org/officeDocument/2006/relationships/hyperlink" Target="https://ws.gisetl.lrc.gov.on.ca/fmedatadownload/Packages/SWOOP2020_DSM_4.zip" TargetMode="External"/><Relationship Id="rId153" Type="http://schemas.openxmlformats.org/officeDocument/2006/relationships/hyperlink" Target="https://ws.gisetl.lrc.gov.on.ca/fmedatadownload/Packages/SWOOP2020_DSM_25.zip" TargetMode="External"/><Relationship Id="rId174" Type="http://schemas.openxmlformats.org/officeDocument/2006/relationships/hyperlink" Target="https://ws.gisetl.lrc.gov.on.ca/fmedatadownload/Packages/SWOOP2020_DSM_46.zip" TargetMode="External"/><Relationship Id="rId195" Type="http://schemas.openxmlformats.org/officeDocument/2006/relationships/hyperlink" Target="https://ws.gisetl.lrc.gov.on.ca/fmedatadownload/Packages/SWOOP2020_DSM_67.zip" TargetMode="External"/><Relationship Id="rId209" Type="http://schemas.openxmlformats.org/officeDocument/2006/relationships/hyperlink" Target="https://ws.gisetl.lrc.gov.on.ca/fmedatadownload/Packages/DRAPE2019_DSM_02.zip" TargetMode="External"/><Relationship Id="rId360" Type="http://schemas.openxmlformats.org/officeDocument/2006/relationships/hyperlink" Target="https://ws.gisetl.lrc.gov.on.ca/fmedatadownload/Packages/COOP2021_DSM_076.zip" TargetMode="External"/><Relationship Id="rId381" Type="http://schemas.openxmlformats.org/officeDocument/2006/relationships/hyperlink" Target="https://ws.gisetl.lrc.gov.on.ca/fmedatadownload/Packages/COOP2021_DSM_097.zip" TargetMode="External"/><Relationship Id="rId416" Type="http://schemas.openxmlformats.org/officeDocument/2006/relationships/hyperlink" Target="https://ws.gisetl.lrc.gov.on.ca/fmedatadownload/Packages/NWOOP2022_z15_DSM_06.zip" TargetMode="External"/><Relationship Id="rId220" Type="http://schemas.openxmlformats.org/officeDocument/2006/relationships/hyperlink" Target="https://ws.gisetl.lrc.gov.on.ca/fmedatadownload/Packages/DRAPE2019_DSM_13.zip" TargetMode="External"/><Relationship Id="rId241" Type="http://schemas.openxmlformats.org/officeDocument/2006/relationships/hyperlink" Target="https://ws.gisetl.lrc.gov.on.ca/fmedatadownload/Packages/DRAPE2019_DSM_34.zip" TargetMode="External"/><Relationship Id="rId437" Type="http://schemas.openxmlformats.org/officeDocument/2006/relationships/hyperlink" Target="https://ws.gisetl.lrc.gov.on.ca/fmedatadownload/Packages/NWOOP2022_z15_DSM_27.zip" TargetMode="External"/><Relationship Id="rId458" Type="http://schemas.openxmlformats.org/officeDocument/2006/relationships/hyperlink" Target="https://ws.gisetl.lrc.gov.on.ca/fmedatadownload/Packages/NWOOP2022_z16_DSM_18.zip" TargetMode="External"/><Relationship Id="rId479" Type="http://schemas.openxmlformats.org/officeDocument/2006/relationships/hyperlink" Target="https://ws.gisetl.lrc.gov.on.ca/fmedatadownload/Packages/NWOOP2022_z16_DSM_39.zip" TargetMode="External"/><Relationship Id="rId15" Type="http://schemas.openxmlformats.org/officeDocument/2006/relationships/footer" Target="footer2.xml"/><Relationship Id="rId36" Type="http://schemas.openxmlformats.org/officeDocument/2006/relationships/hyperlink" Target="https://ws.gisetl.lrc.gov.on.ca/fmedatadownload/Packages/DRAPE2014DSM-E.zip" TargetMode="External"/><Relationship Id="rId57" Type="http://schemas.openxmlformats.org/officeDocument/2006/relationships/hyperlink" Target="https://ws.gisetl.lrc.gov.on.ca/fmedatadownload/Packages/SCOOP-2018-DSM-09.zip" TargetMode="External"/><Relationship Id="rId262" Type="http://schemas.openxmlformats.org/officeDocument/2006/relationships/hyperlink" Target="https://ws.gisetl.lrc.gov.on.ca/fmedatadownload/Packages/DRAPE2019_DSM_55.zip" TargetMode="External"/><Relationship Id="rId283" Type="http://schemas.openxmlformats.org/officeDocument/2006/relationships/hyperlink" Target="https://ws.gisetl.lrc.gov.on.ca/fmedatadownload/Packages/DRAPE2019_DSM_76.zip" TargetMode="External"/><Relationship Id="rId318" Type="http://schemas.openxmlformats.org/officeDocument/2006/relationships/hyperlink" Target="https://ws.gisetl.lrc.gov.on.ca/fmedatadownload/Packages/COOP2021_DSM_034.zip" TargetMode="External"/><Relationship Id="rId339" Type="http://schemas.openxmlformats.org/officeDocument/2006/relationships/hyperlink" Target="https://ws.gisetl.lrc.gov.on.ca/fmedatadownload/Packages/COOP2021_DSM_055.zip" TargetMode="External"/><Relationship Id="rId490" Type="http://schemas.openxmlformats.org/officeDocument/2006/relationships/hyperlink" Target="https://ws.gisetl.lrc.gov.on.ca/fmedatadownload/Packages/NWOOP2022_z16_DSM_50.zip" TargetMode="External"/><Relationship Id="rId504" Type="http://schemas.openxmlformats.org/officeDocument/2006/relationships/hyperlink" Target="https://ws.gisetl.lrc.gov.on.ca/fmedatadownload/Packages/NWOOP2022_z16_DSM_64.zip" TargetMode="External"/><Relationship Id="rId78" Type="http://schemas.openxmlformats.org/officeDocument/2006/relationships/hyperlink" Target="https://ws.gisetl.lrc.gov.on.ca/fmedatadownload/Packages/SCOOP-2018-DSM-30.zip" TargetMode="External"/><Relationship Id="rId99" Type="http://schemas.openxmlformats.org/officeDocument/2006/relationships/hyperlink" Target="https://ws.gisetl.lrc.gov.on.ca/fmedatadownload/Packages/SCOOP-2018-DSM-51.zip" TargetMode="External"/><Relationship Id="rId101" Type="http://schemas.openxmlformats.org/officeDocument/2006/relationships/hyperlink" Target="https://ws.gisetl.lrc.gov.on.ca/fmedatadownload/Packages/SCOOP-2018-DSM-53.zip" TargetMode="External"/><Relationship Id="rId122" Type="http://schemas.openxmlformats.org/officeDocument/2006/relationships/hyperlink" Target="https://ws.gisetl.lrc.gov.on.ca/fmedatadownload/Packages/SCOOP-2018-DSM-74.zip" TargetMode="External"/><Relationship Id="rId143" Type="http://schemas.openxmlformats.org/officeDocument/2006/relationships/hyperlink" Target="https://ws.gisetl.lrc.gov.on.ca/fmedatadownload/Packages/SWOOP2020_DSM_15.zip" TargetMode="External"/><Relationship Id="rId164" Type="http://schemas.openxmlformats.org/officeDocument/2006/relationships/hyperlink" Target="https://ws.gisetl.lrc.gov.on.ca/fmedatadownload/Packages/SWOOP2020_DSM_36.zip" TargetMode="External"/><Relationship Id="rId185" Type="http://schemas.openxmlformats.org/officeDocument/2006/relationships/hyperlink" Target="https://ws.gisetl.lrc.gov.on.ca/fmedatadownload/Packages/SWOOP2020_DSM_57.zip" TargetMode="External"/><Relationship Id="rId350" Type="http://schemas.openxmlformats.org/officeDocument/2006/relationships/hyperlink" Target="https://ws.gisetl.lrc.gov.on.ca/fmedatadownload/Packages/COOP2021_DSM_066.zip" TargetMode="External"/><Relationship Id="rId371" Type="http://schemas.openxmlformats.org/officeDocument/2006/relationships/hyperlink" Target="https://ws.gisetl.lrc.gov.on.ca/fmedatadownload/Packages/COOP2021_DSM_087.zip" TargetMode="External"/><Relationship Id="rId406" Type="http://schemas.openxmlformats.org/officeDocument/2006/relationships/hyperlink" Target="https://ws.gisetl.lrc.gov.on.ca/fmedatadownload/Packages/COOP2021_DSM_122.zip" TargetMode="External"/><Relationship Id="rId9" Type="http://schemas.openxmlformats.org/officeDocument/2006/relationships/webSettings" Target="webSettings.xml"/><Relationship Id="rId210" Type="http://schemas.openxmlformats.org/officeDocument/2006/relationships/hyperlink" Target="https://ws.gisetl.lrc.gov.on.ca/fmedatadownload/Packages/DRAPE2019_DSM_03.zip" TargetMode="External"/><Relationship Id="rId392" Type="http://schemas.openxmlformats.org/officeDocument/2006/relationships/hyperlink" Target="https://ws.gisetl.lrc.gov.on.ca/fmedatadownload/Packages/COOP2021_DSM_108.zip" TargetMode="External"/><Relationship Id="rId427" Type="http://schemas.openxmlformats.org/officeDocument/2006/relationships/hyperlink" Target="https://ws.gisetl.lrc.gov.on.ca/fmedatadownload/Packages/NWOOP2022_z15_DSM_17.zip" TargetMode="External"/><Relationship Id="rId448" Type="http://schemas.openxmlformats.org/officeDocument/2006/relationships/hyperlink" Target="https://ws.gisetl.lrc.gov.on.ca/fmedatadownload/Packages/NWOOP2022_z16_DSM_08.zip" TargetMode="External"/><Relationship Id="rId469" Type="http://schemas.openxmlformats.org/officeDocument/2006/relationships/hyperlink" Target="https://ws.gisetl.lrc.gov.on.ca/fmedatadownload/Packages/NWOOP2022_z16_DSM_29.zip" TargetMode="External"/><Relationship Id="rId26" Type="http://schemas.openxmlformats.org/officeDocument/2006/relationships/hyperlink" Target="https://ws.gisetl.lrc.gov.on.ca/fmedatadownload/Packages/SWOOP-2015-DSM-C.zip" TargetMode="External"/><Relationship Id="rId231" Type="http://schemas.openxmlformats.org/officeDocument/2006/relationships/hyperlink" Target="https://ws.gisetl.lrc.gov.on.ca/fmedatadownload/Packages/DRAPE2019_DSM_24.zip" TargetMode="External"/><Relationship Id="rId252" Type="http://schemas.openxmlformats.org/officeDocument/2006/relationships/hyperlink" Target="https://ws.gisetl.lrc.gov.on.ca/fmedatadownload/Packages/DRAPE2019_DSM_45.zip" TargetMode="External"/><Relationship Id="rId273" Type="http://schemas.openxmlformats.org/officeDocument/2006/relationships/hyperlink" Target="https://ws.gisetl.lrc.gov.on.ca/fmedatadownload/Packages/DRAPE2019_DSM_66.zip" TargetMode="External"/><Relationship Id="rId294" Type="http://schemas.openxmlformats.org/officeDocument/2006/relationships/hyperlink" Target="https://ws.gisetl.lrc.gov.on.ca/fmedatadownload/Packages/COOP2021_DSM_010.zip" TargetMode="External"/><Relationship Id="rId308" Type="http://schemas.openxmlformats.org/officeDocument/2006/relationships/hyperlink" Target="https://ws.gisetl.lrc.gov.on.ca/fmedatadownload/Packages/COOP2021_DSM_024.zip" TargetMode="External"/><Relationship Id="rId329" Type="http://schemas.openxmlformats.org/officeDocument/2006/relationships/hyperlink" Target="https://ws.gisetl.lrc.gov.on.ca/fmedatadownload/Packages/COOP2021_DSM_045.zip" TargetMode="External"/><Relationship Id="rId480" Type="http://schemas.openxmlformats.org/officeDocument/2006/relationships/hyperlink" Target="https://ws.gisetl.lrc.gov.on.ca/fmedatadownload/Packages/NWOOP2022_z16_DSM_40.zip" TargetMode="External"/><Relationship Id="rId47" Type="http://schemas.openxmlformats.org/officeDocument/2006/relationships/hyperlink" Target="https://ws.gisetl.lrc.gov.on.ca/fmedatadownload/Packages/SCOOP-2013-DSM-G.zip" TargetMode="External"/><Relationship Id="rId68" Type="http://schemas.openxmlformats.org/officeDocument/2006/relationships/hyperlink" Target="https://ws.gisetl.lrc.gov.on.ca/fmedatadownload/Packages/SCOOP-2018-DSM-20.zip" TargetMode="External"/><Relationship Id="rId89" Type="http://schemas.openxmlformats.org/officeDocument/2006/relationships/hyperlink" Target="https://ws.gisetl.lrc.gov.on.ca/fmedatadownload/Packages/SCOOP-2018-DSM-41.zip" TargetMode="External"/><Relationship Id="rId112" Type="http://schemas.openxmlformats.org/officeDocument/2006/relationships/hyperlink" Target="https://ws.gisetl.lrc.gov.on.ca/fmedatadownload/Packages/SCOOP-2018-DSM-64.zip" TargetMode="External"/><Relationship Id="rId133" Type="http://schemas.openxmlformats.org/officeDocument/2006/relationships/hyperlink" Target="https://ws.gisetl.lrc.gov.on.ca/fmedatadownload/Packages/SWOOP2020_DSM_5.zip" TargetMode="External"/><Relationship Id="rId154" Type="http://schemas.openxmlformats.org/officeDocument/2006/relationships/hyperlink" Target="https://ws.gisetl.lrc.gov.on.ca/fmedatadownload/Packages/SWOOP2020_DSM_26.zip" TargetMode="External"/><Relationship Id="rId175" Type="http://schemas.openxmlformats.org/officeDocument/2006/relationships/hyperlink" Target="https://ws.gisetl.lrc.gov.on.ca/fmedatadownload/Packages/SWOOP2020_DSM_47.zip" TargetMode="External"/><Relationship Id="rId340" Type="http://schemas.openxmlformats.org/officeDocument/2006/relationships/hyperlink" Target="https://ws.gisetl.lrc.gov.on.ca/fmedatadownload/Packages/COOP2021_DSM_056.zip" TargetMode="External"/><Relationship Id="rId361" Type="http://schemas.openxmlformats.org/officeDocument/2006/relationships/hyperlink" Target="https://ws.gisetl.lrc.gov.on.ca/fmedatadownload/Packages/COOP2021_DSM_077.zip" TargetMode="External"/><Relationship Id="rId196" Type="http://schemas.openxmlformats.org/officeDocument/2006/relationships/hyperlink" Target="https://ws.gisetl.lrc.gov.on.ca/fmedatadownload/Packages/SWOOP2020_DSM_68.zip" TargetMode="External"/><Relationship Id="rId200" Type="http://schemas.openxmlformats.org/officeDocument/2006/relationships/hyperlink" Target="https://ws.gisetl.lrc.gov.on.ca/fmedatadownload/Packages/SWOOP2020_DSM_72.zip" TargetMode="External"/><Relationship Id="rId382" Type="http://schemas.openxmlformats.org/officeDocument/2006/relationships/hyperlink" Target="https://ws.gisetl.lrc.gov.on.ca/fmedatadownload/Packages/COOP2021_DSM_098.zip" TargetMode="External"/><Relationship Id="rId417" Type="http://schemas.openxmlformats.org/officeDocument/2006/relationships/hyperlink" Target="https://ws.gisetl.lrc.gov.on.ca/fmedatadownload/Packages/NWOOP2022_z15_DSM_07.zip" TargetMode="External"/><Relationship Id="rId438" Type="http://schemas.openxmlformats.org/officeDocument/2006/relationships/hyperlink" Target="https://ws.gisetl.lrc.gov.on.ca/fmedatadownload/Packages/NWOOP2022_z15_DSM_28.zip" TargetMode="External"/><Relationship Id="rId459" Type="http://schemas.openxmlformats.org/officeDocument/2006/relationships/hyperlink" Target="https://ws.gisetl.lrc.gov.on.ca/fmedatadownload/Packages/NWOOP2022_z16_DSM_19.zip" TargetMode="External"/><Relationship Id="rId16" Type="http://schemas.openxmlformats.org/officeDocument/2006/relationships/header" Target="header3.xml"/><Relationship Id="rId221" Type="http://schemas.openxmlformats.org/officeDocument/2006/relationships/hyperlink" Target="https://ws.gisetl.lrc.gov.on.ca/fmedatadownload/Packages/DRAPE2019_DSM_14.zip" TargetMode="External"/><Relationship Id="rId242" Type="http://schemas.openxmlformats.org/officeDocument/2006/relationships/hyperlink" Target="https://ws.gisetl.lrc.gov.on.ca/fmedatadownload/Packages/DRAPE2019_DSM_35.zip" TargetMode="External"/><Relationship Id="rId263" Type="http://schemas.openxmlformats.org/officeDocument/2006/relationships/hyperlink" Target="https://ws.gisetl.lrc.gov.on.ca/fmedatadownload/Packages/DRAPE2019_DSM_56.zip" TargetMode="External"/><Relationship Id="rId284" Type="http://schemas.openxmlformats.org/officeDocument/2006/relationships/hyperlink" Target="https://ws.gisetl.lrc.gov.on.ca/fmedatadownload/Packages/DRAPE2019_DSM_77.zip" TargetMode="External"/><Relationship Id="rId319" Type="http://schemas.openxmlformats.org/officeDocument/2006/relationships/hyperlink" Target="https://ws.gisetl.lrc.gov.on.ca/fmedatadownload/Packages/COOP2021_DSM_035.zip" TargetMode="External"/><Relationship Id="rId470" Type="http://schemas.openxmlformats.org/officeDocument/2006/relationships/hyperlink" Target="https://ws.gisetl.lrc.gov.on.ca/fmedatadownload/Packages/NWOOP2022_z16_DSM_30.zip" TargetMode="External"/><Relationship Id="rId491" Type="http://schemas.openxmlformats.org/officeDocument/2006/relationships/hyperlink" Target="https://ws.gisetl.lrc.gov.on.ca/fmedatadownload/Packages/NWOOP2022_z16_DSM_51.zip" TargetMode="External"/><Relationship Id="rId505" Type="http://schemas.openxmlformats.org/officeDocument/2006/relationships/hyperlink" Target="https://ws.gisetl.lrc.gov.on.ca/fmedatadownload/Packages/NWOOP2022_z16_DSM_65.zip" TargetMode="External"/><Relationship Id="rId37" Type="http://schemas.openxmlformats.org/officeDocument/2006/relationships/hyperlink" Target="https://ws.gisetl.lrc.gov.on.ca/fmedatadownload/Packages/DRAPE2014DSM-F.zip" TargetMode="External"/><Relationship Id="rId58" Type="http://schemas.openxmlformats.org/officeDocument/2006/relationships/hyperlink" Target="https://ws.gisetl.lrc.gov.on.ca/fmedatadownload/Packages/SCOOP-2018-DSM-10.zip" TargetMode="External"/><Relationship Id="rId79" Type="http://schemas.openxmlformats.org/officeDocument/2006/relationships/hyperlink" Target="https://ws.gisetl.lrc.gov.on.ca/fmedatadownload/Packages/SCOOP-2018-DSM-31.zip" TargetMode="External"/><Relationship Id="rId102" Type="http://schemas.openxmlformats.org/officeDocument/2006/relationships/hyperlink" Target="https://ws.gisetl.lrc.gov.on.ca/fmedatadownload/Packages/SCOOP-2018-DSM-54.zip" TargetMode="External"/><Relationship Id="rId123" Type="http://schemas.openxmlformats.org/officeDocument/2006/relationships/hyperlink" Target="https://ws.gisetl.lrc.gov.on.ca/fmedatadownload/Packages/SCOOP-2018-DSM-75.zip" TargetMode="External"/><Relationship Id="rId144" Type="http://schemas.openxmlformats.org/officeDocument/2006/relationships/hyperlink" Target="https://ws.gisetl.lrc.gov.on.ca/fmedatadownload/Packages/SWOOP2020_DSM_16.zip" TargetMode="External"/><Relationship Id="rId330" Type="http://schemas.openxmlformats.org/officeDocument/2006/relationships/hyperlink" Target="https://ws.gisetl.lrc.gov.on.ca/fmedatadownload/Packages/COOP2021_DSM_046.zip" TargetMode="External"/><Relationship Id="rId90" Type="http://schemas.openxmlformats.org/officeDocument/2006/relationships/hyperlink" Target="https://ws.gisetl.lrc.gov.on.ca/fmedatadownload/Packages/SCOOP-2018-DSM-42.zip" TargetMode="External"/><Relationship Id="rId165" Type="http://schemas.openxmlformats.org/officeDocument/2006/relationships/hyperlink" Target="https://ws.gisetl.lrc.gov.on.ca/fmedatadownload/Packages/SWOOP2020_DSM_37.zip" TargetMode="External"/><Relationship Id="rId186" Type="http://schemas.openxmlformats.org/officeDocument/2006/relationships/hyperlink" Target="https://ws.gisetl.lrc.gov.on.ca/fmedatadownload/Packages/SWOOP2020_DSM_58.zip" TargetMode="External"/><Relationship Id="rId351" Type="http://schemas.openxmlformats.org/officeDocument/2006/relationships/hyperlink" Target="https://ws.gisetl.lrc.gov.on.ca/fmedatadownload/Packages/COOP2021_DSM_067.zip" TargetMode="External"/><Relationship Id="rId372" Type="http://schemas.openxmlformats.org/officeDocument/2006/relationships/hyperlink" Target="https://ws.gisetl.lrc.gov.on.ca/fmedatadownload/Packages/COOP2021_DSM_088.zip" TargetMode="External"/><Relationship Id="rId393" Type="http://schemas.openxmlformats.org/officeDocument/2006/relationships/hyperlink" Target="https://ws.gisetl.lrc.gov.on.ca/fmedatadownload/Packages/COOP2021_DSM_109.zip" TargetMode="External"/><Relationship Id="rId407" Type="http://schemas.openxmlformats.org/officeDocument/2006/relationships/hyperlink" Target="https://ws.gisetl.lrc.gov.on.ca/fmedatadownload/Packages/COOP2021_DSM_123.zip" TargetMode="External"/><Relationship Id="rId428" Type="http://schemas.openxmlformats.org/officeDocument/2006/relationships/hyperlink" Target="https://ws.gisetl.lrc.gov.on.ca/fmedatadownload/Packages/NWOOP2022_z15_DSM_18.zip" TargetMode="External"/><Relationship Id="rId449" Type="http://schemas.openxmlformats.org/officeDocument/2006/relationships/hyperlink" Target="https://ws.gisetl.lrc.gov.on.ca/fmedatadownload/Packages/NWOOP2022_z16_DSM_09.zip" TargetMode="External"/><Relationship Id="rId211" Type="http://schemas.openxmlformats.org/officeDocument/2006/relationships/hyperlink" Target="https://ws.gisetl.lrc.gov.on.ca/fmedatadownload/Packages/DRAPE2019_DSM_04.zip" TargetMode="External"/><Relationship Id="rId232" Type="http://schemas.openxmlformats.org/officeDocument/2006/relationships/hyperlink" Target="https://ws.gisetl.lrc.gov.on.ca/fmedatadownload/Packages/DRAPE2019_DSM_25.zip" TargetMode="External"/><Relationship Id="rId253" Type="http://schemas.openxmlformats.org/officeDocument/2006/relationships/hyperlink" Target="https://ws.gisetl.lrc.gov.on.ca/fmedatadownload/Packages/DRAPE2019_DSM_46.zip" TargetMode="External"/><Relationship Id="rId274" Type="http://schemas.openxmlformats.org/officeDocument/2006/relationships/hyperlink" Target="https://ws.gisetl.lrc.gov.on.ca/fmedatadownload/Packages/DRAPE2019_DSM_67.zip" TargetMode="External"/><Relationship Id="rId295" Type="http://schemas.openxmlformats.org/officeDocument/2006/relationships/hyperlink" Target="https://ws.gisetl.lrc.gov.on.ca/fmedatadownload/Packages/COOP2021_DSM_011.zip" TargetMode="External"/><Relationship Id="rId309" Type="http://schemas.openxmlformats.org/officeDocument/2006/relationships/hyperlink" Target="https://ws.gisetl.lrc.gov.on.ca/fmedatadownload/Packages/COOP2021_DSM_025.zip" TargetMode="External"/><Relationship Id="rId460" Type="http://schemas.openxmlformats.org/officeDocument/2006/relationships/hyperlink" Target="https://ws.gisetl.lrc.gov.on.ca/fmedatadownload/Packages/NWOOP2022_z16_DSM_20.zip" TargetMode="External"/><Relationship Id="rId481" Type="http://schemas.openxmlformats.org/officeDocument/2006/relationships/hyperlink" Target="https://ws.gisetl.lrc.gov.on.ca/fmedatadownload/Packages/NWOOP2022_z16_DSM_41.zip" TargetMode="External"/><Relationship Id="rId27" Type="http://schemas.openxmlformats.org/officeDocument/2006/relationships/hyperlink" Target="https://ws.gisetl.lrc.gov.on.ca/fmedatadownload/Packages/SWOOP-2015-DSM-D.zip" TargetMode="External"/><Relationship Id="rId48" Type="http://schemas.openxmlformats.org/officeDocument/2006/relationships/hyperlink" Target="https://ws.gisetl.lrc.gov.on.ca/fmedatadownload/Packages/SCOOP-2013-DSM-H.zip" TargetMode="External"/><Relationship Id="rId69" Type="http://schemas.openxmlformats.org/officeDocument/2006/relationships/hyperlink" Target="https://ws.gisetl.lrc.gov.on.ca/fmedatadownload/Packages/SCOOP-2018-DSM-21.zip" TargetMode="External"/><Relationship Id="rId113" Type="http://schemas.openxmlformats.org/officeDocument/2006/relationships/hyperlink" Target="https://ws.gisetl.lrc.gov.on.ca/fmedatadownload/Packages/SCOOP-2018-DSM-65.zip" TargetMode="External"/><Relationship Id="rId134" Type="http://schemas.openxmlformats.org/officeDocument/2006/relationships/hyperlink" Target="https://ws.gisetl.lrc.gov.on.ca/fmedatadownload/Packages/SWOOP2020_DSM_6.zip" TargetMode="External"/><Relationship Id="rId320" Type="http://schemas.openxmlformats.org/officeDocument/2006/relationships/hyperlink" Target="https://ws.gisetl.lrc.gov.on.ca/fmedatadownload/Packages/COOP2021_DSM_036.zip" TargetMode="External"/><Relationship Id="rId80" Type="http://schemas.openxmlformats.org/officeDocument/2006/relationships/hyperlink" Target="https://ws.gisetl.lrc.gov.on.ca/fmedatadownload/Packages/SCOOP-2018-DSM-32.zip" TargetMode="External"/><Relationship Id="rId155" Type="http://schemas.openxmlformats.org/officeDocument/2006/relationships/hyperlink" Target="https://ws.gisetl.lrc.gov.on.ca/fmedatadownload/Packages/SWOOP2020_DSM_27.zip" TargetMode="External"/><Relationship Id="rId176" Type="http://schemas.openxmlformats.org/officeDocument/2006/relationships/hyperlink" Target="https://ws.gisetl.lrc.gov.on.ca/fmedatadownload/Packages/SWOOP2020_DSM_48.zip" TargetMode="External"/><Relationship Id="rId197" Type="http://schemas.openxmlformats.org/officeDocument/2006/relationships/hyperlink" Target="https://ws.gisetl.lrc.gov.on.ca/fmedatadownload/Packages/SWOOP2020_DSM_69.zip" TargetMode="External"/><Relationship Id="rId341" Type="http://schemas.openxmlformats.org/officeDocument/2006/relationships/hyperlink" Target="https://ws.gisetl.lrc.gov.on.ca/fmedatadownload/Packages/COOP2021_DSM_057.zip" TargetMode="External"/><Relationship Id="rId362" Type="http://schemas.openxmlformats.org/officeDocument/2006/relationships/hyperlink" Target="https://ws.gisetl.lrc.gov.on.ca/fmedatadownload/Packages/COOP2021_DSM_078.zip" TargetMode="External"/><Relationship Id="rId383" Type="http://schemas.openxmlformats.org/officeDocument/2006/relationships/hyperlink" Target="https://ws.gisetl.lrc.gov.on.ca/fmedatadownload/Packages/COOP2021_DSM_099.zip" TargetMode="External"/><Relationship Id="rId418" Type="http://schemas.openxmlformats.org/officeDocument/2006/relationships/hyperlink" Target="https://ws.gisetl.lrc.gov.on.ca/fmedatadownload/Packages/NWOOP2022_z15_DSM_08.zip" TargetMode="External"/><Relationship Id="rId439" Type="http://schemas.openxmlformats.org/officeDocument/2006/relationships/hyperlink" Target="https://ws.gisetl.lrc.gov.on.ca/fmedatadownload/Packages/NWOOP2022_z15_DSM_29.zip" TargetMode="External"/><Relationship Id="rId201" Type="http://schemas.openxmlformats.org/officeDocument/2006/relationships/hyperlink" Target="https://ws.gisetl.lrc.gov.on.ca/fmedatadownload/Packages/SWOOP2020_DSM_73.zip" TargetMode="External"/><Relationship Id="rId222" Type="http://schemas.openxmlformats.org/officeDocument/2006/relationships/hyperlink" Target="https://ws.gisetl.lrc.gov.on.ca/fmedatadownload/Packages/DRAPE2019_DSM_15.zip" TargetMode="External"/><Relationship Id="rId243" Type="http://schemas.openxmlformats.org/officeDocument/2006/relationships/hyperlink" Target="https://ws.gisetl.lrc.gov.on.ca/fmedatadownload/Packages/DRAPE2019_DSM_36.zip" TargetMode="External"/><Relationship Id="rId264" Type="http://schemas.openxmlformats.org/officeDocument/2006/relationships/hyperlink" Target="https://ws.gisetl.lrc.gov.on.ca/fmedatadownload/Packages/DRAPE2019_DSM_57.zip" TargetMode="External"/><Relationship Id="rId285" Type="http://schemas.openxmlformats.org/officeDocument/2006/relationships/hyperlink" Target="https://ws.gisetl.lrc.gov.on.ca/fmedatadownload/Packages/COOP2021_DSM_001.zip" TargetMode="External"/><Relationship Id="rId450" Type="http://schemas.openxmlformats.org/officeDocument/2006/relationships/hyperlink" Target="https://ws.gisetl.lrc.gov.on.ca/fmedatadownload/Packages/NWOOP2022_z16_DSM_10.zip" TargetMode="External"/><Relationship Id="rId471" Type="http://schemas.openxmlformats.org/officeDocument/2006/relationships/hyperlink" Target="https://ws.gisetl.lrc.gov.on.ca/fmedatadownload/Packages/NWOOP2022_z16_DSM_31.zip" TargetMode="External"/><Relationship Id="rId506" Type="http://schemas.openxmlformats.org/officeDocument/2006/relationships/hyperlink" Target="https://ws.gisetl.lrc.gov.on.ca/fmedatadownload/Packages/NWOOP2022_z16_DSM_66.zip" TargetMode="External"/><Relationship Id="rId17" Type="http://schemas.openxmlformats.org/officeDocument/2006/relationships/footer" Target="footer3.xml"/><Relationship Id="rId38" Type="http://schemas.openxmlformats.org/officeDocument/2006/relationships/hyperlink" Target="https://ws.gisetl.lrc.gov.on.ca/fmedatadownload/Packages/DRAPE2014DSM-G.zip" TargetMode="External"/><Relationship Id="rId59" Type="http://schemas.openxmlformats.org/officeDocument/2006/relationships/hyperlink" Target="https://ws.gisetl.lrc.gov.on.ca/fmedatadownload/Packages/SCOOP-2018-DSM-11.zip" TargetMode="External"/><Relationship Id="rId103" Type="http://schemas.openxmlformats.org/officeDocument/2006/relationships/hyperlink" Target="https://ws.gisetl.lrc.gov.on.ca/fmedatadownload/Packages/SCOOP-2018-DSM-55.zip" TargetMode="External"/><Relationship Id="rId124" Type="http://schemas.openxmlformats.org/officeDocument/2006/relationships/hyperlink" Target="https://ws.gisetl.lrc.gov.on.ca/fmedatadownload/Packages/SCOOP-2018-DSM-76.zip" TargetMode="External"/><Relationship Id="rId310" Type="http://schemas.openxmlformats.org/officeDocument/2006/relationships/hyperlink" Target="https://ws.gisetl.lrc.gov.on.ca/fmedatadownload/Packages/COOP2021_DSM_026.zip" TargetMode="External"/><Relationship Id="rId492" Type="http://schemas.openxmlformats.org/officeDocument/2006/relationships/hyperlink" Target="https://ws.gisetl.lrc.gov.on.ca/fmedatadownload/Packages/NWOOP2022_z16_DSM_52.zip" TargetMode="External"/><Relationship Id="rId70" Type="http://schemas.openxmlformats.org/officeDocument/2006/relationships/hyperlink" Target="https://ws.gisetl.lrc.gov.on.ca/fmedatadownload/Packages/SCOOP-2018-DSM-22.zip" TargetMode="External"/><Relationship Id="rId91" Type="http://schemas.openxmlformats.org/officeDocument/2006/relationships/hyperlink" Target="https://ws.gisetl.lrc.gov.on.ca/fmedatadownload/Packages/SCOOP-2018-DSM-43.zip" TargetMode="External"/><Relationship Id="rId145" Type="http://schemas.openxmlformats.org/officeDocument/2006/relationships/hyperlink" Target="https://ws.gisetl.lrc.gov.on.ca/fmedatadownload/Packages/SWOOP2020_DSM_17.zip" TargetMode="External"/><Relationship Id="rId166" Type="http://schemas.openxmlformats.org/officeDocument/2006/relationships/hyperlink" Target="https://ws.gisetl.lrc.gov.on.ca/fmedatadownload/Packages/SWOOP2020_DSM_38.zip" TargetMode="External"/><Relationship Id="rId187" Type="http://schemas.openxmlformats.org/officeDocument/2006/relationships/hyperlink" Target="https://ws.gisetl.lrc.gov.on.ca/fmedatadownload/Packages/SWOOP2020_DSM_59.zip" TargetMode="External"/><Relationship Id="rId331" Type="http://schemas.openxmlformats.org/officeDocument/2006/relationships/hyperlink" Target="https://ws.gisetl.lrc.gov.on.ca/fmedatadownload/Packages/COOP2021_DSM_047.zip" TargetMode="External"/><Relationship Id="rId352" Type="http://schemas.openxmlformats.org/officeDocument/2006/relationships/hyperlink" Target="https://ws.gisetl.lrc.gov.on.ca/fmedatadownload/Packages/COOP2021_DSM_068.zip" TargetMode="External"/><Relationship Id="rId373" Type="http://schemas.openxmlformats.org/officeDocument/2006/relationships/hyperlink" Target="https://ws.gisetl.lrc.gov.on.ca/fmedatadownload/Packages/COOP2021_DSM_089.zip" TargetMode="External"/><Relationship Id="rId394" Type="http://schemas.openxmlformats.org/officeDocument/2006/relationships/hyperlink" Target="https://ws.gisetl.lrc.gov.on.ca/fmedatadownload/Packages/COOP2021_DSM_110.zip" TargetMode="External"/><Relationship Id="rId408" Type="http://schemas.openxmlformats.org/officeDocument/2006/relationships/hyperlink" Target="https://ws.gisetl.lrc.gov.on.ca/fmedatadownload/Packages/COOP2021_DSM_124.zip" TargetMode="External"/><Relationship Id="rId429" Type="http://schemas.openxmlformats.org/officeDocument/2006/relationships/hyperlink" Target="https://ws.gisetl.lrc.gov.on.ca/fmedatadownload/Packages/NWOOP2022_z15_DSM_19.zip" TargetMode="External"/><Relationship Id="rId1" Type="http://schemas.openxmlformats.org/officeDocument/2006/relationships/customXml" Target="../customXml/item1.xml"/><Relationship Id="rId212" Type="http://schemas.openxmlformats.org/officeDocument/2006/relationships/hyperlink" Target="https://ws.gisetl.lrc.gov.on.ca/fmedatadownload/Packages/DRAPE2019_DSM_05.zip" TargetMode="External"/><Relationship Id="rId233" Type="http://schemas.openxmlformats.org/officeDocument/2006/relationships/hyperlink" Target="https://ws.gisetl.lrc.gov.on.ca/fmedatadownload/Packages/DRAPE2019_DSM_26.zip" TargetMode="External"/><Relationship Id="rId254" Type="http://schemas.openxmlformats.org/officeDocument/2006/relationships/hyperlink" Target="https://ws.gisetl.lrc.gov.on.ca/fmedatadownload/Packages/DRAPE2019_DSM_47.zip" TargetMode="External"/><Relationship Id="rId440" Type="http://schemas.openxmlformats.org/officeDocument/2006/relationships/hyperlink" Target="https://ws.gisetl.lrc.gov.on.ca/fmedatadownload/Packages/NWOOP2022_z15_DSM_30.zip" TargetMode="External"/><Relationship Id="rId28" Type="http://schemas.openxmlformats.org/officeDocument/2006/relationships/hyperlink" Target="https://ws.gisetl.lrc.gov.on.ca/fmedatadownload/Packages/SWOOP-2015-DSM-E.zip" TargetMode="External"/><Relationship Id="rId49" Type="http://schemas.openxmlformats.org/officeDocument/2006/relationships/hyperlink" Target="https://ws.gisetl.lrc.gov.on.ca/fmedatadownload/Packages/SCOOP-2018-DSM-01.zip" TargetMode="External"/><Relationship Id="rId114" Type="http://schemas.openxmlformats.org/officeDocument/2006/relationships/hyperlink" Target="https://ws.gisetl.lrc.gov.on.ca/fmedatadownload/Packages/SCOOP-2018-DSM-66.zip" TargetMode="External"/><Relationship Id="rId275" Type="http://schemas.openxmlformats.org/officeDocument/2006/relationships/hyperlink" Target="https://ws.gisetl.lrc.gov.on.ca/fmedatadownload/Packages/DRAPE2019_DSM_68.zip" TargetMode="External"/><Relationship Id="rId296" Type="http://schemas.openxmlformats.org/officeDocument/2006/relationships/hyperlink" Target="https://ws.gisetl.lrc.gov.on.ca/fmedatadownload/Packages/COOP2021_DSM_012.zip" TargetMode="External"/><Relationship Id="rId300" Type="http://schemas.openxmlformats.org/officeDocument/2006/relationships/hyperlink" Target="https://ws.gisetl.lrc.gov.on.ca/fmedatadownload/Packages/COOP2021_DSM_016.zip" TargetMode="External"/><Relationship Id="rId461" Type="http://schemas.openxmlformats.org/officeDocument/2006/relationships/hyperlink" Target="https://ws.gisetl.lrc.gov.on.ca/fmedatadownload/Packages/NWOOP2022_z16_DSM_21.zip" TargetMode="External"/><Relationship Id="rId482" Type="http://schemas.openxmlformats.org/officeDocument/2006/relationships/hyperlink" Target="https://ws.gisetl.lrc.gov.on.ca/fmedatadownload/Packages/NWOOP2022_z16_DSM_42.zip" TargetMode="External"/><Relationship Id="rId60" Type="http://schemas.openxmlformats.org/officeDocument/2006/relationships/hyperlink" Target="https://ws.gisetl.lrc.gov.on.ca/fmedatadownload/Packages/SCOOP-2018-DSM-12.zip" TargetMode="External"/><Relationship Id="rId81" Type="http://schemas.openxmlformats.org/officeDocument/2006/relationships/hyperlink" Target="https://ws.gisetl.lrc.gov.on.ca/fmedatadownload/Packages/SCOOP-2018-DSM-33.zip" TargetMode="External"/><Relationship Id="rId135" Type="http://schemas.openxmlformats.org/officeDocument/2006/relationships/hyperlink" Target="https://ws.gisetl.lrc.gov.on.ca/fmedatadownload/Packages/SWOOP2020_DSM_7.zip" TargetMode="External"/><Relationship Id="rId156" Type="http://schemas.openxmlformats.org/officeDocument/2006/relationships/hyperlink" Target="https://ws.gisetl.lrc.gov.on.ca/fmedatadownload/Packages/SWOOP2020_DSM_28.zip" TargetMode="External"/><Relationship Id="rId177" Type="http://schemas.openxmlformats.org/officeDocument/2006/relationships/hyperlink" Target="https://ws.gisetl.lrc.gov.on.ca/fmedatadownload/Packages/SWOOP2020_DSM_49.zip" TargetMode="External"/><Relationship Id="rId198" Type="http://schemas.openxmlformats.org/officeDocument/2006/relationships/hyperlink" Target="https://ws.gisetl.lrc.gov.on.ca/fmedatadownload/Packages/SWOOP2020_DSM_70.zip" TargetMode="External"/><Relationship Id="rId321" Type="http://schemas.openxmlformats.org/officeDocument/2006/relationships/hyperlink" Target="https://ws.gisetl.lrc.gov.on.ca/fmedatadownload/Packages/COOP2021_DSM_037.zip" TargetMode="External"/><Relationship Id="rId342" Type="http://schemas.openxmlformats.org/officeDocument/2006/relationships/hyperlink" Target="https://ws.gisetl.lrc.gov.on.ca/fmedatadownload/Packages/COOP2021_DSM_058.zip" TargetMode="External"/><Relationship Id="rId363" Type="http://schemas.openxmlformats.org/officeDocument/2006/relationships/hyperlink" Target="https://ws.gisetl.lrc.gov.on.ca/fmedatadownload/Packages/COOP2021_DSM_079.zip" TargetMode="External"/><Relationship Id="rId384" Type="http://schemas.openxmlformats.org/officeDocument/2006/relationships/hyperlink" Target="https://ws.gisetl.lrc.gov.on.ca/fmedatadownload/Packages/COOP2021_DSM_100.zip" TargetMode="External"/><Relationship Id="rId419" Type="http://schemas.openxmlformats.org/officeDocument/2006/relationships/hyperlink" Target="https://ws.gisetl.lrc.gov.on.ca/fmedatadownload/Packages/NWOOP2022_z15_DSM_09.zip" TargetMode="External"/><Relationship Id="rId202" Type="http://schemas.openxmlformats.org/officeDocument/2006/relationships/hyperlink" Target="https://ws.gisetl.lrc.gov.on.ca/fmedatadownload/Packages/SWOOP2020_DSM_74.zip" TargetMode="External"/><Relationship Id="rId223" Type="http://schemas.openxmlformats.org/officeDocument/2006/relationships/hyperlink" Target="https://ws.gisetl.lrc.gov.on.ca/fmedatadownload/Packages/DRAPE2019_DSM_16.zip" TargetMode="External"/><Relationship Id="rId244" Type="http://schemas.openxmlformats.org/officeDocument/2006/relationships/hyperlink" Target="https://ws.gisetl.lrc.gov.on.ca/fmedatadownload/Packages/DRAPE2019_DSM_37.zip" TargetMode="External"/><Relationship Id="rId430" Type="http://schemas.openxmlformats.org/officeDocument/2006/relationships/hyperlink" Target="https://ws.gisetl.lrc.gov.on.ca/fmedatadownload/Packages/NWOOP2022_z15_DSM_20.zip" TargetMode="External"/><Relationship Id="rId18" Type="http://schemas.openxmlformats.org/officeDocument/2006/relationships/hyperlink" Target="mailto:pmu@ontario.ca" TargetMode="External"/><Relationship Id="rId39" Type="http://schemas.openxmlformats.org/officeDocument/2006/relationships/hyperlink" Target="https://ws.gisetl.lrc.gov.on.ca/fmedatadownload/Packages/DRAPE2014DSM-H.zip" TargetMode="External"/><Relationship Id="rId265" Type="http://schemas.openxmlformats.org/officeDocument/2006/relationships/hyperlink" Target="https://ws.gisetl.lrc.gov.on.ca/fmedatadownload/Packages/DRAPE2019_DSM_58.zip" TargetMode="External"/><Relationship Id="rId286" Type="http://schemas.openxmlformats.org/officeDocument/2006/relationships/hyperlink" Target="https://ws.gisetl.lrc.gov.on.ca/fmedatadownload/Packages/COOP2021_DSM_002.zip" TargetMode="External"/><Relationship Id="rId451" Type="http://schemas.openxmlformats.org/officeDocument/2006/relationships/hyperlink" Target="https://ws.gisetl.lrc.gov.on.ca/fmedatadownload/Packages/NWOOP2022_z16_DSM_11.zip" TargetMode="External"/><Relationship Id="rId472" Type="http://schemas.openxmlformats.org/officeDocument/2006/relationships/hyperlink" Target="https://ws.gisetl.lrc.gov.on.ca/fmedatadownload/Packages/NWOOP2022_z16_DSM_32.zip" TargetMode="External"/><Relationship Id="rId493" Type="http://schemas.openxmlformats.org/officeDocument/2006/relationships/hyperlink" Target="https://ws.gisetl.lrc.gov.on.ca/fmedatadownload/Packages/NWOOP2022_z16_DSM_53.zip" TargetMode="External"/><Relationship Id="rId507" Type="http://schemas.openxmlformats.org/officeDocument/2006/relationships/hyperlink" Target="https://ws.gisetl.lrc.gov.on.ca/fmedatadownload/Packages/NWOOP2022_z16_DSM_67.zip" TargetMode="External"/><Relationship Id="rId50" Type="http://schemas.openxmlformats.org/officeDocument/2006/relationships/hyperlink" Target="https://ws.gisetl.lrc.gov.on.ca/fmedatadownload/Packages/SCOOP-2018-DSM-02.zip" TargetMode="External"/><Relationship Id="rId104" Type="http://schemas.openxmlformats.org/officeDocument/2006/relationships/hyperlink" Target="https://ws.gisetl.lrc.gov.on.ca/fmedatadownload/Packages/SCOOP-2018-DSM-56.zip" TargetMode="External"/><Relationship Id="rId125" Type="http://schemas.openxmlformats.org/officeDocument/2006/relationships/hyperlink" Target="https://ws.gisetl.lrc.gov.on.ca/fmedatadownload/Packages/SCOOP-2018-DSM-77.zip" TargetMode="External"/><Relationship Id="rId146" Type="http://schemas.openxmlformats.org/officeDocument/2006/relationships/hyperlink" Target="https://ws.gisetl.lrc.gov.on.ca/fmedatadownload/Packages/SWOOP2020_DSM_18.zip" TargetMode="External"/><Relationship Id="rId167" Type="http://schemas.openxmlformats.org/officeDocument/2006/relationships/hyperlink" Target="https://ws.gisetl.lrc.gov.on.ca/fmedatadownload/Packages/SWOOP2020_DSM_39.zip" TargetMode="External"/><Relationship Id="rId188" Type="http://schemas.openxmlformats.org/officeDocument/2006/relationships/hyperlink" Target="https://ws.gisetl.lrc.gov.on.ca/fmedatadownload/Packages/SWOOP2020_DSM_60.zip" TargetMode="External"/><Relationship Id="rId311" Type="http://schemas.openxmlformats.org/officeDocument/2006/relationships/hyperlink" Target="https://ws.gisetl.lrc.gov.on.ca/fmedatadownload/Packages/COOP2021_DSM_027.zip" TargetMode="External"/><Relationship Id="rId332" Type="http://schemas.openxmlformats.org/officeDocument/2006/relationships/hyperlink" Target="https://ws.gisetl.lrc.gov.on.ca/fmedatadownload/Packages/COOP2021_DSM_048.zip" TargetMode="External"/><Relationship Id="rId353" Type="http://schemas.openxmlformats.org/officeDocument/2006/relationships/hyperlink" Target="https://ws.gisetl.lrc.gov.on.ca/fmedatadownload/Packages/COOP2021_DSM_069.zip" TargetMode="External"/><Relationship Id="rId374" Type="http://schemas.openxmlformats.org/officeDocument/2006/relationships/hyperlink" Target="https://ws.gisetl.lrc.gov.on.ca/fmedatadownload/Packages/COOP2021_DSM_090.zip" TargetMode="External"/><Relationship Id="rId395" Type="http://schemas.openxmlformats.org/officeDocument/2006/relationships/hyperlink" Target="https://ws.gisetl.lrc.gov.on.ca/fmedatadownload/Packages/COOP2021_DSM_111.zip" TargetMode="External"/><Relationship Id="rId409" Type="http://schemas.openxmlformats.org/officeDocument/2006/relationships/hyperlink" Target="https://ws.gisetl.lrc.gov.on.ca/fmedatadownload/Packages/COOP2021_DSM_125.zip" TargetMode="External"/><Relationship Id="rId71" Type="http://schemas.openxmlformats.org/officeDocument/2006/relationships/hyperlink" Target="https://ws.gisetl.lrc.gov.on.ca/fmedatadownload/Packages/SCOOP-2018-DSM-23.zip" TargetMode="External"/><Relationship Id="rId92" Type="http://schemas.openxmlformats.org/officeDocument/2006/relationships/hyperlink" Target="https://ws.gisetl.lrc.gov.on.ca/fmedatadownload/Packages/SCOOP-2018-DSM-44.zip" TargetMode="External"/><Relationship Id="rId213" Type="http://schemas.openxmlformats.org/officeDocument/2006/relationships/hyperlink" Target="https://ws.gisetl.lrc.gov.on.ca/fmedatadownload/Packages/DRAPE2019_DSM_06.zip" TargetMode="External"/><Relationship Id="rId234" Type="http://schemas.openxmlformats.org/officeDocument/2006/relationships/hyperlink" Target="https://ws.gisetl.lrc.gov.on.ca/fmedatadownload/Packages/DRAPE2019_DSM_27.zip" TargetMode="External"/><Relationship Id="rId420" Type="http://schemas.openxmlformats.org/officeDocument/2006/relationships/hyperlink" Target="https://ws.gisetl.lrc.gov.on.ca/fmedatadownload/Packages/NWOOP2022_z15_DSM_10.zip" TargetMode="External"/><Relationship Id="rId2" Type="http://schemas.openxmlformats.org/officeDocument/2006/relationships/customXml" Target="../customXml/item2.xml"/><Relationship Id="rId29" Type="http://schemas.openxmlformats.org/officeDocument/2006/relationships/hyperlink" Target="https://ws.gisetl.lrc.gov.on.ca/fmedatadownload/Packages/SWOOP-2015-DSM-F.zip" TargetMode="External"/><Relationship Id="rId255" Type="http://schemas.openxmlformats.org/officeDocument/2006/relationships/hyperlink" Target="https://ws.gisetl.lrc.gov.on.ca/fmedatadownload/Packages/DRAPE2019_DSM_48.zip" TargetMode="External"/><Relationship Id="rId276" Type="http://schemas.openxmlformats.org/officeDocument/2006/relationships/hyperlink" Target="https://ws.gisetl.lrc.gov.on.ca/fmedatadownload/Packages/DRAPE2019_DSM_69.zip" TargetMode="External"/><Relationship Id="rId297" Type="http://schemas.openxmlformats.org/officeDocument/2006/relationships/hyperlink" Target="https://ws.gisetl.lrc.gov.on.ca/fmedatadownload/Packages/COOP2021_DSM_013.zip" TargetMode="External"/><Relationship Id="rId441" Type="http://schemas.openxmlformats.org/officeDocument/2006/relationships/hyperlink" Target="https://ws.gisetl.lrc.gov.on.ca/fmedatadownload/Packages/NWOOP2022_z16_DSM_01.zip" TargetMode="External"/><Relationship Id="rId462" Type="http://schemas.openxmlformats.org/officeDocument/2006/relationships/hyperlink" Target="https://ws.gisetl.lrc.gov.on.ca/fmedatadownload/Packages/NWOOP2022_z16_DSM_22.zip" TargetMode="External"/><Relationship Id="rId483" Type="http://schemas.openxmlformats.org/officeDocument/2006/relationships/hyperlink" Target="https://ws.gisetl.lrc.gov.on.ca/fmedatadownload/Packages/NWOOP2022_z16_DSM_43.zip" TargetMode="External"/><Relationship Id="rId40" Type="http://schemas.openxmlformats.org/officeDocument/2006/relationships/hyperlink" Target="https://ws.gisetl.lrc.gov.on.ca/fmedatadownload/Packages/DRAPE2014DSM-I.zip" TargetMode="External"/><Relationship Id="rId115" Type="http://schemas.openxmlformats.org/officeDocument/2006/relationships/hyperlink" Target="https://ws.gisetl.lrc.gov.on.ca/fmedatadownload/Packages/SCOOP-2018-DSM-67.zip" TargetMode="External"/><Relationship Id="rId136" Type="http://schemas.openxmlformats.org/officeDocument/2006/relationships/hyperlink" Target="https://ws.gisetl.lrc.gov.on.ca/fmedatadownload/Packages/SWOOP2020_DSM_8.zip" TargetMode="External"/><Relationship Id="rId157" Type="http://schemas.openxmlformats.org/officeDocument/2006/relationships/hyperlink" Target="https://ws.gisetl.lrc.gov.on.ca/fmedatadownload/Packages/SWOOP2020_DSM_29.zip" TargetMode="External"/><Relationship Id="rId178" Type="http://schemas.openxmlformats.org/officeDocument/2006/relationships/hyperlink" Target="https://ws.gisetl.lrc.gov.on.ca/fmedatadownload/Packages/SWOOP2020_DSM_50.zip" TargetMode="External"/><Relationship Id="rId301" Type="http://schemas.openxmlformats.org/officeDocument/2006/relationships/hyperlink" Target="https://ws.gisetl.lrc.gov.on.ca/fmedatadownload/Packages/COOP2021_DSM_017.zip" TargetMode="External"/><Relationship Id="rId322" Type="http://schemas.openxmlformats.org/officeDocument/2006/relationships/hyperlink" Target="https://ws.gisetl.lrc.gov.on.ca/fmedatadownload/Packages/COOP2021_DSM_038.zip" TargetMode="External"/><Relationship Id="rId343" Type="http://schemas.openxmlformats.org/officeDocument/2006/relationships/hyperlink" Target="https://ws.gisetl.lrc.gov.on.ca/fmedatadownload/Packages/COOP2021_DSM_059.zip" TargetMode="External"/><Relationship Id="rId364" Type="http://schemas.openxmlformats.org/officeDocument/2006/relationships/hyperlink" Target="https://ws.gisetl.lrc.gov.on.ca/fmedatadownload/Packages/COOP2021_DSM_080.zip" TargetMode="External"/><Relationship Id="rId61" Type="http://schemas.openxmlformats.org/officeDocument/2006/relationships/hyperlink" Target="https://ws.gisetl.lrc.gov.on.ca/fmedatadownload/Packages/SCOOP-2018-DSM-13.zip" TargetMode="External"/><Relationship Id="rId82" Type="http://schemas.openxmlformats.org/officeDocument/2006/relationships/hyperlink" Target="https://ws.gisetl.lrc.gov.on.ca/fmedatadownload/Packages/SCOOP-2018-DSM-34.zip" TargetMode="External"/><Relationship Id="rId199" Type="http://schemas.openxmlformats.org/officeDocument/2006/relationships/hyperlink" Target="https://ws.gisetl.lrc.gov.on.ca/fmedatadownload/Packages/SWOOP2020_DSM_71.zip" TargetMode="External"/><Relationship Id="rId203" Type="http://schemas.openxmlformats.org/officeDocument/2006/relationships/hyperlink" Target="https://ws.gisetl.lrc.gov.on.ca/fmedatadownload/Packages/SWOOP2020_DSM_75.zip" TargetMode="External"/><Relationship Id="rId385" Type="http://schemas.openxmlformats.org/officeDocument/2006/relationships/hyperlink" Target="https://ws.gisetl.lrc.gov.on.ca/fmedatadownload/Packages/COOP2021_DSM_101.zip" TargetMode="External"/><Relationship Id="rId19" Type="http://schemas.openxmlformats.org/officeDocument/2006/relationships/header" Target="header4.xml"/><Relationship Id="rId224" Type="http://schemas.openxmlformats.org/officeDocument/2006/relationships/hyperlink" Target="https://ws.gisetl.lrc.gov.on.ca/fmedatadownload/Packages/DRAPE2019_DSM_17.zip" TargetMode="External"/><Relationship Id="rId245" Type="http://schemas.openxmlformats.org/officeDocument/2006/relationships/hyperlink" Target="https://ws.gisetl.lrc.gov.on.ca/fmedatadownload/Packages/DRAPE2019_DSM_38.zip" TargetMode="External"/><Relationship Id="rId266" Type="http://schemas.openxmlformats.org/officeDocument/2006/relationships/hyperlink" Target="https://ws.gisetl.lrc.gov.on.ca/fmedatadownload/Packages/DRAPE2019_DSM_59.zip" TargetMode="External"/><Relationship Id="rId287" Type="http://schemas.openxmlformats.org/officeDocument/2006/relationships/hyperlink" Target="https://ws.gisetl.lrc.gov.on.ca/fmedatadownload/Packages/COOP2021_DSM_003.zip" TargetMode="External"/><Relationship Id="rId410" Type="http://schemas.openxmlformats.org/officeDocument/2006/relationships/hyperlink" Target="https://ws.gisetl.lrc.gov.on.ca/fmedatadownload/Packages/COOP2021_DSM_126.zip" TargetMode="External"/><Relationship Id="rId431" Type="http://schemas.openxmlformats.org/officeDocument/2006/relationships/hyperlink" Target="https://ws.gisetl.lrc.gov.on.ca/fmedatadownload/Packages/NWOOP2022_z15_DSM_21.zip" TargetMode="External"/><Relationship Id="rId452" Type="http://schemas.openxmlformats.org/officeDocument/2006/relationships/hyperlink" Target="https://ws.gisetl.lrc.gov.on.ca/fmedatadownload/Packages/NWOOP2022_z16_DSM_12.zip" TargetMode="External"/><Relationship Id="rId473" Type="http://schemas.openxmlformats.org/officeDocument/2006/relationships/hyperlink" Target="https://ws.gisetl.lrc.gov.on.ca/fmedatadownload/Packages/NWOOP2022_z16_DSM_33.zip" TargetMode="External"/><Relationship Id="rId494" Type="http://schemas.openxmlformats.org/officeDocument/2006/relationships/hyperlink" Target="https://ws.gisetl.lrc.gov.on.ca/fmedatadownload/Packages/NWOOP2022_z16_DSM_54.zip" TargetMode="External"/><Relationship Id="rId508" Type="http://schemas.openxmlformats.org/officeDocument/2006/relationships/hyperlink" Target="https://ws.gisetl.lrc.gov.on.ca/fmedatadownload/Packages/NWOOP2022_z16_DSM_68.zip" TargetMode="External"/><Relationship Id="rId30" Type="http://schemas.openxmlformats.org/officeDocument/2006/relationships/hyperlink" Target="https://ws.gisetl.lrc.gov.on.ca/fmedatadownload/Packages/SWOOP-2015-DSM-G.zip" TargetMode="External"/><Relationship Id="rId105" Type="http://schemas.openxmlformats.org/officeDocument/2006/relationships/hyperlink" Target="https://ws.gisetl.lrc.gov.on.ca/fmedatadownload/Packages/SCOOP-2018-DSM-57.zip" TargetMode="External"/><Relationship Id="rId126" Type="http://schemas.openxmlformats.org/officeDocument/2006/relationships/hyperlink" Target="https://ws.gisetl.lrc.gov.on.ca/fmedatadownload/Packages/SCOOP-2018-DSM-78.zip" TargetMode="External"/><Relationship Id="rId147" Type="http://schemas.openxmlformats.org/officeDocument/2006/relationships/hyperlink" Target="https://ws.gisetl.lrc.gov.on.ca/fmedatadownload/Packages/SWOOP2020_DSM_19.zip" TargetMode="External"/><Relationship Id="rId168" Type="http://schemas.openxmlformats.org/officeDocument/2006/relationships/hyperlink" Target="https://ws.gisetl.lrc.gov.on.ca/fmedatadownload/Packages/SWOOP2020_DSM_40.zip" TargetMode="External"/><Relationship Id="rId312" Type="http://schemas.openxmlformats.org/officeDocument/2006/relationships/hyperlink" Target="https://ws.gisetl.lrc.gov.on.ca/fmedatadownload/Packages/COOP2021_DSM_028.zip" TargetMode="External"/><Relationship Id="rId333" Type="http://schemas.openxmlformats.org/officeDocument/2006/relationships/hyperlink" Target="https://ws.gisetl.lrc.gov.on.ca/fmedatadownload/Packages/COOP2021_DSM_049.zip" TargetMode="External"/><Relationship Id="rId354" Type="http://schemas.openxmlformats.org/officeDocument/2006/relationships/hyperlink" Target="https://ws.gisetl.lrc.gov.on.ca/fmedatadownload/Packages/COOP2021_DSM_070.zip" TargetMode="External"/><Relationship Id="rId51" Type="http://schemas.openxmlformats.org/officeDocument/2006/relationships/hyperlink" Target="https://ws.gisetl.lrc.gov.on.ca/fmedatadownload/Packages/SCOOP-2018-DSM-03.zip" TargetMode="External"/><Relationship Id="rId72" Type="http://schemas.openxmlformats.org/officeDocument/2006/relationships/hyperlink" Target="https://ws.gisetl.lrc.gov.on.ca/fmedatadownload/Packages/SCOOP-2018-DSM-24.zip" TargetMode="External"/><Relationship Id="rId93" Type="http://schemas.openxmlformats.org/officeDocument/2006/relationships/hyperlink" Target="https://ws.gisetl.lrc.gov.on.ca/fmedatadownload/Packages/SCOOP-2018-DSM-45.zip" TargetMode="External"/><Relationship Id="rId189" Type="http://schemas.openxmlformats.org/officeDocument/2006/relationships/hyperlink" Target="https://ws.gisetl.lrc.gov.on.ca/fmedatadownload/Packages/SWOOP2020_DSM_61.zip" TargetMode="External"/><Relationship Id="rId375" Type="http://schemas.openxmlformats.org/officeDocument/2006/relationships/hyperlink" Target="https://ws.gisetl.lrc.gov.on.ca/fmedatadownload/Packages/COOP2021_DSM_091.zip" TargetMode="External"/><Relationship Id="rId396" Type="http://schemas.openxmlformats.org/officeDocument/2006/relationships/hyperlink" Target="https://ws.gisetl.lrc.gov.on.ca/fmedatadownload/Packages/COOP2021_DSM_112.zip" TargetMode="External"/><Relationship Id="rId3" Type="http://schemas.openxmlformats.org/officeDocument/2006/relationships/customXml" Target="../customXml/item3.xml"/><Relationship Id="rId214" Type="http://schemas.openxmlformats.org/officeDocument/2006/relationships/hyperlink" Target="https://ws.gisetl.lrc.gov.on.ca/fmedatadownload/Packages/DRAPE2019_DSM_07.zip" TargetMode="External"/><Relationship Id="rId235" Type="http://schemas.openxmlformats.org/officeDocument/2006/relationships/hyperlink" Target="https://ws.gisetl.lrc.gov.on.ca/fmedatadownload/Packages/DRAPE2019_DSM_28.zip" TargetMode="External"/><Relationship Id="rId256" Type="http://schemas.openxmlformats.org/officeDocument/2006/relationships/hyperlink" Target="https://ws.gisetl.lrc.gov.on.ca/fmedatadownload/Packages/DRAPE2019_DSM_49.zip" TargetMode="External"/><Relationship Id="rId277" Type="http://schemas.openxmlformats.org/officeDocument/2006/relationships/hyperlink" Target="https://ws.gisetl.lrc.gov.on.ca/fmedatadownload/Packages/DRAPE2019_DSM_70.zip" TargetMode="External"/><Relationship Id="rId298" Type="http://schemas.openxmlformats.org/officeDocument/2006/relationships/hyperlink" Target="https://ws.gisetl.lrc.gov.on.ca/fmedatadownload/Packages/COOP2021_DSM_014.zip" TargetMode="External"/><Relationship Id="rId400" Type="http://schemas.openxmlformats.org/officeDocument/2006/relationships/hyperlink" Target="https://ws.gisetl.lrc.gov.on.ca/fmedatadownload/Packages/COOP2021_DSM_116.zip" TargetMode="External"/><Relationship Id="rId421" Type="http://schemas.openxmlformats.org/officeDocument/2006/relationships/hyperlink" Target="https://ws.gisetl.lrc.gov.on.ca/fmedatadownload/Packages/NWOOP2022_z15_DSM_11.zip" TargetMode="External"/><Relationship Id="rId442" Type="http://schemas.openxmlformats.org/officeDocument/2006/relationships/hyperlink" Target="https://ws.gisetl.lrc.gov.on.ca/fmedatadownload/Packages/NWOOP2022_z16_DSM_02.zip" TargetMode="External"/><Relationship Id="rId463" Type="http://schemas.openxmlformats.org/officeDocument/2006/relationships/hyperlink" Target="https://ws.gisetl.lrc.gov.on.ca/fmedatadownload/Packages/NWOOP2022_z16_DSM_23.zip" TargetMode="External"/><Relationship Id="rId484" Type="http://schemas.openxmlformats.org/officeDocument/2006/relationships/hyperlink" Target="https://ws.gisetl.lrc.gov.on.ca/fmedatadownload/Packages/NWOOP2022_z16_DSM_44.zip" TargetMode="External"/><Relationship Id="rId116" Type="http://schemas.openxmlformats.org/officeDocument/2006/relationships/hyperlink" Target="https://ws.gisetl.lrc.gov.on.ca/fmedatadownload/Packages/SCOOP-2018-DSM-68.zip" TargetMode="External"/><Relationship Id="rId137" Type="http://schemas.openxmlformats.org/officeDocument/2006/relationships/hyperlink" Target="https://ws.gisetl.lrc.gov.on.ca/fmedatadownload/Packages/SWOOP2020_DSM_9.zip" TargetMode="External"/><Relationship Id="rId158" Type="http://schemas.openxmlformats.org/officeDocument/2006/relationships/hyperlink" Target="https://ws.gisetl.lrc.gov.on.ca/fmedatadownload/Packages/SWOOP2020_DSM_30.zip" TargetMode="External"/><Relationship Id="rId302" Type="http://schemas.openxmlformats.org/officeDocument/2006/relationships/hyperlink" Target="https://ws.gisetl.lrc.gov.on.ca/fmedatadownload/Packages/COOP2021_DSM_018.zip" TargetMode="External"/><Relationship Id="rId323" Type="http://schemas.openxmlformats.org/officeDocument/2006/relationships/hyperlink" Target="https://ws.gisetl.lrc.gov.on.ca/fmedatadownload/Packages/COOP2021_DSM_039.zip" TargetMode="External"/><Relationship Id="rId344" Type="http://schemas.openxmlformats.org/officeDocument/2006/relationships/hyperlink" Target="https://ws.gisetl.lrc.gov.on.ca/fmedatadownload/Packages/COOP2021_DSM_060.zip" TargetMode="External"/><Relationship Id="rId20" Type="http://schemas.openxmlformats.org/officeDocument/2006/relationships/footer" Target="footer4.xml"/><Relationship Id="rId41" Type="http://schemas.openxmlformats.org/officeDocument/2006/relationships/hyperlink" Target="https://ws.gisetl.lrc.gov.on.ca/fmedatadownload/Packages/SCOOP-2013-DSM-A.zip" TargetMode="External"/><Relationship Id="rId62" Type="http://schemas.openxmlformats.org/officeDocument/2006/relationships/hyperlink" Target="https://ws.gisetl.lrc.gov.on.ca/fmedatadownload/Packages/SCOOP-2018-DSM-14.zip" TargetMode="External"/><Relationship Id="rId83" Type="http://schemas.openxmlformats.org/officeDocument/2006/relationships/hyperlink" Target="https://ws.gisetl.lrc.gov.on.ca/fmedatadownload/Packages/SCOOP-2018-DSM-35.zip" TargetMode="External"/><Relationship Id="rId179" Type="http://schemas.openxmlformats.org/officeDocument/2006/relationships/hyperlink" Target="https://ws.gisetl.lrc.gov.on.ca/fmedatadownload/Packages/SWOOP2020_DSM_51.zip" TargetMode="External"/><Relationship Id="rId365" Type="http://schemas.openxmlformats.org/officeDocument/2006/relationships/hyperlink" Target="https://ws.gisetl.lrc.gov.on.ca/fmedatadownload/Packages/COOP2021_DSM_081.zip" TargetMode="External"/><Relationship Id="rId386" Type="http://schemas.openxmlformats.org/officeDocument/2006/relationships/hyperlink" Target="https://ws.gisetl.lrc.gov.on.ca/fmedatadownload/Packages/COOP2021_DSM_102.zip" TargetMode="External"/><Relationship Id="rId190" Type="http://schemas.openxmlformats.org/officeDocument/2006/relationships/hyperlink" Target="https://ws.gisetl.lrc.gov.on.ca/fmedatadownload/Packages/SWOOP2020_DSM_62.zip" TargetMode="External"/><Relationship Id="rId204" Type="http://schemas.openxmlformats.org/officeDocument/2006/relationships/hyperlink" Target="https://ws.gisetl.lrc.gov.on.ca/fmedatadownload/Packages/SWOOP2020_DSM_76.zip" TargetMode="External"/><Relationship Id="rId225" Type="http://schemas.openxmlformats.org/officeDocument/2006/relationships/hyperlink" Target="https://ws.gisetl.lrc.gov.on.ca/fmedatadownload/Packages/DRAPE2019_DSM_18.zip" TargetMode="External"/><Relationship Id="rId246" Type="http://schemas.openxmlformats.org/officeDocument/2006/relationships/hyperlink" Target="https://ws.gisetl.lrc.gov.on.ca/fmedatadownload/Packages/DRAPE2019_DSM_39.zip" TargetMode="External"/><Relationship Id="rId267" Type="http://schemas.openxmlformats.org/officeDocument/2006/relationships/hyperlink" Target="https://ws.gisetl.lrc.gov.on.ca/fmedatadownload/Packages/DRAPE2019_DSM_60.zip" TargetMode="External"/><Relationship Id="rId288" Type="http://schemas.openxmlformats.org/officeDocument/2006/relationships/hyperlink" Target="https://ws.gisetl.lrc.gov.on.ca/fmedatadownload/Packages/COOP2021_DSM_004.zip" TargetMode="External"/><Relationship Id="rId411" Type="http://schemas.openxmlformats.org/officeDocument/2006/relationships/hyperlink" Target="https://ws.gisetl.lrc.gov.on.ca/fmedatadownload/Packages/NWOOP2022_z15_DSM_01.zip" TargetMode="External"/><Relationship Id="rId432" Type="http://schemas.openxmlformats.org/officeDocument/2006/relationships/hyperlink" Target="https://ws.gisetl.lrc.gov.on.ca/fmedatadownload/Packages/NWOOP2022_z15_DSM_22.zip" TargetMode="External"/><Relationship Id="rId453" Type="http://schemas.openxmlformats.org/officeDocument/2006/relationships/hyperlink" Target="https://ws.gisetl.lrc.gov.on.ca/fmedatadownload/Packages/NWOOP2022_z16_DSM_13.zip" TargetMode="External"/><Relationship Id="rId474" Type="http://schemas.openxmlformats.org/officeDocument/2006/relationships/hyperlink" Target="https://ws.gisetl.lrc.gov.on.ca/fmedatadownload/Packages/NWOOP2022_z16_DSM_34.zip" TargetMode="External"/><Relationship Id="rId509" Type="http://schemas.openxmlformats.org/officeDocument/2006/relationships/hyperlink" Target="https://ws.gisetl.lrc.gov.on.ca/fmedatadownload/Packages/NWOOP2022_z16_DSM_69.zip" TargetMode="External"/><Relationship Id="rId106" Type="http://schemas.openxmlformats.org/officeDocument/2006/relationships/hyperlink" Target="https://ws.gisetl.lrc.gov.on.ca/fmedatadownload/Packages/SCOOP-2018-DSM-58.zip" TargetMode="External"/><Relationship Id="rId127" Type="http://schemas.openxmlformats.org/officeDocument/2006/relationships/hyperlink" Target="https://ws.gisetl.lrc.gov.on.ca/fmedatadownload/Packages/SCOOP-2018-DSM-79.zip" TargetMode="External"/><Relationship Id="rId313" Type="http://schemas.openxmlformats.org/officeDocument/2006/relationships/hyperlink" Target="https://ws.gisetl.lrc.gov.on.ca/fmedatadownload/Packages/COOP2021_DSM_029.zip" TargetMode="External"/><Relationship Id="rId495" Type="http://schemas.openxmlformats.org/officeDocument/2006/relationships/hyperlink" Target="https://ws.gisetl.lrc.gov.on.ca/fmedatadownload/Packages/NWOOP2022_z16_DSM_55.zip" TargetMode="External"/><Relationship Id="rId10" Type="http://schemas.openxmlformats.org/officeDocument/2006/relationships/footnotes" Target="footnotes.xml"/><Relationship Id="rId31" Type="http://schemas.openxmlformats.org/officeDocument/2006/relationships/hyperlink" Target="https://ws.gisetl.lrc.gov.on.ca/fmedatadownload/Packages/SWOOP-2015-DSM-H.zip" TargetMode="External"/><Relationship Id="rId52" Type="http://schemas.openxmlformats.org/officeDocument/2006/relationships/hyperlink" Target="https://ws.gisetl.lrc.gov.on.ca/fmedatadownload/Packages/SCOOP-2018-DSM-04.zip" TargetMode="External"/><Relationship Id="rId73" Type="http://schemas.openxmlformats.org/officeDocument/2006/relationships/hyperlink" Target="https://ws.gisetl.lrc.gov.on.ca/fmedatadownload/Packages/SCOOP-2018-DSM-25.zip" TargetMode="External"/><Relationship Id="rId94" Type="http://schemas.openxmlformats.org/officeDocument/2006/relationships/hyperlink" Target="https://ws.gisetl.lrc.gov.on.ca/fmedatadownload/Packages/SCOOP-2018-DSM-46.zip" TargetMode="External"/><Relationship Id="rId148" Type="http://schemas.openxmlformats.org/officeDocument/2006/relationships/hyperlink" Target="https://ws.gisetl.lrc.gov.on.ca/fmedatadownload/Packages/SWOOP2020_DSM_20.zip" TargetMode="External"/><Relationship Id="rId169" Type="http://schemas.openxmlformats.org/officeDocument/2006/relationships/hyperlink" Target="https://ws.gisetl.lrc.gov.on.ca/fmedatadownload/Packages/SWOOP2020_DSM_41.zip" TargetMode="External"/><Relationship Id="rId334" Type="http://schemas.openxmlformats.org/officeDocument/2006/relationships/hyperlink" Target="https://ws.gisetl.lrc.gov.on.ca/fmedatadownload/Packages/COOP2021_DSM_050.zip" TargetMode="External"/><Relationship Id="rId355" Type="http://schemas.openxmlformats.org/officeDocument/2006/relationships/hyperlink" Target="https://ws.gisetl.lrc.gov.on.ca/fmedatadownload/Packages/COOP2021_DSM_071.zip" TargetMode="External"/><Relationship Id="rId376" Type="http://schemas.openxmlformats.org/officeDocument/2006/relationships/hyperlink" Target="https://ws.gisetl.lrc.gov.on.ca/fmedatadownload/Packages/COOP2021_DSM_092.zip" TargetMode="External"/><Relationship Id="rId397" Type="http://schemas.openxmlformats.org/officeDocument/2006/relationships/hyperlink" Target="https://ws.gisetl.lrc.gov.on.ca/fmedatadownload/Packages/COOP2021_DSM_113.zip" TargetMode="External"/><Relationship Id="rId4" Type="http://schemas.openxmlformats.org/officeDocument/2006/relationships/customXml" Target="../customXml/item4.xml"/><Relationship Id="rId180" Type="http://schemas.openxmlformats.org/officeDocument/2006/relationships/hyperlink" Target="https://ws.gisetl.lrc.gov.on.ca/fmedatadownload/Packages/SWOOP2020_DSM_52.zip" TargetMode="External"/><Relationship Id="rId215" Type="http://schemas.openxmlformats.org/officeDocument/2006/relationships/hyperlink" Target="https://ws.gisetl.lrc.gov.on.ca/fmedatadownload/Packages/DRAPE2019_DSM_08.zip" TargetMode="External"/><Relationship Id="rId236" Type="http://schemas.openxmlformats.org/officeDocument/2006/relationships/hyperlink" Target="https://ws.gisetl.lrc.gov.on.ca/fmedatadownload/Packages/DRAPE2019_DSM_29.zip" TargetMode="External"/><Relationship Id="rId257" Type="http://schemas.openxmlformats.org/officeDocument/2006/relationships/hyperlink" Target="https://ws.gisetl.lrc.gov.on.ca/fmedatadownload/Packages/DRAPE2019_DSM_50.zip" TargetMode="External"/><Relationship Id="rId278" Type="http://schemas.openxmlformats.org/officeDocument/2006/relationships/hyperlink" Target="https://ws.gisetl.lrc.gov.on.ca/fmedatadownload/Packages/DRAPE2019_DSM_71.zip" TargetMode="External"/><Relationship Id="rId401" Type="http://schemas.openxmlformats.org/officeDocument/2006/relationships/hyperlink" Target="https://ws.gisetl.lrc.gov.on.ca/fmedatadownload/Packages/COOP2021_DSM_117.zip" TargetMode="External"/><Relationship Id="rId422" Type="http://schemas.openxmlformats.org/officeDocument/2006/relationships/hyperlink" Target="https://ws.gisetl.lrc.gov.on.ca/fmedatadownload/Packages/NWOOP2022_z15_DSM_12.zip" TargetMode="External"/><Relationship Id="rId443" Type="http://schemas.openxmlformats.org/officeDocument/2006/relationships/hyperlink" Target="https://ws.gisetl.lrc.gov.on.ca/fmedatadownload/Packages/NWOOP2022_z16_DSM_03.zip" TargetMode="External"/><Relationship Id="rId464" Type="http://schemas.openxmlformats.org/officeDocument/2006/relationships/hyperlink" Target="https://ws.gisetl.lrc.gov.on.ca/fmedatadownload/Packages/NWOOP2022_z16_DSM_24.zip" TargetMode="External"/><Relationship Id="rId303" Type="http://schemas.openxmlformats.org/officeDocument/2006/relationships/hyperlink" Target="https://ws.gisetl.lrc.gov.on.ca/fmedatadownload/Packages/COOP2021_DSM_019.zip" TargetMode="External"/><Relationship Id="rId485" Type="http://schemas.openxmlformats.org/officeDocument/2006/relationships/hyperlink" Target="https://ws.gisetl.lrc.gov.on.ca/fmedatadownload/Packages/NWOOP2022_z16_DSM_45.zip" TargetMode="External"/><Relationship Id="rId42" Type="http://schemas.openxmlformats.org/officeDocument/2006/relationships/hyperlink" Target="https://ws.gisetl.lrc.gov.on.ca/fmedatadownload/Packages/SCOOP-2013-DSM-B.zip" TargetMode="External"/><Relationship Id="rId84" Type="http://schemas.openxmlformats.org/officeDocument/2006/relationships/hyperlink" Target="https://ws.gisetl.lrc.gov.on.ca/fmedatadownload/Packages/SCOOP-2018-DSM-36.zip" TargetMode="External"/><Relationship Id="rId138" Type="http://schemas.openxmlformats.org/officeDocument/2006/relationships/hyperlink" Target="https://ws.gisetl.lrc.gov.on.ca/fmedatadownload/Packages/SWOOP2020_DSM_10.zip" TargetMode="External"/><Relationship Id="rId345" Type="http://schemas.openxmlformats.org/officeDocument/2006/relationships/hyperlink" Target="https://ws.gisetl.lrc.gov.on.ca/fmedatadownload/Packages/COOP2021_DSM_061.zip" TargetMode="External"/><Relationship Id="rId387" Type="http://schemas.openxmlformats.org/officeDocument/2006/relationships/hyperlink" Target="https://ws.gisetl.lrc.gov.on.ca/fmedatadownload/Packages/COOP2021_DSM_103.zip" TargetMode="External"/><Relationship Id="rId510" Type="http://schemas.openxmlformats.org/officeDocument/2006/relationships/footer" Target="footer6.xml"/><Relationship Id="rId191" Type="http://schemas.openxmlformats.org/officeDocument/2006/relationships/hyperlink" Target="https://ws.gisetl.lrc.gov.on.ca/fmedatadownload/Packages/SWOOP2020_DSM_63.zip" TargetMode="External"/><Relationship Id="rId205" Type="http://schemas.openxmlformats.org/officeDocument/2006/relationships/hyperlink" Target="https://ws.gisetl.lrc.gov.on.ca/fmedatadownload/Packages/SWOOP2020_DSM_77.zip" TargetMode="External"/><Relationship Id="rId247" Type="http://schemas.openxmlformats.org/officeDocument/2006/relationships/hyperlink" Target="https://ws.gisetl.lrc.gov.on.ca/fmedatadownload/Packages/DRAPE2019_DSM_40.zip" TargetMode="External"/><Relationship Id="rId412" Type="http://schemas.openxmlformats.org/officeDocument/2006/relationships/hyperlink" Target="https://ws.gisetl.lrc.gov.on.ca/fmedatadownload/Packages/NWOOP2022_z15_DSM_02.zip" TargetMode="External"/><Relationship Id="rId107" Type="http://schemas.openxmlformats.org/officeDocument/2006/relationships/hyperlink" Target="https://ws.gisetl.lrc.gov.on.ca/fmedatadownload/Packages/SCOOP-2018-DSM-59.zip" TargetMode="External"/><Relationship Id="rId289" Type="http://schemas.openxmlformats.org/officeDocument/2006/relationships/hyperlink" Target="https://ws.gisetl.lrc.gov.on.ca/fmedatadownload/Packages/COOP2021_DSM_005.zip" TargetMode="External"/><Relationship Id="rId454" Type="http://schemas.openxmlformats.org/officeDocument/2006/relationships/hyperlink" Target="https://ws.gisetl.lrc.gov.on.ca/fmedatadownload/Packages/NWOOP2022_z16_DSM_14.zip" TargetMode="External"/><Relationship Id="rId496" Type="http://schemas.openxmlformats.org/officeDocument/2006/relationships/hyperlink" Target="https://ws.gisetl.lrc.gov.on.ca/fmedatadownload/Packages/NWOOP2022_z16_DSM_56.zip" TargetMode="External"/><Relationship Id="rId11" Type="http://schemas.openxmlformats.org/officeDocument/2006/relationships/endnotes" Target="endnotes.xml"/><Relationship Id="rId53" Type="http://schemas.openxmlformats.org/officeDocument/2006/relationships/hyperlink" Target="https://ws.gisetl.lrc.gov.on.ca/fmedatadownload/Packages/SCOOP-2018-DSM-05.zip" TargetMode="External"/><Relationship Id="rId149" Type="http://schemas.openxmlformats.org/officeDocument/2006/relationships/hyperlink" Target="https://ws.gisetl.lrc.gov.on.ca/fmedatadownload/Packages/SWOOP2020_DSM_21.zip" TargetMode="External"/><Relationship Id="rId314" Type="http://schemas.openxmlformats.org/officeDocument/2006/relationships/hyperlink" Target="https://ws.gisetl.lrc.gov.on.ca/fmedatadownload/Packages/COOP2021_DSM_030.zip" TargetMode="External"/><Relationship Id="rId356" Type="http://schemas.openxmlformats.org/officeDocument/2006/relationships/hyperlink" Target="https://ws.gisetl.lrc.gov.on.ca/fmedatadownload/Packages/COOP2021_DSM_072.zip" TargetMode="External"/><Relationship Id="rId398" Type="http://schemas.openxmlformats.org/officeDocument/2006/relationships/hyperlink" Target="https://ws.gisetl.lrc.gov.on.ca/fmedatadownload/Packages/COOP2021_DSM_114.zip" TargetMode="External"/><Relationship Id="rId95" Type="http://schemas.openxmlformats.org/officeDocument/2006/relationships/hyperlink" Target="https://ws.gisetl.lrc.gov.on.ca/fmedatadownload/Packages/SCOOP-2018-DSM-47.zip" TargetMode="External"/><Relationship Id="rId160" Type="http://schemas.openxmlformats.org/officeDocument/2006/relationships/hyperlink" Target="https://ws.gisetl.lrc.gov.on.ca/fmedatadownload/Packages/SWOOP2020_DSM_32.zip" TargetMode="External"/><Relationship Id="rId216" Type="http://schemas.openxmlformats.org/officeDocument/2006/relationships/hyperlink" Target="https://ws.gisetl.lrc.gov.on.ca/fmedatadownload/Packages/DRAPE2019_DSM_09.zip" TargetMode="External"/><Relationship Id="rId423" Type="http://schemas.openxmlformats.org/officeDocument/2006/relationships/hyperlink" Target="https://ws.gisetl.lrc.gov.on.ca/fmedatadownload/Packages/NWOOP2022_z15_DSM_13.zip" TargetMode="External"/><Relationship Id="rId258" Type="http://schemas.openxmlformats.org/officeDocument/2006/relationships/hyperlink" Target="https://ws.gisetl.lrc.gov.on.ca/fmedatadownload/Packages/DRAPE2019_DSM_51.zip" TargetMode="External"/><Relationship Id="rId465" Type="http://schemas.openxmlformats.org/officeDocument/2006/relationships/hyperlink" Target="https://ws.gisetl.lrc.gov.on.ca/fmedatadownload/Packages/NWOOP2022_z16_DSM_25.zip" TargetMode="External"/><Relationship Id="rId22" Type="http://schemas.openxmlformats.org/officeDocument/2006/relationships/footer" Target="footer5.xml"/><Relationship Id="rId64" Type="http://schemas.openxmlformats.org/officeDocument/2006/relationships/hyperlink" Target="https://ws.gisetl.lrc.gov.on.ca/fmedatadownload/Packages/SCOOP-2018-DSM-16.zip" TargetMode="External"/><Relationship Id="rId118" Type="http://schemas.openxmlformats.org/officeDocument/2006/relationships/hyperlink" Target="https://ws.gisetl.lrc.gov.on.ca/fmedatadownload/Packages/SCOOP-2018-DSM-70.zip" TargetMode="External"/><Relationship Id="rId325" Type="http://schemas.openxmlformats.org/officeDocument/2006/relationships/hyperlink" Target="https://ws.gisetl.lrc.gov.on.ca/fmedatadownload/Packages/COOP2021_DSM_041.zip" TargetMode="External"/><Relationship Id="rId367" Type="http://schemas.openxmlformats.org/officeDocument/2006/relationships/hyperlink" Target="https://ws.gisetl.lrc.gov.on.ca/fmedatadownload/Packages/COOP2021_DSM_083.zip" TargetMode="External"/><Relationship Id="rId171" Type="http://schemas.openxmlformats.org/officeDocument/2006/relationships/hyperlink" Target="https://ws.gisetl.lrc.gov.on.ca/fmedatadownload/Packages/SWOOP2020_DSM_43.zip" TargetMode="External"/><Relationship Id="rId227" Type="http://schemas.openxmlformats.org/officeDocument/2006/relationships/hyperlink" Target="https://ws.gisetl.lrc.gov.on.ca/fmedatadownload/Packages/DRAPE2019_DSM_20.zip" TargetMode="External"/><Relationship Id="rId269" Type="http://schemas.openxmlformats.org/officeDocument/2006/relationships/hyperlink" Target="https://ws.gisetl.lrc.gov.on.ca/fmedatadownload/Packages/DRAPE2019_DSM_62.zip" TargetMode="External"/><Relationship Id="rId434" Type="http://schemas.openxmlformats.org/officeDocument/2006/relationships/hyperlink" Target="https://ws.gisetl.lrc.gov.on.ca/fmedatadownload/Packages/NWOOP2022_z15_DSM_24.zip" TargetMode="External"/><Relationship Id="rId476" Type="http://schemas.openxmlformats.org/officeDocument/2006/relationships/hyperlink" Target="https://ws.gisetl.lrc.gov.on.ca/fmedatadownload/Packages/NWOOP2022_z16_DSM_36.zip" TargetMode="External"/><Relationship Id="rId33" Type="http://schemas.openxmlformats.org/officeDocument/2006/relationships/hyperlink" Target="https://ws.gisetl.lrc.gov.on.ca/fmedatadownload/Packages/DRAPE2014DSM-B.zip" TargetMode="External"/><Relationship Id="rId129" Type="http://schemas.openxmlformats.org/officeDocument/2006/relationships/hyperlink" Target="https://ws.gisetl.lrc.gov.on.ca/fmedatadownload/Packages/SWOOP2020_DSM_1.zip" TargetMode="External"/><Relationship Id="rId280" Type="http://schemas.openxmlformats.org/officeDocument/2006/relationships/hyperlink" Target="https://ws.gisetl.lrc.gov.on.ca/fmedatadownload/Packages/DRAPE2019_DSM_73.zip" TargetMode="External"/><Relationship Id="rId336" Type="http://schemas.openxmlformats.org/officeDocument/2006/relationships/hyperlink" Target="https://ws.gisetl.lrc.gov.on.ca/fmedatadownload/Packages/COOP2021_DSM_052.zip" TargetMode="External"/><Relationship Id="rId501" Type="http://schemas.openxmlformats.org/officeDocument/2006/relationships/hyperlink" Target="https://ws.gisetl.lrc.gov.on.ca/fmedatadownload/Packages/NWOOP2022_z16_DSM_61.zip" TargetMode="External"/><Relationship Id="rId75" Type="http://schemas.openxmlformats.org/officeDocument/2006/relationships/hyperlink" Target="https://ws.gisetl.lrc.gov.on.ca/fmedatadownload/Packages/SCOOP-2018-DSM-27.zip" TargetMode="External"/><Relationship Id="rId140" Type="http://schemas.openxmlformats.org/officeDocument/2006/relationships/hyperlink" Target="https://ws.gisetl.lrc.gov.on.ca/fmedatadownload/Packages/SWOOP2020_DSM_12.zip" TargetMode="External"/><Relationship Id="rId182" Type="http://schemas.openxmlformats.org/officeDocument/2006/relationships/hyperlink" Target="https://ws.gisetl.lrc.gov.on.ca/fmedatadownload/Packages/SWOOP2020_DSM_54.zip" TargetMode="External"/><Relationship Id="rId378" Type="http://schemas.openxmlformats.org/officeDocument/2006/relationships/hyperlink" Target="https://ws.gisetl.lrc.gov.on.ca/fmedatadownload/Packages/COOP2021_DSM_094.zip" TargetMode="External"/><Relationship Id="rId403" Type="http://schemas.openxmlformats.org/officeDocument/2006/relationships/hyperlink" Target="https://ws.gisetl.lrc.gov.on.ca/fmedatadownload/Packages/COOP2021_DSM_119.zip" TargetMode="External"/><Relationship Id="rId6" Type="http://schemas.openxmlformats.org/officeDocument/2006/relationships/numbering" Target="numbering.xml"/><Relationship Id="rId238" Type="http://schemas.openxmlformats.org/officeDocument/2006/relationships/hyperlink" Target="https://ws.gisetl.lrc.gov.on.ca/fmedatadownload/Packages/DRAPE2019_DSM_31.zip" TargetMode="External"/><Relationship Id="rId445" Type="http://schemas.openxmlformats.org/officeDocument/2006/relationships/hyperlink" Target="https://ws.gisetl.lrc.gov.on.ca/fmedatadownload/Packages/NWOOP2022_z16_DSM_05.zip" TargetMode="External"/><Relationship Id="rId487" Type="http://schemas.openxmlformats.org/officeDocument/2006/relationships/hyperlink" Target="https://ws.gisetl.lrc.gov.on.ca/fmedatadownload/Packages/NWOOP2022_z16_DSM_47.zip" TargetMode="External"/><Relationship Id="rId291" Type="http://schemas.openxmlformats.org/officeDocument/2006/relationships/hyperlink" Target="https://ws.gisetl.lrc.gov.on.ca/fmedatadownload/Packages/COOP2021_DSM_007.zip" TargetMode="External"/><Relationship Id="rId305" Type="http://schemas.openxmlformats.org/officeDocument/2006/relationships/hyperlink" Target="https://ws.gisetl.lrc.gov.on.ca/fmedatadownload/Packages/COOP2021_DSM_021.zip" TargetMode="External"/><Relationship Id="rId347" Type="http://schemas.openxmlformats.org/officeDocument/2006/relationships/hyperlink" Target="https://ws.gisetl.lrc.gov.on.ca/fmedatadownload/Packages/COOP2021_DSM_063.zip" TargetMode="External"/><Relationship Id="rId512" Type="http://schemas.openxmlformats.org/officeDocument/2006/relationships/theme" Target="theme/theme1.xml"/><Relationship Id="rId44" Type="http://schemas.openxmlformats.org/officeDocument/2006/relationships/hyperlink" Target="https://ws.gisetl.lrc.gov.on.ca/fmedatadownload/Packages/SCOOP-2013-DSM-D.zip" TargetMode="External"/><Relationship Id="rId86" Type="http://schemas.openxmlformats.org/officeDocument/2006/relationships/hyperlink" Target="https://ws.gisetl.lrc.gov.on.ca/fmedatadownload/Packages/SCOOP-2018-DSM-38.zip" TargetMode="External"/><Relationship Id="rId151" Type="http://schemas.openxmlformats.org/officeDocument/2006/relationships/hyperlink" Target="https://ws.gisetl.lrc.gov.on.ca/fmedatadownload/Packages/SWOOP2020_DSM_23.zip" TargetMode="External"/><Relationship Id="rId389" Type="http://schemas.openxmlformats.org/officeDocument/2006/relationships/hyperlink" Target="https://ws.gisetl.lrc.gov.on.ca/fmedatadownload/Packages/COOP2021_DSM_105.zip" TargetMode="External"/><Relationship Id="rId193" Type="http://schemas.openxmlformats.org/officeDocument/2006/relationships/hyperlink" Target="https://ws.gisetl.lrc.gov.on.ca/fmedatadownload/Packages/SWOOP2020_DSM_65.zip" TargetMode="External"/><Relationship Id="rId207" Type="http://schemas.openxmlformats.org/officeDocument/2006/relationships/hyperlink" Target="https://ws.gisetl.lrc.gov.on.ca/fmedatadownload/Packages/SWOOP2020_DSM_79.zip" TargetMode="External"/><Relationship Id="rId249" Type="http://schemas.openxmlformats.org/officeDocument/2006/relationships/hyperlink" Target="https://ws.gisetl.lrc.gov.on.ca/fmedatadownload/Packages/DRAPE2019_DSM_42.zip" TargetMode="External"/><Relationship Id="rId414" Type="http://schemas.openxmlformats.org/officeDocument/2006/relationships/hyperlink" Target="https://ws.gisetl.lrc.gov.on.ca/fmedatadownload/Packages/NWOOP2022_z15_DSM_04.zip" TargetMode="External"/><Relationship Id="rId456" Type="http://schemas.openxmlformats.org/officeDocument/2006/relationships/hyperlink" Target="https://ws.gisetl.lrc.gov.on.ca/fmedatadownload/Packages/NWOOP2022_z16_DSM_16.zip" TargetMode="External"/><Relationship Id="rId498" Type="http://schemas.openxmlformats.org/officeDocument/2006/relationships/hyperlink" Target="https://ws.gisetl.lrc.gov.on.ca/fmedatadownload/Packages/NWOOP2022_z16_DSM_58.zip" TargetMode="External"/><Relationship Id="rId13" Type="http://schemas.openxmlformats.org/officeDocument/2006/relationships/header" Target="header2.xml"/><Relationship Id="rId109" Type="http://schemas.openxmlformats.org/officeDocument/2006/relationships/hyperlink" Target="https://ws.gisetl.lrc.gov.on.ca/fmedatadownload/Packages/SCOOP-2018-DSM-61.zip" TargetMode="External"/><Relationship Id="rId260" Type="http://schemas.openxmlformats.org/officeDocument/2006/relationships/hyperlink" Target="https://ws.gisetl.lrc.gov.on.ca/fmedatadownload/Packages/DRAPE2019_DSM_53.zip" TargetMode="External"/><Relationship Id="rId316" Type="http://schemas.openxmlformats.org/officeDocument/2006/relationships/hyperlink" Target="https://ws.gisetl.lrc.gov.on.ca/fmedatadownload/Packages/COOP2021_DSM_032.zip" TargetMode="External"/><Relationship Id="rId55" Type="http://schemas.openxmlformats.org/officeDocument/2006/relationships/hyperlink" Target="https://ws.gisetl.lrc.gov.on.ca/fmedatadownload/Packages/SCOOP-2018-DSM-07.zip" TargetMode="External"/><Relationship Id="rId97" Type="http://schemas.openxmlformats.org/officeDocument/2006/relationships/hyperlink" Target="https://ws.gisetl.lrc.gov.on.ca/fmedatadownload/Packages/SCOOP-2018-DSM-49.zip" TargetMode="External"/><Relationship Id="rId120" Type="http://schemas.openxmlformats.org/officeDocument/2006/relationships/hyperlink" Target="https://ws.gisetl.lrc.gov.on.ca/fmedatadownload/Packages/SCOOP-2018-DSM-72.zip" TargetMode="External"/><Relationship Id="rId358" Type="http://schemas.openxmlformats.org/officeDocument/2006/relationships/hyperlink" Target="https://ws.gisetl.lrc.gov.on.ca/fmedatadownload/Packages/COOP2021_DSM_074.zip" TargetMode="External"/><Relationship Id="rId162" Type="http://schemas.openxmlformats.org/officeDocument/2006/relationships/hyperlink" Target="https://ws.gisetl.lrc.gov.on.ca/fmedatadownload/Packages/SWOOP2020_DSM_34.zip" TargetMode="External"/><Relationship Id="rId218" Type="http://schemas.openxmlformats.org/officeDocument/2006/relationships/hyperlink" Target="https://ws.gisetl.lrc.gov.on.ca/fmedatadownload/Packages/DRAPE2019_DSM_11.zip" TargetMode="External"/><Relationship Id="rId425" Type="http://schemas.openxmlformats.org/officeDocument/2006/relationships/hyperlink" Target="https://ws.gisetl.lrc.gov.on.ca/fmedatadownload/Packages/NWOOP2022_z15_DSM_15.zip" TargetMode="External"/><Relationship Id="rId467" Type="http://schemas.openxmlformats.org/officeDocument/2006/relationships/hyperlink" Target="https://ws.gisetl.lrc.gov.on.ca/fmedatadownload/Packages/NWOOP2022_z16_DSM_27.zip" TargetMode="External"/><Relationship Id="rId271" Type="http://schemas.openxmlformats.org/officeDocument/2006/relationships/hyperlink" Target="https://ws.gisetl.lrc.gov.on.ca/fmedatadownload/Packages/DRAPE2019_DSM_64.zip" TargetMode="External"/><Relationship Id="rId24" Type="http://schemas.openxmlformats.org/officeDocument/2006/relationships/hyperlink" Target="https://ws.gisetl.lrc.gov.on.ca/fmedatadownload/Packages/SWOOP-2015-DSM-A.zip" TargetMode="External"/><Relationship Id="rId66" Type="http://schemas.openxmlformats.org/officeDocument/2006/relationships/hyperlink" Target="https://ws.gisetl.lrc.gov.on.ca/fmedatadownload/Packages/SCOOP-2018-DSM-18.zip" TargetMode="External"/><Relationship Id="rId131" Type="http://schemas.openxmlformats.org/officeDocument/2006/relationships/hyperlink" Target="https://ws.gisetl.lrc.gov.on.ca/fmedatadownload/Packages/SWOOP2020_DSM_3.zip" TargetMode="External"/><Relationship Id="rId327" Type="http://schemas.openxmlformats.org/officeDocument/2006/relationships/hyperlink" Target="https://ws.gisetl.lrc.gov.on.ca/fmedatadownload/Packages/COOP2021_DSM_043.zip" TargetMode="External"/><Relationship Id="rId369" Type="http://schemas.openxmlformats.org/officeDocument/2006/relationships/hyperlink" Target="https://ws.gisetl.lrc.gov.on.ca/fmedatadownload/Packages/COOP2021_DSM_085.zip" TargetMode="External"/><Relationship Id="rId173" Type="http://schemas.openxmlformats.org/officeDocument/2006/relationships/hyperlink" Target="https://ws.gisetl.lrc.gov.on.ca/fmedatadownload/Packages/SWOOP2020_DSM_45.zip" TargetMode="External"/><Relationship Id="rId229" Type="http://schemas.openxmlformats.org/officeDocument/2006/relationships/hyperlink" Target="https://ws.gisetl.lrc.gov.on.ca/fmedatadownload/Packages/DRAPE2019_DSM_22.zip" TargetMode="External"/><Relationship Id="rId380" Type="http://schemas.openxmlformats.org/officeDocument/2006/relationships/hyperlink" Target="https://ws.gisetl.lrc.gov.on.ca/fmedatadownload/Packages/COOP2021_DSM_096.zip" TargetMode="External"/><Relationship Id="rId436" Type="http://schemas.openxmlformats.org/officeDocument/2006/relationships/hyperlink" Target="https://ws.gisetl.lrc.gov.on.ca/fmedatadownload/Packages/NWOOP2022_z15_DSM_26.zi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55DF07ECDE469FEF88BF8A83E51E" ma:contentTypeVersion="17" ma:contentTypeDescription="Create a new document." ma:contentTypeScope="" ma:versionID="30fd36efb3f6d374b68a3c9df886446e">
  <xsd:schema xmlns:xsd="http://www.w3.org/2001/XMLSchema" xmlns:xs="http://www.w3.org/2001/XMLSchema" xmlns:p="http://schemas.microsoft.com/office/2006/metadata/properties" xmlns:ns2="35f8c3a2-1884-4623-86fd-38d6fae7ea3c" xmlns:ns3="b256c197-319a-4bd5-a691-ddafa99522b4" targetNamespace="http://schemas.microsoft.com/office/2006/metadata/properties" ma:root="true" ma:fieldsID="46b2c3b596455947a36d1807bf744ac9" ns2:_="" ns3:_="">
    <xsd:import namespace="35f8c3a2-1884-4623-86fd-38d6fae7ea3c"/>
    <xsd:import namespace="b256c197-319a-4bd5-a691-ddafa99522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Owner" minOccurs="0"/>
                <xsd:element ref="ns3:TypeofFile" minOccurs="0"/>
                <xsd:element ref="ns3:Product"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8c3a2-1884-4623-86fd-38d6fae7ea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a65fff9-2d74-4069-a127-9214d3219710}" ma:internalName="TaxCatchAll" ma:showField="CatchAllData" ma:web="35f8c3a2-1884-4623-86fd-38d6fae7ea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56c197-319a-4bd5-a691-ddafa99522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Owner" ma:index="24" nillable="true" ma:displayName="Owner" ma:description="Owner of the Service Process" ma:format="Dropdown" ma:indexed="true" ma:internalName="Owner">
      <xsd:simpleType>
        <xsd:restriction base="dms:Choice">
          <xsd:enumeration value="Data Project Manager"/>
          <xsd:enumeration value="Elevation Project Manager"/>
          <xsd:enumeration value="Imagery Project Manager"/>
          <xsd:enumeration value="Client Project Lead"/>
          <xsd:enumeration value="LIO Project Manager"/>
          <xsd:enumeration value="LIO Support"/>
          <xsd:enumeration value="M&amp;G Data Administrator"/>
          <xsd:enumeration value="M&amp;G Imagery Administrator"/>
          <xsd:enumeration value="M&amp;G Specialist"/>
          <xsd:enumeration value="Services Project Manager"/>
          <xsd:enumeration value="Team Lead"/>
          <xsd:enumeration value="OPS"/>
          <xsd:enumeration value="Cartographic Analyst"/>
        </xsd:restriction>
      </xsd:simpleType>
    </xsd:element>
    <xsd:element name="TypeofFile" ma:index="25" nillable="true" ma:displayName="Extension" ma:format="Dropdown" ma:internalName="TypeofFile">
      <xsd:simpleType>
        <xsd:restriction base="dms:Choice">
          <xsd:enumeration value="Excel"/>
          <xsd:enumeration value="Word"/>
          <xsd:enumeration value="Visio"/>
          <xsd:enumeration value="Pdf"/>
        </xsd:restriction>
      </xsd:simpleType>
    </xsd:element>
    <xsd:element name="Product" ma:index="26" nillable="true" ma:displayName="Product" ma:format="Dropdown" ma:indexed="true" ma:internalName="Product">
      <xsd:simpleType>
        <xsd:restriction base="dms:Choice">
          <xsd:enumeration value="Address Service"/>
          <xsd:enumeration value="AGOL"/>
          <xsd:enumeration value="Bathymetry"/>
          <xsd:enumeration value="Cartographic Products"/>
          <xsd:enumeration value="Elevation"/>
          <xsd:enumeration value="GDDS"/>
          <xsd:enumeration value="Foundational Data"/>
          <xsd:enumeration value="Client Projects"/>
          <xsd:enumeration value="Imagery Acquisition"/>
          <xsd:enumeration value="Imagery Distribution"/>
          <xsd:enumeration value="LIO Editor &amp; Mapper"/>
          <xsd:enumeration value="LIO Services"/>
          <xsd:enumeration value="LIO Warehouse"/>
          <xsd:enumeration value="Ontario GeoHub"/>
          <xsd:enumeration value="OGDE"/>
          <xsd:enumeration value="OIH"/>
          <xsd:enumeration value="OHN"/>
          <xsd:enumeration value="ORN"/>
          <xsd:enumeration value="Support"/>
          <xsd:enumeration value="Topocache"/>
          <xsd:enumeration value="Watershed Boundaries"/>
          <xsd:enumeration value="Wetland"/>
          <xsd:enumeration value="Websites"/>
          <xsd:enumeration value="Web Raster Services"/>
          <xsd:enumeration value="Esri"/>
        </xsd:restriction>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duct xmlns="b256c197-319a-4bd5-a691-ddafa99522b4">Elevation</Product>
    <TaxCatchAll xmlns="35f8c3a2-1884-4623-86fd-38d6fae7ea3c" xsi:nil="true"/>
    <Owner xmlns="b256c197-319a-4bd5-a691-ddafa99522b4">Elevation Project Manager</Owner>
    <lcf76f155ced4ddcb4097134ff3c332f xmlns="b256c197-319a-4bd5-a691-ddafa99522b4">
      <Terms xmlns="http://schemas.microsoft.com/office/infopath/2007/PartnerControls"/>
    </lcf76f155ced4ddcb4097134ff3c332f>
    <TypeofFile xmlns="b256c197-319a-4bd5-a691-ddafa99522b4" xsi:nil="true"/>
    <_dlc_DocId xmlns="35f8c3a2-1884-4623-86fd-38d6fae7ea3c">MIRB-887994121-11924</_dlc_DocId>
    <_dlc_DocIdUrl xmlns="35f8c3a2-1884-4623-86fd-38d6fae7ea3c">
      <Url>https://ontariogov.sharepoint.com/sites/MNRF-MIRB/ProgramAreas/MGSS-Collab/_layouts/15/DocIdRedir.aspx?ID=MIRB-887994121-11924</Url>
      <Description>MIRB-887994121-11924</Description>
    </_dlc_DocIdUrl>
  </documentManagement>
</p:properties>
</file>

<file path=customXml/itemProps1.xml><?xml version="1.0" encoding="utf-8"?>
<ds:datastoreItem xmlns:ds="http://schemas.openxmlformats.org/officeDocument/2006/customXml" ds:itemID="{FDCC2DA1-9EC4-47F2-B11D-B9222390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8c3a2-1884-4623-86fd-38d6fae7ea3c"/>
    <ds:schemaRef ds:uri="b256c197-319a-4bd5-a691-ddafa995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AFFA04CC-AA02-4B39-BEE3-997FDEBBD532}">
  <ds:schemaRefs>
    <ds:schemaRef ds:uri="http://schemas.microsoft.com/sharepoint/events"/>
  </ds:schemaRefs>
</ds:datastoreItem>
</file>

<file path=customXml/itemProps4.xml><?xml version="1.0" encoding="utf-8"?>
<ds:datastoreItem xmlns:ds="http://schemas.openxmlformats.org/officeDocument/2006/customXml" ds:itemID="{C3B8A0F5-2CBB-438A-897A-D58C95E09460}">
  <ds:schemaRefs>
    <ds:schemaRef ds:uri="http://schemas.microsoft.com/sharepoint/v3/contenttype/forms"/>
  </ds:schemaRefs>
</ds:datastoreItem>
</file>

<file path=customXml/itemProps5.xml><?xml version="1.0" encoding="utf-8"?>
<ds:datastoreItem xmlns:ds="http://schemas.openxmlformats.org/officeDocument/2006/customXml" ds:itemID="{B2EBCDCC-B7BD-4746-B949-F2D081091663}">
  <ds:schemaRefs>
    <ds:schemaRef ds:uri="http://schemas.microsoft.com/office/2006/metadata/properties"/>
    <ds:schemaRef ds:uri="http://schemas.microsoft.com/office/infopath/2007/PartnerControls"/>
    <ds:schemaRef ds:uri="b256c197-319a-4bd5-a691-ddafa99522b4"/>
    <ds:schemaRef ds:uri="35f8c3a2-1884-4623-86fd-38d6fae7ea3c"/>
  </ds:schemaRefs>
</ds:datastoreItem>
</file>

<file path=docProps/app.xml><?xml version="1.0" encoding="utf-8"?>
<Properties xmlns="http://schemas.openxmlformats.org/officeDocument/2006/extended-properties" xmlns:vt="http://schemas.openxmlformats.org/officeDocument/2006/docPropsVTypes">
  <Template>PMU-User-Guide-Template-v2023.1 (002).dotx</Template>
  <TotalTime>163</TotalTime>
  <Pages>26</Pages>
  <Words>15376</Words>
  <Characters>87645</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102816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Digital Surface Model (Imagery-Derived) Data Package Links</dc:title>
  <dc:creator>PMU@ontario.ca</dc:creator>
  <cp:keywords>MNRF; MIRB; MGSS; PMU; Digital Surface Model; DSM</cp:keywords>
  <cp:lastModifiedBy>MacIsaac, Ian (He/Him) (MNRF)</cp:lastModifiedBy>
  <cp:revision>7</cp:revision>
  <cp:lastPrinted>2019-01-11T19:22:00Z</cp:lastPrinted>
  <dcterms:created xsi:type="dcterms:W3CDTF">2023-10-24T13:36:00Z</dcterms:created>
  <dcterms:modified xsi:type="dcterms:W3CDTF">2023-10-25T20:50:00Z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0x010100DD8D55DF07ECDE469FEF88BF8A83E51E</vt:lpwstr>
  </property>
  <property fmtid="{D5CDD505-2E9C-101B-9397-08002B2CF9AE}" pid="9" name="_dlc_DocIdItemGuid">
    <vt:lpwstr>e9544989-d321-4118-83f6-e69afee46032</vt:lpwstr>
  </property>
  <property fmtid="{D5CDD505-2E9C-101B-9397-08002B2CF9AE}" pid="10" name="MediaServiceImageTags">
    <vt:lpwstr/>
  </property>
</Properties>
</file>