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84AE5" w14:textId="2DF8D9A5" w:rsidR="00A451ED" w:rsidRPr="00FF4947" w:rsidRDefault="00863953" w:rsidP="00A451ED">
      <w:pPr>
        <w:pStyle w:val="TitleMIRB"/>
        <w:rPr>
          <w:color w:val="122030" w:themeColor="text2" w:themeShade="80"/>
        </w:rPr>
      </w:pPr>
      <w:r w:rsidRPr="00FF4947">
        <w:rPr>
          <w:color w:val="122030" w:themeColor="text2" w:themeShade="80"/>
        </w:rPr>
        <w:t>Guide relatif aux</w:t>
      </w:r>
    </w:p>
    <w:p w14:paraId="0F7DE21A" w14:textId="0F53C151" w:rsidR="00A451ED" w:rsidRPr="00FF4947" w:rsidRDefault="00B30D4C" w:rsidP="00A451ED">
      <w:pPr>
        <w:pStyle w:val="DataClassTitleMIRB"/>
        <w:rPr>
          <w:color w:val="122030" w:themeColor="text2" w:themeShade="80"/>
        </w:rPr>
      </w:pPr>
      <w:bookmarkStart w:id="0" w:name="_Hlk160011058"/>
      <w:r w:rsidRPr="00FF4947">
        <w:rPr>
          <w:color w:val="122030" w:themeColor="text2" w:themeShade="80"/>
        </w:rPr>
        <w:t>Terres humides</w:t>
      </w:r>
    </w:p>
    <w:bookmarkEnd w:id="0"/>
    <w:p w14:paraId="6B57A7AE" w14:textId="3C4F3A2C" w:rsidR="00A451ED" w:rsidRPr="00FF4947" w:rsidRDefault="00863953" w:rsidP="00A451ED">
      <w:pPr>
        <w:pStyle w:val="TitlePageSubtitleMIRB"/>
      </w:pPr>
      <w:proofErr w:type="gramStart"/>
      <w:r w:rsidRPr="00FF4947">
        <w:rPr>
          <w:color w:val="122030" w:themeColor="text2" w:themeShade="80"/>
        </w:rPr>
        <w:t>d</w:t>
      </w:r>
      <w:r w:rsidR="00FF4947" w:rsidRPr="00FF4947">
        <w:rPr>
          <w:color w:val="122030" w:themeColor="text2" w:themeShade="80"/>
        </w:rPr>
        <w:t>’</w:t>
      </w:r>
      <w:r w:rsidRPr="00FF4947">
        <w:rPr>
          <w:color w:val="122030" w:themeColor="text2" w:themeShade="80"/>
        </w:rPr>
        <w:t>Information</w:t>
      </w:r>
      <w:proofErr w:type="gramEnd"/>
      <w:r w:rsidRPr="00FF4947">
        <w:rPr>
          <w:color w:val="122030" w:themeColor="text2" w:themeShade="80"/>
        </w:rPr>
        <w:t xml:space="preserve"> sur les terres de l</w:t>
      </w:r>
      <w:r w:rsidR="00FF4947" w:rsidRPr="00FF4947">
        <w:rPr>
          <w:color w:val="122030" w:themeColor="text2" w:themeShade="80"/>
        </w:rPr>
        <w:t>’</w:t>
      </w:r>
      <w:r w:rsidRPr="00FF4947">
        <w:rPr>
          <w:color w:val="122030" w:themeColor="text2" w:themeShade="80"/>
        </w:rPr>
        <w:t>Ontario</w:t>
      </w:r>
    </w:p>
    <w:p w14:paraId="69F1DAAD" w14:textId="72F79C96" w:rsidR="00972024" w:rsidRPr="00FF4947" w:rsidRDefault="00972024" w:rsidP="00972024">
      <w:pPr>
        <w:pStyle w:val="TitlePageInfoSubtitleMIRB"/>
      </w:pPr>
      <w:bookmarkStart w:id="1" w:name="lt_pId004"/>
      <w:r w:rsidRPr="00FF4947">
        <w:t>Information géospatiale de l</w:t>
      </w:r>
      <w:r w:rsidR="00FF4947" w:rsidRPr="00FF4947">
        <w:t>’</w:t>
      </w:r>
      <w:r w:rsidRPr="00FF4947">
        <w:t>Ontario</w:t>
      </w:r>
      <w:bookmarkEnd w:id="1"/>
    </w:p>
    <w:p w14:paraId="7E5F0233" w14:textId="0E012B56" w:rsidR="00972024" w:rsidRPr="00FF4947" w:rsidRDefault="00972024" w:rsidP="00972024">
      <w:pPr>
        <w:pStyle w:val="TitlePageInfoSubtitleMIRB"/>
      </w:pPr>
      <w:bookmarkStart w:id="2" w:name="lt_pId005"/>
      <w:r w:rsidRPr="00FF4947">
        <w:t>Direction du numérique, des données, de l</w:t>
      </w:r>
      <w:r w:rsidR="00FF4947" w:rsidRPr="00FF4947">
        <w:t>’</w:t>
      </w:r>
      <w:r w:rsidRPr="00FF4947">
        <w:t>information et des services opérationnels</w:t>
      </w:r>
      <w:bookmarkEnd w:id="2"/>
    </w:p>
    <w:p w14:paraId="6B78902F" w14:textId="25D981F8" w:rsidR="00627D56" w:rsidRPr="00FF4947" w:rsidRDefault="00972024" w:rsidP="00627D56">
      <w:pPr>
        <w:pStyle w:val="TitlePageInfoSubtitleMIRB"/>
      </w:pPr>
      <w:bookmarkStart w:id="3" w:name="lt_pId006"/>
      <w:r w:rsidRPr="00FF4947">
        <w:t>Division de la gestion ministérielle et de l</w:t>
      </w:r>
      <w:r w:rsidR="00FF4947" w:rsidRPr="00FF4947">
        <w:t>’</w:t>
      </w:r>
      <w:r w:rsidRPr="00FF4947">
        <w:t>information</w:t>
      </w:r>
      <w:bookmarkEnd w:id="3"/>
      <w:r w:rsidRPr="00FF4947">
        <w:t xml:space="preserve"> </w:t>
      </w:r>
      <w:bookmarkStart w:id="4" w:name="lt_pId007"/>
    </w:p>
    <w:p w14:paraId="33F2CA83" w14:textId="2AC53B16" w:rsidR="00627D56" w:rsidRPr="00FF4947" w:rsidRDefault="00972024" w:rsidP="00627D56">
      <w:pPr>
        <w:pStyle w:val="TitlePageInfoSubtitleMIRB"/>
      </w:pPr>
      <w:r w:rsidRPr="00FF4947">
        <w:t>Ministère des Richesses naturelles</w:t>
      </w:r>
      <w:bookmarkEnd w:id="4"/>
    </w:p>
    <w:p w14:paraId="416EB586" w14:textId="0F00FCE6" w:rsidR="00A451ED" w:rsidRPr="00FF4947" w:rsidRDefault="00721A77" w:rsidP="00972024">
      <w:pPr>
        <w:pStyle w:val="BodyAccessibleTextMIRB"/>
        <w:spacing w:before="960"/>
        <w:jc w:val="center"/>
        <w:sectPr w:rsidR="00A451ED" w:rsidRPr="00FF4947" w:rsidSect="001E404A">
          <w:headerReference w:type="default" r:id="rId11"/>
          <w:pgSz w:w="12240" w:h="15840"/>
          <w:pgMar w:top="1440" w:right="1440" w:bottom="1440" w:left="1440" w:header="432" w:footer="288" w:gutter="0"/>
          <w:cols w:space="720"/>
          <w:docGrid w:linePitch="360"/>
        </w:sectPr>
      </w:pPr>
      <w:r w:rsidRPr="00FF4947">
        <w:t>13 mars 2024</w:t>
      </w:r>
    </w:p>
    <w:p w14:paraId="5B659A39" w14:textId="15D6CB94" w:rsidR="003A2FE1" w:rsidRPr="00FF4947" w:rsidRDefault="003A2FE1" w:rsidP="003A2FE1">
      <w:pPr>
        <w:pStyle w:val="Heading1MIRBMidPage"/>
      </w:pPr>
      <w:bookmarkStart w:id="5" w:name="_Toc172019292"/>
      <w:r w:rsidRPr="00FF4947">
        <w:lastRenderedPageBreak/>
        <w:t>Avis de non-responsabilité</w:t>
      </w:r>
      <w:bookmarkEnd w:id="5"/>
    </w:p>
    <w:p w14:paraId="44C4FA0D" w14:textId="363DC462" w:rsidR="003A2FE1" w:rsidRPr="00FF4947" w:rsidRDefault="003A2FE1" w:rsidP="003A2FE1">
      <w:pPr>
        <w:pStyle w:val="BodyAccessibleTextMIRB"/>
      </w:pPr>
      <w:bookmarkStart w:id="6" w:name="_Toc160004553"/>
      <w:r w:rsidRPr="00FF4947">
        <w:t>Ce document technique a été préparé pour le compte de Sa Majesté le Roi du chef de l</w:t>
      </w:r>
      <w:r w:rsidR="00FF4947" w:rsidRPr="00FF4947">
        <w:t>’</w:t>
      </w:r>
      <w:r w:rsidRPr="00FF4947">
        <w:t>Ontario, représenté par le ministère des Richesses naturelles et des Forêts (le « ministère »). Aucune garantie ou déclaration, explicite ou implicite, obligatoire ou autre, ne s</w:t>
      </w:r>
      <w:r w:rsidR="00FF4947" w:rsidRPr="00FF4947">
        <w:t>’</w:t>
      </w:r>
      <w:r w:rsidRPr="00FF4947">
        <w:t>applique ou n</w:t>
      </w:r>
      <w:r w:rsidR="00FF4947" w:rsidRPr="00FF4947">
        <w:t>’</w:t>
      </w:r>
      <w:r w:rsidRPr="00FF4947">
        <w:t>est faite par le ministère à l</w:t>
      </w:r>
      <w:r w:rsidR="00FF4947" w:rsidRPr="00FF4947">
        <w:t>’</w:t>
      </w:r>
      <w:r w:rsidRPr="00FF4947">
        <w:t>égard du document, de son exactitude ou de son intégralité. Le ministère ne sera en aucun cas tenu responsable des pertes de profits, de revenus ou de gains, des réclamations de tiers ou de tout dommage-intérêt économique, indirect, spécial, accessoire, consécutif ou exemplaire découlant des erreurs, inexactitudes ou omissions dans le présent document. La responsabilité du ministère pour de telles erreurs, inexactitudes ou omissions dans le cadre d</w:t>
      </w:r>
      <w:r w:rsidR="00FF4947" w:rsidRPr="00FF4947">
        <w:t>’</w:t>
      </w:r>
      <w:r w:rsidRPr="00FF4947">
        <w:t>une réclamation, procédure ou action particulière ne dépassera en aucun cas la contrepartie réelle payée par le demandeur concerné au ministère pour les documents auxquels les présentes instructions se rapportent. Sauf dans le cas de la responsabilité expressément prévue ci-dessus, le ministère n</w:t>
      </w:r>
      <w:r w:rsidR="00FF4947" w:rsidRPr="00FF4947">
        <w:t>’</w:t>
      </w:r>
      <w:r w:rsidRPr="00FF4947">
        <w:t>a aucune obligation ou responsabilité ni aucun devoir, qu</w:t>
      </w:r>
      <w:r w:rsidR="00FF4947" w:rsidRPr="00FF4947">
        <w:t>’</w:t>
      </w:r>
      <w:r w:rsidRPr="00FF4947">
        <w:t>ils soient d</w:t>
      </w:r>
      <w:r w:rsidR="00FF4947" w:rsidRPr="00FF4947">
        <w:t>’</w:t>
      </w:r>
      <w:r w:rsidRPr="00FF4947">
        <w:t>ordre contractuel, délictuel ou autre, y compris toute responsabilité ou négligence. Les limites, les exclusions et les avis de non-responsabilité susmentionnés s</w:t>
      </w:r>
      <w:r w:rsidR="00FF4947" w:rsidRPr="00FF4947">
        <w:t>’</w:t>
      </w:r>
      <w:r w:rsidRPr="00FF4947">
        <w:t>appliquent, quelle que soit la nature de toute cause d</w:t>
      </w:r>
      <w:r w:rsidR="00FF4947" w:rsidRPr="00FF4947">
        <w:t>’</w:t>
      </w:r>
      <w:r w:rsidRPr="00FF4947">
        <w:t>action, demande ou action, y compris, sans toutefois s</w:t>
      </w:r>
      <w:r w:rsidR="00FF4947" w:rsidRPr="00FF4947">
        <w:t>’</w:t>
      </w:r>
      <w:r w:rsidRPr="00FF4947">
        <w:t>y limiter, la violation de contrat, la négligence, la responsabilité stricte, le délit ou toute autre théorie juridique, et survivent à toute violation fondamentale.</w:t>
      </w:r>
    </w:p>
    <w:p w14:paraId="673511EF" w14:textId="33E0CEE3" w:rsidR="003A2FE1" w:rsidRPr="00FF4947" w:rsidRDefault="003A2FE1" w:rsidP="003A2FE1">
      <w:pPr>
        <w:pStyle w:val="Heading1MIRBMidPage"/>
        <w:rPr>
          <w:color w:val="122030" w:themeColor="text2" w:themeShade="80"/>
        </w:rPr>
      </w:pPr>
      <w:bookmarkStart w:id="7" w:name="_Toc156551712"/>
      <w:bookmarkStart w:id="8" w:name="_Toc172019293"/>
      <w:bookmarkEnd w:id="6"/>
      <w:r w:rsidRPr="00FF4947">
        <w:rPr>
          <w:color w:val="122030" w:themeColor="text2" w:themeShade="80"/>
        </w:rPr>
        <w:t>Renseignements supplémentaires</w:t>
      </w:r>
      <w:bookmarkEnd w:id="7"/>
      <w:bookmarkEnd w:id="8"/>
    </w:p>
    <w:p w14:paraId="311C671C" w14:textId="07AF9741" w:rsidR="00B21424" w:rsidRPr="00FF4947" w:rsidRDefault="00B21424" w:rsidP="00B21424">
      <w:pPr>
        <w:pStyle w:val="BodyAccessibleTextMIRB"/>
      </w:pPr>
      <w:bookmarkStart w:id="9" w:name="lt_pId018"/>
      <w:r w:rsidRPr="00FF4947">
        <w:t>Le présent document n</w:t>
      </w:r>
      <w:r w:rsidR="00FF4947" w:rsidRPr="00FF4947">
        <w:t>’</w:t>
      </w:r>
      <w:r w:rsidRPr="00FF4947">
        <w:t>est pas conforme à toutes les lignes directrices applicables aux documents numériques accessibles.</w:t>
      </w:r>
      <w:bookmarkEnd w:id="9"/>
      <w:r w:rsidRPr="00FF4947">
        <w:t xml:space="preserve"> </w:t>
      </w:r>
      <w:bookmarkStart w:id="10" w:name="lt_pId019"/>
      <w:r w:rsidRPr="00FF4947">
        <w:t>Pour obtenir ce document dans un autre format, veuillez envoyer un courriel à Information géospatiale de l</w:t>
      </w:r>
      <w:r w:rsidR="00FF4947" w:rsidRPr="00FF4947">
        <w:t>’</w:t>
      </w:r>
      <w:r w:rsidRPr="00FF4947">
        <w:t>Ontario à l</w:t>
      </w:r>
      <w:r w:rsidR="00FF4947" w:rsidRPr="00FF4947">
        <w:t>’</w:t>
      </w:r>
      <w:r w:rsidRPr="00FF4947">
        <w:t xml:space="preserve">adresse suivante : </w:t>
      </w:r>
      <w:bookmarkStart w:id="11" w:name="lt_pId019_leftovers"/>
      <w:r w:rsidRPr="00FF4947">
        <w:fldChar w:fldCharType="begin"/>
      </w:r>
      <w:r w:rsidRPr="00FF4947">
        <w:instrText xml:space="preserve"> HYPERLINK "mailto:geospatial@ontario.ca?subject=Ontario%20Dam%20Inventory" </w:instrText>
      </w:r>
      <w:r w:rsidRPr="00FF4947">
        <w:fldChar w:fldCharType="separate"/>
      </w:r>
      <w:r w:rsidRPr="00FF4947">
        <w:rPr>
          <w:rStyle w:val="HyperlinkMIRBChar"/>
        </w:rPr>
        <w:t>geospatial@ontario.ca</w:t>
      </w:r>
      <w:r w:rsidRPr="00FF4947">
        <w:rPr>
          <w:rStyle w:val="HyperlinkMIRBChar"/>
        </w:rPr>
        <w:fldChar w:fldCharType="end"/>
      </w:r>
      <w:bookmarkEnd w:id="11"/>
      <w:r w:rsidRPr="00FF4947">
        <w:t>.</w:t>
      </w:r>
      <w:bookmarkEnd w:id="10"/>
    </w:p>
    <w:p w14:paraId="29AC60D5" w14:textId="7B0CAA5B" w:rsidR="00B21424" w:rsidRPr="00FF4947" w:rsidRDefault="00B21424" w:rsidP="00B21424">
      <w:pPr>
        <w:pStyle w:val="BodyAccessibleTextMIRB"/>
        <w:sectPr w:rsidR="00B21424" w:rsidRPr="00FF4947" w:rsidSect="001E404A">
          <w:headerReference w:type="default" r:id="rId12"/>
          <w:footerReference w:type="default" r:id="rId13"/>
          <w:pgSz w:w="12240" w:h="15840"/>
          <w:pgMar w:top="1440" w:right="1440" w:bottom="1440" w:left="1440" w:header="432" w:footer="720" w:gutter="0"/>
          <w:cols w:space="720"/>
          <w:docGrid w:linePitch="360"/>
        </w:sectPr>
      </w:pPr>
      <w:bookmarkStart w:id="14" w:name="lt_pId020"/>
      <w:r w:rsidRPr="00FF4947">
        <w:t>Pour obtenir de plus amples renseignements au sujet du présent document, veuillez communiquer avec Information géospatiale de l</w:t>
      </w:r>
      <w:r w:rsidR="00FF4947" w:rsidRPr="00FF4947">
        <w:t>’</w:t>
      </w:r>
      <w:r w:rsidRPr="00FF4947">
        <w:t>Ontario à l</w:t>
      </w:r>
      <w:r w:rsidR="00FF4947" w:rsidRPr="00FF4947">
        <w:t>’</w:t>
      </w:r>
      <w:r w:rsidRPr="00FF4947">
        <w:t xml:space="preserve">adresse suivante : </w:t>
      </w:r>
      <w:bookmarkStart w:id="15" w:name="lt_pId020_leftovers"/>
      <w:r w:rsidRPr="00FF4947">
        <w:fldChar w:fldCharType="begin"/>
      </w:r>
      <w:r w:rsidRPr="00FF4947">
        <w:instrText xml:space="preserve"> HYPERLINK "mailto:geospatial@ontario.ca?subject=Ontario%20Dam%20Inventory" </w:instrText>
      </w:r>
      <w:r w:rsidRPr="00FF4947">
        <w:fldChar w:fldCharType="separate"/>
      </w:r>
      <w:r w:rsidRPr="00FF4947">
        <w:rPr>
          <w:rStyle w:val="HyperlinkMIRBChar"/>
          <w:color w:val="122030" w:themeColor="text2" w:themeShade="80"/>
        </w:rPr>
        <w:t>geosptatial@ontario.ca</w:t>
      </w:r>
      <w:r w:rsidRPr="00FF4947">
        <w:rPr>
          <w:rStyle w:val="HyperlinkMIRBChar"/>
          <w:color w:val="122030" w:themeColor="text2" w:themeShade="80"/>
        </w:rPr>
        <w:fldChar w:fldCharType="end"/>
      </w:r>
      <w:bookmarkEnd w:id="15"/>
      <w:r w:rsidRPr="00FF4947">
        <w:t>.</w:t>
      </w:r>
      <w:bookmarkEnd w:id="14"/>
    </w:p>
    <w:p w14:paraId="569BEB35" w14:textId="1C9DB654" w:rsidR="00A451ED" w:rsidRPr="00FF4947" w:rsidRDefault="003A2FE1" w:rsidP="0057539B">
      <w:pPr>
        <w:pStyle w:val="BodyAccessibleTextMIRB"/>
      </w:pPr>
      <w:proofErr w:type="gramStart"/>
      <w:r w:rsidRPr="00FF4947">
        <w:lastRenderedPageBreak/>
        <w:t>.</w:t>
      </w:r>
      <w:bookmarkStart w:id="16" w:name="_Toc156551713"/>
      <w:bookmarkStart w:id="17" w:name="_Toc172019294"/>
      <w:r w:rsidRPr="00FF4947">
        <w:t>Résumé</w:t>
      </w:r>
      <w:bookmarkEnd w:id="16"/>
      <w:bookmarkEnd w:id="17"/>
      <w:proofErr w:type="gramEnd"/>
    </w:p>
    <w:p w14:paraId="732DB418" w14:textId="1D74DC2F" w:rsidR="00F777D8" w:rsidRPr="00FF4947" w:rsidRDefault="006773D5" w:rsidP="00F777D8">
      <w:pPr>
        <w:pStyle w:val="BodyAccessibleTextMIRB"/>
      </w:pPr>
      <w:bookmarkStart w:id="18" w:name="_Toc156551716"/>
      <w:r w:rsidRPr="00FF4947">
        <w:t>Ce guide présente les spécifications de la Classe de données sur les terres humides.</w:t>
      </w:r>
    </w:p>
    <w:p w14:paraId="3B63035E" w14:textId="177B1C6C" w:rsidR="00F777D8" w:rsidRPr="00FF4947" w:rsidRDefault="006773D5" w:rsidP="00F777D8">
      <w:pPr>
        <w:pStyle w:val="BodyAccessibleTextMIRB"/>
        <w:sectPr w:rsidR="00F777D8" w:rsidRPr="00FF4947" w:rsidSect="001E404A">
          <w:footerReference w:type="default" r:id="rId14"/>
          <w:pgSz w:w="12240" w:h="15840"/>
          <w:pgMar w:top="1440" w:right="1440" w:bottom="1440" w:left="1440" w:header="432" w:footer="720" w:gutter="0"/>
          <w:cols w:space="720"/>
          <w:docGrid w:linePitch="360"/>
        </w:sectPr>
      </w:pPr>
      <w:r w:rsidRPr="00FF4947">
        <w:t>Les données sur les terres humides fournissent une représentation spatiale et des informations sur les attributs des terres humides de l</w:t>
      </w:r>
      <w:r w:rsidR="00FF4947" w:rsidRPr="00FF4947">
        <w:t>’</w:t>
      </w:r>
      <w:r w:rsidRPr="00FF4947">
        <w:t>Ontario. Toutes les terres humides n</w:t>
      </w:r>
      <w:r w:rsidR="00FF4947" w:rsidRPr="00FF4947">
        <w:t>’</w:t>
      </w:r>
      <w:r w:rsidRPr="00FF4947">
        <w:t>ont pas été identifiées et cartographiées. Une maintenance active est en cours dans toute la province. L</w:t>
      </w:r>
      <w:r w:rsidR="00FF4947" w:rsidRPr="00FF4947">
        <w:t>’</w:t>
      </w:r>
      <w:r w:rsidRPr="00FF4947">
        <w:t xml:space="preserve">actualité et la précision de la représentation spatiale sont variables et nécessitent une vérification sur le terrain. </w:t>
      </w:r>
    </w:p>
    <w:p w14:paraId="06ADA9A3" w14:textId="15F2E2EC" w:rsidR="002F4370" w:rsidRPr="00FF4947" w:rsidRDefault="002F4370" w:rsidP="002F4370">
      <w:pPr>
        <w:pStyle w:val="Heading1MIRBMidPage"/>
      </w:pPr>
      <w:bookmarkStart w:id="19" w:name="_Toc172019295"/>
      <w:r w:rsidRPr="00FF4947">
        <w:lastRenderedPageBreak/>
        <w:t>Table des matières</w:t>
      </w:r>
      <w:bookmarkEnd w:id="18"/>
      <w:bookmarkEnd w:id="19"/>
    </w:p>
    <w:p w14:paraId="36F238BB" w14:textId="3F8BF5AB" w:rsidR="00C14B4A" w:rsidRPr="00FF4947" w:rsidRDefault="00A451ED">
      <w:pPr>
        <w:pStyle w:val="TOC1"/>
        <w:tabs>
          <w:tab w:val="right" w:leader="dot" w:pos="9350"/>
        </w:tabs>
        <w:rPr>
          <w:rFonts w:asciiTheme="minorHAnsi" w:eastAsiaTheme="minorEastAsia" w:hAnsiTheme="minorHAnsi" w:cstheme="minorBidi"/>
          <w:kern w:val="2"/>
          <w:sz w:val="22"/>
          <w:szCs w:val="22"/>
          <w14:ligatures w14:val="standardContextual"/>
        </w:rPr>
      </w:pPr>
      <w:r w:rsidRPr="00FF4947">
        <w:fldChar w:fldCharType="begin"/>
      </w:r>
      <w:r w:rsidRPr="00FF4947">
        <w:instrText xml:space="preserve"> TOC \o "1-3" \h \z \u </w:instrText>
      </w:r>
      <w:r w:rsidRPr="00FF4947">
        <w:fldChar w:fldCharType="separate"/>
      </w:r>
      <w:hyperlink w:anchor="_Toc172019292" w:history="1">
        <w:r w:rsidR="00C14B4A" w:rsidRPr="00FF4947">
          <w:rPr>
            <w:rStyle w:val="Hyperlink"/>
            <w:rFonts w:eastAsiaTheme="majorEastAsia"/>
          </w:rPr>
          <w:t>Avis de non-responsabilité</w:t>
        </w:r>
        <w:r w:rsidR="00C14B4A" w:rsidRPr="00FF4947">
          <w:rPr>
            <w:webHidden/>
          </w:rPr>
          <w:tab/>
        </w:r>
        <w:r w:rsidR="00C14B4A" w:rsidRPr="00FF4947">
          <w:rPr>
            <w:webHidden/>
          </w:rPr>
          <w:fldChar w:fldCharType="begin"/>
        </w:r>
        <w:r w:rsidR="00C14B4A" w:rsidRPr="00FF4947">
          <w:rPr>
            <w:webHidden/>
          </w:rPr>
          <w:instrText xml:space="preserve"> PAGEREF _Toc172019292 \h </w:instrText>
        </w:r>
        <w:r w:rsidR="00C14B4A" w:rsidRPr="00FF4947">
          <w:rPr>
            <w:webHidden/>
          </w:rPr>
        </w:r>
        <w:r w:rsidR="00C14B4A" w:rsidRPr="00FF4947">
          <w:rPr>
            <w:webHidden/>
          </w:rPr>
          <w:fldChar w:fldCharType="separate"/>
        </w:r>
        <w:r w:rsidR="00C14B4A" w:rsidRPr="00FF4947">
          <w:rPr>
            <w:webHidden/>
          </w:rPr>
          <w:t>2</w:t>
        </w:r>
        <w:r w:rsidR="00C14B4A" w:rsidRPr="00FF4947">
          <w:rPr>
            <w:webHidden/>
          </w:rPr>
          <w:fldChar w:fldCharType="end"/>
        </w:r>
      </w:hyperlink>
    </w:p>
    <w:p w14:paraId="057722A6" w14:textId="32CD157C" w:rsidR="00C14B4A" w:rsidRPr="00FF4947" w:rsidRDefault="00BD4525">
      <w:pPr>
        <w:pStyle w:val="TOC1"/>
        <w:tabs>
          <w:tab w:val="right" w:leader="dot" w:pos="9350"/>
        </w:tabs>
        <w:rPr>
          <w:rFonts w:asciiTheme="minorHAnsi" w:eastAsiaTheme="minorEastAsia" w:hAnsiTheme="minorHAnsi" w:cstheme="minorBidi"/>
          <w:sz w:val="22"/>
        </w:rPr>
      </w:pPr>
      <w:hyperlink w:anchor="_Toc172019293" w:history="1">
        <w:r w:rsidR="00C14B4A" w:rsidRPr="00FF4947">
          <w:rPr>
            <w:rStyle w:val="Hyperlink"/>
            <w:rFonts w:eastAsiaTheme="majorEastAsia"/>
          </w:rPr>
          <w:t>Renseignements supplémentaires</w:t>
        </w:r>
        <w:r w:rsidR="00C14B4A" w:rsidRPr="00FF4947">
          <w:rPr>
            <w:webHidden/>
          </w:rPr>
          <w:tab/>
        </w:r>
        <w:r w:rsidR="00C14B4A" w:rsidRPr="00FF4947">
          <w:rPr>
            <w:webHidden/>
          </w:rPr>
          <w:fldChar w:fldCharType="begin"/>
        </w:r>
        <w:r w:rsidR="00C14B4A" w:rsidRPr="00FF4947">
          <w:rPr>
            <w:webHidden/>
          </w:rPr>
          <w:instrText xml:space="preserve"> PAGEREF _Toc172019293 \h </w:instrText>
        </w:r>
        <w:r w:rsidR="00C14B4A" w:rsidRPr="00FF4947">
          <w:rPr>
            <w:webHidden/>
          </w:rPr>
        </w:r>
        <w:r w:rsidR="00C14B4A" w:rsidRPr="00FF4947">
          <w:rPr>
            <w:webHidden/>
          </w:rPr>
          <w:fldChar w:fldCharType="separate"/>
        </w:r>
        <w:r w:rsidR="00C14B4A" w:rsidRPr="00FF4947">
          <w:rPr>
            <w:webHidden/>
          </w:rPr>
          <w:t>2</w:t>
        </w:r>
        <w:r w:rsidR="00C14B4A" w:rsidRPr="00FF4947">
          <w:rPr>
            <w:webHidden/>
          </w:rPr>
          <w:fldChar w:fldCharType="end"/>
        </w:r>
      </w:hyperlink>
    </w:p>
    <w:p w14:paraId="4678DD12" w14:textId="7A5FED66" w:rsidR="00C14B4A" w:rsidRPr="00FF4947" w:rsidRDefault="00BD4525">
      <w:pPr>
        <w:pStyle w:val="TOC1"/>
        <w:tabs>
          <w:tab w:val="right" w:leader="dot" w:pos="9350"/>
        </w:tabs>
        <w:rPr>
          <w:rFonts w:asciiTheme="minorHAnsi" w:eastAsiaTheme="minorEastAsia" w:hAnsiTheme="minorHAnsi" w:cstheme="minorBidi"/>
          <w:sz w:val="22"/>
        </w:rPr>
      </w:pPr>
      <w:hyperlink w:anchor="_Toc172019294" w:history="1">
        <w:r w:rsidR="00C14B4A" w:rsidRPr="00FF4947">
          <w:rPr>
            <w:rStyle w:val="Hyperlink"/>
            <w:rFonts w:eastAsiaTheme="majorEastAsia"/>
          </w:rPr>
          <w:t>Résumé</w:t>
        </w:r>
        <w:r w:rsidR="00C14B4A" w:rsidRPr="00FF4947">
          <w:rPr>
            <w:webHidden/>
          </w:rPr>
          <w:tab/>
        </w:r>
        <w:r w:rsidR="00C14B4A" w:rsidRPr="00FF4947">
          <w:rPr>
            <w:webHidden/>
          </w:rPr>
          <w:fldChar w:fldCharType="begin"/>
        </w:r>
        <w:r w:rsidR="00C14B4A" w:rsidRPr="00FF4947">
          <w:rPr>
            <w:webHidden/>
          </w:rPr>
          <w:instrText xml:space="preserve"> PAGEREF _Toc172019294 \h </w:instrText>
        </w:r>
        <w:r w:rsidR="00C14B4A" w:rsidRPr="00FF4947">
          <w:rPr>
            <w:webHidden/>
          </w:rPr>
        </w:r>
        <w:r w:rsidR="00C14B4A" w:rsidRPr="00FF4947">
          <w:rPr>
            <w:webHidden/>
          </w:rPr>
          <w:fldChar w:fldCharType="separate"/>
        </w:r>
        <w:r w:rsidR="00C14B4A" w:rsidRPr="00FF4947">
          <w:rPr>
            <w:webHidden/>
          </w:rPr>
          <w:t>3</w:t>
        </w:r>
        <w:r w:rsidR="00C14B4A" w:rsidRPr="00FF4947">
          <w:rPr>
            <w:webHidden/>
          </w:rPr>
          <w:fldChar w:fldCharType="end"/>
        </w:r>
      </w:hyperlink>
    </w:p>
    <w:p w14:paraId="25C5E02B" w14:textId="3F1EAF25" w:rsidR="00C14B4A" w:rsidRPr="00FF4947" w:rsidRDefault="00BD4525">
      <w:pPr>
        <w:pStyle w:val="TOC1"/>
        <w:tabs>
          <w:tab w:val="right" w:leader="dot" w:pos="9350"/>
        </w:tabs>
        <w:rPr>
          <w:rFonts w:asciiTheme="minorHAnsi" w:eastAsiaTheme="minorEastAsia" w:hAnsiTheme="minorHAnsi" w:cstheme="minorBidi"/>
          <w:sz w:val="22"/>
        </w:rPr>
      </w:pPr>
      <w:hyperlink w:anchor="_Toc172019295" w:history="1">
        <w:r w:rsidR="00C14B4A" w:rsidRPr="00FF4947">
          <w:rPr>
            <w:rStyle w:val="Hyperlink"/>
            <w:rFonts w:eastAsiaTheme="majorEastAsia"/>
          </w:rPr>
          <w:t>Table des matières</w:t>
        </w:r>
        <w:r w:rsidR="00C14B4A" w:rsidRPr="00FF4947">
          <w:rPr>
            <w:webHidden/>
          </w:rPr>
          <w:tab/>
        </w:r>
        <w:r w:rsidR="00C14B4A" w:rsidRPr="00FF4947">
          <w:rPr>
            <w:webHidden/>
          </w:rPr>
          <w:fldChar w:fldCharType="begin"/>
        </w:r>
        <w:r w:rsidR="00C14B4A" w:rsidRPr="00FF4947">
          <w:rPr>
            <w:webHidden/>
          </w:rPr>
          <w:instrText xml:space="preserve"> PAGEREF _Toc172019295 \h </w:instrText>
        </w:r>
        <w:r w:rsidR="00C14B4A" w:rsidRPr="00FF4947">
          <w:rPr>
            <w:webHidden/>
          </w:rPr>
        </w:r>
        <w:r w:rsidR="00C14B4A" w:rsidRPr="00FF4947">
          <w:rPr>
            <w:webHidden/>
          </w:rPr>
          <w:fldChar w:fldCharType="separate"/>
        </w:r>
        <w:r w:rsidR="00C14B4A" w:rsidRPr="00FF4947">
          <w:rPr>
            <w:webHidden/>
          </w:rPr>
          <w:t>4</w:t>
        </w:r>
        <w:r w:rsidR="00C14B4A" w:rsidRPr="00FF4947">
          <w:rPr>
            <w:webHidden/>
          </w:rPr>
          <w:fldChar w:fldCharType="end"/>
        </w:r>
      </w:hyperlink>
    </w:p>
    <w:p w14:paraId="3335A94A" w14:textId="3988D1A0" w:rsidR="00C14B4A" w:rsidRPr="00FF4947" w:rsidRDefault="00BD4525">
      <w:pPr>
        <w:pStyle w:val="TOC1"/>
        <w:tabs>
          <w:tab w:val="right" w:leader="dot" w:pos="9350"/>
        </w:tabs>
        <w:rPr>
          <w:rFonts w:asciiTheme="minorHAnsi" w:eastAsiaTheme="minorEastAsia" w:hAnsiTheme="minorHAnsi" w:cstheme="minorBidi"/>
          <w:sz w:val="22"/>
        </w:rPr>
      </w:pPr>
      <w:hyperlink w:anchor="_Toc172019296" w:history="1">
        <w:r w:rsidR="00C14B4A" w:rsidRPr="00FF4947">
          <w:rPr>
            <w:rStyle w:val="Hyperlink"/>
            <w:rFonts w:eastAsiaTheme="majorEastAsia"/>
          </w:rPr>
          <w:t>Liste des figures</w:t>
        </w:r>
        <w:r w:rsidR="00C14B4A" w:rsidRPr="00FF4947">
          <w:rPr>
            <w:webHidden/>
          </w:rPr>
          <w:tab/>
        </w:r>
        <w:r w:rsidR="00C14B4A" w:rsidRPr="00FF4947">
          <w:rPr>
            <w:webHidden/>
          </w:rPr>
          <w:fldChar w:fldCharType="begin"/>
        </w:r>
        <w:r w:rsidR="00C14B4A" w:rsidRPr="00FF4947">
          <w:rPr>
            <w:webHidden/>
          </w:rPr>
          <w:instrText xml:space="preserve"> PAGEREF _Toc172019296 \h </w:instrText>
        </w:r>
        <w:r w:rsidR="00C14B4A" w:rsidRPr="00FF4947">
          <w:rPr>
            <w:webHidden/>
          </w:rPr>
        </w:r>
        <w:r w:rsidR="00C14B4A" w:rsidRPr="00FF4947">
          <w:rPr>
            <w:webHidden/>
          </w:rPr>
          <w:fldChar w:fldCharType="separate"/>
        </w:r>
        <w:r w:rsidR="00C14B4A" w:rsidRPr="00FF4947">
          <w:rPr>
            <w:webHidden/>
          </w:rPr>
          <w:t>5</w:t>
        </w:r>
        <w:r w:rsidR="00C14B4A" w:rsidRPr="00FF4947">
          <w:rPr>
            <w:webHidden/>
          </w:rPr>
          <w:fldChar w:fldCharType="end"/>
        </w:r>
      </w:hyperlink>
    </w:p>
    <w:p w14:paraId="2CAC434A" w14:textId="6F5D93BC" w:rsidR="00C14B4A" w:rsidRPr="00FF4947" w:rsidRDefault="00BD4525">
      <w:pPr>
        <w:pStyle w:val="TOC1"/>
        <w:tabs>
          <w:tab w:val="right" w:leader="dot" w:pos="9350"/>
        </w:tabs>
        <w:rPr>
          <w:rFonts w:asciiTheme="minorHAnsi" w:eastAsiaTheme="minorEastAsia" w:hAnsiTheme="minorHAnsi" w:cstheme="minorBidi"/>
          <w:sz w:val="22"/>
        </w:rPr>
      </w:pPr>
      <w:hyperlink w:anchor="_Toc172019297" w:history="1">
        <w:r w:rsidR="00C14B4A" w:rsidRPr="00FF4947">
          <w:rPr>
            <w:rStyle w:val="Hyperlink"/>
            <w:rFonts w:eastAsiaTheme="majorEastAsia"/>
          </w:rPr>
          <w:t>1. Introduction</w:t>
        </w:r>
        <w:r w:rsidR="00C14B4A" w:rsidRPr="00FF4947">
          <w:rPr>
            <w:webHidden/>
          </w:rPr>
          <w:tab/>
        </w:r>
        <w:r w:rsidR="00C14B4A" w:rsidRPr="00FF4947">
          <w:rPr>
            <w:webHidden/>
          </w:rPr>
          <w:fldChar w:fldCharType="begin"/>
        </w:r>
        <w:r w:rsidR="00C14B4A" w:rsidRPr="00FF4947">
          <w:rPr>
            <w:webHidden/>
          </w:rPr>
          <w:instrText xml:space="preserve"> PAGEREF _Toc172019297 \h </w:instrText>
        </w:r>
        <w:r w:rsidR="00C14B4A" w:rsidRPr="00FF4947">
          <w:rPr>
            <w:webHidden/>
          </w:rPr>
        </w:r>
        <w:r w:rsidR="00C14B4A" w:rsidRPr="00FF4947">
          <w:rPr>
            <w:webHidden/>
          </w:rPr>
          <w:fldChar w:fldCharType="separate"/>
        </w:r>
        <w:r w:rsidR="00C14B4A" w:rsidRPr="00FF4947">
          <w:rPr>
            <w:webHidden/>
          </w:rPr>
          <w:t>6</w:t>
        </w:r>
        <w:r w:rsidR="00C14B4A" w:rsidRPr="00FF4947">
          <w:rPr>
            <w:webHidden/>
          </w:rPr>
          <w:fldChar w:fldCharType="end"/>
        </w:r>
      </w:hyperlink>
    </w:p>
    <w:p w14:paraId="679E4BB1" w14:textId="4EA92117" w:rsidR="00C14B4A" w:rsidRPr="00FF4947" w:rsidRDefault="00BD4525">
      <w:pPr>
        <w:pStyle w:val="TOC1"/>
        <w:tabs>
          <w:tab w:val="right" w:leader="dot" w:pos="9350"/>
        </w:tabs>
        <w:rPr>
          <w:rFonts w:asciiTheme="minorHAnsi" w:eastAsiaTheme="minorEastAsia" w:hAnsiTheme="minorHAnsi" w:cstheme="minorBidi"/>
          <w:sz w:val="22"/>
        </w:rPr>
      </w:pPr>
      <w:hyperlink w:anchor="_Toc172019298" w:history="1">
        <w:r w:rsidR="00C14B4A" w:rsidRPr="00FF4947">
          <w:rPr>
            <w:rStyle w:val="Hyperlink"/>
            <w:rFonts w:eastAsiaTheme="majorEastAsia"/>
          </w:rPr>
          <w:t>2. Objectifs</w:t>
        </w:r>
        <w:r w:rsidR="00C14B4A" w:rsidRPr="00FF4947">
          <w:rPr>
            <w:webHidden/>
          </w:rPr>
          <w:tab/>
        </w:r>
        <w:r w:rsidR="00C14B4A" w:rsidRPr="00FF4947">
          <w:rPr>
            <w:webHidden/>
          </w:rPr>
          <w:fldChar w:fldCharType="begin"/>
        </w:r>
        <w:r w:rsidR="00C14B4A" w:rsidRPr="00FF4947">
          <w:rPr>
            <w:webHidden/>
          </w:rPr>
          <w:instrText xml:space="preserve"> PAGEREF _Toc172019298 \h </w:instrText>
        </w:r>
        <w:r w:rsidR="00C14B4A" w:rsidRPr="00FF4947">
          <w:rPr>
            <w:webHidden/>
          </w:rPr>
        </w:r>
        <w:r w:rsidR="00C14B4A" w:rsidRPr="00FF4947">
          <w:rPr>
            <w:webHidden/>
          </w:rPr>
          <w:fldChar w:fldCharType="separate"/>
        </w:r>
        <w:r w:rsidR="00C14B4A" w:rsidRPr="00FF4947">
          <w:rPr>
            <w:webHidden/>
          </w:rPr>
          <w:t>7</w:t>
        </w:r>
        <w:r w:rsidR="00C14B4A" w:rsidRPr="00FF4947">
          <w:rPr>
            <w:webHidden/>
          </w:rPr>
          <w:fldChar w:fldCharType="end"/>
        </w:r>
      </w:hyperlink>
    </w:p>
    <w:p w14:paraId="3ECAAF06" w14:textId="239AA120" w:rsidR="00C14B4A" w:rsidRPr="00FF4947" w:rsidRDefault="00BD4525">
      <w:pPr>
        <w:pStyle w:val="TOC1"/>
        <w:tabs>
          <w:tab w:val="right" w:leader="dot" w:pos="9350"/>
        </w:tabs>
        <w:rPr>
          <w:rFonts w:asciiTheme="minorHAnsi" w:eastAsiaTheme="minorEastAsia" w:hAnsiTheme="minorHAnsi" w:cstheme="minorBidi"/>
          <w:sz w:val="22"/>
        </w:rPr>
      </w:pPr>
      <w:hyperlink w:anchor="_Toc172019299" w:history="1">
        <w:r w:rsidR="00C14B4A" w:rsidRPr="00FF4947">
          <w:rPr>
            <w:rStyle w:val="Hyperlink"/>
            <w:rFonts w:eastAsiaTheme="majorEastAsia"/>
          </w:rPr>
          <w:t>3. Catégorie de données : Les terres humides</w:t>
        </w:r>
        <w:r w:rsidR="00C14B4A" w:rsidRPr="00FF4947">
          <w:rPr>
            <w:webHidden/>
          </w:rPr>
          <w:tab/>
        </w:r>
        <w:r w:rsidR="00C14B4A" w:rsidRPr="00FF4947">
          <w:rPr>
            <w:webHidden/>
          </w:rPr>
          <w:fldChar w:fldCharType="begin"/>
        </w:r>
        <w:r w:rsidR="00C14B4A" w:rsidRPr="00FF4947">
          <w:rPr>
            <w:webHidden/>
          </w:rPr>
          <w:instrText xml:space="preserve"> PAGEREF _Toc172019299 \h </w:instrText>
        </w:r>
        <w:r w:rsidR="00C14B4A" w:rsidRPr="00FF4947">
          <w:rPr>
            <w:webHidden/>
          </w:rPr>
        </w:r>
        <w:r w:rsidR="00C14B4A" w:rsidRPr="00FF4947">
          <w:rPr>
            <w:webHidden/>
          </w:rPr>
          <w:fldChar w:fldCharType="separate"/>
        </w:r>
        <w:r w:rsidR="00C14B4A" w:rsidRPr="00FF4947">
          <w:rPr>
            <w:webHidden/>
          </w:rPr>
          <w:t>7</w:t>
        </w:r>
        <w:r w:rsidR="00C14B4A" w:rsidRPr="00FF4947">
          <w:rPr>
            <w:webHidden/>
          </w:rPr>
          <w:fldChar w:fldCharType="end"/>
        </w:r>
      </w:hyperlink>
    </w:p>
    <w:p w14:paraId="00A95E56" w14:textId="5ED14452" w:rsidR="00C14B4A" w:rsidRPr="00FF4947" w:rsidRDefault="00BD4525">
      <w:pPr>
        <w:pStyle w:val="TOC2"/>
        <w:tabs>
          <w:tab w:val="right" w:leader="dot" w:pos="9350"/>
        </w:tabs>
        <w:rPr>
          <w:rFonts w:asciiTheme="minorHAnsi" w:eastAsiaTheme="minorEastAsia" w:hAnsiTheme="minorHAnsi" w:cstheme="minorBidi"/>
          <w:sz w:val="22"/>
        </w:rPr>
      </w:pPr>
      <w:hyperlink w:anchor="_Toc172019300" w:history="1">
        <w:r w:rsidR="00C14B4A" w:rsidRPr="00FF4947">
          <w:rPr>
            <w:rStyle w:val="Hyperlink"/>
            <w:rFonts w:eastAsiaTheme="majorEastAsia"/>
          </w:rPr>
          <w:t>Terres humides évaluées</w:t>
        </w:r>
        <w:r w:rsidR="00C14B4A" w:rsidRPr="00FF4947">
          <w:rPr>
            <w:webHidden/>
          </w:rPr>
          <w:tab/>
        </w:r>
        <w:r w:rsidR="00C14B4A" w:rsidRPr="00FF4947">
          <w:rPr>
            <w:webHidden/>
          </w:rPr>
          <w:fldChar w:fldCharType="begin"/>
        </w:r>
        <w:r w:rsidR="00C14B4A" w:rsidRPr="00FF4947">
          <w:rPr>
            <w:webHidden/>
          </w:rPr>
          <w:instrText xml:space="preserve"> PAGEREF _Toc172019300 \h </w:instrText>
        </w:r>
        <w:r w:rsidR="00C14B4A" w:rsidRPr="00FF4947">
          <w:rPr>
            <w:webHidden/>
          </w:rPr>
        </w:r>
        <w:r w:rsidR="00C14B4A" w:rsidRPr="00FF4947">
          <w:rPr>
            <w:webHidden/>
          </w:rPr>
          <w:fldChar w:fldCharType="separate"/>
        </w:r>
        <w:r w:rsidR="00C14B4A" w:rsidRPr="00FF4947">
          <w:rPr>
            <w:webHidden/>
          </w:rPr>
          <w:t>9</w:t>
        </w:r>
        <w:r w:rsidR="00C14B4A" w:rsidRPr="00FF4947">
          <w:rPr>
            <w:webHidden/>
          </w:rPr>
          <w:fldChar w:fldCharType="end"/>
        </w:r>
      </w:hyperlink>
    </w:p>
    <w:p w14:paraId="7C94C4F5" w14:textId="2F3B79DC" w:rsidR="00C14B4A" w:rsidRPr="00FF4947" w:rsidRDefault="00BD4525">
      <w:pPr>
        <w:pStyle w:val="TOC2"/>
        <w:tabs>
          <w:tab w:val="right" w:leader="dot" w:pos="9350"/>
        </w:tabs>
        <w:rPr>
          <w:rFonts w:asciiTheme="minorHAnsi" w:eastAsiaTheme="minorEastAsia" w:hAnsiTheme="minorHAnsi" w:cstheme="minorBidi"/>
          <w:sz w:val="22"/>
        </w:rPr>
      </w:pPr>
      <w:hyperlink w:anchor="_Toc172019301" w:history="1">
        <w:r w:rsidR="00C14B4A" w:rsidRPr="00FF4947">
          <w:rPr>
            <w:rStyle w:val="Hyperlink"/>
            <w:rFonts w:eastAsiaTheme="majorEastAsia"/>
          </w:rPr>
          <w:t>Terres humides d</w:t>
        </w:r>
        <w:r w:rsidR="00FF4947" w:rsidRPr="00FF4947">
          <w:rPr>
            <w:rStyle w:val="Hyperlink"/>
            <w:rFonts w:eastAsiaTheme="majorEastAsia"/>
          </w:rPr>
          <w:t>’</w:t>
        </w:r>
        <w:r w:rsidR="00C14B4A" w:rsidRPr="00FF4947">
          <w:rPr>
            <w:rStyle w:val="Hyperlink"/>
            <w:rFonts w:eastAsiaTheme="majorEastAsia"/>
          </w:rPr>
          <w:t>importance provinciale (PSW)</w:t>
        </w:r>
        <w:r w:rsidR="00C14B4A" w:rsidRPr="00FF4947">
          <w:rPr>
            <w:webHidden/>
          </w:rPr>
          <w:tab/>
        </w:r>
        <w:r w:rsidR="00C14B4A" w:rsidRPr="00FF4947">
          <w:rPr>
            <w:webHidden/>
          </w:rPr>
          <w:fldChar w:fldCharType="begin"/>
        </w:r>
        <w:r w:rsidR="00C14B4A" w:rsidRPr="00FF4947">
          <w:rPr>
            <w:webHidden/>
          </w:rPr>
          <w:instrText xml:space="preserve"> PAGEREF _Toc172019301 \h </w:instrText>
        </w:r>
        <w:r w:rsidR="00C14B4A" w:rsidRPr="00FF4947">
          <w:rPr>
            <w:webHidden/>
          </w:rPr>
        </w:r>
        <w:r w:rsidR="00C14B4A" w:rsidRPr="00FF4947">
          <w:rPr>
            <w:webHidden/>
          </w:rPr>
          <w:fldChar w:fldCharType="separate"/>
        </w:r>
        <w:r w:rsidR="00C14B4A" w:rsidRPr="00FF4947">
          <w:rPr>
            <w:webHidden/>
          </w:rPr>
          <w:t>10</w:t>
        </w:r>
        <w:r w:rsidR="00C14B4A" w:rsidRPr="00FF4947">
          <w:rPr>
            <w:webHidden/>
          </w:rPr>
          <w:fldChar w:fldCharType="end"/>
        </w:r>
      </w:hyperlink>
    </w:p>
    <w:p w14:paraId="7254E24A" w14:textId="7A945EF1" w:rsidR="00C14B4A" w:rsidRPr="00FF4947" w:rsidRDefault="00BD4525">
      <w:pPr>
        <w:pStyle w:val="TOC2"/>
        <w:tabs>
          <w:tab w:val="right" w:leader="dot" w:pos="9350"/>
        </w:tabs>
        <w:rPr>
          <w:rFonts w:asciiTheme="minorHAnsi" w:eastAsiaTheme="minorEastAsia" w:hAnsiTheme="minorHAnsi" w:cstheme="minorBidi"/>
          <w:sz w:val="22"/>
        </w:rPr>
      </w:pPr>
      <w:hyperlink w:anchor="_Toc172019302" w:history="1">
        <w:r w:rsidR="00C14B4A" w:rsidRPr="00FF4947">
          <w:rPr>
            <w:rStyle w:val="Hyperlink"/>
            <w:rFonts w:eastAsiaTheme="majorEastAsia"/>
          </w:rPr>
          <w:t>Politique et plans de protection des terres humides</w:t>
        </w:r>
        <w:r w:rsidR="00C14B4A" w:rsidRPr="00FF4947">
          <w:rPr>
            <w:webHidden/>
          </w:rPr>
          <w:tab/>
        </w:r>
        <w:r w:rsidR="00C14B4A" w:rsidRPr="00FF4947">
          <w:rPr>
            <w:webHidden/>
          </w:rPr>
          <w:fldChar w:fldCharType="begin"/>
        </w:r>
        <w:r w:rsidR="00C14B4A" w:rsidRPr="00FF4947">
          <w:rPr>
            <w:webHidden/>
          </w:rPr>
          <w:instrText xml:space="preserve"> PAGEREF _Toc172019302 \h </w:instrText>
        </w:r>
        <w:r w:rsidR="00C14B4A" w:rsidRPr="00FF4947">
          <w:rPr>
            <w:webHidden/>
          </w:rPr>
        </w:r>
        <w:r w:rsidR="00C14B4A" w:rsidRPr="00FF4947">
          <w:rPr>
            <w:webHidden/>
          </w:rPr>
          <w:fldChar w:fldCharType="separate"/>
        </w:r>
        <w:r w:rsidR="00C14B4A" w:rsidRPr="00FF4947">
          <w:rPr>
            <w:webHidden/>
          </w:rPr>
          <w:t>11</w:t>
        </w:r>
        <w:r w:rsidR="00C14B4A" w:rsidRPr="00FF4947">
          <w:rPr>
            <w:webHidden/>
          </w:rPr>
          <w:fldChar w:fldCharType="end"/>
        </w:r>
      </w:hyperlink>
    </w:p>
    <w:p w14:paraId="3D7A1CDB" w14:textId="0A43F664" w:rsidR="00C14B4A" w:rsidRPr="00FF4947" w:rsidRDefault="00BD4525">
      <w:pPr>
        <w:pStyle w:val="TOC2"/>
        <w:tabs>
          <w:tab w:val="right" w:leader="dot" w:pos="9350"/>
        </w:tabs>
        <w:rPr>
          <w:rFonts w:asciiTheme="minorHAnsi" w:eastAsiaTheme="minorEastAsia" w:hAnsiTheme="minorHAnsi" w:cstheme="minorBidi"/>
          <w:sz w:val="22"/>
        </w:rPr>
      </w:pPr>
      <w:hyperlink w:anchor="_Toc172019303" w:history="1">
        <w:r w:rsidR="00C14B4A" w:rsidRPr="00FF4947">
          <w:rPr>
            <w:rStyle w:val="Hyperlink"/>
            <w:rFonts w:eastAsiaTheme="majorEastAsia"/>
          </w:rPr>
          <w:t>Contraintes d</w:t>
        </w:r>
        <w:r w:rsidR="00FF4947" w:rsidRPr="00FF4947">
          <w:rPr>
            <w:rStyle w:val="Hyperlink"/>
            <w:rFonts w:eastAsiaTheme="majorEastAsia"/>
          </w:rPr>
          <w:t>’</w:t>
        </w:r>
        <w:r w:rsidR="00C14B4A" w:rsidRPr="00FF4947">
          <w:rPr>
            <w:rStyle w:val="Hyperlink"/>
            <w:rFonts w:eastAsiaTheme="majorEastAsia"/>
          </w:rPr>
          <w:t>utilisation</w:t>
        </w:r>
        <w:r w:rsidR="00C14B4A" w:rsidRPr="00FF4947">
          <w:rPr>
            <w:webHidden/>
          </w:rPr>
          <w:tab/>
        </w:r>
        <w:r w:rsidR="00C14B4A" w:rsidRPr="00FF4947">
          <w:rPr>
            <w:webHidden/>
          </w:rPr>
          <w:fldChar w:fldCharType="begin"/>
        </w:r>
        <w:r w:rsidR="00C14B4A" w:rsidRPr="00FF4947">
          <w:rPr>
            <w:webHidden/>
          </w:rPr>
          <w:instrText xml:space="preserve"> PAGEREF _Toc172019303 \h </w:instrText>
        </w:r>
        <w:r w:rsidR="00C14B4A" w:rsidRPr="00FF4947">
          <w:rPr>
            <w:webHidden/>
          </w:rPr>
        </w:r>
        <w:r w:rsidR="00C14B4A" w:rsidRPr="00FF4947">
          <w:rPr>
            <w:webHidden/>
          </w:rPr>
          <w:fldChar w:fldCharType="separate"/>
        </w:r>
        <w:r w:rsidR="00C14B4A" w:rsidRPr="00FF4947">
          <w:rPr>
            <w:webHidden/>
          </w:rPr>
          <w:t>12</w:t>
        </w:r>
        <w:r w:rsidR="00C14B4A" w:rsidRPr="00FF4947">
          <w:rPr>
            <w:webHidden/>
          </w:rPr>
          <w:fldChar w:fldCharType="end"/>
        </w:r>
      </w:hyperlink>
    </w:p>
    <w:p w14:paraId="10B1CDA9" w14:textId="0AA815FD" w:rsidR="00C14B4A" w:rsidRPr="00FF4947" w:rsidRDefault="00BD4525">
      <w:pPr>
        <w:pStyle w:val="TOC1"/>
        <w:tabs>
          <w:tab w:val="right" w:leader="dot" w:pos="9350"/>
        </w:tabs>
        <w:rPr>
          <w:rFonts w:asciiTheme="minorHAnsi" w:eastAsiaTheme="minorEastAsia" w:hAnsiTheme="minorHAnsi" w:cstheme="minorBidi"/>
          <w:sz w:val="22"/>
        </w:rPr>
      </w:pPr>
      <w:hyperlink w:anchor="_Toc172019304" w:history="1">
        <w:r w:rsidR="00C14B4A" w:rsidRPr="00FF4947">
          <w:rPr>
            <w:rStyle w:val="Hyperlink"/>
            <w:rFonts w:eastAsiaTheme="majorEastAsia"/>
          </w:rPr>
          <w:t>4. Diagramme de modèle : Les terres humides</w:t>
        </w:r>
        <w:r w:rsidR="00C14B4A" w:rsidRPr="00FF4947">
          <w:rPr>
            <w:webHidden/>
          </w:rPr>
          <w:tab/>
        </w:r>
        <w:r w:rsidR="00C14B4A" w:rsidRPr="00FF4947">
          <w:rPr>
            <w:webHidden/>
          </w:rPr>
          <w:fldChar w:fldCharType="begin"/>
        </w:r>
        <w:r w:rsidR="00C14B4A" w:rsidRPr="00FF4947">
          <w:rPr>
            <w:webHidden/>
          </w:rPr>
          <w:instrText xml:space="preserve"> PAGEREF _Toc172019304 \h </w:instrText>
        </w:r>
        <w:r w:rsidR="00C14B4A" w:rsidRPr="00FF4947">
          <w:rPr>
            <w:webHidden/>
          </w:rPr>
        </w:r>
        <w:r w:rsidR="00C14B4A" w:rsidRPr="00FF4947">
          <w:rPr>
            <w:webHidden/>
          </w:rPr>
          <w:fldChar w:fldCharType="separate"/>
        </w:r>
        <w:r w:rsidR="00C14B4A" w:rsidRPr="00FF4947">
          <w:rPr>
            <w:webHidden/>
          </w:rPr>
          <w:t>14</w:t>
        </w:r>
        <w:r w:rsidR="00C14B4A" w:rsidRPr="00FF4947">
          <w:rPr>
            <w:webHidden/>
          </w:rPr>
          <w:fldChar w:fldCharType="end"/>
        </w:r>
      </w:hyperlink>
    </w:p>
    <w:p w14:paraId="102B868B" w14:textId="11C06D9C" w:rsidR="00C14B4A" w:rsidRPr="00FF4947" w:rsidRDefault="00BD4525">
      <w:pPr>
        <w:pStyle w:val="TOC1"/>
        <w:tabs>
          <w:tab w:val="right" w:leader="dot" w:pos="9350"/>
        </w:tabs>
        <w:rPr>
          <w:rFonts w:asciiTheme="minorHAnsi" w:eastAsiaTheme="minorEastAsia" w:hAnsiTheme="minorHAnsi" w:cstheme="minorBidi"/>
          <w:sz w:val="22"/>
        </w:rPr>
      </w:pPr>
      <w:hyperlink w:anchor="_Toc172019305" w:history="1">
        <w:r w:rsidR="00C14B4A" w:rsidRPr="00FF4947">
          <w:rPr>
            <w:rStyle w:val="Hyperlink"/>
            <w:rFonts w:eastAsiaTheme="majorEastAsia"/>
          </w:rPr>
          <w:t>5. Description des données</w:t>
        </w:r>
        <w:r w:rsidR="00C14B4A" w:rsidRPr="00FF4947">
          <w:rPr>
            <w:webHidden/>
          </w:rPr>
          <w:tab/>
        </w:r>
        <w:r w:rsidR="00C14B4A" w:rsidRPr="00FF4947">
          <w:rPr>
            <w:webHidden/>
          </w:rPr>
          <w:fldChar w:fldCharType="begin"/>
        </w:r>
        <w:r w:rsidR="00C14B4A" w:rsidRPr="00FF4947">
          <w:rPr>
            <w:webHidden/>
          </w:rPr>
          <w:instrText xml:space="preserve"> PAGEREF _Toc172019305 \h </w:instrText>
        </w:r>
        <w:r w:rsidR="00C14B4A" w:rsidRPr="00FF4947">
          <w:rPr>
            <w:webHidden/>
          </w:rPr>
        </w:r>
        <w:r w:rsidR="00C14B4A" w:rsidRPr="00FF4947">
          <w:rPr>
            <w:webHidden/>
          </w:rPr>
          <w:fldChar w:fldCharType="separate"/>
        </w:r>
        <w:r w:rsidR="00C14B4A" w:rsidRPr="00FF4947">
          <w:rPr>
            <w:webHidden/>
          </w:rPr>
          <w:t>16</w:t>
        </w:r>
        <w:r w:rsidR="00C14B4A" w:rsidRPr="00FF4947">
          <w:rPr>
            <w:webHidden/>
          </w:rPr>
          <w:fldChar w:fldCharType="end"/>
        </w:r>
      </w:hyperlink>
    </w:p>
    <w:p w14:paraId="70D5342C" w14:textId="6D95261B" w:rsidR="00C14B4A" w:rsidRPr="00FF4947" w:rsidRDefault="00BD4525">
      <w:pPr>
        <w:pStyle w:val="TOC2"/>
        <w:tabs>
          <w:tab w:val="right" w:leader="dot" w:pos="9350"/>
        </w:tabs>
        <w:rPr>
          <w:rFonts w:asciiTheme="minorHAnsi" w:eastAsiaTheme="minorEastAsia" w:hAnsiTheme="minorHAnsi" w:cstheme="minorBidi"/>
          <w:sz w:val="22"/>
        </w:rPr>
      </w:pPr>
      <w:hyperlink w:anchor="_Toc172019306" w:history="1">
        <w:r w:rsidR="00C14B4A" w:rsidRPr="00FF4947">
          <w:rPr>
            <w:rStyle w:val="Hyperlink"/>
            <w:rFonts w:eastAsiaTheme="majorEastAsia"/>
          </w:rPr>
          <w:t>WETLAND_FT</w:t>
        </w:r>
        <w:r w:rsidR="00C14B4A" w:rsidRPr="00FF4947">
          <w:rPr>
            <w:webHidden/>
          </w:rPr>
          <w:tab/>
        </w:r>
        <w:r w:rsidR="00C14B4A" w:rsidRPr="00FF4947">
          <w:rPr>
            <w:webHidden/>
          </w:rPr>
          <w:fldChar w:fldCharType="begin"/>
        </w:r>
        <w:r w:rsidR="00C14B4A" w:rsidRPr="00FF4947">
          <w:rPr>
            <w:webHidden/>
          </w:rPr>
          <w:instrText xml:space="preserve"> PAGEREF _Toc172019306 \h </w:instrText>
        </w:r>
        <w:r w:rsidR="00C14B4A" w:rsidRPr="00FF4947">
          <w:rPr>
            <w:webHidden/>
          </w:rPr>
        </w:r>
        <w:r w:rsidR="00C14B4A" w:rsidRPr="00FF4947">
          <w:rPr>
            <w:webHidden/>
          </w:rPr>
          <w:fldChar w:fldCharType="separate"/>
        </w:r>
        <w:r w:rsidR="00C14B4A" w:rsidRPr="00FF4947">
          <w:rPr>
            <w:webHidden/>
          </w:rPr>
          <w:t>16</w:t>
        </w:r>
        <w:r w:rsidR="00C14B4A" w:rsidRPr="00FF4947">
          <w:rPr>
            <w:webHidden/>
          </w:rPr>
          <w:fldChar w:fldCharType="end"/>
        </w:r>
      </w:hyperlink>
    </w:p>
    <w:p w14:paraId="3E3F663C" w14:textId="12101CFF" w:rsidR="00C14B4A" w:rsidRPr="00FF4947" w:rsidRDefault="00BD4525">
      <w:pPr>
        <w:pStyle w:val="TOC2"/>
        <w:tabs>
          <w:tab w:val="right" w:leader="dot" w:pos="9350"/>
        </w:tabs>
        <w:rPr>
          <w:rFonts w:asciiTheme="minorHAnsi" w:eastAsiaTheme="minorEastAsia" w:hAnsiTheme="minorHAnsi" w:cstheme="minorBidi"/>
          <w:sz w:val="22"/>
        </w:rPr>
      </w:pPr>
      <w:hyperlink w:anchor="_Toc172019307" w:history="1">
        <w:r w:rsidR="00C14B4A" w:rsidRPr="00FF4947">
          <w:rPr>
            <w:rStyle w:val="Hyperlink"/>
            <w:rFonts w:eastAsiaTheme="majorEastAsia"/>
          </w:rPr>
          <w:t>EVAL_WETLAND_BIOLOGICAL</w:t>
        </w:r>
        <w:r w:rsidR="00C14B4A" w:rsidRPr="00FF4947">
          <w:rPr>
            <w:webHidden/>
          </w:rPr>
          <w:tab/>
        </w:r>
        <w:r w:rsidR="00C14B4A" w:rsidRPr="00FF4947">
          <w:rPr>
            <w:webHidden/>
          </w:rPr>
          <w:fldChar w:fldCharType="begin"/>
        </w:r>
        <w:r w:rsidR="00C14B4A" w:rsidRPr="00FF4947">
          <w:rPr>
            <w:webHidden/>
          </w:rPr>
          <w:instrText xml:space="preserve"> PAGEREF _Toc172019307 \h </w:instrText>
        </w:r>
        <w:r w:rsidR="00C14B4A" w:rsidRPr="00FF4947">
          <w:rPr>
            <w:webHidden/>
          </w:rPr>
        </w:r>
        <w:r w:rsidR="00C14B4A" w:rsidRPr="00FF4947">
          <w:rPr>
            <w:webHidden/>
          </w:rPr>
          <w:fldChar w:fldCharType="separate"/>
        </w:r>
        <w:r w:rsidR="00C14B4A" w:rsidRPr="00FF4947">
          <w:rPr>
            <w:webHidden/>
          </w:rPr>
          <w:t>24</w:t>
        </w:r>
        <w:r w:rsidR="00C14B4A" w:rsidRPr="00FF4947">
          <w:rPr>
            <w:webHidden/>
          </w:rPr>
          <w:fldChar w:fldCharType="end"/>
        </w:r>
      </w:hyperlink>
    </w:p>
    <w:p w14:paraId="2141D527" w14:textId="3FAC1624" w:rsidR="00C14B4A" w:rsidRPr="00FF4947" w:rsidRDefault="00BD4525">
      <w:pPr>
        <w:pStyle w:val="TOC2"/>
        <w:tabs>
          <w:tab w:val="right" w:leader="dot" w:pos="9350"/>
        </w:tabs>
        <w:rPr>
          <w:rFonts w:asciiTheme="minorHAnsi" w:eastAsiaTheme="minorEastAsia" w:hAnsiTheme="minorHAnsi" w:cstheme="minorBidi"/>
          <w:sz w:val="22"/>
        </w:rPr>
      </w:pPr>
      <w:hyperlink w:anchor="_Toc172019308" w:history="1">
        <w:r w:rsidR="00C14B4A" w:rsidRPr="00FF4947">
          <w:rPr>
            <w:rStyle w:val="Hyperlink"/>
            <w:rFonts w:eastAsiaTheme="majorEastAsia"/>
          </w:rPr>
          <w:t>EVAL_WETLAND_HYDROLOGICAL</w:t>
        </w:r>
        <w:r w:rsidR="00C14B4A" w:rsidRPr="00FF4947">
          <w:rPr>
            <w:webHidden/>
          </w:rPr>
          <w:tab/>
        </w:r>
        <w:r w:rsidR="00C14B4A" w:rsidRPr="00FF4947">
          <w:rPr>
            <w:webHidden/>
          </w:rPr>
          <w:fldChar w:fldCharType="begin"/>
        </w:r>
        <w:r w:rsidR="00C14B4A" w:rsidRPr="00FF4947">
          <w:rPr>
            <w:webHidden/>
          </w:rPr>
          <w:instrText xml:space="preserve"> PAGEREF _Toc172019308 \h </w:instrText>
        </w:r>
        <w:r w:rsidR="00C14B4A" w:rsidRPr="00FF4947">
          <w:rPr>
            <w:webHidden/>
          </w:rPr>
        </w:r>
        <w:r w:rsidR="00C14B4A" w:rsidRPr="00FF4947">
          <w:rPr>
            <w:webHidden/>
          </w:rPr>
          <w:fldChar w:fldCharType="separate"/>
        </w:r>
        <w:r w:rsidR="00C14B4A" w:rsidRPr="00FF4947">
          <w:rPr>
            <w:webHidden/>
          </w:rPr>
          <w:t>39</w:t>
        </w:r>
        <w:r w:rsidR="00C14B4A" w:rsidRPr="00FF4947">
          <w:rPr>
            <w:webHidden/>
          </w:rPr>
          <w:fldChar w:fldCharType="end"/>
        </w:r>
      </w:hyperlink>
    </w:p>
    <w:p w14:paraId="759B0C56" w14:textId="491ED525" w:rsidR="00C14B4A" w:rsidRPr="00FF4947" w:rsidRDefault="00BD4525">
      <w:pPr>
        <w:pStyle w:val="TOC2"/>
        <w:tabs>
          <w:tab w:val="right" w:leader="dot" w:pos="9350"/>
        </w:tabs>
        <w:rPr>
          <w:rFonts w:asciiTheme="minorHAnsi" w:eastAsiaTheme="minorEastAsia" w:hAnsiTheme="minorHAnsi" w:cstheme="minorBidi"/>
          <w:sz w:val="22"/>
        </w:rPr>
      </w:pPr>
      <w:hyperlink w:anchor="_Toc172019309" w:history="1">
        <w:r w:rsidR="00C14B4A" w:rsidRPr="00FF4947">
          <w:rPr>
            <w:rStyle w:val="Hyperlink"/>
            <w:rFonts w:eastAsiaTheme="majorEastAsia"/>
          </w:rPr>
          <w:t>EVAL_WETLAND_SOCIAL</w:t>
        </w:r>
        <w:r w:rsidR="00C14B4A" w:rsidRPr="00FF4947">
          <w:rPr>
            <w:webHidden/>
          </w:rPr>
          <w:tab/>
        </w:r>
        <w:r w:rsidR="00C14B4A" w:rsidRPr="00FF4947">
          <w:rPr>
            <w:webHidden/>
          </w:rPr>
          <w:fldChar w:fldCharType="begin"/>
        </w:r>
        <w:r w:rsidR="00C14B4A" w:rsidRPr="00FF4947">
          <w:rPr>
            <w:webHidden/>
          </w:rPr>
          <w:instrText xml:space="preserve"> PAGEREF _Toc172019309 \h </w:instrText>
        </w:r>
        <w:r w:rsidR="00C14B4A" w:rsidRPr="00FF4947">
          <w:rPr>
            <w:webHidden/>
          </w:rPr>
        </w:r>
        <w:r w:rsidR="00C14B4A" w:rsidRPr="00FF4947">
          <w:rPr>
            <w:webHidden/>
          </w:rPr>
          <w:fldChar w:fldCharType="separate"/>
        </w:r>
        <w:r w:rsidR="00C14B4A" w:rsidRPr="00FF4947">
          <w:rPr>
            <w:webHidden/>
          </w:rPr>
          <w:t>48</w:t>
        </w:r>
        <w:r w:rsidR="00C14B4A" w:rsidRPr="00FF4947">
          <w:rPr>
            <w:webHidden/>
          </w:rPr>
          <w:fldChar w:fldCharType="end"/>
        </w:r>
      </w:hyperlink>
    </w:p>
    <w:p w14:paraId="583530E8" w14:textId="6370B169" w:rsidR="00C14B4A" w:rsidRPr="00FF4947" w:rsidRDefault="00BD4525">
      <w:pPr>
        <w:pStyle w:val="TOC2"/>
        <w:tabs>
          <w:tab w:val="right" w:leader="dot" w:pos="9350"/>
        </w:tabs>
        <w:rPr>
          <w:rFonts w:asciiTheme="minorHAnsi" w:eastAsiaTheme="minorEastAsia" w:hAnsiTheme="minorHAnsi" w:cstheme="minorBidi"/>
          <w:sz w:val="22"/>
        </w:rPr>
      </w:pPr>
      <w:hyperlink w:anchor="_Toc172019310" w:history="1">
        <w:r w:rsidR="00C14B4A" w:rsidRPr="00FF4947">
          <w:rPr>
            <w:rStyle w:val="Hyperlink"/>
            <w:rFonts w:eastAsiaTheme="majorEastAsia"/>
          </w:rPr>
          <w:t>EVAL_WETLAND_SPECIAL</w:t>
        </w:r>
        <w:r w:rsidR="00C14B4A" w:rsidRPr="00FF4947">
          <w:rPr>
            <w:webHidden/>
          </w:rPr>
          <w:tab/>
        </w:r>
        <w:r w:rsidR="00C14B4A" w:rsidRPr="00FF4947">
          <w:rPr>
            <w:webHidden/>
          </w:rPr>
          <w:fldChar w:fldCharType="begin"/>
        </w:r>
        <w:r w:rsidR="00C14B4A" w:rsidRPr="00FF4947">
          <w:rPr>
            <w:webHidden/>
          </w:rPr>
          <w:instrText xml:space="preserve"> PAGEREF _Toc172019310 \h </w:instrText>
        </w:r>
        <w:r w:rsidR="00C14B4A" w:rsidRPr="00FF4947">
          <w:rPr>
            <w:webHidden/>
          </w:rPr>
        </w:r>
        <w:r w:rsidR="00C14B4A" w:rsidRPr="00FF4947">
          <w:rPr>
            <w:webHidden/>
          </w:rPr>
          <w:fldChar w:fldCharType="separate"/>
        </w:r>
        <w:r w:rsidR="00C14B4A" w:rsidRPr="00FF4947">
          <w:rPr>
            <w:webHidden/>
          </w:rPr>
          <w:t>55</w:t>
        </w:r>
        <w:r w:rsidR="00C14B4A" w:rsidRPr="00FF4947">
          <w:rPr>
            <w:webHidden/>
          </w:rPr>
          <w:fldChar w:fldCharType="end"/>
        </w:r>
      </w:hyperlink>
    </w:p>
    <w:p w14:paraId="0BA22341" w14:textId="27AD91C9" w:rsidR="00C14B4A" w:rsidRPr="00FF4947" w:rsidRDefault="00BD4525">
      <w:pPr>
        <w:pStyle w:val="TOC2"/>
        <w:tabs>
          <w:tab w:val="right" w:leader="dot" w:pos="9350"/>
        </w:tabs>
        <w:rPr>
          <w:rFonts w:asciiTheme="minorHAnsi" w:eastAsiaTheme="minorEastAsia" w:hAnsiTheme="minorHAnsi" w:cstheme="minorBidi"/>
          <w:sz w:val="22"/>
        </w:rPr>
      </w:pPr>
      <w:hyperlink w:anchor="_Toc172019311" w:history="1">
        <w:r w:rsidR="00C14B4A" w:rsidRPr="00FF4947">
          <w:rPr>
            <w:rStyle w:val="Hyperlink"/>
            <w:rFonts w:eastAsiaTheme="majorEastAsia"/>
          </w:rPr>
          <w:t>EVALUATED_WETLAND</w:t>
        </w:r>
        <w:r w:rsidR="00C14B4A" w:rsidRPr="00FF4947">
          <w:rPr>
            <w:webHidden/>
          </w:rPr>
          <w:tab/>
        </w:r>
        <w:r w:rsidR="00C14B4A" w:rsidRPr="00FF4947">
          <w:rPr>
            <w:webHidden/>
          </w:rPr>
          <w:fldChar w:fldCharType="begin"/>
        </w:r>
        <w:r w:rsidR="00C14B4A" w:rsidRPr="00FF4947">
          <w:rPr>
            <w:webHidden/>
          </w:rPr>
          <w:instrText xml:space="preserve"> PAGEREF _Toc172019311 \h </w:instrText>
        </w:r>
        <w:r w:rsidR="00C14B4A" w:rsidRPr="00FF4947">
          <w:rPr>
            <w:webHidden/>
          </w:rPr>
        </w:r>
        <w:r w:rsidR="00C14B4A" w:rsidRPr="00FF4947">
          <w:rPr>
            <w:webHidden/>
          </w:rPr>
          <w:fldChar w:fldCharType="separate"/>
        </w:r>
        <w:r w:rsidR="00C14B4A" w:rsidRPr="00FF4947">
          <w:rPr>
            <w:webHidden/>
          </w:rPr>
          <w:t>66</w:t>
        </w:r>
        <w:r w:rsidR="00C14B4A" w:rsidRPr="00FF4947">
          <w:rPr>
            <w:webHidden/>
          </w:rPr>
          <w:fldChar w:fldCharType="end"/>
        </w:r>
      </w:hyperlink>
    </w:p>
    <w:p w14:paraId="662F2876" w14:textId="550C1692" w:rsidR="00C14B4A" w:rsidRPr="00FF4947" w:rsidRDefault="00BD4525">
      <w:pPr>
        <w:pStyle w:val="TOC1"/>
        <w:tabs>
          <w:tab w:val="right" w:leader="dot" w:pos="9350"/>
        </w:tabs>
        <w:rPr>
          <w:rFonts w:asciiTheme="minorHAnsi" w:eastAsiaTheme="minorEastAsia" w:hAnsiTheme="minorHAnsi" w:cstheme="minorBidi"/>
          <w:sz w:val="22"/>
        </w:rPr>
      </w:pPr>
      <w:hyperlink w:anchor="_Toc172019312" w:history="1">
        <w:r w:rsidR="00C14B4A" w:rsidRPr="00FF4947">
          <w:rPr>
            <w:rStyle w:val="Hyperlink"/>
            <w:rFonts w:eastAsiaTheme="majorEastAsia"/>
          </w:rPr>
          <w:t>ANNEXE A : Tables de correspondance et valeurs d</w:t>
        </w:r>
        <w:r w:rsidR="00FF4947" w:rsidRPr="00FF4947">
          <w:rPr>
            <w:rStyle w:val="Hyperlink"/>
            <w:rFonts w:eastAsiaTheme="majorEastAsia"/>
          </w:rPr>
          <w:t>’</w:t>
        </w:r>
        <w:r w:rsidR="00C14B4A" w:rsidRPr="00FF4947">
          <w:rPr>
            <w:rStyle w:val="Hyperlink"/>
            <w:rFonts w:eastAsiaTheme="majorEastAsia"/>
          </w:rPr>
          <w:t>ITO</w:t>
        </w:r>
        <w:r w:rsidR="00C14B4A" w:rsidRPr="00FF4947">
          <w:rPr>
            <w:webHidden/>
          </w:rPr>
          <w:tab/>
        </w:r>
        <w:r w:rsidR="00C14B4A" w:rsidRPr="00FF4947">
          <w:rPr>
            <w:webHidden/>
          </w:rPr>
          <w:fldChar w:fldCharType="begin"/>
        </w:r>
        <w:r w:rsidR="00C14B4A" w:rsidRPr="00FF4947">
          <w:rPr>
            <w:webHidden/>
          </w:rPr>
          <w:instrText xml:space="preserve"> PAGEREF _Toc172019312 \h </w:instrText>
        </w:r>
        <w:r w:rsidR="00C14B4A" w:rsidRPr="00FF4947">
          <w:rPr>
            <w:webHidden/>
          </w:rPr>
        </w:r>
        <w:r w:rsidR="00C14B4A" w:rsidRPr="00FF4947">
          <w:rPr>
            <w:webHidden/>
          </w:rPr>
          <w:fldChar w:fldCharType="separate"/>
        </w:r>
        <w:r w:rsidR="00C14B4A" w:rsidRPr="00FF4947">
          <w:rPr>
            <w:webHidden/>
          </w:rPr>
          <w:t>71</w:t>
        </w:r>
        <w:r w:rsidR="00C14B4A" w:rsidRPr="00FF4947">
          <w:rPr>
            <w:webHidden/>
          </w:rPr>
          <w:fldChar w:fldCharType="end"/>
        </w:r>
      </w:hyperlink>
    </w:p>
    <w:p w14:paraId="3A302B62" w14:textId="6D6672B2" w:rsidR="00C14B4A" w:rsidRPr="00FF4947" w:rsidRDefault="00BD4525">
      <w:pPr>
        <w:pStyle w:val="TOC2"/>
        <w:tabs>
          <w:tab w:val="right" w:leader="dot" w:pos="9350"/>
        </w:tabs>
        <w:rPr>
          <w:rFonts w:asciiTheme="minorHAnsi" w:eastAsiaTheme="minorEastAsia" w:hAnsiTheme="minorHAnsi" w:cstheme="minorBidi"/>
          <w:sz w:val="22"/>
        </w:rPr>
      </w:pPr>
      <w:hyperlink w:anchor="_Toc172019313" w:history="1">
        <w:r w:rsidR="00C14B4A" w:rsidRPr="00FF4947">
          <w:rPr>
            <w:rStyle w:val="Hyperlink"/>
            <w:rFonts w:eastAsiaTheme="majorEastAsia"/>
          </w:rPr>
          <w:t>LOCATION_ACCURACY_LIST</w:t>
        </w:r>
        <w:r w:rsidR="00C14B4A" w:rsidRPr="00FF4947">
          <w:rPr>
            <w:webHidden/>
          </w:rPr>
          <w:tab/>
        </w:r>
        <w:r w:rsidR="00C14B4A" w:rsidRPr="00FF4947">
          <w:rPr>
            <w:webHidden/>
          </w:rPr>
          <w:fldChar w:fldCharType="begin"/>
        </w:r>
        <w:r w:rsidR="00C14B4A" w:rsidRPr="00FF4947">
          <w:rPr>
            <w:webHidden/>
          </w:rPr>
          <w:instrText xml:space="preserve"> PAGEREF _Toc172019313 \h </w:instrText>
        </w:r>
        <w:r w:rsidR="00C14B4A" w:rsidRPr="00FF4947">
          <w:rPr>
            <w:webHidden/>
          </w:rPr>
        </w:r>
        <w:r w:rsidR="00C14B4A" w:rsidRPr="00FF4947">
          <w:rPr>
            <w:webHidden/>
          </w:rPr>
          <w:fldChar w:fldCharType="separate"/>
        </w:r>
        <w:r w:rsidR="00C14B4A" w:rsidRPr="00FF4947">
          <w:rPr>
            <w:webHidden/>
          </w:rPr>
          <w:t>71</w:t>
        </w:r>
        <w:r w:rsidR="00C14B4A" w:rsidRPr="00FF4947">
          <w:rPr>
            <w:webHidden/>
          </w:rPr>
          <w:fldChar w:fldCharType="end"/>
        </w:r>
      </w:hyperlink>
    </w:p>
    <w:p w14:paraId="64FD1362" w14:textId="33A91B9F" w:rsidR="00C14B4A" w:rsidRPr="00FF4947" w:rsidRDefault="00BD4525">
      <w:pPr>
        <w:pStyle w:val="TOC2"/>
        <w:tabs>
          <w:tab w:val="right" w:leader="dot" w:pos="9350"/>
        </w:tabs>
        <w:rPr>
          <w:rFonts w:asciiTheme="minorHAnsi" w:eastAsiaTheme="minorEastAsia" w:hAnsiTheme="minorHAnsi" w:cstheme="minorBidi"/>
          <w:sz w:val="22"/>
        </w:rPr>
      </w:pPr>
      <w:hyperlink w:anchor="_Toc172019314" w:history="1">
        <w:r w:rsidR="00C14B4A" w:rsidRPr="00FF4947">
          <w:rPr>
            <w:rStyle w:val="Hyperlink"/>
            <w:rFonts w:eastAsiaTheme="majorEastAsia"/>
          </w:rPr>
          <w:t>SOURCE_LIST</w:t>
        </w:r>
        <w:r w:rsidR="00C14B4A" w:rsidRPr="00FF4947">
          <w:rPr>
            <w:webHidden/>
          </w:rPr>
          <w:tab/>
        </w:r>
        <w:r w:rsidR="00C14B4A" w:rsidRPr="00FF4947">
          <w:rPr>
            <w:webHidden/>
          </w:rPr>
          <w:fldChar w:fldCharType="begin"/>
        </w:r>
        <w:r w:rsidR="00C14B4A" w:rsidRPr="00FF4947">
          <w:rPr>
            <w:webHidden/>
          </w:rPr>
          <w:instrText xml:space="preserve"> PAGEREF _Toc172019314 \h </w:instrText>
        </w:r>
        <w:r w:rsidR="00C14B4A" w:rsidRPr="00FF4947">
          <w:rPr>
            <w:webHidden/>
          </w:rPr>
        </w:r>
        <w:r w:rsidR="00C14B4A" w:rsidRPr="00FF4947">
          <w:rPr>
            <w:webHidden/>
          </w:rPr>
          <w:fldChar w:fldCharType="separate"/>
        </w:r>
        <w:r w:rsidR="00C14B4A" w:rsidRPr="00FF4947">
          <w:rPr>
            <w:webHidden/>
          </w:rPr>
          <w:t>74</w:t>
        </w:r>
        <w:r w:rsidR="00C14B4A" w:rsidRPr="00FF4947">
          <w:rPr>
            <w:webHidden/>
          </w:rPr>
          <w:fldChar w:fldCharType="end"/>
        </w:r>
      </w:hyperlink>
    </w:p>
    <w:p w14:paraId="557A95AE" w14:textId="5BDD8D10" w:rsidR="00A451ED" w:rsidRPr="00FF4947" w:rsidRDefault="00A451ED" w:rsidP="00A451ED">
      <w:pPr>
        <w:pStyle w:val="BodyAccessibleTextMIRB"/>
        <w:sectPr w:rsidR="00A451ED" w:rsidRPr="00FF4947" w:rsidSect="001E404A">
          <w:footerReference w:type="default" r:id="rId15"/>
          <w:pgSz w:w="12240" w:h="15840"/>
          <w:pgMar w:top="1440" w:right="1440" w:bottom="1440" w:left="1440" w:header="432" w:footer="720" w:gutter="0"/>
          <w:cols w:space="720"/>
          <w:docGrid w:linePitch="360"/>
        </w:sectPr>
      </w:pPr>
      <w:r w:rsidRPr="00FF4947">
        <w:rPr>
          <w:rFonts w:eastAsia="Times New Roman" w:cs="Times New Roman"/>
        </w:rPr>
        <w:fldChar w:fldCharType="end"/>
      </w:r>
    </w:p>
    <w:p w14:paraId="5ACD0F3F" w14:textId="64C0AD75" w:rsidR="00A451ED" w:rsidRPr="00FF4947" w:rsidRDefault="002F4370" w:rsidP="00A451ED">
      <w:pPr>
        <w:pStyle w:val="Heading1MIRBMidPage"/>
      </w:pPr>
      <w:bookmarkStart w:id="20" w:name="_Toc172019296"/>
      <w:r w:rsidRPr="00FF4947">
        <w:lastRenderedPageBreak/>
        <w:t>Liste des figures</w:t>
      </w:r>
      <w:bookmarkEnd w:id="20"/>
    </w:p>
    <w:p w14:paraId="0E6F99AD" w14:textId="0DF8D846" w:rsidR="0056013B" w:rsidRPr="00FF4947" w:rsidRDefault="00A451ED">
      <w:pPr>
        <w:pStyle w:val="TableofFigures"/>
        <w:tabs>
          <w:tab w:val="right" w:leader="dot" w:pos="9350"/>
        </w:tabs>
        <w:rPr>
          <w:rFonts w:asciiTheme="minorHAnsi" w:eastAsiaTheme="minorEastAsia" w:hAnsiTheme="minorHAnsi" w:cstheme="minorBidi"/>
          <w:kern w:val="2"/>
          <w:sz w:val="22"/>
          <w:szCs w:val="22"/>
          <w14:ligatures w14:val="standardContextual"/>
        </w:rPr>
      </w:pPr>
      <w:r w:rsidRPr="00FF4947">
        <w:fldChar w:fldCharType="begin"/>
      </w:r>
      <w:r w:rsidRPr="00FF4947">
        <w:instrText xml:space="preserve"> TOC \h \z \c "Figure" </w:instrText>
      </w:r>
      <w:r w:rsidRPr="00FF4947">
        <w:fldChar w:fldCharType="separate"/>
      </w:r>
      <w:hyperlink w:anchor="_Toc172114380" w:history="1">
        <w:r w:rsidR="0056013B" w:rsidRPr="00FF4947">
          <w:rPr>
            <w:rStyle w:val="Hyperlink"/>
            <w:rFonts w:eastAsiaTheme="minorEastAsia"/>
          </w:rPr>
          <w:t>Figure 1: Diagramme de modèle physique : les terres humides</w:t>
        </w:r>
        <w:r w:rsidR="0056013B" w:rsidRPr="00FF4947">
          <w:rPr>
            <w:webHidden/>
          </w:rPr>
          <w:tab/>
        </w:r>
        <w:r w:rsidR="0056013B" w:rsidRPr="00FF4947">
          <w:rPr>
            <w:webHidden/>
          </w:rPr>
          <w:fldChar w:fldCharType="begin"/>
        </w:r>
        <w:r w:rsidR="0056013B" w:rsidRPr="00FF4947">
          <w:rPr>
            <w:webHidden/>
          </w:rPr>
          <w:instrText xml:space="preserve"> PAGEREF _Toc172114380 \h </w:instrText>
        </w:r>
        <w:r w:rsidR="0056013B" w:rsidRPr="00FF4947">
          <w:rPr>
            <w:webHidden/>
          </w:rPr>
        </w:r>
        <w:r w:rsidR="0056013B" w:rsidRPr="00FF4947">
          <w:rPr>
            <w:webHidden/>
          </w:rPr>
          <w:fldChar w:fldCharType="separate"/>
        </w:r>
        <w:r w:rsidR="0056013B" w:rsidRPr="00FF4947">
          <w:rPr>
            <w:webHidden/>
          </w:rPr>
          <w:t>15</w:t>
        </w:r>
        <w:r w:rsidR="0056013B" w:rsidRPr="00FF4947">
          <w:rPr>
            <w:webHidden/>
          </w:rPr>
          <w:fldChar w:fldCharType="end"/>
        </w:r>
      </w:hyperlink>
    </w:p>
    <w:p w14:paraId="0BA1B0A2" w14:textId="6A6748A7" w:rsidR="00A451ED" w:rsidRPr="00FF4947" w:rsidRDefault="00A451ED" w:rsidP="001E463E">
      <w:pPr>
        <w:pStyle w:val="Heading1MIRBMidPage"/>
        <w:sectPr w:rsidR="00A451ED" w:rsidRPr="00FF4947" w:rsidSect="001E404A">
          <w:pgSz w:w="12240" w:h="15840"/>
          <w:pgMar w:top="1440" w:right="1440" w:bottom="1440" w:left="1440" w:header="432" w:footer="720" w:gutter="0"/>
          <w:cols w:space="720"/>
          <w:docGrid w:linePitch="360"/>
        </w:sectPr>
      </w:pPr>
      <w:r w:rsidRPr="00FF4947">
        <w:fldChar w:fldCharType="end"/>
      </w:r>
      <w:r w:rsidRPr="00FF4947">
        <w:t xml:space="preserve"> </w:t>
      </w:r>
    </w:p>
    <w:p w14:paraId="582ABA93" w14:textId="77777777" w:rsidR="002F4370" w:rsidRPr="00FF4947" w:rsidRDefault="002F4370" w:rsidP="002F4370">
      <w:pPr>
        <w:pStyle w:val="Heading1MIRBMidPage"/>
      </w:pPr>
      <w:bookmarkStart w:id="21" w:name="_Toc160004555"/>
      <w:bookmarkStart w:id="22" w:name="_Toc172019297"/>
      <w:r w:rsidRPr="00FF4947">
        <w:lastRenderedPageBreak/>
        <w:t>1. Introduction</w:t>
      </w:r>
      <w:bookmarkEnd w:id="21"/>
      <w:bookmarkEnd w:id="22"/>
    </w:p>
    <w:p w14:paraId="7A448B11" w14:textId="00FAEAFB" w:rsidR="002F4370" w:rsidRPr="00FF4947" w:rsidRDefault="006773D5" w:rsidP="002F4370">
      <w:pPr>
        <w:pStyle w:val="BodyAccessibleTextMIRB"/>
      </w:pPr>
      <w:r w:rsidRPr="00FF4947">
        <w:t>La Classe de données sur les terres humides fournit une représentation spatiale des terres humides de l</w:t>
      </w:r>
      <w:r w:rsidR="00FF4947" w:rsidRPr="00FF4947">
        <w:t>’</w:t>
      </w:r>
      <w:r w:rsidRPr="00FF4947">
        <w:t>Ontario et des informations sur leurs attributs. Toutes les terres humides n</w:t>
      </w:r>
      <w:r w:rsidR="00FF4947" w:rsidRPr="00FF4947">
        <w:t>’</w:t>
      </w:r>
      <w:r w:rsidRPr="00FF4947">
        <w:t>ont pas été identifiées et cartographiées. Une maintenance active est en cours dans toute la province.</w:t>
      </w:r>
    </w:p>
    <w:p w14:paraId="3297FA12" w14:textId="73C20B78" w:rsidR="002F4370" w:rsidRPr="00FF4947" w:rsidRDefault="002F4370" w:rsidP="002F4370">
      <w:pPr>
        <w:pStyle w:val="BodyAccessibleTextMIRB"/>
      </w:pPr>
      <w:r w:rsidRPr="00FF4947">
        <w:t xml:space="preserve">Certains attributs indiquent quelles terres humides ont été évaluées dans le cadre du </w:t>
      </w:r>
      <w:hyperlink r:id="rId16" w:anchor="section-2" w:history="1">
        <w:r w:rsidRPr="00FF4947">
          <w:rPr>
            <w:rStyle w:val="Hyperlink"/>
          </w:rPr>
          <w:t>Système d</w:t>
        </w:r>
        <w:r w:rsidR="00FF4947" w:rsidRPr="00FF4947">
          <w:rPr>
            <w:rStyle w:val="Hyperlink"/>
          </w:rPr>
          <w:t>’</w:t>
        </w:r>
        <w:r w:rsidRPr="00FF4947">
          <w:rPr>
            <w:rStyle w:val="Hyperlink"/>
          </w:rPr>
          <w:t>évaluation des terres humides de l</w:t>
        </w:r>
        <w:r w:rsidR="00FF4947" w:rsidRPr="00FF4947">
          <w:rPr>
            <w:rStyle w:val="Hyperlink"/>
          </w:rPr>
          <w:t>’</w:t>
        </w:r>
        <w:r w:rsidRPr="00FF4947">
          <w:rPr>
            <w:rStyle w:val="Hyperlink"/>
          </w:rPr>
          <w:t>Ontario</w:t>
        </w:r>
      </w:hyperlink>
      <w:r w:rsidRPr="00FF4947">
        <w:t xml:space="preserve"> (SETHO) et lesquelles ont été désignées terres humides d</w:t>
      </w:r>
      <w:r w:rsidR="00FF4947" w:rsidRPr="00FF4947">
        <w:t>’</w:t>
      </w:r>
      <w:r w:rsidRPr="00FF4947">
        <w:t>importance provinciale. Toutes les terres humides de l</w:t>
      </w:r>
      <w:r w:rsidR="00FF4947" w:rsidRPr="00FF4947">
        <w:t>’</w:t>
      </w:r>
      <w:r w:rsidRPr="00FF4947">
        <w:t>Ontario n</w:t>
      </w:r>
      <w:r w:rsidR="00FF4947" w:rsidRPr="00FF4947">
        <w:t>’</w:t>
      </w:r>
      <w:r w:rsidRPr="00FF4947">
        <w:t>ont pas été évaluées dans le cadre du SETHO.</w:t>
      </w:r>
    </w:p>
    <w:p w14:paraId="0B6157CA" w14:textId="468A69B5" w:rsidR="002F4370" w:rsidRPr="00FF4947" w:rsidRDefault="00BC377E" w:rsidP="002F4370">
      <w:pPr>
        <w:pStyle w:val="BodyAccessibleTextMIRB"/>
      </w:pPr>
      <w:r w:rsidRPr="00FF4947">
        <w:t>Le projet de Consolidation des terres humides mené au printemps 2011 avait pour objet de réunir plusieurs ensembles de données sur les terres humides en une seule couche complète (la Classe de données sur les terres humides). On a demandé au personnel des districts du MRNF de fournir les meilleures données sur les terres humides disponibles pour leur district respectif. Ces données ont été ajoutées à la couche des terres humides lorsqu</w:t>
      </w:r>
      <w:r w:rsidR="00FF4947" w:rsidRPr="00FF4947">
        <w:t>’</w:t>
      </w:r>
      <w:r w:rsidRPr="00FF4947">
        <w:t xml:space="preserve">elles ne chevauchaient pas les données sur les terres humides existantes évaluées dans le cadre du SETHO. Les sources des données sont les suivantes : Wetland </w:t>
      </w:r>
      <w:proofErr w:type="spellStart"/>
      <w:r w:rsidRPr="00FF4947">
        <w:t>Interim</w:t>
      </w:r>
      <w:proofErr w:type="spellEnd"/>
      <w:r w:rsidRPr="00FF4947">
        <w:t xml:space="preserve"> (OBM/NTS), l</w:t>
      </w:r>
      <w:r w:rsidR="00FF4947" w:rsidRPr="00FF4947">
        <w:t>’</w:t>
      </w:r>
      <w:r w:rsidRPr="00FF4947">
        <w:t>Inventaire des ressources forestières (IRF), le Système d</w:t>
      </w:r>
      <w:r w:rsidR="00FF4947" w:rsidRPr="00FF4947">
        <w:t>’</w:t>
      </w:r>
      <w:r w:rsidRPr="00FF4947">
        <w:t>information sur les ressources terrestres dans le sud de l</w:t>
      </w:r>
      <w:r w:rsidR="00FF4947" w:rsidRPr="00FF4947">
        <w:t>’</w:t>
      </w:r>
      <w:r w:rsidRPr="00FF4947">
        <w:t>Ontario et les données provenant des districts du MRNF stockées dans la couche des aires écologiques importantes.</w:t>
      </w:r>
    </w:p>
    <w:p w14:paraId="30718C4B" w14:textId="1875CB14" w:rsidR="002F4370" w:rsidRPr="00FF4947" w:rsidRDefault="004D1E4C" w:rsidP="002F4370">
      <w:pPr>
        <w:pStyle w:val="BodyAccessibleTextMIRB"/>
      </w:pPr>
      <w:r w:rsidRPr="00FF4947">
        <w:t>Les données sur les terres humides sont gérées indépendamment des couches du Réseau des données hydrographiques de l</w:t>
      </w:r>
      <w:r w:rsidR="00FF4947" w:rsidRPr="00FF4947">
        <w:t>’</w:t>
      </w:r>
      <w:r w:rsidRPr="00FF4947">
        <w:t>Ontario (RDHO) et peuvent chevaucher des données sur les plans d</w:t>
      </w:r>
      <w:r w:rsidR="00FF4947" w:rsidRPr="00FF4947">
        <w:t>’</w:t>
      </w:r>
      <w:r w:rsidRPr="00FF4947">
        <w:t>eau ou d</w:t>
      </w:r>
      <w:r w:rsidR="00FF4947" w:rsidRPr="00FF4947">
        <w:t>’</w:t>
      </w:r>
      <w:r w:rsidRPr="00FF4947">
        <w:t>autres données du RDHO. Elles peuvent également chevaucher d</w:t>
      </w:r>
      <w:r w:rsidR="00FF4947" w:rsidRPr="00FF4947">
        <w:t>’</w:t>
      </w:r>
      <w:r w:rsidRPr="00FF4947">
        <w:t>autres éléments du patrimoine naturel, dont les terres boisées et les zones d</w:t>
      </w:r>
      <w:r w:rsidR="00FF4947" w:rsidRPr="00FF4947">
        <w:t>’</w:t>
      </w:r>
      <w:r w:rsidRPr="00FF4947">
        <w:t>intérêt naturel et scientifique (ZINS).</w:t>
      </w:r>
    </w:p>
    <w:p w14:paraId="0F1FDDA9" w14:textId="5DFC218A" w:rsidR="002F4370" w:rsidRPr="00FF4947" w:rsidRDefault="002F4370" w:rsidP="002F4370">
      <w:pPr>
        <w:pStyle w:val="Heading1MIRBMidPage"/>
        <w:spacing w:before="480"/>
      </w:pPr>
      <w:bookmarkStart w:id="23" w:name="_Toc160004556"/>
      <w:bookmarkStart w:id="24" w:name="_Toc172019298"/>
      <w:r w:rsidRPr="00FF4947">
        <w:lastRenderedPageBreak/>
        <w:t>2. Objectifs</w:t>
      </w:r>
      <w:bookmarkEnd w:id="23"/>
      <w:bookmarkEnd w:id="24"/>
    </w:p>
    <w:p w14:paraId="548749A6" w14:textId="65D7E9DB" w:rsidR="002F4370" w:rsidRPr="00FF4947" w:rsidRDefault="00912DA7" w:rsidP="002F4370">
      <w:pPr>
        <w:pStyle w:val="BodyAccessibleTextMIRB"/>
      </w:pPr>
      <w:r w:rsidRPr="00FF4947">
        <w:t>Le présent guide est destiné aux utilisateurs ayant un intérêt général pour la Classe de données sur les terres humides. Le reste du document décrit l</w:t>
      </w:r>
      <w:r w:rsidR="00FF4947" w:rsidRPr="00FF4947">
        <w:t>’</w:t>
      </w:r>
      <w:r w:rsidRPr="00FF4947">
        <w:t>étendue et le contexte des informations collectées reliées aux terres humides.</w:t>
      </w:r>
    </w:p>
    <w:p w14:paraId="65215A6A" w14:textId="1FF31AFD" w:rsidR="002F4370" w:rsidRPr="00FF4947" w:rsidRDefault="002F4370" w:rsidP="002F4370">
      <w:pPr>
        <w:pStyle w:val="Heading1MIRBMidPage"/>
        <w:spacing w:before="480"/>
      </w:pPr>
      <w:bookmarkStart w:id="25" w:name="_Toc160004557"/>
      <w:bookmarkStart w:id="26" w:name="_Toc172019299"/>
      <w:r w:rsidRPr="00FF4947">
        <w:t xml:space="preserve">3. Catégorie de données : </w:t>
      </w:r>
      <w:bookmarkEnd w:id="25"/>
      <w:r w:rsidRPr="00FF4947">
        <w:t>Les terres humides</w:t>
      </w:r>
      <w:bookmarkEnd w:id="26"/>
    </w:p>
    <w:p w14:paraId="7ACD16B2" w14:textId="6B13FA27" w:rsidR="00F552B1" w:rsidRPr="00FF4947" w:rsidRDefault="00F552B1" w:rsidP="002F4370">
      <w:pPr>
        <w:pStyle w:val="BodyAccessibleTextMIRB"/>
      </w:pPr>
      <w:r w:rsidRPr="00FF4947">
        <w:t>Les terres humides sont des terres qui, selon les saisons ou en permanence, sont recouvertes d</w:t>
      </w:r>
      <w:r w:rsidR="00FF4947" w:rsidRPr="00FF4947">
        <w:t>’</w:t>
      </w:r>
      <w:r w:rsidRPr="00FF4947">
        <w:t>eau peu profonde. Il peut également s</w:t>
      </w:r>
      <w:r w:rsidR="00FF4947" w:rsidRPr="00FF4947">
        <w:t>’</w:t>
      </w:r>
      <w:r w:rsidRPr="00FF4947">
        <w:t>agir de terres sous lesquelles la nappe phréatique se trouve à la surface ou près de celle-ci. Dans les deux cas, l</w:t>
      </w:r>
      <w:r w:rsidR="00FF4947" w:rsidRPr="00FF4947">
        <w:t>’</w:t>
      </w:r>
      <w:r w:rsidRPr="00FF4947">
        <w:t>abondance d</w:t>
      </w:r>
      <w:r w:rsidR="00FF4947" w:rsidRPr="00FF4947">
        <w:t>’</w:t>
      </w:r>
      <w:r w:rsidRPr="00FF4947">
        <w:t>eau favorise la formation d</w:t>
      </w:r>
      <w:r w:rsidR="00FF4947" w:rsidRPr="00FF4947">
        <w:t>’</w:t>
      </w:r>
      <w:r w:rsidRPr="00FF4947">
        <w:t>un sol hydrique (humide) et la prolifération de plantes hydrophytes (aimant l</w:t>
      </w:r>
      <w:r w:rsidR="00FF4947" w:rsidRPr="00FF4947">
        <w:t>’</w:t>
      </w:r>
      <w:r w:rsidRPr="00FF4947">
        <w:t>eau) ou tolérantes à l</w:t>
      </w:r>
      <w:r w:rsidR="00FF4947" w:rsidRPr="00FF4947">
        <w:t>’</w:t>
      </w:r>
      <w:r w:rsidRPr="00FF4947">
        <w:t>eau. </w:t>
      </w:r>
    </w:p>
    <w:p w14:paraId="6A470220" w14:textId="5AC45A4E" w:rsidR="002F4370" w:rsidRPr="00FF4947" w:rsidRDefault="0075115A" w:rsidP="002F4370">
      <w:pPr>
        <w:pStyle w:val="BodyAccessibleTextMIRB"/>
      </w:pPr>
      <w:r w:rsidRPr="00FF4947">
        <w:t xml:space="preserve">Chaque polygone spatial représente un type de terre humide discret. Les valeurs des types de terres humides sont les suivantes : tourbière oligotrophe, tourbière </w:t>
      </w:r>
      <w:proofErr w:type="spellStart"/>
      <w:r w:rsidRPr="00FF4947">
        <w:t>minérotrophe</w:t>
      </w:r>
      <w:proofErr w:type="spellEnd"/>
      <w:r w:rsidRPr="00FF4947">
        <w:t>, marais, marécage, eau libre (marais) et inconnue.</w:t>
      </w:r>
    </w:p>
    <w:p w14:paraId="41296921" w14:textId="61294F62" w:rsidR="002F4370" w:rsidRPr="00FF4947" w:rsidRDefault="00EE4F20" w:rsidP="002F4370">
      <w:pPr>
        <w:pStyle w:val="BulletsMIRB"/>
      </w:pPr>
      <w:r w:rsidRPr="00FF4947">
        <w:t>Tourbière oligotrophe : Les tourbières oligotrophes sont des zones couvertes de tourbe ou des dépressions remplies de tourbe avec une nappe phréatique élevée et un tapis superficiel de mousses, principalement des sphaignes. La nappe phréatique est à la surface ou proche de la surface au printemps, et légèrement en dessous le reste de l</w:t>
      </w:r>
      <w:r w:rsidR="00FF4947" w:rsidRPr="00FF4947">
        <w:t>’</w:t>
      </w:r>
      <w:r w:rsidRPr="00FF4947">
        <w:t>année. Les mousses forment souvent des buttes élevées, séparées par des interstices bas et humides. La surface de la tourbière est souvent surélevée ou, si elle est plate ou de niveau avec les terres humides environnantes, elle est pratiquement isolée des eaux du sol minéral. Par conséquent, l</w:t>
      </w:r>
      <w:r w:rsidR="00FF4947" w:rsidRPr="00FF4947">
        <w:t>’</w:t>
      </w:r>
      <w:r w:rsidRPr="00FF4947">
        <w:t>eau de surface de la tourbière et la tourbe sont fortement acides et les couches supérieures de la tourbe sont extrêmement déficientes en nutriments minéraux. La tourbe se forme généralement sur place dans des conditions de drainage en circuit fermé et de faibles niveaux d</w:t>
      </w:r>
      <w:r w:rsidR="00FF4947" w:rsidRPr="00FF4947">
        <w:t>’</w:t>
      </w:r>
      <w:r w:rsidRPr="00FF4947">
        <w:t>oxygène.</w:t>
      </w:r>
    </w:p>
    <w:p w14:paraId="1A130B94" w14:textId="66F843C2" w:rsidR="00EE4F20" w:rsidRPr="00FF4947" w:rsidRDefault="00EE4F20" w:rsidP="002F4370">
      <w:pPr>
        <w:pStyle w:val="BulletsMIRB"/>
      </w:pPr>
      <w:r w:rsidRPr="00FF4947">
        <w:lastRenderedPageBreak/>
        <w:t xml:space="preserve">Tourbière </w:t>
      </w:r>
      <w:proofErr w:type="spellStart"/>
      <w:r w:rsidRPr="00FF4947">
        <w:t>minérotrophe</w:t>
      </w:r>
      <w:proofErr w:type="spellEnd"/>
      <w:r w:rsidRPr="00FF4947">
        <w:t xml:space="preserve"> : Les tourbières </w:t>
      </w:r>
      <w:proofErr w:type="spellStart"/>
      <w:r w:rsidRPr="00FF4947">
        <w:t>minérotrophes</w:t>
      </w:r>
      <w:proofErr w:type="spellEnd"/>
      <w:r w:rsidRPr="00FF4947">
        <w:t xml:space="preserve"> sont caractérisées par la présence de couches superficielles de tourbe peu ou moyennement décomposée, avec souvent de la tourbe bien décomposée près de la base. Les tourbes sont généralement constituées de mousses et de carex. La sphaigne, si elle est présente, est généralement composée d</w:t>
      </w:r>
      <w:r w:rsidR="00FF4947" w:rsidRPr="00FF4947">
        <w:t>’</w:t>
      </w:r>
      <w:r w:rsidRPr="00FF4947">
        <w:t>espèces différentes de celles que l</w:t>
      </w:r>
      <w:r w:rsidR="00FF4947" w:rsidRPr="00FF4947">
        <w:t>’</w:t>
      </w:r>
      <w:r w:rsidRPr="00FF4947">
        <w:t xml:space="preserve">on trouve dans les tourbières oligotrophes. Il existe deux principaux types de tourbières </w:t>
      </w:r>
      <w:proofErr w:type="spellStart"/>
      <w:r w:rsidRPr="00FF4947">
        <w:t>minérotrophes</w:t>
      </w:r>
      <w:proofErr w:type="spellEnd"/>
      <w:r w:rsidRPr="00FF4947">
        <w:t xml:space="preserve"> : les tourbières riches en nutriments sont généralement alimentées par des eaux souterraines et ont un pH élevé. Les tourbières pauvres en nutriments, comme celles des paysages dominés par les moraines, peuvent se trouver dans des dépressions isolées où l</w:t>
      </w:r>
      <w:r w:rsidR="00FF4947" w:rsidRPr="00FF4947">
        <w:t>’</w:t>
      </w:r>
      <w:r w:rsidRPr="00FF4947">
        <w:t>apport d</w:t>
      </w:r>
      <w:r w:rsidR="00FF4947" w:rsidRPr="00FF4947">
        <w:t>’</w:t>
      </w:r>
      <w:r w:rsidRPr="00FF4947">
        <w:t>eau souterraine est moindre et où le pH est plus bas (mais pas aussi bas que dans les tourbières oligotrophes).</w:t>
      </w:r>
    </w:p>
    <w:p w14:paraId="290FB834" w14:textId="7586D181" w:rsidR="002F4370" w:rsidRPr="00FF4947" w:rsidRDefault="002F4370" w:rsidP="002F4370">
      <w:pPr>
        <w:pStyle w:val="BulletsMIRB"/>
      </w:pPr>
      <w:r w:rsidRPr="00FF4947">
        <w:t>Marais : Les marais sont des zones humides périodiquement inondées d</w:t>
      </w:r>
      <w:r w:rsidR="00FF4947" w:rsidRPr="00FF4947">
        <w:t>’</w:t>
      </w:r>
      <w:r w:rsidRPr="00FF4947">
        <w:t>eau stagnante ou en mouvement lent, et/ou des zones inondées en permanence caractérisées par des plantes émergentes robustes et, dans une moindre mesure, par des plantes flottantes ancrées et des plantes submergées. Les niveaux d</w:t>
      </w:r>
      <w:r w:rsidR="00FF4947" w:rsidRPr="00FF4947">
        <w:t>’</w:t>
      </w:r>
      <w:r w:rsidRPr="00FF4947">
        <w:t>eau de surface peuvent fluctuer selon la saison, la baisse des niveaux exposant des zones d</w:t>
      </w:r>
      <w:r w:rsidR="00FF4947" w:rsidRPr="00FF4947">
        <w:t>’</w:t>
      </w:r>
      <w:r w:rsidRPr="00FF4947">
        <w:t>abaissement de la végétation en tapis ou des vasières. L</w:t>
      </w:r>
      <w:r w:rsidR="00FF4947" w:rsidRPr="00FF4947">
        <w:t>’</w:t>
      </w:r>
      <w:r w:rsidRPr="00FF4947">
        <w:t>eau reste dans la zone d</w:t>
      </w:r>
      <w:r w:rsidR="00FF4947" w:rsidRPr="00FF4947">
        <w:t>’</w:t>
      </w:r>
      <w:r w:rsidRPr="00FF4947">
        <w:t>enracinement des plantes pendant au moins une partie de la saison de croissance.</w:t>
      </w:r>
    </w:p>
    <w:p w14:paraId="5B1A7B3B" w14:textId="6AAD2FC8" w:rsidR="002F4370" w:rsidRPr="00FF4947" w:rsidRDefault="00D6527A" w:rsidP="002F4370">
      <w:pPr>
        <w:pStyle w:val="BulletsMIRB"/>
      </w:pPr>
      <w:r w:rsidRPr="00FF4947">
        <w:t>Eau libre (marais) : Ces zones ne doivent pas être confondues avec les lacs et les rivières. Elles ont été identifiées comme des terres humides, mais elles peuvent se chevaucher ou coïncider avec des lacs et des rivières répertoriés dans le Réseau des données hydrologiques de l</w:t>
      </w:r>
      <w:r w:rsidR="00FF4947" w:rsidRPr="00FF4947">
        <w:t>’</w:t>
      </w:r>
      <w:r w:rsidRPr="00FF4947">
        <w:t>Ontario (RDHO). Toutes les terres humides dominées par des éléments submergés, des plantes flottantes ou des plantes flottantes libres ou non végétalisées sont considérées comme des marais à zones d</w:t>
      </w:r>
      <w:r w:rsidR="00FF4947" w:rsidRPr="00FF4947">
        <w:t>’</w:t>
      </w:r>
      <w:r w:rsidRPr="00FF4947">
        <w:t>eau libre. En général, il y a suffisamment d</w:t>
      </w:r>
      <w:r w:rsidR="00FF4947" w:rsidRPr="00FF4947">
        <w:t>’</w:t>
      </w:r>
      <w:r w:rsidRPr="00FF4947">
        <w:t>eau libre pour qu</w:t>
      </w:r>
      <w:r w:rsidR="00FF4947" w:rsidRPr="00FF4947">
        <w:t>’</w:t>
      </w:r>
      <w:r w:rsidRPr="00FF4947">
        <w:t>un canard puisse nager ou qu</w:t>
      </w:r>
      <w:r w:rsidR="00FF4947" w:rsidRPr="00FF4947">
        <w:t>’</w:t>
      </w:r>
      <w:r w:rsidRPr="00FF4947">
        <w:t>un canot puisse s</w:t>
      </w:r>
      <w:r w:rsidR="00FF4947" w:rsidRPr="00FF4947">
        <w:t>’</w:t>
      </w:r>
      <w:r w:rsidRPr="00FF4947">
        <w:t>y déplacer.</w:t>
      </w:r>
    </w:p>
    <w:p w14:paraId="21F66632" w14:textId="6A44B66A" w:rsidR="002F4370" w:rsidRPr="00FF4947" w:rsidRDefault="0098313E" w:rsidP="002F4370">
      <w:pPr>
        <w:pStyle w:val="BulletsMIRB"/>
      </w:pPr>
      <w:r w:rsidRPr="00FF4947">
        <w:lastRenderedPageBreak/>
        <w:t>Marécage : Les marécages sont des terres humides boisées, couvertes à 25% ou plus d</w:t>
      </w:r>
      <w:r w:rsidR="00FF4947" w:rsidRPr="00FF4947">
        <w:t>’</w:t>
      </w:r>
      <w:r w:rsidRPr="00FF4947">
        <w:t>arbres ou de grands arbustes. Dans les marécages, les eaux stagnantes ou légèrement courantes sont saisonnières ou persistent pendant de longues périodes à la surface. Il y a souvent une abondance de mares et de canaux indiquant un écoulement souterrain de l</w:t>
      </w:r>
      <w:r w:rsidR="00FF4947" w:rsidRPr="00FF4947">
        <w:t>’</w:t>
      </w:r>
      <w:r w:rsidRPr="00FF4947">
        <w:t>eau.</w:t>
      </w:r>
    </w:p>
    <w:p w14:paraId="04BB44E4" w14:textId="31807111" w:rsidR="002F4370" w:rsidRPr="00FF4947" w:rsidRDefault="0098313E" w:rsidP="002F4370">
      <w:pPr>
        <w:pStyle w:val="BulletsMIRB"/>
      </w:pPr>
      <w:r w:rsidRPr="00FF4947">
        <w:t>Inconnue : La valeur «Inconnue» peut être attribuée aux polygones de terres humides dont on n</w:t>
      </w:r>
      <w:r w:rsidR="00FF4947" w:rsidRPr="00FF4947">
        <w:t>’</w:t>
      </w:r>
      <w:r w:rsidRPr="00FF4947">
        <w:t>a pas encore déterminé le type, cette valeur pouvant être modifiée une fois le type de terre humide déterminé.</w:t>
      </w:r>
    </w:p>
    <w:p w14:paraId="1F4E7F33" w14:textId="376B8502" w:rsidR="002F4370" w:rsidRPr="00FF4947" w:rsidRDefault="0098313E" w:rsidP="002F4370">
      <w:pPr>
        <w:pStyle w:val="BodyAccessibleTextMIRB"/>
      </w:pPr>
      <w:r w:rsidRPr="00FF4947">
        <w:t>Certains des attributs se rapportent au polygone de terre humide spécifique considéré, tandis que d</w:t>
      </w:r>
      <w:r w:rsidR="00FF4947" w:rsidRPr="00FF4947">
        <w:t>’</w:t>
      </w:r>
      <w:r w:rsidRPr="00FF4947">
        <w:t>autres attributs ne sont saisis que si le polygone a été associé à une évaluation dans le cadre du SETHO.</w:t>
      </w:r>
    </w:p>
    <w:p w14:paraId="21728CFD" w14:textId="0046DD14" w:rsidR="002F4370" w:rsidRPr="00FF4947" w:rsidRDefault="00601E94" w:rsidP="002F4370">
      <w:pPr>
        <w:pStyle w:val="BodyAccessibleTextMIRB"/>
      </w:pPr>
      <w:r w:rsidRPr="00FF4947">
        <w:t>Les polygones se voient attribuer l</w:t>
      </w:r>
      <w:r w:rsidR="00FF4947" w:rsidRPr="00FF4947">
        <w:t>’</w:t>
      </w:r>
      <w:r w:rsidRPr="00FF4947">
        <w:t xml:space="preserve">un des attributs suivants : Wetland Type, Evaluated Wetland Indicator et Location </w:t>
      </w:r>
      <w:proofErr w:type="spellStart"/>
      <w:r w:rsidRPr="00FF4947">
        <w:t>Accuracy</w:t>
      </w:r>
      <w:proofErr w:type="spellEnd"/>
      <w:r w:rsidRPr="00FF4947">
        <w:t>. Les attributs Evaluated Wetland Name, Evaluated Wetland ID et Wetland Significance ne seront saisis que dans le cas des polygones associés à une évaluation dans le cadre du SETHO.</w:t>
      </w:r>
    </w:p>
    <w:p w14:paraId="429787FF" w14:textId="722134D4" w:rsidR="002F4370" w:rsidRPr="00FF4947" w:rsidRDefault="00601E94" w:rsidP="002F4370">
      <w:pPr>
        <w:pStyle w:val="Heading2NoNumbersMIRB"/>
      </w:pPr>
      <w:bookmarkStart w:id="27" w:name="_Toc160004558"/>
      <w:bookmarkStart w:id="28" w:name="_Toc172019300"/>
      <w:r w:rsidRPr="00FF4947">
        <w:t>Terres humides évaluées</w:t>
      </w:r>
      <w:bookmarkEnd w:id="27"/>
      <w:bookmarkEnd w:id="28"/>
    </w:p>
    <w:p w14:paraId="4A49236B" w14:textId="76052121" w:rsidR="002F4370" w:rsidRPr="00FF4947" w:rsidRDefault="00601E94" w:rsidP="002F4370">
      <w:pPr>
        <w:pStyle w:val="BodyAccessibleTextMIRB"/>
      </w:pPr>
      <w:r w:rsidRPr="00FF4947">
        <w:t>Les Evaluated Wetlands sont identifiées et évaluées en fonction des critères techniques présentés dans les manuels du SETHO. Toutes les terres humides de l</w:t>
      </w:r>
      <w:r w:rsidR="00FF4947" w:rsidRPr="00FF4947">
        <w:t>’</w:t>
      </w:r>
      <w:r w:rsidRPr="00FF4947">
        <w:t>Ontario n</w:t>
      </w:r>
      <w:r w:rsidR="00FF4947" w:rsidRPr="00FF4947">
        <w:t>’</w:t>
      </w:r>
      <w:r w:rsidRPr="00FF4947">
        <w:t>ont pas été évaluées dans le cadre du SETHO.</w:t>
      </w:r>
    </w:p>
    <w:p w14:paraId="72E09B48" w14:textId="2934673A" w:rsidR="002F4370" w:rsidRPr="00FF4947" w:rsidRDefault="00601E94" w:rsidP="002F4370">
      <w:pPr>
        <w:pStyle w:val="BodyAccessibleTextMIRB"/>
      </w:pPr>
      <w:r w:rsidRPr="00FF4947">
        <w:t>Ces manuels sont des documents d</w:t>
      </w:r>
      <w:r w:rsidR="00FF4947" w:rsidRPr="00FF4947">
        <w:t>’</w:t>
      </w:r>
      <w:r w:rsidRPr="00FF4947">
        <w:t>orientation technique qui utilisent des critères scientifiques pour quantifier les valeurs des terres humides et permettre des comparaisons entre les terres humides.</w:t>
      </w:r>
    </w:p>
    <w:p w14:paraId="2DB20A13" w14:textId="4C97C2F5" w:rsidR="002F4370" w:rsidRPr="00FF4947" w:rsidRDefault="00601E94" w:rsidP="002F4370">
      <w:pPr>
        <w:pStyle w:val="BodyAccessibleTextMIRB"/>
      </w:pPr>
      <w:r w:rsidRPr="00FF4947">
        <w:t>Les manuels énoncent les «procédures d</w:t>
      </w:r>
      <w:r w:rsidR="00FF4947" w:rsidRPr="00FF4947">
        <w:t>’</w:t>
      </w:r>
      <w:r w:rsidRPr="00FF4947">
        <w:t>évaluation» auxquelles il est fait référence dans la Déclaration de principes provinciale. Ils servent à déterminer l</w:t>
      </w:r>
      <w:r w:rsidR="00FF4947" w:rsidRPr="00FF4947">
        <w:t>’</w:t>
      </w:r>
      <w:r w:rsidRPr="00FF4947">
        <w:t>importance des terres humides au titre de la section 2.1 de ce document. Les terres humides des rives des Grands Lacs sont évaluées à l</w:t>
      </w:r>
      <w:r w:rsidR="00FF4947" w:rsidRPr="00FF4947">
        <w:t>’</w:t>
      </w:r>
      <w:r w:rsidRPr="00FF4947">
        <w:t>aide de ces manuels.</w:t>
      </w:r>
    </w:p>
    <w:p w14:paraId="22394A8E" w14:textId="40FE8884" w:rsidR="002F4370" w:rsidRPr="00FF4947" w:rsidRDefault="00517D57" w:rsidP="002F4370">
      <w:pPr>
        <w:pStyle w:val="BodyAccessibleTextMIRB"/>
      </w:pPr>
      <w:r w:rsidRPr="00FF4947">
        <w:rPr>
          <w:color w:val="1A1A1A"/>
          <w:shd w:val="clear" w:color="auto" w:fill="FFFFFF"/>
        </w:rPr>
        <w:t>Il y a deux manuels d</w:t>
      </w:r>
      <w:r w:rsidR="00FF4947" w:rsidRPr="00FF4947">
        <w:rPr>
          <w:color w:val="1A1A1A"/>
          <w:shd w:val="clear" w:color="auto" w:fill="FFFFFF"/>
        </w:rPr>
        <w:t>’</w:t>
      </w:r>
      <w:r w:rsidRPr="00FF4947">
        <w:rPr>
          <w:color w:val="1A1A1A"/>
          <w:shd w:val="clear" w:color="auto" w:fill="FFFFFF"/>
        </w:rPr>
        <w:t>évaluation qui portent chacun sur des régions différentes:</w:t>
      </w:r>
    </w:p>
    <w:p w14:paraId="1A65F380" w14:textId="16AC4AC7" w:rsidR="00517D57" w:rsidRPr="00FF4947" w:rsidRDefault="00517D57" w:rsidP="00517D57">
      <w:pPr>
        <w:numPr>
          <w:ilvl w:val="0"/>
          <w:numId w:val="26"/>
        </w:numPr>
        <w:shd w:val="clear" w:color="auto" w:fill="FFFFFF"/>
        <w:spacing w:before="100" w:beforeAutospacing="1" w:after="100" w:afterAutospacing="1"/>
        <w:rPr>
          <w:rFonts w:cs="Arial"/>
          <w:color w:val="1A1A1A"/>
          <w:sz w:val="24"/>
          <w:szCs w:val="24"/>
        </w:rPr>
      </w:pPr>
      <w:r w:rsidRPr="00FF4947">
        <w:rPr>
          <w:color w:val="1A1A1A"/>
          <w:sz w:val="24"/>
          <w:lang w:eastAsia="fr-CA"/>
        </w:rPr>
        <w:lastRenderedPageBreak/>
        <w:t xml:space="preserve">Le manuel intitulé </w:t>
      </w:r>
      <w:r w:rsidRPr="00FF4947">
        <w:rPr>
          <w:i/>
          <w:color w:val="1A1A1A"/>
          <w:sz w:val="24"/>
          <w:lang w:eastAsia="fr-CA"/>
        </w:rPr>
        <w:t xml:space="preserve">Ontario Wetland </w:t>
      </w:r>
      <w:proofErr w:type="spellStart"/>
      <w:r w:rsidRPr="00FF4947">
        <w:rPr>
          <w:i/>
          <w:color w:val="1A1A1A"/>
          <w:sz w:val="24"/>
          <w:lang w:eastAsia="fr-CA"/>
        </w:rPr>
        <w:t>Eveluation</w:t>
      </w:r>
      <w:proofErr w:type="spellEnd"/>
      <w:r w:rsidRPr="00FF4947">
        <w:rPr>
          <w:i/>
          <w:color w:val="1A1A1A"/>
          <w:sz w:val="24"/>
          <w:lang w:eastAsia="fr-CA"/>
        </w:rPr>
        <w:t xml:space="preserve"> System </w:t>
      </w:r>
      <w:proofErr w:type="spellStart"/>
      <w:r w:rsidRPr="00FF4947">
        <w:rPr>
          <w:i/>
          <w:color w:val="1A1A1A"/>
          <w:sz w:val="24"/>
          <w:lang w:eastAsia="fr-CA"/>
        </w:rPr>
        <w:t>Southern</w:t>
      </w:r>
      <w:proofErr w:type="spellEnd"/>
      <w:r w:rsidRPr="00FF4947">
        <w:rPr>
          <w:i/>
          <w:color w:val="1A1A1A"/>
          <w:sz w:val="24"/>
          <w:lang w:eastAsia="fr-CA"/>
        </w:rPr>
        <w:t xml:space="preserve"> Manual</w:t>
      </w:r>
      <w:r w:rsidRPr="00FF4947">
        <w:rPr>
          <w:color w:val="1A1A1A"/>
          <w:sz w:val="24"/>
          <w:lang w:eastAsia="fr-CA"/>
        </w:rPr>
        <w:t xml:space="preserve"> est utilisé pour toutes les terres humides situées dans les écorégions 6 et 7.</w:t>
      </w:r>
      <w:r w:rsidRPr="00FF4947">
        <w:rPr>
          <w:color w:val="1A1A1A"/>
          <w:sz w:val="24"/>
          <w:lang w:eastAsia="fr-CA"/>
        </w:rPr>
        <w:br/>
      </w:r>
    </w:p>
    <w:p w14:paraId="543B2CA5" w14:textId="0E42A4D5" w:rsidR="00517D57" w:rsidRPr="00FF4947" w:rsidRDefault="00517D57" w:rsidP="00517D57">
      <w:pPr>
        <w:numPr>
          <w:ilvl w:val="0"/>
          <w:numId w:val="26"/>
        </w:numPr>
        <w:shd w:val="clear" w:color="auto" w:fill="FFFFFF"/>
        <w:spacing w:before="100" w:beforeAutospacing="1" w:after="100" w:afterAutospacing="1"/>
        <w:rPr>
          <w:rFonts w:cs="Arial"/>
          <w:color w:val="1A1A1A"/>
          <w:sz w:val="24"/>
          <w:szCs w:val="24"/>
        </w:rPr>
      </w:pPr>
      <w:r w:rsidRPr="00FF4947">
        <w:rPr>
          <w:color w:val="1A1A1A"/>
          <w:sz w:val="24"/>
          <w:lang w:eastAsia="fr-CA"/>
        </w:rPr>
        <w:t xml:space="preserve">Le manuel intitulé </w:t>
      </w:r>
      <w:r w:rsidRPr="00FF4947">
        <w:rPr>
          <w:i/>
          <w:color w:val="1A1A1A"/>
          <w:sz w:val="24"/>
          <w:lang w:eastAsia="fr-CA"/>
        </w:rPr>
        <w:t xml:space="preserve">Ontario Wetland </w:t>
      </w:r>
      <w:proofErr w:type="spellStart"/>
      <w:r w:rsidRPr="00FF4947">
        <w:rPr>
          <w:i/>
          <w:color w:val="1A1A1A"/>
          <w:sz w:val="24"/>
          <w:lang w:eastAsia="fr-CA"/>
        </w:rPr>
        <w:t>Evaluation</w:t>
      </w:r>
      <w:proofErr w:type="spellEnd"/>
      <w:r w:rsidRPr="00FF4947">
        <w:rPr>
          <w:i/>
          <w:color w:val="1A1A1A"/>
          <w:sz w:val="24"/>
          <w:lang w:eastAsia="fr-CA"/>
        </w:rPr>
        <w:t xml:space="preserve"> System </w:t>
      </w:r>
      <w:proofErr w:type="spellStart"/>
      <w:r w:rsidRPr="00FF4947">
        <w:rPr>
          <w:i/>
          <w:color w:val="1A1A1A"/>
          <w:sz w:val="24"/>
          <w:lang w:eastAsia="fr-CA"/>
        </w:rPr>
        <w:t>Northern</w:t>
      </w:r>
      <w:proofErr w:type="spellEnd"/>
      <w:r w:rsidRPr="00FF4947">
        <w:rPr>
          <w:i/>
          <w:color w:val="1A1A1A"/>
          <w:sz w:val="24"/>
          <w:lang w:eastAsia="fr-CA"/>
        </w:rPr>
        <w:t xml:space="preserve"> Manual</w:t>
      </w:r>
      <w:r w:rsidRPr="00FF4947">
        <w:rPr>
          <w:color w:val="1A1A1A"/>
          <w:sz w:val="24"/>
          <w:lang w:eastAsia="fr-CA"/>
        </w:rPr>
        <w:t xml:space="preserve"> est utilisé pour toutes les terres humides situées dans les écorégions 2, 3, 4 et 5.</w:t>
      </w:r>
    </w:p>
    <w:p w14:paraId="4B8FB7BC" w14:textId="7A857A4D" w:rsidR="002F4370" w:rsidRPr="0057539B" w:rsidRDefault="00BD4525" w:rsidP="002F4370">
      <w:pPr>
        <w:pStyle w:val="NormalWeb"/>
        <w:shd w:val="clear" w:color="auto" w:fill="FFFFFF"/>
        <w:rPr>
          <w:rFonts w:ascii="Open Sans" w:hAnsi="Open Sans" w:cs="Open Sans"/>
          <w:color w:val="1A1A1A"/>
          <w:lang w:val="en-CA"/>
        </w:rPr>
      </w:pPr>
      <w:hyperlink r:id="rId17" w:history="1">
        <w:r w:rsidR="002F4370" w:rsidRPr="0057539B">
          <w:rPr>
            <w:rStyle w:val="Hyperlink"/>
            <w:rFonts w:ascii="Open Sans" w:hAnsi="Open Sans"/>
            <w:color w:val="0066CC"/>
            <w:lang w:val="en-CA"/>
          </w:rPr>
          <w:t>Ontario Wetland Evaluation System Southern Manual (PDF)</w:t>
        </w:r>
      </w:hyperlink>
      <w:r w:rsidR="002F4370" w:rsidRPr="0057539B">
        <w:rPr>
          <w:rFonts w:ascii="Open Sans" w:hAnsi="Open Sans"/>
          <w:lang w:val="en-CA"/>
        </w:rPr>
        <w:t xml:space="preserve"> (</w:t>
      </w:r>
      <w:proofErr w:type="spellStart"/>
      <w:r w:rsidR="002F4370" w:rsidRPr="0057539B">
        <w:rPr>
          <w:rFonts w:ascii="Open Sans" w:hAnsi="Open Sans"/>
          <w:lang w:val="en-CA"/>
        </w:rPr>
        <w:t>en</w:t>
      </w:r>
      <w:proofErr w:type="spellEnd"/>
      <w:r w:rsidR="002F4370" w:rsidRPr="0057539B">
        <w:rPr>
          <w:rFonts w:ascii="Open Sans" w:hAnsi="Open Sans"/>
          <w:lang w:val="en-CA"/>
        </w:rPr>
        <w:t xml:space="preserve"> </w:t>
      </w:r>
      <w:proofErr w:type="spellStart"/>
      <w:r w:rsidR="002F4370" w:rsidRPr="0057539B">
        <w:rPr>
          <w:rFonts w:ascii="Open Sans" w:hAnsi="Open Sans"/>
          <w:lang w:val="en-CA"/>
        </w:rPr>
        <w:t>anglais</w:t>
      </w:r>
      <w:proofErr w:type="spellEnd"/>
      <w:r w:rsidR="002F4370" w:rsidRPr="0057539B">
        <w:rPr>
          <w:rFonts w:ascii="Open Sans" w:hAnsi="Open Sans"/>
          <w:lang w:val="en-CA"/>
        </w:rPr>
        <w:t xml:space="preserve"> </w:t>
      </w:r>
      <w:proofErr w:type="spellStart"/>
      <w:r w:rsidR="002F4370" w:rsidRPr="0057539B">
        <w:rPr>
          <w:rFonts w:ascii="Open Sans" w:hAnsi="Open Sans"/>
          <w:lang w:val="en-CA"/>
        </w:rPr>
        <w:t>seulement</w:t>
      </w:r>
      <w:proofErr w:type="spellEnd"/>
      <w:r w:rsidR="002F4370" w:rsidRPr="0057539B">
        <w:rPr>
          <w:rFonts w:ascii="Open Sans" w:hAnsi="Open Sans"/>
          <w:lang w:val="en-CA"/>
        </w:rPr>
        <w:t>)</w:t>
      </w:r>
    </w:p>
    <w:p w14:paraId="638885A1" w14:textId="7500F3ED" w:rsidR="002F4370" w:rsidRPr="0057539B" w:rsidRDefault="00BD4525" w:rsidP="002F4370">
      <w:pPr>
        <w:pStyle w:val="NormalWeb"/>
        <w:shd w:val="clear" w:color="auto" w:fill="FFFFFF"/>
        <w:rPr>
          <w:rFonts w:ascii="Open Sans" w:hAnsi="Open Sans" w:cs="Open Sans"/>
          <w:color w:val="1A1A1A"/>
          <w:lang w:val="en-CA"/>
        </w:rPr>
      </w:pPr>
      <w:hyperlink r:id="rId18" w:history="1">
        <w:r w:rsidR="002F4370" w:rsidRPr="0057539B">
          <w:rPr>
            <w:rStyle w:val="Hyperlink"/>
            <w:rFonts w:ascii="Open Sans" w:hAnsi="Open Sans"/>
            <w:color w:val="0066CC"/>
            <w:lang w:val="en-CA"/>
          </w:rPr>
          <w:t>Ontario Wetland Evaluation System Northern Manual (PDF)</w:t>
        </w:r>
      </w:hyperlink>
      <w:r w:rsidR="002F4370" w:rsidRPr="0057539B">
        <w:rPr>
          <w:rFonts w:ascii="Open Sans" w:hAnsi="Open Sans"/>
          <w:lang w:val="en-CA"/>
        </w:rPr>
        <w:t xml:space="preserve"> (</w:t>
      </w:r>
      <w:proofErr w:type="spellStart"/>
      <w:r w:rsidR="002F4370" w:rsidRPr="0057539B">
        <w:rPr>
          <w:rFonts w:ascii="Open Sans" w:hAnsi="Open Sans"/>
          <w:lang w:val="en-CA"/>
        </w:rPr>
        <w:t>en</w:t>
      </w:r>
      <w:proofErr w:type="spellEnd"/>
      <w:r w:rsidR="002F4370" w:rsidRPr="0057539B">
        <w:rPr>
          <w:rFonts w:ascii="Open Sans" w:hAnsi="Open Sans"/>
          <w:lang w:val="en-CA"/>
        </w:rPr>
        <w:t xml:space="preserve"> </w:t>
      </w:r>
      <w:proofErr w:type="spellStart"/>
      <w:r w:rsidR="002F4370" w:rsidRPr="0057539B">
        <w:rPr>
          <w:rFonts w:ascii="Open Sans" w:hAnsi="Open Sans"/>
          <w:lang w:val="en-CA"/>
        </w:rPr>
        <w:t>anglais</w:t>
      </w:r>
      <w:proofErr w:type="spellEnd"/>
      <w:r w:rsidR="002F4370" w:rsidRPr="0057539B">
        <w:rPr>
          <w:rFonts w:ascii="Open Sans" w:hAnsi="Open Sans"/>
          <w:lang w:val="en-CA"/>
        </w:rPr>
        <w:t xml:space="preserve"> </w:t>
      </w:r>
      <w:proofErr w:type="spellStart"/>
      <w:r w:rsidR="002F4370" w:rsidRPr="0057539B">
        <w:rPr>
          <w:rFonts w:ascii="Open Sans" w:hAnsi="Open Sans"/>
          <w:lang w:val="en-CA"/>
        </w:rPr>
        <w:t>seulement</w:t>
      </w:r>
      <w:proofErr w:type="spellEnd"/>
      <w:r w:rsidR="002F4370" w:rsidRPr="0057539B">
        <w:rPr>
          <w:rFonts w:ascii="Open Sans" w:hAnsi="Open Sans"/>
          <w:lang w:val="en-CA"/>
        </w:rPr>
        <w:t>)</w:t>
      </w:r>
    </w:p>
    <w:p w14:paraId="077B65A2" w14:textId="6410B85C" w:rsidR="002F4370" w:rsidRPr="00FF4947" w:rsidRDefault="00BD4525" w:rsidP="002F4370">
      <w:pPr>
        <w:pStyle w:val="NormalWeb"/>
        <w:shd w:val="clear" w:color="auto" w:fill="FFFFFF"/>
        <w:rPr>
          <w:rFonts w:ascii="Open Sans" w:hAnsi="Open Sans" w:cs="Open Sans"/>
          <w:color w:val="1A1A1A"/>
        </w:rPr>
      </w:pPr>
      <w:hyperlink r:id="rId19" w:history="1">
        <w:r w:rsidR="0053295F" w:rsidRPr="00FF4947">
          <w:rPr>
            <w:rStyle w:val="Hyperlink"/>
            <w:rFonts w:ascii="Open Sans" w:hAnsi="Open Sans"/>
            <w:color w:val="0066CC"/>
          </w:rPr>
          <w:t>Sommaire – Système d</w:t>
        </w:r>
        <w:r w:rsidR="00FF4947" w:rsidRPr="00FF4947">
          <w:rPr>
            <w:rStyle w:val="Hyperlink"/>
            <w:rFonts w:ascii="Open Sans" w:hAnsi="Open Sans"/>
            <w:color w:val="0066CC"/>
          </w:rPr>
          <w:t>’</w:t>
        </w:r>
        <w:r w:rsidR="0053295F" w:rsidRPr="00FF4947">
          <w:rPr>
            <w:rStyle w:val="Hyperlink"/>
            <w:rFonts w:ascii="Open Sans" w:hAnsi="Open Sans"/>
            <w:color w:val="0066CC"/>
          </w:rPr>
          <w:t>évaluation des terres humides de l</w:t>
        </w:r>
        <w:r w:rsidR="00FF4947" w:rsidRPr="00FF4947">
          <w:rPr>
            <w:rStyle w:val="Hyperlink"/>
            <w:rFonts w:ascii="Open Sans" w:hAnsi="Open Sans"/>
            <w:color w:val="0066CC"/>
          </w:rPr>
          <w:t>’</w:t>
        </w:r>
        <w:r w:rsidR="0053295F" w:rsidRPr="00FF4947">
          <w:rPr>
            <w:rStyle w:val="Hyperlink"/>
            <w:rFonts w:ascii="Open Sans" w:hAnsi="Open Sans"/>
            <w:color w:val="0066CC"/>
          </w:rPr>
          <w:t>Ontario</w:t>
        </w:r>
      </w:hyperlink>
      <w:r w:rsidR="0053295F" w:rsidRPr="00FF4947">
        <w:rPr>
          <w:rFonts w:ascii="Open Sans" w:hAnsi="Open Sans"/>
        </w:rPr>
        <w:t xml:space="preserve"> (document introuvable)</w:t>
      </w:r>
    </w:p>
    <w:p w14:paraId="23F699CC" w14:textId="4623E0D5" w:rsidR="002F4370" w:rsidRPr="00FF4947" w:rsidRDefault="0053295F" w:rsidP="002F4370">
      <w:pPr>
        <w:pStyle w:val="BodyAccessibleTextMIRB"/>
      </w:pPr>
      <w:r w:rsidRPr="00FF4947">
        <w:t>Une Evaluated Wetland consiste en un polygone de terre humide ou en plusieurs polygones adjacents.</w:t>
      </w:r>
    </w:p>
    <w:p w14:paraId="4676E573" w14:textId="1CA32056" w:rsidR="002F4370" w:rsidRPr="00FF4947" w:rsidRDefault="0053295F" w:rsidP="002F4370">
      <w:pPr>
        <w:pStyle w:val="BodyAccessibleTextMIRB"/>
      </w:pPr>
      <w:r w:rsidRPr="00FF4947">
        <w:t>L</w:t>
      </w:r>
      <w:r w:rsidR="00FF4947" w:rsidRPr="00FF4947">
        <w:t>’</w:t>
      </w:r>
      <w:r w:rsidRPr="00FF4947">
        <w:t>indicateur Evaluated Wetland est un attribut obligatoire qui indique si la terre humide a été évaluée dans le cadre du SETHO avec des valeurs valides Yes ou No.</w:t>
      </w:r>
    </w:p>
    <w:p w14:paraId="5A4D4B69" w14:textId="0D855ED3" w:rsidR="002F4370" w:rsidRPr="00FF4947" w:rsidRDefault="0053295F" w:rsidP="002F4370">
      <w:pPr>
        <w:pStyle w:val="Heading2NoNumbersMIRB"/>
      </w:pPr>
      <w:bookmarkStart w:id="29" w:name="_Toc503466216"/>
      <w:bookmarkStart w:id="30" w:name="_Toc155617880"/>
      <w:bookmarkStart w:id="31" w:name="_Toc160004559"/>
      <w:bookmarkStart w:id="32" w:name="_Toc172019301"/>
      <w:r w:rsidRPr="00FF4947">
        <w:t>Terres humides d</w:t>
      </w:r>
      <w:r w:rsidR="00FF4947" w:rsidRPr="00FF4947">
        <w:t>’</w:t>
      </w:r>
      <w:r w:rsidRPr="00FF4947">
        <w:t>importance provinciale (PSW)</w:t>
      </w:r>
      <w:bookmarkEnd w:id="29"/>
      <w:bookmarkEnd w:id="30"/>
      <w:bookmarkEnd w:id="31"/>
      <w:bookmarkEnd w:id="32"/>
    </w:p>
    <w:p w14:paraId="6252E4CB" w14:textId="5227862E" w:rsidR="002F4370" w:rsidRPr="00FF4947" w:rsidRDefault="00A11B12" w:rsidP="002F4370">
      <w:pPr>
        <w:pStyle w:val="BodyAccessibleTextMIRB"/>
      </w:pPr>
      <w:r w:rsidRPr="00FF4947">
        <w:t>L</w:t>
      </w:r>
      <w:r w:rsidR="00FF4947" w:rsidRPr="00FF4947">
        <w:t>’</w:t>
      </w:r>
      <w:r w:rsidRPr="00FF4947">
        <w:t>information d</w:t>
      </w:r>
      <w:r w:rsidR="00FF4947" w:rsidRPr="00FF4947">
        <w:t>’</w:t>
      </w:r>
      <w:r w:rsidRPr="00FF4947">
        <w:t>évaluation du SETHO est recueillie à l</w:t>
      </w:r>
      <w:r w:rsidR="00FF4947" w:rsidRPr="00FF4947">
        <w:t>’</w:t>
      </w:r>
      <w:r w:rsidRPr="00FF4947">
        <w:t>appui de la composante terres humides de la Déclaration de principes provinciale. Les terres humides qui respectent certains critères dans le cadre du SETHO sont désignées Provincially Significant.</w:t>
      </w:r>
    </w:p>
    <w:p w14:paraId="21201DEF" w14:textId="0AE512F7" w:rsidR="002F4370" w:rsidRPr="00FF4947" w:rsidRDefault="00A11B12" w:rsidP="002F4370">
      <w:pPr>
        <w:pStyle w:val="BodyAccessibleTextMIRB"/>
      </w:pPr>
      <w:r w:rsidRPr="00FF4947">
        <w:t>L</w:t>
      </w:r>
      <w:r w:rsidR="00FF4947" w:rsidRPr="00FF4947">
        <w:t>’</w:t>
      </w:r>
      <w:r w:rsidRPr="00FF4947">
        <w:t xml:space="preserve">attribut Wetland Significance sert à déterminer quels polygones de terres humides ont été désignés Provincially Significant. </w:t>
      </w:r>
    </w:p>
    <w:p w14:paraId="682919A9" w14:textId="166D7369" w:rsidR="002F4370" w:rsidRPr="00FF4947" w:rsidRDefault="00A11B12" w:rsidP="002F4370">
      <w:pPr>
        <w:pStyle w:val="BodyAccessibleTextMIRB"/>
      </w:pPr>
      <w:r w:rsidRPr="00FF4947">
        <w:t>L</w:t>
      </w:r>
      <w:r w:rsidR="00FF4947" w:rsidRPr="00FF4947">
        <w:t>’</w:t>
      </w:r>
      <w:r w:rsidRPr="00FF4947">
        <w:t>attribut est facultatif étant donné que toutes les terres humides n</w:t>
      </w:r>
      <w:r w:rsidR="00FF4947" w:rsidRPr="00FF4947">
        <w:t>’</w:t>
      </w:r>
      <w:r w:rsidRPr="00FF4947">
        <w:t>ont pas été évaluées. Il sera saisi si le polygone est associé à une évaluation dans le cadre du SETHO.</w:t>
      </w:r>
    </w:p>
    <w:p w14:paraId="0BCA5F4F" w14:textId="2D354B74" w:rsidR="002F4370" w:rsidRPr="00FF4947" w:rsidRDefault="008348FC" w:rsidP="002F4370">
      <w:pPr>
        <w:pStyle w:val="BodyAccessibleTextMIRB"/>
      </w:pPr>
      <w:r w:rsidRPr="00FF4947">
        <w:t>Les valeurs valides sont «Evaluated-Provincial», «Evaluated-</w:t>
      </w:r>
      <w:proofErr w:type="spellStart"/>
      <w:r w:rsidRPr="00FF4947">
        <w:t>Other</w:t>
      </w:r>
      <w:proofErr w:type="spellEnd"/>
      <w:r w:rsidRPr="00FF4947">
        <w:t>» ou «</w:t>
      </w:r>
      <w:proofErr w:type="spellStart"/>
      <w:r w:rsidRPr="00FF4947">
        <w:t>Null</w:t>
      </w:r>
      <w:proofErr w:type="spellEnd"/>
      <w:r w:rsidRPr="00FF4947">
        <w:t>» pour les terres humides qui n</w:t>
      </w:r>
      <w:r w:rsidR="00FF4947" w:rsidRPr="00FF4947">
        <w:t>’</w:t>
      </w:r>
      <w:r w:rsidRPr="00FF4947">
        <w:t>ont pas été évaluées dans le cadre du SETHO. Si la valeur de l</w:t>
      </w:r>
      <w:r w:rsidR="00FF4947" w:rsidRPr="00FF4947">
        <w:t>’</w:t>
      </w:r>
      <w:r w:rsidRPr="00FF4947">
        <w:t>attribut est «Evaluated-Provincial», cela signifie que la terre humide a été évaluée dans le cadre du SETHO et désignée Provincially Significant Wetland (PSW).</w:t>
      </w:r>
    </w:p>
    <w:p w14:paraId="6DB7174A" w14:textId="1A6EC440" w:rsidR="002F4370" w:rsidRPr="00FF4947" w:rsidRDefault="008348FC" w:rsidP="002F4370">
      <w:pPr>
        <w:pStyle w:val="BodyAccessibleTextMIRB"/>
      </w:pPr>
      <w:r w:rsidRPr="00FF4947">
        <w:lastRenderedPageBreak/>
        <w:t>Si la valeur de l</w:t>
      </w:r>
      <w:r w:rsidR="00FF4947" w:rsidRPr="00FF4947">
        <w:t>’</w:t>
      </w:r>
      <w:r w:rsidRPr="00FF4947">
        <w:t>attribut est «Evaluated-</w:t>
      </w:r>
      <w:proofErr w:type="spellStart"/>
      <w:r w:rsidRPr="00FF4947">
        <w:t>Other</w:t>
      </w:r>
      <w:proofErr w:type="spellEnd"/>
      <w:r w:rsidRPr="00FF4947">
        <w:t>», cela signifie que la terre humide a été évaluée dans le cadre du SETHO mais qu</w:t>
      </w:r>
      <w:r w:rsidR="00FF4947" w:rsidRPr="00FF4947">
        <w:t>’</w:t>
      </w:r>
      <w:r w:rsidRPr="00FF4947">
        <w:t>elle n</w:t>
      </w:r>
      <w:r w:rsidR="00FF4947" w:rsidRPr="00FF4947">
        <w:t>’</w:t>
      </w:r>
      <w:r w:rsidRPr="00FF4947">
        <w:t>a pas été désignée Provincially Significant Wetland (PSW).</w:t>
      </w:r>
    </w:p>
    <w:p w14:paraId="24055790" w14:textId="0F733BBE" w:rsidR="002F4370" w:rsidRPr="00FF4947" w:rsidRDefault="008348FC" w:rsidP="002F4370">
      <w:pPr>
        <w:pStyle w:val="BodyAccessibleTextMIRB"/>
      </w:pPr>
      <w:r w:rsidRPr="00FF4947">
        <w:t>Certaines municipalités et autorités locales chargées de l</w:t>
      </w:r>
      <w:r w:rsidR="00FF4947" w:rsidRPr="00FF4947">
        <w:t>’</w:t>
      </w:r>
      <w:r w:rsidRPr="00FF4947">
        <w:t>aménagement du territoire peuvent appliquer des politiques locales relatives aux terres humides et peuvent considérer les terres humides désignées «Evaluated-</w:t>
      </w:r>
      <w:proofErr w:type="spellStart"/>
      <w:r w:rsidRPr="00FF4947">
        <w:t>Other</w:t>
      </w:r>
      <w:proofErr w:type="spellEnd"/>
      <w:r w:rsidRPr="00FF4947">
        <w:t>» dans le cadre du SETHO comme des «</w:t>
      </w:r>
      <w:proofErr w:type="spellStart"/>
      <w:r w:rsidRPr="00FF4947">
        <w:t>Locally</w:t>
      </w:r>
      <w:proofErr w:type="spellEnd"/>
      <w:r w:rsidRPr="00FF4947">
        <w:t xml:space="preserve"> Significant Wetlands». Le cas échéant, cela se ferait à l</w:t>
      </w:r>
      <w:r w:rsidR="00FF4947" w:rsidRPr="00FF4947">
        <w:t>’</w:t>
      </w:r>
      <w:r w:rsidRPr="00FF4947">
        <w:t>échelle locale et les valeurs ne feraient pas partie de l</w:t>
      </w:r>
      <w:r w:rsidR="00FF4947" w:rsidRPr="00FF4947">
        <w:t>’</w:t>
      </w:r>
      <w:r w:rsidRPr="00FF4947">
        <w:t>ensemble de données sur les terres humides dont il est ici question.</w:t>
      </w:r>
    </w:p>
    <w:p w14:paraId="7BFCF584" w14:textId="00A759E1" w:rsidR="002F4370" w:rsidRPr="00FF4947" w:rsidRDefault="002F4370" w:rsidP="002F4370">
      <w:pPr>
        <w:pStyle w:val="Heading2NoNumbersMIRB"/>
      </w:pPr>
      <w:bookmarkStart w:id="33" w:name="_Toc503466217"/>
      <w:bookmarkStart w:id="34" w:name="_Toc155617881"/>
      <w:bookmarkStart w:id="35" w:name="_Toc160004560"/>
      <w:bookmarkStart w:id="36" w:name="_Toc172019302"/>
      <w:r w:rsidRPr="00FF4947">
        <w:t>Politique et plans de protection des terres humides</w:t>
      </w:r>
      <w:bookmarkEnd w:id="33"/>
      <w:bookmarkEnd w:id="34"/>
      <w:bookmarkEnd w:id="35"/>
      <w:bookmarkEnd w:id="36"/>
    </w:p>
    <w:p w14:paraId="3263D0B9" w14:textId="509978AB" w:rsidR="002F4370" w:rsidRPr="00FF4947" w:rsidRDefault="001B300F" w:rsidP="002F4370">
      <w:pPr>
        <w:pStyle w:val="BodyAccessibleTextMIRB"/>
      </w:pPr>
      <w:r w:rsidRPr="00FF4947">
        <w:t xml:space="preserve">La </w:t>
      </w:r>
      <w:hyperlink r:id="rId20" w:history="1">
        <w:r w:rsidRPr="00FF4947">
          <w:rPr>
            <w:rStyle w:val="Hyperlink"/>
          </w:rPr>
          <w:t>Déclaration de principes provinciale 2020</w:t>
        </w:r>
      </w:hyperlink>
      <w:r w:rsidRPr="00FF4947">
        <w:t xml:space="preserve"> (DPP) prévoit la protection des terres humides et des terres humides côtières d</w:t>
      </w:r>
      <w:r w:rsidR="00FF4947" w:rsidRPr="00FF4947">
        <w:t>’</w:t>
      </w:r>
      <w:r w:rsidRPr="00FF4947">
        <w:t>importance qui ont été désignées dans le cadre du SETHO.</w:t>
      </w:r>
    </w:p>
    <w:p w14:paraId="3A4B2824" w14:textId="01F3F79B" w:rsidR="002F4370" w:rsidRPr="00FF4947" w:rsidRDefault="001B300F" w:rsidP="002F4370">
      <w:pPr>
        <w:pStyle w:val="BodyAccessibleTextMIRB"/>
      </w:pPr>
      <w:r w:rsidRPr="00FF4947">
        <w:t>Dans certaines parties de la province, la protection des terres humides n</w:t>
      </w:r>
      <w:r w:rsidR="00FF4947" w:rsidRPr="00FF4947">
        <w:t>’</w:t>
      </w:r>
      <w:r w:rsidRPr="00FF4947">
        <w:t>est pas assurée seulement aux terres humides d</w:t>
      </w:r>
      <w:r w:rsidR="00FF4947" w:rsidRPr="00FF4947">
        <w:t>’</w:t>
      </w:r>
      <w:r w:rsidRPr="00FF4947">
        <w:t>importance provinciale. Une modification de la version 2014 de la DPP a étendu la protection à toutes les terres humides côtières, qui ne sont pas d</w:t>
      </w:r>
      <w:r w:rsidR="00FF4947" w:rsidRPr="00FF4947">
        <w:t>’</w:t>
      </w:r>
      <w:r w:rsidRPr="00FF4947">
        <w:t xml:space="preserve">importance provinciale (Grands Lacs),des écorégions 5E, 6E et 7E, sauf si aucun impact négatif ne peut être démontré. Le Ontario Wetland </w:t>
      </w:r>
      <w:proofErr w:type="spellStart"/>
      <w:r w:rsidRPr="00FF4947">
        <w:t>Evaluation</w:t>
      </w:r>
      <w:proofErr w:type="spellEnd"/>
      <w:r w:rsidRPr="00FF4947">
        <w:t xml:space="preserve"> System et la DPP définissent une terre humide côtière comme suit:</w:t>
      </w:r>
    </w:p>
    <w:p w14:paraId="238F2BE1" w14:textId="564CEE44" w:rsidR="00C5179E" w:rsidRPr="00FF4947" w:rsidRDefault="00C5179E" w:rsidP="00C5179E">
      <w:pPr>
        <w:pStyle w:val="Default"/>
        <w:rPr>
          <w:sz w:val="22"/>
          <w:szCs w:val="22"/>
        </w:rPr>
      </w:pPr>
      <w:r w:rsidRPr="00FF4947">
        <w:t>«</w:t>
      </w:r>
      <w:r w:rsidRPr="00FF4947">
        <w:rPr>
          <w:rFonts w:ascii="Arial" w:hAnsi="Arial"/>
        </w:rPr>
        <w:t>Toutes les terres humides</w:t>
      </w:r>
      <w:r w:rsidRPr="00FF4947">
        <w:rPr>
          <w:rFonts w:ascii="Arial" w:hAnsi="Arial"/>
          <w:i/>
        </w:rPr>
        <w:t xml:space="preserve"> </w:t>
      </w:r>
      <w:r w:rsidRPr="00FF4947">
        <w:rPr>
          <w:rFonts w:ascii="Arial" w:hAnsi="Arial"/>
        </w:rPr>
        <w:t>situées en bordure de l</w:t>
      </w:r>
      <w:r w:rsidR="00FF4947" w:rsidRPr="00FF4947">
        <w:rPr>
          <w:rFonts w:ascii="Arial" w:hAnsi="Arial"/>
        </w:rPr>
        <w:t>’</w:t>
      </w:r>
      <w:r w:rsidRPr="00FF4947">
        <w:rPr>
          <w:rFonts w:ascii="Arial" w:hAnsi="Arial"/>
        </w:rPr>
        <w:t xml:space="preserve">un des Grands Lacs ou de leurs voies </w:t>
      </w:r>
      <w:proofErr w:type="spellStart"/>
      <w:r w:rsidRPr="00FF4947">
        <w:rPr>
          <w:rFonts w:ascii="Arial" w:hAnsi="Arial"/>
        </w:rPr>
        <w:t>interlacustres</w:t>
      </w:r>
      <w:proofErr w:type="spellEnd"/>
      <w:r w:rsidRPr="00FF4947">
        <w:rPr>
          <w:rFonts w:ascii="Arial" w:hAnsi="Arial"/>
        </w:rPr>
        <w:t xml:space="preserve"> (lac Sainte-Claire, rivières Ste-Marie, Sainte-Claire, Détroit et Niagara et fleuve Saint-Laurent) ou toutes les autres terres humides</w:t>
      </w:r>
      <w:r w:rsidRPr="00FF4947">
        <w:rPr>
          <w:rFonts w:ascii="Arial" w:hAnsi="Arial"/>
          <w:i/>
        </w:rPr>
        <w:t xml:space="preserve"> </w:t>
      </w:r>
      <w:r w:rsidRPr="00FF4947">
        <w:rPr>
          <w:rFonts w:ascii="Arial" w:hAnsi="Arial"/>
        </w:rPr>
        <w:t>situées en bordure d</w:t>
      </w:r>
      <w:r w:rsidR="00FF4947" w:rsidRPr="00FF4947">
        <w:rPr>
          <w:rFonts w:ascii="Arial" w:hAnsi="Arial"/>
        </w:rPr>
        <w:t>’</w:t>
      </w:r>
      <w:r w:rsidRPr="00FF4947">
        <w:rPr>
          <w:rFonts w:ascii="Arial" w:hAnsi="Arial"/>
        </w:rPr>
        <w:t>un affluent de l</w:t>
      </w:r>
      <w:r w:rsidR="00FF4947" w:rsidRPr="00FF4947">
        <w:rPr>
          <w:rFonts w:ascii="Arial" w:hAnsi="Arial"/>
        </w:rPr>
        <w:t>’</w:t>
      </w:r>
      <w:r w:rsidRPr="00FF4947">
        <w:rPr>
          <w:rFonts w:ascii="Arial" w:hAnsi="Arial"/>
        </w:rPr>
        <w:t>une ou l</w:t>
      </w:r>
      <w:r w:rsidR="00FF4947" w:rsidRPr="00FF4947">
        <w:rPr>
          <w:rFonts w:ascii="Arial" w:hAnsi="Arial"/>
        </w:rPr>
        <w:t>’</w:t>
      </w:r>
      <w:r w:rsidRPr="00FF4947">
        <w:rPr>
          <w:rFonts w:ascii="Arial" w:hAnsi="Arial"/>
        </w:rPr>
        <w:t>autre des masses d</w:t>
      </w:r>
      <w:r w:rsidR="00FF4947" w:rsidRPr="00FF4947">
        <w:rPr>
          <w:rFonts w:ascii="Arial" w:hAnsi="Arial"/>
        </w:rPr>
        <w:t>’</w:t>
      </w:r>
      <w:r w:rsidRPr="00FF4947">
        <w:rPr>
          <w:rFonts w:ascii="Arial" w:hAnsi="Arial"/>
        </w:rPr>
        <w:t>eau susmentionnées et de leurs voies, en tout ou en partie, en aval d</w:t>
      </w:r>
      <w:r w:rsidR="00FF4947" w:rsidRPr="00FF4947">
        <w:rPr>
          <w:rFonts w:ascii="Arial" w:hAnsi="Arial"/>
        </w:rPr>
        <w:t>’</w:t>
      </w:r>
      <w:r w:rsidRPr="00FF4947">
        <w:rPr>
          <w:rFonts w:ascii="Arial" w:hAnsi="Arial"/>
        </w:rPr>
        <w:t>une ligne située à 2 kilomètres en amont de la limite d</w:t>
      </w:r>
      <w:r w:rsidR="00FF4947" w:rsidRPr="00FF4947">
        <w:rPr>
          <w:rFonts w:ascii="Arial" w:hAnsi="Arial"/>
        </w:rPr>
        <w:t>’</w:t>
      </w:r>
      <w:r w:rsidRPr="00FF4947">
        <w:rPr>
          <w:rFonts w:ascii="Arial" w:hAnsi="Arial"/>
        </w:rPr>
        <w:t>inondation 1:100 ans (plus jet de rive) du grand plan d</w:t>
      </w:r>
      <w:r w:rsidR="00FF4947" w:rsidRPr="00FF4947">
        <w:rPr>
          <w:rFonts w:ascii="Arial" w:hAnsi="Arial"/>
        </w:rPr>
        <w:t>’</w:t>
      </w:r>
      <w:r w:rsidRPr="00FF4947">
        <w:rPr>
          <w:rFonts w:ascii="Arial" w:hAnsi="Arial"/>
        </w:rPr>
        <w:t>eau auquel il est relié.»</w:t>
      </w:r>
    </w:p>
    <w:p w14:paraId="405B0DDC" w14:textId="1359AC5A" w:rsidR="002F4370" w:rsidRPr="00FF4947" w:rsidRDefault="002F4370" w:rsidP="002F4370">
      <w:pPr>
        <w:pStyle w:val="BodyAccessibleTextMIRB"/>
      </w:pPr>
    </w:p>
    <w:p w14:paraId="002F98B4" w14:textId="00F06574" w:rsidR="002F4370" w:rsidRPr="00FF4947" w:rsidRDefault="00C5179E" w:rsidP="002F4370">
      <w:pPr>
        <w:pStyle w:val="BodyAccessibleTextMIRB"/>
      </w:pPr>
      <w:r w:rsidRPr="00FF4947">
        <w:t>Une terre humide côtière peut être identifiée par l</w:t>
      </w:r>
      <w:r w:rsidR="00FF4947" w:rsidRPr="00FF4947">
        <w:t>’</w:t>
      </w:r>
      <w:r w:rsidRPr="00FF4947">
        <w:t xml:space="preserve">attribut </w:t>
      </w:r>
      <w:proofErr w:type="spellStart"/>
      <w:r w:rsidRPr="00FF4947">
        <w:t>Coastal_Ind</w:t>
      </w:r>
      <w:proofErr w:type="spellEnd"/>
      <w:r w:rsidRPr="00FF4947">
        <w:t>.</w:t>
      </w:r>
    </w:p>
    <w:p w14:paraId="3D01D475" w14:textId="5AB9126E" w:rsidR="002F4370" w:rsidRPr="00FF4947" w:rsidRDefault="00F94A03" w:rsidP="002F4370">
      <w:pPr>
        <w:pStyle w:val="BodyAccessibleTextMIRB"/>
      </w:pPr>
      <w:r w:rsidRPr="00FF4947">
        <w:lastRenderedPageBreak/>
        <w:t>Les plans à l</w:t>
      </w:r>
      <w:r w:rsidR="00FF4947" w:rsidRPr="00FF4947">
        <w:t>’</w:t>
      </w:r>
      <w:r w:rsidRPr="00FF4947">
        <w:t>échelle du paysage, dont le Plan de l</w:t>
      </w:r>
      <w:r w:rsidR="00FF4947" w:rsidRPr="00FF4947">
        <w:t>’</w:t>
      </w:r>
      <w:r w:rsidRPr="00FF4947">
        <w:t>escarpement du Niagara, le Plan de conservation de la moraine d</w:t>
      </w:r>
      <w:r w:rsidR="00FF4947" w:rsidRPr="00FF4947">
        <w:t>’</w:t>
      </w:r>
      <w:proofErr w:type="spellStart"/>
      <w:r w:rsidRPr="00FF4947">
        <w:t>Oak</w:t>
      </w:r>
      <w:proofErr w:type="spellEnd"/>
      <w:r w:rsidRPr="00FF4947">
        <w:t xml:space="preserve"> </w:t>
      </w:r>
      <w:proofErr w:type="spellStart"/>
      <w:r w:rsidRPr="00FF4947">
        <w:t>Ridges</w:t>
      </w:r>
      <w:proofErr w:type="spellEnd"/>
      <w:r w:rsidRPr="00FF4947">
        <w:t xml:space="preserve">, le Plan de la ceinture de verdure et le Plan de protection du lac </w:t>
      </w:r>
      <w:proofErr w:type="spellStart"/>
      <w:r w:rsidRPr="00FF4947">
        <w:t>Simcoe</w:t>
      </w:r>
      <w:proofErr w:type="spellEnd"/>
      <w:r w:rsidRPr="00FF4947">
        <w:t>, assurent aussi une protection pour les terres humides non évaluées ainsi que les terres humides qui ont été évaluées mais qui ne répondent pas au critère de désignation des terres humides d</w:t>
      </w:r>
      <w:r w:rsidR="00FF4947" w:rsidRPr="00FF4947">
        <w:t>’</w:t>
      </w:r>
      <w:r w:rsidRPr="00FF4947">
        <w:t>importance provinciale.</w:t>
      </w:r>
    </w:p>
    <w:p w14:paraId="0A4066A6" w14:textId="47A66098" w:rsidR="002F4370" w:rsidRPr="00FF4947" w:rsidRDefault="00F94A03" w:rsidP="002F4370">
      <w:pPr>
        <w:pStyle w:val="BodyAccessibleTextMIRB"/>
      </w:pPr>
      <w:r w:rsidRPr="00FF4947">
        <w:t>Les terres humides protégées en vertu d</w:t>
      </w:r>
      <w:r w:rsidR="00FF4947" w:rsidRPr="00FF4947">
        <w:t>’</w:t>
      </w:r>
      <w:r w:rsidRPr="00FF4947">
        <w:t>un plan peuvent être identifiées par l</w:t>
      </w:r>
      <w:r w:rsidR="00FF4947" w:rsidRPr="00FF4947">
        <w:t>’</w:t>
      </w:r>
      <w:r w:rsidRPr="00FF4947">
        <w:t>attribut Plan Protection.</w:t>
      </w:r>
    </w:p>
    <w:p w14:paraId="63AE9D82" w14:textId="791FBA55" w:rsidR="002F4370" w:rsidRPr="00FF4947" w:rsidRDefault="00F94A03" w:rsidP="002F4370">
      <w:pPr>
        <w:pStyle w:val="BodyAccessibleTextMIRB"/>
      </w:pPr>
      <w:r w:rsidRPr="00FF4947">
        <w:t>Pour l</w:t>
      </w:r>
      <w:r w:rsidR="00FF4947" w:rsidRPr="00FF4947">
        <w:t>’</w:t>
      </w:r>
      <w:r w:rsidRPr="00FF4947">
        <w:t>interprétation des politiques relatives aux terres humides, prenez contact avec les municipalités concernées.</w:t>
      </w:r>
    </w:p>
    <w:p w14:paraId="3CDD6EB3" w14:textId="0F206812" w:rsidR="002F4370" w:rsidRPr="00FF4947" w:rsidRDefault="002F4370" w:rsidP="002F4370">
      <w:pPr>
        <w:pStyle w:val="Heading2NoNumbersMIRB"/>
      </w:pPr>
      <w:bookmarkStart w:id="37" w:name="_Toc160004561"/>
      <w:bookmarkStart w:id="38" w:name="_Toc172019303"/>
      <w:r w:rsidRPr="00FF4947">
        <w:t>Contraintes</w:t>
      </w:r>
      <w:bookmarkEnd w:id="37"/>
      <w:r w:rsidRPr="00FF4947">
        <w:t xml:space="preserve"> d</w:t>
      </w:r>
      <w:r w:rsidR="00FF4947" w:rsidRPr="00FF4947">
        <w:t>’</w:t>
      </w:r>
      <w:r w:rsidRPr="00FF4947">
        <w:t>utilisation</w:t>
      </w:r>
      <w:bookmarkEnd w:id="38"/>
    </w:p>
    <w:p w14:paraId="15ECA724" w14:textId="0B295500" w:rsidR="002F4370" w:rsidRPr="00FF4947" w:rsidRDefault="00E908BF" w:rsidP="002F4370">
      <w:pPr>
        <w:pStyle w:val="BodyAccessibleTextMIRB"/>
      </w:pPr>
      <w:r w:rsidRPr="00FF4947">
        <w:t>L</w:t>
      </w:r>
      <w:r w:rsidR="00FF4947" w:rsidRPr="00FF4947">
        <w:t>’</w:t>
      </w:r>
      <w:r w:rsidRPr="00FF4947">
        <w:t>exactitude des limites des terres humides varie selon la source et l</w:t>
      </w:r>
      <w:r w:rsidR="00FF4947" w:rsidRPr="00FF4947">
        <w:t>’</w:t>
      </w:r>
      <w:r w:rsidRPr="00FF4947">
        <w:t>âge des données.</w:t>
      </w:r>
    </w:p>
    <w:p w14:paraId="32D4C8F3" w14:textId="7D307C8B" w:rsidR="002F4370" w:rsidRPr="00FF4947" w:rsidRDefault="00E908BF" w:rsidP="002F4370">
      <w:pPr>
        <w:pStyle w:val="BodyAccessibleTextMIRB"/>
      </w:pPr>
      <w:r w:rsidRPr="00FF4947">
        <w:t>Les terres humides sont des écosystèmes dynamiques et leurs limites peuvent changer au fil du temps. Les limites indiquées représentent l</w:t>
      </w:r>
      <w:r w:rsidR="00FF4947" w:rsidRPr="00FF4947">
        <w:t>’</w:t>
      </w:r>
      <w:r w:rsidRPr="00FF4947">
        <w:t>étendue des terres humides au moment de l</w:t>
      </w:r>
      <w:r w:rsidR="00FF4947" w:rsidRPr="00FF4947">
        <w:t>’</w:t>
      </w:r>
      <w:r w:rsidRPr="00FF4947">
        <w:t>interprétation des données.</w:t>
      </w:r>
    </w:p>
    <w:p w14:paraId="1E9542F8" w14:textId="109B941F" w:rsidR="00E908BF" w:rsidRPr="00FF4947" w:rsidRDefault="00E908BF" w:rsidP="002F4370">
      <w:pPr>
        <w:pStyle w:val="BodyAccessibleTextMIRB"/>
      </w:pPr>
      <w:r w:rsidRPr="00FF4947">
        <w:t>En raison de la grande étendue de l</w:t>
      </w:r>
      <w:r w:rsidR="00FF4947" w:rsidRPr="00FF4947">
        <w:t>’</w:t>
      </w:r>
      <w:r w:rsidRPr="00FF4947">
        <w:t>Ontario, des variations d</w:t>
      </w:r>
      <w:r w:rsidR="00FF4947" w:rsidRPr="00FF4947">
        <w:t>’</w:t>
      </w:r>
      <w:r w:rsidRPr="00FF4947">
        <w:t>échelle qui en résultent et du fait que les données originales ont été recueillies pendant de nombreuses années par différents sous-traitants par une diversité de moyens photographiques ou d</w:t>
      </w:r>
      <w:r w:rsidR="00FF4947" w:rsidRPr="00FF4947">
        <w:t>’</w:t>
      </w:r>
      <w:r w:rsidRPr="00FF4947">
        <w:t>imagerie à des résolutions variables, l</w:t>
      </w:r>
      <w:r w:rsidR="00FF4947" w:rsidRPr="00FF4947">
        <w:t>’</w:t>
      </w:r>
      <w:r w:rsidRPr="00FF4947">
        <w:t>exactitude des ensembles de données sources est inégale, même au sein d</w:t>
      </w:r>
      <w:r w:rsidR="00FF4947" w:rsidRPr="00FF4947">
        <w:t>’</w:t>
      </w:r>
      <w:r w:rsidRPr="00FF4947">
        <w:t>une zone géographique donnée.</w:t>
      </w:r>
    </w:p>
    <w:p w14:paraId="0401B57F" w14:textId="104DCB92" w:rsidR="002F4370" w:rsidRPr="00FF4947" w:rsidRDefault="00E908BF" w:rsidP="002F4370">
      <w:pPr>
        <w:pStyle w:val="BodyAccessibleTextMIRB"/>
      </w:pPr>
      <w:r w:rsidRPr="00FF4947">
        <w:t>Les données sur les terres humides fournissent une représentation spatiale et des informations sur les attributs des terres humides de l</w:t>
      </w:r>
      <w:r w:rsidR="00FF4947" w:rsidRPr="00FF4947">
        <w:t>’</w:t>
      </w:r>
      <w:r w:rsidRPr="00FF4947">
        <w:t>Ontario. Toutes les terres humides n</w:t>
      </w:r>
      <w:r w:rsidR="00FF4947" w:rsidRPr="00FF4947">
        <w:t>’</w:t>
      </w:r>
      <w:r w:rsidRPr="00FF4947">
        <w:t>ont pas été identifiées et cartographiées. Une maintenance active des ensembles de données est en cours dans toute la province.</w:t>
      </w:r>
    </w:p>
    <w:p w14:paraId="509C8BF9" w14:textId="4BC0C7EC" w:rsidR="002F4370" w:rsidRPr="00FF4947" w:rsidRDefault="00E908BF" w:rsidP="002F4370">
      <w:pPr>
        <w:pStyle w:val="BodyAccessibleTextMIRB"/>
      </w:pPr>
      <w:r w:rsidRPr="00FF4947">
        <w:t>Les évaluations des terres humides sont considérées comme des fichiers dynamiques et sont susceptibles d</w:t>
      </w:r>
      <w:r w:rsidR="00FF4947" w:rsidRPr="00FF4947">
        <w:t>’</w:t>
      </w:r>
      <w:r w:rsidRPr="00FF4947">
        <w:t>être modifiées au fur et à mesure que de nouvelles informations sont disponibles ou à la suite de changements dans les terres humides elles</w:t>
      </w:r>
      <w:r w:rsidRPr="00FF4947">
        <w:noBreakHyphen/>
        <w:t>mêmes.</w:t>
      </w:r>
    </w:p>
    <w:p w14:paraId="20B2AA33" w14:textId="7A0E9B53" w:rsidR="002F4370" w:rsidRPr="00FF4947" w:rsidRDefault="0091239B" w:rsidP="002F4370">
      <w:pPr>
        <w:pStyle w:val="BodyAccessibleTextMIRB"/>
      </w:pPr>
      <w:r w:rsidRPr="00FF4947">
        <w:lastRenderedPageBreak/>
        <w:t>Les utilisateurs devraient confirmer l</w:t>
      </w:r>
      <w:r w:rsidR="00FF4947" w:rsidRPr="00FF4947">
        <w:t>’</w:t>
      </w:r>
      <w:r w:rsidRPr="00FF4947">
        <w:t>étendue spatiale des terres humides et l</w:t>
      </w:r>
      <w:r w:rsidR="00FF4947" w:rsidRPr="00FF4947">
        <w:t>’</w:t>
      </w:r>
      <w:r w:rsidRPr="00FF4947">
        <w:t>information contextuelle avant de prendre des décisions d</w:t>
      </w:r>
      <w:r w:rsidR="00FF4947" w:rsidRPr="00FF4947">
        <w:t>’</w:t>
      </w:r>
      <w:r w:rsidRPr="00FF4947">
        <w:t>affaires.</w:t>
      </w:r>
    </w:p>
    <w:p w14:paraId="013818BC" w14:textId="0666200D" w:rsidR="002F4370" w:rsidRPr="00FF4947" w:rsidRDefault="0091239B" w:rsidP="002F4370">
      <w:pPr>
        <w:pStyle w:val="BodyAccessibleTextMIRB"/>
      </w:pPr>
      <w:r w:rsidRPr="00FF4947">
        <w:t>Les données sur les terres humides sont gérées indépendamment des couches du RDHO et peuvent chevaucher des données sur des plans d</w:t>
      </w:r>
      <w:r w:rsidR="00FF4947" w:rsidRPr="00FF4947">
        <w:t>’</w:t>
      </w:r>
      <w:r w:rsidRPr="00FF4947">
        <w:t>eau ou d</w:t>
      </w:r>
      <w:r w:rsidR="00FF4947" w:rsidRPr="00FF4947">
        <w:t>’</w:t>
      </w:r>
      <w:r w:rsidRPr="00FF4947">
        <w:t>autres données du RDHO. Elles peuvent aussi chevaucher d</w:t>
      </w:r>
      <w:r w:rsidR="00FF4947" w:rsidRPr="00FF4947">
        <w:t>’</w:t>
      </w:r>
      <w:r w:rsidRPr="00FF4947">
        <w:t>autres éléments du patrimoine naturel, dont des terres boisées et des zones d</w:t>
      </w:r>
      <w:r w:rsidR="00FF4947" w:rsidRPr="00FF4947">
        <w:t>’</w:t>
      </w:r>
      <w:r w:rsidRPr="00FF4947">
        <w:t>intérêt naturel et scientifiques (ZINS).</w:t>
      </w:r>
    </w:p>
    <w:p w14:paraId="324AD5AA" w14:textId="77777777" w:rsidR="00A451ED" w:rsidRPr="00FF4947" w:rsidRDefault="00A451ED" w:rsidP="00A451ED">
      <w:pPr>
        <w:pStyle w:val="NumberedListMIRB"/>
        <w:numPr>
          <w:ilvl w:val="2"/>
          <w:numId w:val="19"/>
        </w:numPr>
        <w:sectPr w:rsidR="00A451ED" w:rsidRPr="00FF4947" w:rsidSect="001E404A">
          <w:pgSz w:w="12240" w:h="15840"/>
          <w:pgMar w:top="1440" w:right="1440" w:bottom="1440" w:left="1440" w:header="432" w:footer="720" w:gutter="0"/>
          <w:cols w:space="720"/>
          <w:docGrid w:linePitch="360"/>
        </w:sectPr>
      </w:pPr>
    </w:p>
    <w:p w14:paraId="7BF3A2B0" w14:textId="5C5D1CAC" w:rsidR="00A451ED" w:rsidRPr="00FF4947" w:rsidRDefault="00A451ED" w:rsidP="00A451ED">
      <w:pPr>
        <w:pStyle w:val="Heading1MIRBMidPage"/>
      </w:pPr>
      <w:bookmarkStart w:id="39" w:name="_Toc172019304"/>
      <w:r w:rsidRPr="00FF4947">
        <w:lastRenderedPageBreak/>
        <w:t>4. Diagramme de modèle : Les terres humides</w:t>
      </w:r>
      <w:bookmarkEnd w:id="39"/>
    </w:p>
    <w:p w14:paraId="5E5D4A17" w14:textId="4E9C9D09" w:rsidR="007A764E" w:rsidRPr="00FF4947" w:rsidRDefault="007A764E" w:rsidP="0049643E">
      <w:pPr>
        <w:pStyle w:val="BodyAccessibleTextMIRB"/>
      </w:pPr>
      <w:r w:rsidRPr="00FF4947">
        <w:t>Diagramme de modèle physique pour les terres humides</w:t>
      </w:r>
    </w:p>
    <w:p w14:paraId="10DF5AED" w14:textId="68751D37" w:rsidR="00C56093" w:rsidRPr="00FF4947" w:rsidRDefault="00C56093" w:rsidP="0049643E">
      <w:pPr>
        <w:pStyle w:val="BodyAccessibleTextMIRB"/>
      </w:pPr>
      <w:r w:rsidRPr="00FF4947">
        <w:t>Date d</w:t>
      </w:r>
      <w:r w:rsidR="00FF4947" w:rsidRPr="00FF4947">
        <w:t>’</w:t>
      </w:r>
      <w:r w:rsidRPr="00FF4947">
        <w:t>entrée en vigueur du modèle : 9 juin 2020</w:t>
      </w:r>
    </w:p>
    <w:p w14:paraId="792924D3" w14:textId="31B05D8C" w:rsidR="0090133F" w:rsidRPr="00FF4947" w:rsidRDefault="0090133F" w:rsidP="0090133F">
      <w:pPr>
        <w:pStyle w:val="BodyAccessibleTextMIRB"/>
      </w:pPr>
      <w:r w:rsidRPr="00FF4947">
        <w:t>Remarque : Lorsque cela s</w:t>
      </w:r>
      <w:r w:rsidR="00FF4947" w:rsidRPr="00FF4947">
        <w:t>’</w:t>
      </w:r>
      <w:r w:rsidRPr="00FF4947">
        <w:t>applique à ce modèle :</w:t>
      </w:r>
    </w:p>
    <w:p w14:paraId="3A769961" w14:textId="4086A74A" w:rsidR="0090133F" w:rsidRPr="00FF4947" w:rsidRDefault="0090133F" w:rsidP="0090133F">
      <w:pPr>
        <w:pStyle w:val="BulletsMIRB"/>
      </w:pPr>
      <w:r w:rsidRPr="00FF4947">
        <w:t>Tables avec une extension «_LIST» (en jaune) = Table de correspondance (LUT)</w:t>
      </w:r>
    </w:p>
    <w:p w14:paraId="5C943AB2" w14:textId="77777777" w:rsidR="00AC1A1B" w:rsidRPr="00FF4947" w:rsidRDefault="00AC1A1B" w:rsidP="00A451ED">
      <w:pPr>
        <w:pStyle w:val="BodyAccessibleTextMIRB"/>
        <w:jc w:val="center"/>
        <w:rPr>
          <w:lang w:eastAsia="en-CA"/>
        </w:rPr>
      </w:pPr>
    </w:p>
    <w:p w14:paraId="0699CB76" w14:textId="77777777" w:rsidR="005A16EA" w:rsidRPr="00FF4947" w:rsidRDefault="00AC1A1B" w:rsidP="005A16EA">
      <w:pPr>
        <w:pStyle w:val="BodyAccessibleTextMIRB"/>
        <w:keepNext/>
        <w:jc w:val="center"/>
      </w:pPr>
      <w:r w:rsidRPr="00FF4947">
        <w:rPr>
          <w:noProof/>
        </w:rPr>
        <w:lastRenderedPageBreak/>
        <w:drawing>
          <wp:inline distT="0" distB="0" distL="0" distR="0" wp14:anchorId="3C8D7349" wp14:editId="012D7720">
            <wp:extent cx="5943600" cy="7334155"/>
            <wp:effectExtent l="0" t="0" r="0" b="635"/>
            <wp:docPr id="7" name="Picture 7" descr="Modèle de données physiques des terres humides&#10;&#10;Image du modèle de données physiques pour une couche de données de la base de données Information sur les terres de l’Ontario.  Ce modèle indique la cardinalité et le lien entre les tableaux et énumère les noms des attributs dans chaque tableau.  Il détermine également les clés primaires et étrangères.  Pour de plus amples renseignements, veuillez communiquer avec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7334155"/>
                    </a:xfrm>
                    <a:prstGeom prst="rect">
                      <a:avLst/>
                    </a:prstGeom>
                    <a:noFill/>
                    <a:ln>
                      <a:noFill/>
                    </a:ln>
                  </pic:spPr>
                </pic:pic>
              </a:graphicData>
            </a:graphic>
          </wp:inline>
        </w:drawing>
      </w:r>
    </w:p>
    <w:p w14:paraId="395FBE6E" w14:textId="0300C6E7" w:rsidR="00A451ED" w:rsidRPr="00FF4947" w:rsidRDefault="005A16EA" w:rsidP="005A16EA">
      <w:pPr>
        <w:pStyle w:val="Caption"/>
        <w:jc w:val="left"/>
      </w:pPr>
      <w:bookmarkStart w:id="40" w:name="_Toc172114380"/>
      <w:r w:rsidRPr="00FF4947">
        <w:t xml:space="preserve">Figure </w:t>
      </w:r>
      <w:r w:rsidR="00BD4525">
        <w:fldChar w:fldCharType="begin"/>
      </w:r>
      <w:r w:rsidR="00BD4525">
        <w:instrText xml:space="preserve"> SEQ Figure \* ARABIC </w:instrText>
      </w:r>
      <w:r w:rsidR="00BD4525">
        <w:fldChar w:fldCharType="separate"/>
      </w:r>
      <w:r w:rsidR="002A0267" w:rsidRPr="00FF4947">
        <w:t>1</w:t>
      </w:r>
      <w:r w:rsidR="00BD4525">
        <w:fldChar w:fldCharType="end"/>
      </w:r>
      <w:r w:rsidRPr="00FF4947">
        <w:t>: Diagramme de modèle physique : les terres humides</w:t>
      </w:r>
      <w:bookmarkEnd w:id="40"/>
    </w:p>
    <w:p w14:paraId="18E64A00" w14:textId="4DAE78DE" w:rsidR="004B7AEE" w:rsidRPr="00FF4947" w:rsidRDefault="004B7AEE" w:rsidP="00A451ED">
      <w:pPr>
        <w:pStyle w:val="BodyAccessibleTextMIRB"/>
        <w:jc w:val="center"/>
        <w:sectPr w:rsidR="004B7AEE" w:rsidRPr="00FF4947" w:rsidSect="001E404A">
          <w:pgSz w:w="12240" w:h="15840"/>
          <w:pgMar w:top="1440" w:right="1440" w:bottom="1440" w:left="1440" w:header="432" w:footer="720" w:gutter="0"/>
          <w:cols w:space="720"/>
          <w:docGrid w:linePitch="360"/>
        </w:sectPr>
      </w:pPr>
    </w:p>
    <w:p w14:paraId="55B1A74F" w14:textId="75A1D3E2" w:rsidR="00A451ED" w:rsidRPr="00FF4947" w:rsidRDefault="00A451ED" w:rsidP="00A451ED">
      <w:pPr>
        <w:pStyle w:val="Heading1MIRBMidPage"/>
      </w:pPr>
      <w:bookmarkStart w:id="41" w:name="_Toc172019305"/>
      <w:r w:rsidRPr="00FF4947">
        <w:lastRenderedPageBreak/>
        <w:t>5. Description des données</w:t>
      </w:r>
      <w:bookmarkEnd w:id="41"/>
    </w:p>
    <w:p w14:paraId="171E46B3" w14:textId="6DD18B10" w:rsidR="002F4370" w:rsidRPr="00FF4947" w:rsidRDefault="002F4370" w:rsidP="002F4370">
      <w:pPr>
        <w:pStyle w:val="BodyAccessibleTextMIRB"/>
      </w:pPr>
      <w:r w:rsidRPr="00FF4947">
        <w:t>La ou les tables des principaux secteurs d</w:t>
      </w:r>
      <w:r w:rsidR="00FF4947" w:rsidRPr="00FF4947">
        <w:t>’</w:t>
      </w:r>
      <w:r w:rsidRPr="00FF4947">
        <w:t>activité de ce modèle se trouvent ci-dessous. Les tables de correspondance associées sont énumérées à l</w:t>
      </w:r>
      <w:r w:rsidR="00FF4947" w:rsidRPr="00FF4947">
        <w:t>’</w:t>
      </w:r>
      <w:hyperlink w:anchor="AppendixA" w:history="1">
        <w:r w:rsidRPr="00FF4947">
          <w:rPr>
            <w:rStyle w:val="HyperlinkMIRBChar"/>
          </w:rPr>
          <w:t>annexe A</w:t>
        </w:r>
      </w:hyperlink>
      <w:r w:rsidRPr="00FF4947">
        <w:t xml:space="preserve"> du présent document et sont reliées par des hyperliens lorsqu</w:t>
      </w:r>
      <w:r w:rsidR="00FF4947" w:rsidRPr="00FF4947">
        <w:t>’</w:t>
      </w:r>
      <w:r w:rsidRPr="00FF4947">
        <w:t>elles sont mentionnées dans la présente section.</w:t>
      </w:r>
    </w:p>
    <w:p w14:paraId="7F6D85A3" w14:textId="77777777" w:rsidR="00511CA4" w:rsidRPr="00FF4947" w:rsidRDefault="00511CA4" w:rsidP="00307A58">
      <w:pPr>
        <w:pStyle w:val="Heading2NoNumbersMIRB"/>
      </w:pPr>
      <w:bookmarkStart w:id="42" w:name="_Toc503466221"/>
      <w:bookmarkStart w:id="43" w:name="_Toc503512046"/>
      <w:bookmarkStart w:id="44" w:name="_Toc172019306"/>
      <w:r w:rsidRPr="00FF4947">
        <w:t>WETLAND_FT</w:t>
      </w:r>
      <w:bookmarkEnd w:id="42"/>
      <w:bookmarkEnd w:id="43"/>
      <w:bookmarkEnd w:id="44"/>
    </w:p>
    <w:p w14:paraId="27ACAF35" w14:textId="7FF308FF" w:rsidR="00511CA4" w:rsidRPr="00FF4947" w:rsidRDefault="006D5522" w:rsidP="00511CA4">
      <w:pPr>
        <w:pStyle w:val="BodyAccessibleTextMIRB"/>
      </w:pPr>
      <w:r w:rsidRPr="00FF4947">
        <w:t>Les terres humides sont des terres inondées en saison ou en permanence par des eaux peu profondes, ainsi que des terres où la nappe phréatique est proche de la surface. Dans les deux cas, la présence d</w:t>
      </w:r>
      <w:r w:rsidR="00FF4947" w:rsidRPr="00FF4947">
        <w:t>’</w:t>
      </w:r>
      <w:r w:rsidRPr="00FF4947">
        <w:t>eau en abondance entraîne la formation de sols humides et favorise la dominance de plantes tolérantes à l</w:t>
      </w:r>
      <w:r w:rsidR="00FF4947" w:rsidRPr="00FF4947">
        <w:t>’</w:t>
      </w:r>
      <w:r w:rsidRPr="00FF4947">
        <w:t xml:space="preserve">eau. Un polygone spatial individuel représente un type discret de terre humide. Les valeurs pour les types de terres humides sont les suivantes: tourbière oligotrophe, tourbière </w:t>
      </w:r>
      <w:proofErr w:type="spellStart"/>
      <w:r w:rsidRPr="00FF4947">
        <w:t>minérotrophe</w:t>
      </w:r>
      <w:proofErr w:type="spellEnd"/>
      <w:r w:rsidRPr="00FF4947">
        <w:t>, marais, marécage, eau libre ou inconnue.</w:t>
      </w:r>
    </w:p>
    <w:tbl>
      <w:tblPr>
        <w:tblStyle w:val="TableGrid1"/>
        <w:tblW w:w="17478" w:type="dxa"/>
        <w:tblLayout w:type="fixed"/>
        <w:tblLook w:val="05E0" w:firstRow="1" w:lastRow="1" w:firstColumn="1" w:lastColumn="1" w:noHBand="0" w:noVBand="1"/>
        <w:tblCaption w:val="Tableau : WETLAND_FT"/>
        <w:tblDescription w:val="Tableau de recherche du type d’élément des terres humides avec la colonne du nom, la colonne du type, le caractère obligatoire ou non obligatoire du champ, le nom abrégé et la description."/>
      </w:tblPr>
      <w:tblGrid>
        <w:gridCol w:w="5058"/>
        <w:gridCol w:w="2250"/>
        <w:gridCol w:w="1710"/>
        <w:gridCol w:w="1980"/>
        <w:gridCol w:w="6480"/>
      </w:tblGrid>
      <w:tr w:rsidR="00511CA4" w:rsidRPr="00FF4947" w14:paraId="3CF0B1CB" w14:textId="77777777" w:rsidTr="00CE0360">
        <w:trPr>
          <w:trHeight w:val="432"/>
          <w:tblHeader/>
        </w:trPr>
        <w:tc>
          <w:tcPr>
            <w:tcW w:w="5058" w:type="dxa"/>
            <w:vAlign w:val="center"/>
          </w:tcPr>
          <w:p w14:paraId="3C0A1615" w14:textId="383C5C26" w:rsidR="00511CA4" w:rsidRPr="00FF4947" w:rsidRDefault="00D61FFA" w:rsidP="00A53EF5">
            <w:pPr>
              <w:pStyle w:val="TableHeaderRowTextMIRB"/>
            </w:pPr>
            <w:r w:rsidRPr="00FF4947">
              <w:t>Nom de la colonne</w:t>
            </w:r>
          </w:p>
        </w:tc>
        <w:tc>
          <w:tcPr>
            <w:tcW w:w="2250" w:type="dxa"/>
            <w:vAlign w:val="center"/>
          </w:tcPr>
          <w:p w14:paraId="69FDF287" w14:textId="2EA6884A" w:rsidR="00511CA4" w:rsidRPr="00FF4947" w:rsidRDefault="00665849" w:rsidP="00A53EF5">
            <w:pPr>
              <w:pStyle w:val="TableHeaderRowTextMIRB"/>
            </w:pPr>
            <w:r w:rsidRPr="00FF4947">
              <w:t>Type de colonne</w:t>
            </w:r>
          </w:p>
        </w:tc>
        <w:tc>
          <w:tcPr>
            <w:tcW w:w="1710" w:type="dxa"/>
            <w:vAlign w:val="center"/>
          </w:tcPr>
          <w:p w14:paraId="4E4E0926" w14:textId="7F9A1680" w:rsidR="00511CA4" w:rsidRPr="00FF4947" w:rsidRDefault="00E37DF5" w:rsidP="00A53EF5">
            <w:pPr>
              <w:pStyle w:val="TableHeaderRowTextMIRB"/>
            </w:pPr>
            <w:r w:rsidRPr="00FF4947">
              <w:t>Obligatoire</w:t>
            </w:r>
          </w:p>
        </w:tc>
        <w:tc>
          <w:tcPr>
            <w:tcW w:w="1980" w:type="dxa"/>
            <w:vAlign w:val="center"/>
          </w:tcPr>
          <w:p w14:paraId="22C1C40F" w14:textId="0CB3694D" w:rsidR="00511CA4" w:rsidRPr="00FF4947" w:rsidRDefault="00613572" w:rsidP="00A53EF5">
            <w:pPr>
              <w:pStyle w:val="TableHeaderRowTextMIRB"/>
            </w:pPr>
            <w:r w:rsidRPr="00FF4947">
              <w:t>Nom abrégé</w:t>
            </w:r>
          </w:p>
        </w:tc>
        <w:tc>
          <w:tcPr>
            <w:tcW w:w="6480" w:type="dxa"/>
            <w:vAlign w:val="center"/>
          </w:tcPr>
          <w:p w14:paraId="7E8B3156" w14:textId="77777777" w:rsidR="00511CA4" w:rsidRPr="00FF4947" w:rsidRDefault="00511CA4" w:rsidP="00A53EF5">
            <w:pPr>
              <w:pStyle w:val="TableHeaderRowTextMIRB"/>
            </w:pPr>
            <w:r w:rsidRPr="00FF4947">
              <w:t>Description</w:t>
            </w:r>
          </w:p>
        </w:tc>
      </w:tr>
      <w:tr w:rsidR="00511CA4" w:rsidRPr="00FF4947" w14:paraId="237FD119" w14:textId="77777777" w:rsidTr="00CE0360">
        <w:trPr>
          <w:trHeight w:val="432"/>
        </w:trPr>
        <w:tc>
          <w:tcPr>
            <w:tcW w:w="5058" w:type="dxa"/>
            <w:vAlign w:val="center"/>
          </w:tcPr>
          <w:p w14:paraId="78E194D4" w14:textId="77777777" w:rsidR="00511CA4" w:rsidRPr="00FF4947" w:rsidRDefault="00511CA4" w:rsidP="00A53EF5">
            <w:pPr>
              <w:pStyle w:val="TableColumnNameMIRB"/>
            </w:pPr>
            <w:r w:rsidRPr="00FF4947">
              <w:t>OGF_ID</w:t>
            </w:r>
          </w:p>
        </w:tc>
        <w:tc>
          <w:tcPr>
            <w:tcW w:w="2250" w:type="dxa"/>
            <w:vAlign w:val="center"/>
          </w:tcPr>
          <w:p w14:paraId="0117924A" w14:textId="77777777" w:rsidR="00511CA4" w:rsidRPr="00FF4947" w:rsidRDefault="00511CA4" w:rsidP="00A53EF5">
            <w:pPr>
              <w:pStyle w:val="TableBodyTextMIRB"/>
            </w:pPr>
            <w:r w:rsidRPr="00FF4947">
              <w:t>NUMBER(13)</w:t>
            </w:r>
          </w:p>
        </w:tc>
        <w:tc>
          <w:tcPr>
            <w:tcW w:w="1710" w:type="dxa"/>
            <w:vAlign w:val="center"/>
          </w:tcPr>
          <w:p w14:paraId="0053CB5F" w14:textId="678D04C8" w:rsidR="00511CA4" w:rsidRPr="00FF4947" w:rsidRDefault="00747382" w:rsidP="00A53EF5">
            <w:pPr>
              <w:pStyle w:val="TableBodyTextMIRB"/>
            </w:pPr>
            <w:r w:rsidRPr="00FF4947">
              <w:t>Oui</w:t>
            </w:r>
          </w:p>
        </w:tc>
        <w:tc>
          <w:tcPr>
            <w:tcW w:w="1980" w:type="dxa"/>
            <w:vAlign w:val="center"/>
          </w:tcPr>
          <w:p w14:paraId="29ADAE9E" w14:textId="77777777" w:rsidR="00511CA4" w:rsidRPr="00FF4947" w:rsidRDefault="00511CA4" w:rsidP="00A53EF5">
            <w:pPr>
              <w:pStyle w:val="TableBodyTextMIRB"/>
            </w:pPr>
            <w:r w:rsidRPr="00FF4947">
              <w:t>OGF_ID</w:t>
            </w:r>
          </w:p>
        </w:tc>
        <w:tc>
          <w:tcPr>
            <w:tcW w:w="6480" w:type="dxa"/>
            <w:vAlign w:val="center"/>
          </w:tcPr>
          <w:p w14:paraId="07109DBB" w14:textId="321CDF53" w:rsidR="00511CA4" w:rsidRPr="00FF4947" w:rsidRDefault="00F17622" w:rsidP="00A53EF5">
            <w:pPr>
              <w:pStyle w:val="TableBodyTextMIRB"/>
            </w:pPr>
            <w:r w:rsidRPr="00FF4947">
              <w:t>Identifiant généré par le système de données ouvertes géospatiales d</w:t>
            </w:r>
            <w:r w:rsidR="00FF4947" w:rsidRPr="00FF4947">
              <w:t>’</w:t>
            </w:r>
            <w:r w:rsidRPr="00FF4947">
              <w:t>Information sur les terres de l</w:t>
            </w:r>
            <w:r w:rsidR="00FF4947" w:rsidRPr="00FF4947">
              <w:t>’</w:t>
            </w:r>
            <w:r w:rsidRPr="00FF4947">
              <w:t>Ontario, unique au niveau de l</w:t>
            </w:r>
            <w:r w:rsidR="00FF4947" w:rsidRPr="00FF4947">
              <w:t>’</w:t>
            </w:r>
            <w:r w:rsidRPr="00FF4947">
              <w:t>application.</w:t>
            </w:r>
          </w:p>
        </w:tc>
      </w:tr>
      <w:tr w:rsidR="00511CA4" w:rsidRPr="00FF4947" w14:paraId="34F54089" w14:textId="77777777" w:rsidTr="00CE0360">
        <w:trPr>
          <w:trHeight w:val="432"/>
        </w:trPr>
        <w:tc>
          <w:tcPr>
            <w:tcW w:w="5058" w:type="dxa"/>
            <w:vAlign w:val="center"/>
          </w:tcPr>
          <w:p w14:paraId="79856E77" w14:textId="77777777" w:rsidR="00511CA4" w:rsidRPr="00FF4947" w:rsidRDefault="00511CA4" w:rsidP="00A53EF5">
            <w:pPr>
              <w:pStyle w:val="TableColumnNameMIRB"/>
            </w:pPr>
            <w:r w:rsidRPr="00FF4947">
              <w:t>WETLAND_TYPE</w:t>
            </w:r>
          </w:p>
        </w:tc>
        <w:tc>
          <w:tcPr>
            <w:tcW w:w="2250" w:type="dxa"/>
            <w:vAlign w:val="center"/>
          </w:tcPr>
          <w:p w14:paraId="0EEBC8E3" w14:textId="77777777" w:rsidR="00511CA4" w:rsidRPr="00FF4947" w:rsidRDefault="00511CA4" w:rsidP="00A53EF5">
            <w:pPr>
              <w:pStyle w:val="TableBodyTextMIRB"/>
            </w:pPr>
            <w:r w:rsidRPr="00FF4947">
              <w:t>VARCHAR2(14)</w:t>
            </w:r>
          </w:p>
        </w:tc>
        <w:tc>
          <w:tcPr>
            <w:tcW w:w="1710" w:type="dxa"/>
            <w:vAlign w:val="center"/>
          </w:tcPr>
          <w:p w14:paraId="06867779" w14:textId="6B685F09" w:rsidR="00511CA4" w:rsidRPr="00FF4947" w:rsidRDefault="00747382" w:rsidP="00A53EF5">
            <w:pPr>
              <w:pStyle w:val="TableBodyTextMIRB"/>
            </w:pPr>
            <w:r w:rsidRPr="00FF4947">
              <w:t>Oui</w:t>
            </w:r>
          </w:p>
        </w:tc>
        <w:tc>
          <w:tcPr>
            <w:tcW w:w="1980" w:type="dxa"/>
            <w:vAlign w:val="center"/>
          </w:tcPr>
          <w:p w14:paraId="6FA2099D" w14:textId="77777777" w:rsidR="00511CA4" w:rsidRPr="00FF4947" w:rsidRDefault="00511CA4" w:rsidP="00A53EF5">
            <w:pPr>
              <w:pStyle w:val="TableBodyTextMIRB"/>
            </w:pPr>
            <w:r w:rsidRPr="00FF4947">
              <w:t>WETL_TYPE</w:t>
            </w:r>
          </w:p>
        </w:tc>
        <w:tc>
          <w:tcPr>
            <w:tcW w:w="6480" w:type="dxa"/>
            <w:vAlign w:val="center"/>
          </w:tcPr>
          <w:p w14:paraId="3657AFC4" w14:textId="3DD45916" w:rsidR="00511CA4" w:rsidRPr="00FF4947" w:rsidRDefault="00F17622" w:rsidP="00A53EF5">
            <w:pPr>
              <w:pStyle w:val="TableBodyTextMIRB"/>
            </w:pPr>
            <w:r w:rsidRPr="00FF4947">
              <w:t>Les types de terres humides sont décrits dans la section 1.1.2 du manuel du SETHO.</w:t>
            </w:r>
          </w:p>
          <w:p w14:paraId="5CFEC30D" w14:textId="5FFD05BB" w:rsidR="00511CA4" w:rsidRPr="00FF4947" w:rsidRDefault="00511CA4" w:rsidP="00A53EF5">
            <w:pPr>
              <w:pStyle w:val="TableBodyTextMIRB"/>
            </w:pPr>
            <w:r w:rsidRPr="00FF4947">
              <w:rPr>
                <w:b/>
              </w:rPr>
              <w:t>VALEURS VALIDES</w:t>
            </w:r>
            <w:r w:rsidRPr="00FF4947">
              <w:t xml:space="preserve">: </w:t>
            </w:r>
          </w:p>
          <w:p w14:paraId="348DA330" w14:textId="77777777" w:rsidR="00511CA4" w:rsidRPr="00FF4947" w:rsidRDefault="00511CA4" w:rsidP="00A53EF5">
            <w:pPr>
              <w:pStyle w:val="BulletsMIRB"/>
              <w:spacing w:line="276" w:lineRule="auto"/>
            </w:pPr>
            <w:r w:rsidRPr="00FF4947">
              <w:t>Bog</w:t>
            </w:r>
          </w:p>
          <w:p w14:paraId="38BA3DA2" w14:textId="77777777" w:rsidR="00511CA4" w:rsidRPr="00FF4947" w:rsidRDefault="00511CA4" w:rsidP="00A53EF5">
            <w:pPr>
              <w:pStyle w:val="BulletsMIRB"/>
              <w:spacing w:line="276" w:lineRule="auto"/>
            </w:pPr>
            <w:r w:rsidRPr="00FF4947">
              <w:t>Fen</w:t>
            </w:r>
          </w:p>
          <w:p w14:paraId="5BDB377B" w14:textId="77777777" w:rsidR="00511CA4" w:rsidRPr="00FF4947" w:rsidRDefault="00511CA4" w:rsidP="00A53EF5">
            <w:pPr>
              <w:pStyle w:val="BulletsMIRB"/>
              <w:spacing w:line="276" w:lineRule="auto"/>
            </w:pPr>
            <w:r w:rsidRPr="00FF4947">
              <w:t>Marsh</w:t>
            </w:r>
          </w:p>
          <w:p w14:paraId="03EC5C67" w14:textId="77777777" w:rsidR="00511CA4" w:rsidRPr="00FF4947" w:rsidRDefault="00511CA4" w:rsidP="00A53EF5">
            <w:pPr>
              <w:pStyle w:val="BulletsMIRB"/>
              <w:spacing w:line="276" w:lineRule="auto"/>
            </w:pPr>
            <w:proofErr w:type="spellStart"/>
            <w:r w:rsidRPr="00FF4947">
              <w:t>Swamp</w:t>
            </w:r>
            <w:proofErr w:type="spellEnd"/>
          </w:p>
          <w:p w14:paraId="1DA1926B" w14:textId="77777777" w:rsidR="00511CA4" w:rsidRPr="00FF4947" w:rsidRDefault="00511CA4" w:rsidP="00A53EF5">
            <w:pPr>
              <w:pStyle w:val="BulletsMIRB"/>
              <w:spacing w:line="276" w:lineRule="auto"/>
            </w:pPr>
            <w:r w:rsidRPr="00FF4947">
              <w:t>Open Water</w:t>
            </w:r>
          </w:p>
          <w:p w14:paraId="5A7AD2C9" w14:textId="77777777" w:rsidR="00511CA4" w:rsidRPr="00FF4947" w:rsidRDefault="00511CA4" w:rsidP="00A53EF5">
            <w:pPr>
              <w:pStyle w:val="BulletsMIRB"/>
              <w:spacing w:line="276" w:lineRule="auto"/>
            </w:pPr>
            <w:proofErr w:type="spellStart"/>
            <w:r w:rsidRPr="00FF4947">
              <w:t>Unknown</w:t>
            </w:r>
            <w:proofErr w:type="spellEnd"/>
          </w:p>
        </w:tc>
      </w:tr>
      <w:tr w:rsidR="00511CA4" w:rsidRPr="00FF4947" w14:paraId="4BA4FE4A" w14:textId="77777777" w:rsidTr="00CE0360">
        <w:trPr>
          <w:trHeight w:val="432"/>
        </w:trPr>
        <w:tc>
          <w:tcPr>
            <w:tcW w:w="5058" w:type="dxa"/>
            <w:vAlign w:val="center"/>
          </w:tcPr>
          <w:p w14:paraId="3FB9A79A" w14:textId="77777777" w:rsidR="00511CA4" w:rsidRPr="00FF4947" w:rsidRDefault="00511CA4" w:rsidP="00A53EF5">
            <w:pPr>
              <w:pStyle w:val="TableColumnNameMIRB"/>
            </w:pPr>
            <w:r w:rsidRPr="00FF4947">
              <w:t>EVALUATED_WETLAND_IND</w:t>
            </w:r>
          </w:p>
        </w:tc>
        <w:tc>
          <w:tcPr>
            <w:tcW w:w="2250" w:type="dxa"/>
            <w:vAlign w:val="center"/>
          </w:tcPr>
          <w:p w14:paraId="505FA4FF" w14:textId="77777777" w:rsidR="00511CA4" w:rsidRPr="00FF4947" w:rsidRDefault="00511CA4" w:rsidP="00A53EF5">
            <w:pPr>
              <w:pStyle w:val="TableBodyTextMIRB"/>
            </w:pPr>
            <w:r w:rsidRPr="00FF4947">
              <w:t>VARCHAR2(3)</w:t>
            </w:r>
          </w:p>
        </w:tc>
        <w:tc>
          <w:tcPr>
            <w:tcW w:w="1710" w:type="dxa"/>
            <w:vAlign w:val="center"/>
          </w:tcPr>
          <w:p w14:paraId="0049B39E" w14:textId="5361CDFC" w:rsidR="00511CA4" w:rsidRPr="00FF4947" w:rsidRDefault="00747382" w:rsidP="00A53EF5">
            <w:pPr>
              <w:pStyle w:val="TableBodyTextMIRB"/>
            </w:pPr>
            <w:r w:rsidRPr="00FF4947">
              <w:t>Oui</w:t>
            </w:r>
          </w:p>
        </w:tc>
        <w:tc>
          <w:tcPr>
            <w:tcW w:w="1980" w:type="dxa"/>
            <w:vAlign w:val="center"/>
          </w:tcPr>
          <w:p w14:paraId="267C53DF" w14:textId="77777777" w:rsidR="00511CA4" w:rsidRPr="00FF4947" w:rsidRDefault="00511CA4" w:rsidP="00A53EF5">
            <w:pPr>
              <w:pStyle w:val="TableBodyTextMIRB"/>
            </w:pPr>
            <w:r w:rsidRPr="00FF4947">
              <w:t>EVAL_IND</w:t>
            </w:r>
          </w:p>
        </w:tc>
        <w:tc>
          <w:tcPr>
            <w:tcW w:w="6480" w:type="dxa"/>
            <w:vAlign w:val="center"/>
          </w:tcPr>
          <w:p w14:paraId="0AAA5095" w14:textId="1CC31845" w:rsidR="00511CA4" w:rsidRPr="00FF4947" w:rsidRDefault="00511CA4" w:rsidP="00A53EF5">
            <w:pPr>
              <w:pStyle w:val="TableBodyTextMIRB"/>
            </w:pPr>
            <w:r w:rsidRPr="00FF4947">
              <w:t>Indique si une terre humide a été évaluée dans le cadre du Système d</w:t>
            </w:r>
            <w:r w:rsidR="00FF4947" w:rsidRPr="00FF4947">
              <w:t>’</w:t>
            </w:r>
            <w:r w:rsidRPr="00FF4947">
              <w:t>évaluation des terres humides de l</w:t>
            </w:r>
            <w:r w:rsidR="00FF4947" w:rsidRPr="00FF4947">
              <w:t>’</w:t>
            </w:r>
            <w:r w:rsidRPr="00FF4947">
              <w:t xml:space="preserve">Ontario </w:t>
            </w:r>
            <w:r w:rsidRPr="00FF4947">
              <w:lastRenderedPageBreak/>
              <w:t>(SETHO).</w:t>
            </w:r>
          </w:p>
          <w:p w14:paraId="42E21954" w14:textId="0ECEA55B" w:rsidR="00511CA4" w:rsidRPr="00FF4947" w:rsidRDefault="00F17622" w:rsidP="00A53EF5">
            <w:pPr>
              <w:pStyle w:val="TableBodyTextMIRB"/>
            </w:pPr>
            <w:r w:rsidRPr="00FF4947">
              <w:rPr>
                <w:b/>
              </w:rPr>
              <w:t>VALEURS VALIDES</w:t>
            </w:r>
            <w:r w:rsidRPr="00FF4947">
              <w:t xml:space="preserve">: </w:t>
            </w:r>
          </w:p>
          <w:p w14:paraId="76F28401" w14:textId="77777777" w:rsidR="00511CA4" w:rsidRPr="00FF4947" w:rsidRDefault="00511CA4" w:rsidP="00A53EF5">
            <w:pPr>
              <w:pStyle w:val="BulletsMIRB"/>
              <w:spacing w:after="0" w:line="276" w:lineRule="auto"/>
            </w:pPr>
            <w:r w:rsidRPr="00FF4947">
              <w:t>Yes</w:t>
            </w:r>
          </w:p>
          <w:p w14:paraId="50BF080F" w14:textId="77777777" w:rsidR="00511CA4" w:rsidRPr="00FF4947" w:rsidRDefault="00511CA4" w:rsidP="00A53EF5">
            <w:pPr>
              <w:pStyle w:val="BulletsMIRB"/>
              <w:spacing w:after="0" w:line="276" w:lineRule="auto"/>
            </w:pPr>
            <w:r w:rsidRPr="00FF4947">
              <w:t>No</w:t>
            </w:r>
          </w:p>
        </w:tc>
      </w:tr>
      <w:tr w:rsidR="00511CA4" w:rsidRPr="00FF4947" w14:paraId="3E71D95E" w14:textId="77777777" w:rsidTr="00CE0360">
        <w:trPr>
          <w:trHeight w:val="432"/>
        </w:trPr>
        <w:tc>
          <w:tcPr>
            <w:tcW w:w="5058" w:type="dxa"/>
            <w:vAlign w:val="center"/>
          </w:tcPr>
          <w:p w14:paraId="13BC4ABB" w14:textId="77777777" w:rsidR="00511CA4" w:rsidRPr="00FF4947" w:rsidRDefault="00511CA4" w:rsidP="00A53EF5">
            <w:pPr>
              <w:pStyle w:val="TableColumnNameMIRB"/>
            </w:pPr>
            <w:r w:rsidRPr="00FF4947">
              <w:lastRenderedPageBreak/>
              <w:t>EVALUATED_WETLAND_ID</w:t>
            </w:r>
          </w:p>
        </w:tc>
        <w:tc>
          <w:tcPr>
            <w:tcW w:w="2250" w:type="dxa"/>
            <w:vAlign w:val="center"/>
          </w:tcPr>
          <w:p w14:paraId="398BA659" w14:textId="77777777" w:rsidR="00511CA4" w:rsidRPr="00FF4947" w:rsidRDefault="00511CA4" w:rsidP="00A53EF5">
            <w:pPr>
              <w:pStyle w:val="TableBodyTextMIRB"/>
            </w:pPr>
            <w:r w:rsidRPr="00FF4947">
              <w:t>NUMBER(13)</w:t>
            </w:r>
          </w:p>
        </w:tc>
        <w:tc>
          <w:tcPr>
            <w:tcW w:w="1710" w:type="dxa"/>
            <w:vAlign w:val="center"/>
          </w:tcPr>
          <w:p w14:paraId="3D7989EF" w14:textId="013AFBDD" w:rsidR="00511CA4" w:rsidRPr="00FF4947" w:rsidRDefault="00511CA4" w:rsidP="00A53EF5">
            <w:pPr>
              <w:pStyle w:val="TableBodyTextMIRB"/>
            </w:pPr>
            <w:r w:rsidRPr="00FF4947">
              <w:t>Non</w:t>
            </w:r>
          </w:p>
        </w:tc>
        <w:tc>
          <w:tcPr>
            <w:tcW w:w="1980" w:type="dxa"/>
            <w:vAlign w:val="center"/>
          </w:tcPr>
          <w:p w14:paraId="7AAD7B59" w14:textId="77777777" w:rsidR="00511CA4" w:rsidRPr="00FF4947" w:rsidRDefault="00511CA4" w:rsidP="00A53EF5">
            <w:pPr>
              <w:pStyle w:val="TableBodyTextMIRB"/>
            </w:pPr>
            <w:r w:rsidRPr="00FF4947">
              <w:t>EVAL_ID</w:t>
            </w:r>
          </w:p>
        </w:tc>
        <w:tc>
          <w:tcPr>
            <w:tcW w:w="6480" w:type="dxa"/>
            <w:vAlign w:val="center"/>
          </w:tcPr>
          <w:p w14:paraId="6C620A41" w14:textId="6440FBE6" w:rsidR="00511CA4" w:rsidRPr="00FF4947" w:rsidRDefault="00A02A3C" w:rsidP="00A53EF5">
            <w:pPr>
              <w:pStyle w:val="TableBodyTextMIRB"/>
              <w:spacing w:after="240"/>
            </w:pPr>
            <w:r w:rsidRPr="00FF4947">
              <w:t>Identifiant généré par le système, unique au niveau de l</w:t>
            </w:r>
            <w:r w:rsidR="00FF4947" w:rsidRPr="00FF4947">
              <w:t>’</w:t>
            </w:r>
            <w:r w:rsidRPr="00FF4947">
              <w:t>application.</w:t>
            </w:r>
          </w:p>
          <w:p w14:paraId="08304273" w14:textId="6671C410" w:rsidR="00511CA4" w:rsidRPr="00FF4947" w:rsidRDefault="00A02A3C" w:rsidP="00A53EF5">
            <w:pPr>
              <w:pStyle w:val="TableBodyTextMIRB"/>
              <w:rPr>
                <w:color w:val="auto"/>
              </w:rPr>
            </w:pPr>
            <w:r w:rsidRPr="00FF4947">
              <w:t xml:space="preserve">Clé étrangère reliant à </w:t>
            </w:r>
            <w:r w:rsidRPr="00FF4947">
              <w:rPr>
                <w:color w:val="auto"/>
              </w:rPr>
              <w:t>EVALUATED WETLAND</w:t>
            </w:r>
          </w:p>
        </w:tc>
      </w:tr>
      <w:tr w:rsidR="00511CA4" w:rsidRPr="00FF4947" w14:paraId="0BC17CA2" w14:textId="77777777" w:rsidTr="00CE0360">
        <w:tblPrEx>
          <w:tblLook w:val="04A0" w:firstRow="1" w:lastRow="0" w:firstColumn="1" w:lastColumn="0" w:noHBand="0" w:noVBand="1"/>
        </w:tblPrEx>
        <w:trPr>
          <w:trHeight w:val="432"/>
        </w:trPr>
        <w:tc>
          <w:tcPr>
            <w:tcW w:w="5058" w:type="dxa"/>
          </w:tcPr>
          <w:p w14:paraId="30ACCFB4" w14:textId="77777777" w:rsidR="00511CA4" w:rsidRPr="00FF4947" w:rsidRDefault="00511CA4" w:rsidP="00A53EF5">
            <w:pPr>
              <w:pStyle w:val="TableColumnNameMIRB"/>
            </w:pPr>
            <w:r w:rsidRPr="00FF4947">
              <w:t>COASTAL_IND</w:t>
            </w:r>
          </w:p>
        </w:tc>
        <w:tc>
          <w:tcPr>
            <w:tcW w:w="2250" w:type="dxa"/>
          </w:tcPr>
          <w:p w14:paraId="70A8FD16" w14:textId="77777777" w:rsidR="00511CA4" w:rsidRPr="00FF4947" w:rsidRDefault="00511CA4" w:rsidP="00A53EF5">
            <w:pPr>
              <w:pStyle w:val="TableBodyTextMIRB"/>
            </w:pPr>
            <w:r w:rsidRPr="00FF4947">
              <w:t>VARCHAR2(3)</w:t>
            </w:r>
          </w:p>
        </w:tc>
        <w:tc>
          <w:tcPr>
            <w:tcW w:w="1710" w:type="dxa"/>
          </w:tcPr>
          <w:p w14:paraId="1E0226E3" w14:textId="1E6E4B75" w:rsidR="00511CA4" w:rsidRPr="00FF4947" w:rsidRDefault="00747382" w:rsidP="00A53EF5">
            <w:pPr>
              <w:pStyle w:val="TableBodyTextMIRB"/>
            </w:pPr>
            <w:r w:rsidRPr="00FF4947">
              <w:t>Oui</w:t>
            </w:r>
          </w:p>
        </w:tc>
        <w:tc>
          <w:tcPr>
            <w:tcW w:w="1980" w:type="dxa"/>
          </w:tcPr>
          <w:p w14:paraId="539A8989" w14:textId="77777777" w:rsidR="00511CA4" w:rsidRPr="00FF4947" w:rsidRDefault="00511CA4" w:rsidP="00A53EF5">
            <w:pPr>
              <w:pStyle w:val="TableBodyTextMIRB"/>
            </w:pPr>
            <w:r w:rsidRPr="00FF4947">
              <w:t>COASTAL</w:t>
            </w:r>
          </w:p>
        </w:tc>
        <w:tc>
          <w:tcPr>
            <w:tcW w:w="6480" w:type="dxa"/>
          </w:tcPr>
          <w:p w14:paraId="6A9B3A03" w14:textId="791B0BEC" w:rsidR="00511CA4" w:rsidRPr="00FF4947" w:rsidRDefault="00A02A3C" w:rsidP="00A53EF5">
            <w:pPr>
              <w:pStyle w:val="TableBodyTextMIRB"/>
            </w:pPr>
            <w:r w:rsidRPr="00FF4947">
              <w:t>Indicateur Yes/No pour toute terre humide</w:t>
            </w:r>
            <w:r w:rsidRPr="00FF4947">
              <w:rPr>
                <w:i/>
              </w:rPr>
              <w:t xml:space="preserve"> </w:t>
            </w:r>
            <w:r w:rsidRPr="00FF4947">
              <w:t>située en bordure de l</w:t>
            </w:r>
            <w:r w:rsidR="00FF4947" w:rsidRPr="00FF4947">
              <w:t>’</w:t>
            </w:r>
            <w:r w:rsidRPr="00FF4947">
              <w:t xml:space="preserve">un des Grands Lacs ou de leurs voies </w:t>
            </w:r>
            <w:proofErr w:type="spellStart"/>
            <w:r w:rsidRPr="00FF4947">
              <w:t>interlacustres</w:t>
            </w:r>
            <w:proofErr w:type="spellEnd"/>
            <w:r w:rsidRPr="00FF4947">
              <w:t xml:space="preserve"> (lac Sainte-Claire, rivières Ste-Marie, Sainte-Claire, Détroit et Niagara et fleuve Saint-Laurent) ou toute autre terre humide</w:t>
            </w:r>
            <w:r w:rsidRPr="00FF4947">
              <w:rPr>
                <w:i/>
              </w:rPr>
              <w:t xml:space="preserve"> </w:t>
            </w:r>
            <w:r w:rsidRPr="00FF4947">
              <w:t>située en bordure d</w:t>
            </w:r>
            <w:r w:rsidR="00FF4947" w:rsidRPr="00FF4947">
              <w:t>’</w:t>
            </w:r>
            <w:r w:rsidRPr="00FF4947">
              <w:t>un affluent de l</w:t>
            </w:r>
            <w:r w:rsidR="00FF4947" w:rsidRPr="00FF4947">
              <w:t>’</w:t>
            </w:r>
            <w:r w:rsidRPr="00FF4947">
              <w:t>une ou l</w:t>
            </w:r>
            <w:r w:rsidR="00FF4947" w:rsidRPr="00FF4947">
              <w:t>’</w:t>
            </w:r>
            <w:r w:rsidRPr="00FF4947">
              <w:t>autre des masses d</w:t>
            </w:r>
            <w:r w:rsidR="00FF4947" w:rsidRPr="00FF4947">
              <w:t>’</w:t>
            </w:r>
            <w:r w:rsidRPr="00FF4947">
              <w:t>eau susmentionnées et de leurs voies, en tout ou en partie, en aval d</w:t>
            </w:r>
            <w:r w:rsidR="00FF4947" w:rsidRPr="00FF4947">
              <w:t>’</w:t>
            </w:r>
            <w:r w:rsidRPr="00FF4947">
              <w:t>une ligne située à 2 kilomètres en amont de la limite d</w:t>
            </w:r>
            <w:r w:rsidR="00FF4947" w:rsidRPr="00FF4947">
              <w:t>’</w:t>
            </w:r>
            <w:r w:rsidRPr="00FF4947">
              <w:t>inondation 1:100 ans (plus jet de rive) du grand plan d</w:t>
            </w:r>
            <w:r w:rsidR="00FF4947" w:rsidRPr="00FF4947">
              <w:t>’</w:t>
            </w:r>
            <w:r w:rsidRPr="00FF4947">
              <w:t>eau auquel il est relié. VALEUR PAR DÉFAUT = No.</w:t>
            </w:r>
          </w:p>
          <w:p w14:paraId="600D7ED9" w14:textId="272288F8" w:rsidR="00511CA4" w:rsidRPr="00FF4947" w:rsidRDefault="00F17622" w:rsidP="00A53EF5">
            <w:pPr>
              <w:pStyle w:val="TableBodyTextMIRB"/>
            </w:pPr>
            <w:r w:rsidRPr="00FF4947">
              <w:rPr>
                <w:b/>
              </w:rPr>
              <w:t>VALEURS VALIDES</w:t>
            </w:r>
            <w:r w:rsidRPr="00FF4947">
              <w:t xml:space="preserve">: </w:t>
            </w:r>
          </w:p>
          <w:p w14:paraId="00C82B0B" w14:textId="77777777" w:rsidR="00511CA4" w:rsidRPr="00FF4947" w:rsidRDefault="00511CA4" w:rsidP="00A53EF5">
            <w:pPr>
              <w:pStyle w:val="BulletsMIRB"/>
              <w:spacing w:after="0" w:line="276" w:lineRule="auto"/>
            </w:pPr>
            <w:r w:rsidRPr="00FF4947">
              <w:t>Yes</w:t>
            </w:r>
          </w:p>
          <w:p w14:paraId="1A28012B" w14:textId="77777777" w:rsidR="00511CA4" w:rsidRPr="00FF4947" w:rsidRDefault="00511CA4" w:rsidP="00A53EF5">
            <w:pPr>
              <w:pStyle w:val="BulletsMIRB"/>
              <w:spacing w:after="0" w:line="276" w:lineRule="auto"/>
            </w:pPr>
            <w:r w:rsidRPr="00FF4947">
              <w:t>No</w:t>
            </w:r>
          </w:p>
        </w:tc>
      </w:tr>
      <w:tr w:rsidR="00511CA4" w:rsidRPr="00FF4947" w14:paraId="5ECEEF9D" w14:textId="77777777" w:rsidTr="00CE0360">
        <w:trPr>
          <w:trHeight w:val="432"/>
        </w:trPr>
        <w:tc>
          <w:tcPr>
            <w:tcW w:w="5058" w:type="dxa"/>
            <w:vAlign w:val="center"/>
          </w:tcPr>
          <w:p w14:paraId="18D6FFB3" w14:textId="77777777" w:rsidR="00511CA4" w:rsidRPr="00FF4947" w:rsidRDefault="00511CA4" w:rsidP="00A53EF5">
            <w:pPr>
              <w:pStyle w:val="TableColumnNameMIRB"/>
            </w:pPr>
            <w:r w:rsidRPr="00FF4947">
              <w:t>WETLAND_UNIT_NUMBER</w:t>
            </w:r>
          </w:p>
        </w:tc>
        <w:tc>
          <w:tcPr>
            <w:tcW w:w="2250" w:type="dxa"/>
            <w:vAlign w:val="center"/>
          </w:tcPr>
          <w:p w14:paraId="0B1C31A3" w14:textId="77777777" w:rsidR="00511CA4" w:rsidRPr="00FF4947" w:rsidRDefault="00511CA4" w:rsidP="00A53EF5">
            <w:pPr>
              <w:pStyle w:val="TableBodyTextMIRB"/>
            </w:pPr>
            <w:r w:rsidRPr="00FF4947">
              <w:t>NUMBER(3)</w:t>
            </w:r>
          </w:p>
        </w:tc>
        <w:tc>
          <w:tcPr>
            <w:tcW w:w="1710" w:type="dxa"/>
            <w:vAlign w:val="center"/>
          </w:tcPr>
          <w:p w14:paraId="53A8ED81" w14:textId="4EDCF97E" w:rsidR="00511CA4" w:rsidRPr="00FF4947" w:rsidRDefault="00511CA4" w:rsidP="00A53EF5">
            <w:pPr>
              <w:pStyle w:val="TableBodyTextMIRB"/>
            </w:pPr>
            <w:r w:rsidRPr="00FF4947">
              <w:t>Non</w:t>
            </w:r>
          </w:p>
        </w:tc>
        <w:tc>
          <w:tcPr>
            <w:tcW w:w="1980" w:type="dxa"/>
            <w:vAlign w:val="center"/>
          </w:tcPr>
          <w:p w14:paraId="12AC414D" w14:textId="77777777" w:rsidR="00511CA4" w:rsidRPr="00FF4947" w:rsidRDefault="00511CA4" w:rsidP="00A53EF5">
            <w:pPr>
              <w:pStyle w:val="TableBodyTextMIRB"/>
            </w:pPr>
            <w:r w:rsidRPr="00FF4947">
              <w:t>UNIT_NUM</w:t>
            </w:r>
          </w:p>
        </w:tc>
        <w:tc>
          <w:tcPr>
            <w:tcW w:w="6480" w:type="dxa"/>
            <w:vAlign w:val="center"/>
          </w:tcPr>
          <w:p w14:paraId="7551D114" w14:textId="6B8A9F1D" w:rsidR="00511CA4" w:rsidRPr="00FF4947" w:rsidRDefault="00A02A3C" w:rsidP="00A53EF5">
            <w:pPr>
              <w:pStyle w:val="TableBodyTextMIRB"/>
            </w:pPr>
            <w:r w:rsidRPr="00FF4947">
              <w:t>Numéro de Wetland Unit tiré de la feuille du SETHO indiquant la taille et les limites des terres humides. Un même numéro de Wetland Unit peut désigner de nombreux polygones.</w:t>
            </w:r>
          </w:p>
        </w:tc>
      </w:tr>
      <w:tr w:rsidR="00511CA4" w:rsidRPr="0057539B" w14:paraId="024F6970" w14:textId="77777777" w:rsidTr="00CE0360">
        <w:trPr>
          <w:trHeight w:val="432"/>
        </w:trPr>
        <w:tc>
          <w:tcPr>
            <w:tcW w:w="5058" w:type="dxa"/>
            <w:vAlign w:val="center"/>
          </w:tcPr>
          <w:p w14:paraId="43CB43E9" w14:textId="77777777" w:rsidR="00511CA4" w:rsidRPr="00FF4947" w:rsidRDefault="00511CA4" w:rsidP="00A53EF5">
            <w:pPr>
              <w:pStyle w:val="TableColumnNameMIRB"/>
            </w:pPr>
            <w:r w:rsidRPr="00FF4947">
              <w:t>VEG_COMMUNITY_CODE</w:t>
            </w:r>
          </w:p>
        </w:tc>
        <w:tc>
          <w:tcPr>
            <w:tcW w:w="2250" w:type="dxa"/>
            <w:vAlign w:val="center"/>
          </w:tcPr>
          <w:p w14:paraId="67F90E5E" w14:textId="77777777" w:rsidR="00511CA4" w:rsidRPr="00FF4947" w:rsidRDefault="00511CA4" w:rsidP="00A53EF5">
            <w:pPr>
              <w:pStyle w:val="TableBodyTextMIRB"/>
            </w:pPr>
            <w:r w:rsidRPr="00FF4947">
              <w:t>VARCHAR2(20)</w:t>
            </w:r>
          </w:p>
        </w:tc>
        <w:tc>
          <w:tcPr>
            <w:tcW w:w="1710" w:type="dxa"/>
            <w:vAlign w:val="center"/>
          </w:tcPr>
          <w:p w14:paraId="58A92C59" w14:textId="0E5C3710" w:rsidR="00511CA4" w:rsidRPr="00FF4947" w:rsidRDefault="00511CA4" w:rsidP="00A53EF5">
            <w:pPr>
              <w:pStyle w:val="TableBodyTextMIRB"/>
            </w:pPr>
            <w:r w:rsidRPr="00FF4947">
              <w:t>Non</w:t>
            </w:r>
          </w:p>
        </w:tc>
        <w:tc>
          <w:tcPr>
            <w:tcW w:w="1980" w:type="dxa"/>
            <w:vAlign w:val="center"/>
          </w:tcPr>
          <w:p w14:paraId="6D174A5D" w14:textId="77777777" w:rsidR="00511CA4" w:rsidRPr="00FF4947" w:rsidRDefault="00511CA4" w:rsidP="00A53EF5">
            <w:pPr>
              <w:pStyle w:val="TableBodyTextMIRB"/>
            </w:pPr>
            <w:r w:rsidRPr="00FF4947">
              <w:t>VEG_COMMUN</w:t>
            </w:r>
          </w:p>
        </w:tc>
        <w:tc>
          <w:tcPr>
            <w:tcW w:w="6480" w:type="dxa"/>
            <w:vAlign w:val="center"/>
          </w:tcPr>
          <w:p w14:paraId="318CD18A" w14:textId="400700EA" w:rsidR="00511CA4" w:rsidRPr="0057539B" w:rsidRDefault="00511CA4" w:rsidP="00A53EF5">
            <w:pPr>
              <w:pStyle w:val="TableBodyTextMIRB"/>
              <w:rPr>
                <w:lang w:val="en-CA"/>
              </w:rPr>
            </w:pPr>
            <w:proofErr w:type="spellStart"/>
            <w:r w:rsidRPr="00FF4947">
              <w:t>Vegetation</w:t>
            </w:r>
            <w:proofErr w:type="spellEnd"/>
            <w:r w:rsidRPr="00FF4947">
              <w:t xml:space="preserve"> Community Code. Section 1.2.2. </w:t>
            </w:r>
            <w:proofErr w:type="gramStart"/>
            <w:r w:rsidRPr="00FF4947">
              <w:t>du</w:t>
            </w:r>
            <w:proofErr w:type="gramEnd"/>
            <w:r w:rsidRPr="00FF4947">
              <w:t xml:space="preserve"> manuel du SETHO. </w:t>
            </w:r>
            <w:proofErr w:type="spellStart"/>
            <w:proofErr w:type="gramStart"/>
            <w:r w:rsidRPr="0057539B">
              <w:rPr>
                <w:lang w:val="en-CA"/>
              </w:rPr>
              <w:t>Exemples</w:t>
            </w:r>
            <w:proofErr w:type="spellEnd"/>
            <w:r w:rsidRPr="0057539B">
              <w:rPr>
                <w:lang w:val="en-CA"/>
              </w:rPr>
              <w:t> :</w:t>
            </w:r>
            <w:proofErr w:type="gramEnd"/>
            <w:r w:rsidRPr="0057539B">
              <w:rPr>
                <w:lang w:val="en-CA"/>
              </w:rPr>
              <w:t xml:space="preserve"> S3, M5, B2-A, F14, W11-B.</w:t>
            </w:r>
          </w:p>
        </w:tc>
      </w:tr>
      <w:tr w:rsidR="00511CA4" w:rsidRPr="00FF4947" w14:paraId="350200B3" w14:textId="77777777" w:rsidTr="00CE0360">
        <w:trPr>
          <w:trHeight w:val="432"/>
        </w:trPr>
        <w:tc>
          <w:tcPr>
            <w:tcW w:w="5058" w:type="dxa"/>
            <w:vAlign w:val="center"/>
          </w:tcPr>
          <w:p w14:paraId="3B8C9A0C" w14:textId="77777777" w:rsidR="00511CA4" w:rsidRPr="00FF4947" w:rsidRDefault="00511CA4" w:rsidP="00A53EF5">
            <w:pPr>
              <w:pStyle w:val="TableColumnNameMIRB"/>
            </w:pPr>
            <w:r w:rsidRPr="00FF4947">
              <w:t>SITE_TYPE</w:t>
            </w:r>
          </w:p>
        </w:tc>
        <w:tc>
          <w:tcPr>
            <w:tcW w:w="2250" w:type="dxa"/>
            <w:vAlign w:val="center"/>
          </w:tcPr>
          <w:p w14:paraId="1BFE8638" w14:textId="77777777" w:rsidR="00511CA4" w:rsidRPr="00FF4947" w:rsidRDefault="00511CA4" w:rsidP="00A53EF5">
            <w:pPr>
              <w:pStyle w:val="TableBodyTextMIRB"/>
            </w:pPr>
            <w:r w:rsidRPr="00FF4947">
              <w:t>VARCHAR2(12)</w:t>
            </w:r>
          </w:p>
        </w:tc>
        <w:tc>
          <w:tcPr>
            <w:tcW w:w="1710" w:type="dxa"/>
            <w:vAlign w:val="center"/>
          </w:tcPr>
          <w:p w14:paraId="0E6FE43E" w14:textId="02B9090E" w:rsidR="00511CA4" w:rsidRPr="00FF4947" w:rsidRDefault="00511CA4" w:rsidP="00A53EF5">
            <w:pPr>
              <w:pStyle w:val="TableBodyTextMIRB"/>
            </w:pPr>
            <w:r w:rsidRPr="00FF4947">
              <w:t>Non</w:t>
            </w:r>
          </w:p>
        </w:tc>
        <w:tc>
          <w:tcPr>
            <w:tcW w:w="1980" w:type="dxa"/>
            <w:vAlign w:val="center"/>
          </w:tcPr>
          <w:p w14:paraId="7593E674" w14:textId="77777777" w:rsidR="00511CA4" w:rsidRPr="00FF4947" w:rsidRDefault="00511CA4" w:rsidP="00A53EF5">
            <w:pPr>
              <w:pStyle w:val="TableBodyTextMIRB"/>
            </w:pPr>
            <w:r w:rsidRPr="00FF4947">
              <w:t>SITE_TYPE</w:t>
            </w:r>
          </w:p>
        </w:tc>
        <w:tc>
          <w:tcPr>
            <w:tcW w:w="6480" w:type="dxa"/>
            <w:vAlign w:val="center"/>
          </w:tcPr>
          <w:p w14:paraId="45FCD85E" w14:textId="31741EB7" w:rsidR="00511CA4" w:rsidRPr="00FF4947" w:rsidRDefault="00A02A3C" w:rsidP="00A53EF5">
            <w:pPr>
              <w:pStyle w:val="TableBodyTextMIRB"/>
            </w:pPr>
            <w:r w:rsidRPr="00FF4947">
              <w:t>Type de site. Section 1.1.3 du manuel du SETHO.</w:t>
            </w:r>
          </w:p>
          <w:p w14:paraId="10055B1A" w14:textId="77777777" w:rsidR="00511CA4" w:rsidRPr="00FF4947" w:rsidRDefault="00511CA4" w:rsidP="00A53EF5">
            <w:pPr>
              <w:pStyle w:val="BulletsMIRB"/>
              <w:spacing w:line="276" w:lineRule="auto"/>
            </w:pPr>
            <w:proofErr w:type="spellStart"/>
            <w:r w:rsidRPr="00FF4947">
              <w:t>Isolated</w:t>
            </w:r>
            <w:proofErr w:type="spellEnd"/>
            <w:r w:rsidRPr="00FF4947">
              <w:t>.</w:t>
            </w:r>
          </w:p>
          <w:p w14:paraId="3884BCD4" w14:textId="77777777" w:rsidR="00511CA4" w:rsidRPr="00FF4947" w:rsidRDefault="00511CA4" w:rsidP="00A53EF5">
            <w:pPr>
              <w:pStyle w:val="BulletsMIRB"/>
              <w:spacing w:line="276" w:lineRule="auto"/>
            </w:pPr>
            <w:proofErr w:type="spellStart"/>
            <w:r w:rsidRPr="00FF4947">
              <w:lastRenderedPageBreak/>
              <w:t>Palustrine</w:t>
            </w:r>
            <w:proofErr w:type="spellEnd"/>
            <w:r w:rsidRPr="00FF4947">
              <w:t>.</w:t>
            </w:r>
          </w:p>
          <w:p w14:paraId="574CD653" w14:textId="0580C0B0" w:rsidR="00511CA4" w:rsidRPr="00FF4947" w:rsidRDefault="00511CA4" w:rsidP="00A53EF5">
            <w:pPr>
              <w:pStyle w:val="BulletsMIRB"/>
              <w:spacing w:line="276" w:lineRule="auto"/>
            </w:pPr>
            <w:r w:rsidRPr="00FF4947">
              <w:t>Riverine1, riverain sur le bord d</w:t>
            </w:r>
            <w:r w:rsidR="00FF4947" w:rsidRPr="00FF4947">
              <w:t>’</w:t>
            </w:r>
            <w:r w:rsidRPr="00FF4947">
              <w:t>un cours d</w:t>
            </w:r>
            <w:r w:rsidR="00FF4947" w:rsidRPr="00FF4947">
              <w:t>’</w:t>
            </w:r>
            <w:r w:rsidRPr="00FF4947">
              <w:t>eau.</w:t>
            </w:r>
          </w:p>
          <w:p w14:paraId="39C708AB" w14:textId="38B57145" w:rsidR="00511CA4" w:rsidRPr="00FF4947" w:rsidRDefault="00511CA4" w:rsidP="00A53EF5">
            <w:pPr>
              <w:pStyle w:val="BulletsMIRB"/>
              <w:spacing w:line="276" w:lineRule="auto"/>
            </w:pPr>
            <w:r w:rsidRPr="00FF4947">
              <w:t>Riverine2, riverain à l</w:t>
            </w:r>
            <w:r w:rsidR="00FF4947" w:rsidRPr="00FF4947">
              <w:t>’</w:t>
            </w:r>
            <w:r w:rsidRPr="00FF4947">
              <w:t>embouchure d</w:t>
            </w:r>
            <w:r w:rsidR="00FF4947" w:rsidRPr="00FF4947">
              <w:t>’</w:t>
            </w:r>
            <w:r w:rsidRPr="00FF4947">
              <w:t>un cours d</w:t>
            </w:r>
            <w:r w:rsidR="00FF4947" w:rsidRPr="00FF4947">
              <w:t>’</w:t>
            </w:r>
            <w:r w:rsidRPr="00FF4947">
              <w:t>eau.</w:t>
            </w:r>
          </w:p>
          <w:p w14:paraId="23A44BC9" w14:textId="4DB30B45" w:rsidR="00511CA4" w:rsidRPr="00FF4947" w:rsidRDefault="00511CA4" w:rsidP="00A53EF5">
            <w:pPr>
              <w:pStyle w:val="BulletsMIRB"/>
              <w:spacing w:line="276" w:lineRule="auto"/>
            </w:pPr>
            <w:r w:rsidRPr="00FF4947">
              <w:t>Lacustrine1, lacustre à l</w:t>
            </w:r>
            <w:r w:rsidR="00FF4947" w:rsidRPr="00FF4947">
              <w:t>’</w:t>
            </w:r>
            <w:r w:rsidRPr="00FF4947">
              <w:t>embouchure d</w:t>
            </w:r>
            <w:r w:rsidR="00FF4947" w:rsidRPr="00FF4947">
              <w:t>’</w:t>
            </w:r>
            <w:r w:rsidRPr="00FF4947">
              <w:t>un cours d</w:t>
            </w:r>
            <w:r w:rsidR="00FF4947" w:rsidRPr="00FF4947">
              <w:t>’</w:t>
            </w:r>
            <w:r w:rsidRPr="00FF4947">
              <w:t>eau.</w:t>
            </w:r>
          </w:p>
          <w:p w14:paraId="70FC1251" w14:textId="0CEC23D6" w:rsidR="00511CA4" w:rsidRPr="00FF4947" w:rsidRDefault="00511CA4" w:rsidP="00A53EF5">
            <w:pPr>
              <w:pStyle w:val="BulletsMIRB"/>
              <w:spacing w:line="276" w:lineRule="auto"/>
            </w:pPr>
            <w:r w:rsidRPr="00FF4947">
              <w:t>Lacustrine2, lacustre sur le bord d</w:t>
            </w:r>
            <w:r w:rsidR="00FF4947" w:rsidRPr="00FF4947">
              <w:t>’</w:t>
            </w:r>
            <w:r w:rsidRPr="00FF4947">
              <w:t>une baie fermée ou d</w:t>
            </w:r>
            <w:r w:rsidR="00FF4947" w:rsidRPr="00FF4947">
              <w:t>’</w:t>
            </w:r>
            <w:r w:rsidRPr="00FF4947">
              <w:t>un cordon littoral.</w:t>
            </w:r>
          </w:p>
          <w:p w14:paraId="1157A564" w14:textId="28BEDC7E" w:rsidR="00511CA4" w:rsidRPr="00FF4947" w:rsidRDefault="00511CA4" w:rsidP="00A53EF5">
            <w:pPr>
              <w:pStyle w:val="BulletsMIRB"/>
              <w:spacing w:line="276" w:lineRule="auto"/>
            </w:pPr>
            <w:r w:rsidRPr="00FF4947">
              <w:t>Lacustrine3, lacustre et exposé à un lac.</w:t>
            </w:r>
          </w:p>
          <w:p w14:paraId="6A709975" w14:textId="17DFB22F" w:rsidR="00511CA4" w:rsidRPr="00FF4947" w:rsidRDefault="00F17622" w:rsidP="00A53EF5">
            <w:pPr>
              <w:pStyle w:val="TableBodyTextMIRB"/>
            </w:pPr>
            <w:r w:rsidRPr="00FF4947">
              <w:rPr>
                <w:b/>
              </w:rPr>
              <w:t>VALEURS VALIDES</w:t>
            </w:r>
            <w:r w:rsidRPr="00FF4947">
              <w:t xml:space="preserve">: </w:t>
            </w:r>
          </w:p>
          <w:p w14:paraId="7CBC1D2E" w14:textId="77777777" w:rsidR="00511CA4" w:rsidRPr="00FF4947" w:rsidRDefault="00511CA4" w:rsidP="00A53EF5">
            <w:pPr>
              <w:pStyle w:val="BulletsMIRB"/>
              <w:spacing w:line="276" w:lineRule="auto"/>
            </w:pPr>
            <w:proofErr w:type="spellStart"/>
            <w:r w:rsidRPr="00FF4947">
              <w:t>Isolated</w:t>
            </w:r>
            <w:proofErr w:type="spellEnd"/>
          </w:p>
          <w:p w14:paraId="57B85B54" w14:textId="77777777" w:rsidR="00511CA4" w:rsidRPr="00FF4947" w:rsidRDefault="00511CA4" w:rsidP="00A53EF5">
            <w:pPr>
              <w:pStyle w:val="BulletsMIRB"/>
              <w:spacing w:line="276" w:lineRule="auto"/>
            </w:pPr>
            <w:proofErr w:type="spellStart"/>
            <w:r w:rsidRPr="00FF4947">
              <w:t>Palustrine</w:t>
            </w:r>
            <w:proofErr w:type="spellEnd"/>
          </w:p>
          <w:p w14:paraId="56949BD4" w14:textId="77777777" w:rsidR="00511CA4" w:rsidRPr="00FF4947" w:rsidRDefault="00511CA4" w:rsidP="00A53EF5">
            <w:pPr>
              <w:pStyle w:val="BulletsMIRB"/>
              <w:spacing w:line="276" w:lineRule="auto"/>
            </w:pPr>
            <w:r w:rsidRPr="00FF4947">
              <w:t>Riverine1</w:t>
            </w:r>
          </w:p>
          <w:p w14:paraId="1E2AE697" w14:textId="77777777" w:rsidR="00511CA4" w:rsidRPr="00FF4947" w:rsidRDefault="00511CA4" w:rsidP="00A53EF5">
            <w:pPr>
              <w:pStyle w:val="BulletsMIRB"/>
              <w:spacing w:line="276" w:lineRule="auto"/>
            </w:pPr>
            <w:r w:rsidRPr="00FF4947">
              <w:t>Riverine2</w:t>
            </w:r>
          </w:p>
          <w:p w14:paraId="6EDCE8C6" w14:textId="77777777" w:rsidR="00511CA4" w:rsidRPr="00FF4947" w:rsidRDefault="00511CA4" w:rsidP="00A53EF5">
            <w:pPr>
              <w:pStyle w:val="BulletsMIRB"/>
              <w:spacing w:line="276" w:lineRule="auto"/>
            </w:pPr>
            <w:r w:rsidRPr="00FF4947">
              <w:t>Lacustrine1</w:t>
            </w:r>
          </w:p>
          <w:p w14:paraId="2BDADD6E" w14:textId="77777777" w:rsidR="00511CA4" w:rsidRPr="00FF4947" w:rsidRDefault="00511CA4" w:rsidP="00A53EF5">
            <w:pPr>
              <w:pStyle w:val="BulletsMIRB"/>
              <w:spacing w:line="276" w:lineRule="auto"/>
            </w:pPr>
            <w:r w:rsidRPr="00FF4947">
              <w:t>Lacustrine2</w:t>
            </w:r>
          </w:p>
          <w:p w14:paraId="066D9537" w14:textId="77777777" w:rsidR="00511CA4" w:rsidRPr="00FF4947" w:rsidRDefault="00511CA4" w:rsidP="00A53EF5">
            <w:pPr>
              <w:pStyle w:val="BulletsMIRB"/>
              <w:spacing w:after="0" w:line="276" w:lineRule="auto"/>
            </w:pPr>
            <w:r w:rsidRPr="00FF4947">
              <w:t>Lacustrine3</w:t>
            </w:r>
          </w:p>
        </w:tc>
      </w:tr>
      <w:tr w:rsidR="00511CA4" w:rsidRPr="00FF4947" w14:paraId="66B257C2" w14:textId="77777777" w:rsidTr="00CE0360">
        <w:trPr>
          <w:trHeight w:val="432"/>
        </w:trPr>
        <w:tc>
          <w:tcPr>
            <w:tcW w:w="5058" w:type="dxa"/>
            <w:vAlign w:val="center"/>
          </w:tcPr>
          <w:p w14:paraId="28E1A2D4" w14:textId="77777777" w:rsidR="00511CA4" w:rsidRPr="00FF4947" w:rsidRDefault="00511CA4" w:rsidP="00A53EF5">
            <w:pPr>
              <w:pStyle w:val="TableColumnNameMIRB"/>
            </w:pPr>
            <w:r w:rsidRPr="00FF4947">
              <w:lastRenderedPageBreak/>
              <w:t>SOIL_TYPE</w:t>
            </w:r>
          </w:p>
        </w:tc>
        <w:tc>
          <w:tcPr>
            <w:tcW w:w="2250" w:type="dxa"/>
            <w:vAlign w:val="center"/>
          </w:tcPr>
          <w:p w14:paraId="733063A6" w14:textId="77777777" w:rsidR="00511CA4" w:rsidRPr="00FF4947" w:rsidRDefault="00511CA4" w:rsidP="00A53EF5">
            <w:pPr>
              <w:pStyle w:val="TableBodyTextMIRB"/>
            </w:pPr>
            <w:r w:rsidRPr="00FF4947">
              <w:t>VARCHAR2(11)</w:t>
            </w:r>
          </w:p>
        </w:tc>
        <w:tc>
          <w:tcPr>
            <w:tcW w:w="1710" w:type="dxa"/>
            <w:vAlign w:val="center"/>
          </w:tcPr>
          <w:p w14:paraId="226BBFD5" w14:textId="0F9CFFF5" w:rsidR="00511CA4" w:rsidRPr="00FF4947" w:rsidRDefault="00511CA4" w:rsidP="00A53EF5">
            <w:pPr>
              <w:pStyle w:val="TableBodyTextMIRB"/>
            </w:pPr>
            <w:r w:rsidRPr="00FF4947">
              <w:t>Non</w:t>
            </w:r>
          </w:p>
        </w:tc>
        <w:tc>
          <w:tcPr>
            <w:tcW w:w="1980" w:type="dxa"/>
            <w:vAlign w:val="center"/>
          </w:tcPr>
          <w:p w14:paraId="1AAB10D8" w14:textId="77777777" w:rsidR="00511CA4" w:rsidRPr="00FF4947" w:rsidRDefault="00511CA4" w:rsidP="00A53EF5">
            <w:pPr>
              <w:pStyle w:val="TableBodyTextMIRB"/>
            </w:pPr>
            <w:r w:rsidRPr="00FF4947">
              <w:t>SOIL_TYPE</w:t>
            </w:r>
          </w:p>
        </w:tc>
        <w:tc>
          <w:tcPr>
            <w:tcW w:w="6480" w:type="dxa"/>
            <w:vAlign w:val="center"/>
          </w:tcPr>
          <w:p w14:paraId="2FB1E65E" w14:textId="4D92895E" w:rsidR="00511CA4" w:rsidRPr="00FF4947" w:rsidRDefault="00E10067" w:rsidP="00A53EF5">
            <w:pPr>
              <w:pStyle w:val="TableBodyTextMIRB"/>
            </w:pPr>
            <w:r w:rsidRPr="00FF4947">
              <w:t>Type de sol. Section 1.1.1 du manuel du SETHO.</w:t>
            </w:r>
          </w:p>
          <w:p w14:paraId="56DF6AF4" w14:textId="11AE84FC" w:rsidR="00511CA4" w:rsidRPr="00FF4947" w:rsidRDefault="00F17622" w:rsidP="00A53EF5">
            <w:pPr>
              <w:pStyle w:val="TableBodyTextMIRB"/>
            </w:pPr>
            <w:r w:rsidRPr="00FF4947">
              <w:rPr>
                <w:b/>
              </w:rPr>
              <w:t>VALEURS VALIDES</w:t>
            </w:r>
            <w:r w:rsidRPr="00FF4947">
              <w:t xml:space="preserve">: </w:t>
            </w:r>
          </w:p>
          <w:p w14:paraId="5417056E" w14:textId="77777777" w:rsidR="00511CA4" w:rsidRPr="00FF4947" w:rsidRDefault="00511CA4" w:rsidP="00A53EF5">
            <w:pPr>
              <w:pStyle w:val="BulletsMIRB"/>
              <w:spacing w:line="276" w:lineRule="auto"/>
            </w:pPr>
            <w:proofErr w:type="spellStart"/>
            <w:proofErr w:type="gramStart"/>
            <w:r w:rsidRPr="00FF4947">
              <w:t>clay</w:t>
            </w:r>
            <w:proofErr w:type="spellEnd"/>
            <w:proofErr w:type="gramEnd"/>
            <w:r w:rsidRPr="00FF4947">
              <w:t>/loam</w:t>
            </w:r>
          </w:p>
          <w:p w14:paraId="1238314B" w14:textId="77777777" w:rsidR="00511CA4" w:rsidRPr="00FF4947" w:rsidRDefault="00511CA4" w:rsidP="00A53EF5">
            <w:pPr>
              <w:pStyle w:val="BulletsMIRB"/>
              <w:spacing w:line="276" w:lineRule="auto"/>
            </w:pPr>
            <w:proofErr w:type="gramStart"/>
            <w:r w:rsidRPr="00FF4947">
              <w:t>silt</w:t>
            </w:r>
            <w:proofErr w:type="gramEnd"/>
            <w:r w:rsidRPr="00FF4947">
              <w:t>/</w:t>
            </w:r>
            <w:proofErr w:type="spellStart"/>
            <w:r w:rsidRPr="00FF4947">
              <w:t>marl</w:t>
            </w:r>
            <w:proofErr w:type="spellEnd"/>
          </w:p>
          <w:p w14:paraId="10C7C60B" w14:textId="77777777" w:rsidR="00511CA4" w:rsidRPr="00FF4947" w:rsidRDefault="00511CA4" w:rsidP="00A53EF5">
            <w:pPr>
              <w:pStyle w:val="BulletsMIRB"/>
              <w:spacing w:line="276" w:lineRule="auto"/>
            </w:pPr>
            <w:proofErr w:type="spellStart"/>
            <w:proofErr w:type="gramStart"/>
            <w:r w:rsidRPr="00FF4947">
              <w:t>limestone</w:t>
            </w:r>
            <w:proofErr w:type="spellEnd"/>
            <w:proofErr w:type="gramEnd"/>
          </w:p>
          <w:p w14:paraId="5B054586" w14:textId="77777777" w:rsidR="00511CA4" w:rsidRPr="00FF4947" w:rsidRDefault="00511CA4" w:rsidP="00A53EF5">
            <w:pPr>
              <w:pStyle w:val="BulletsMIRB"/>
              <w:spacing w:line="276" w:lineRule="auto"/>
            </w:pPr>
            <w:proofErr w:type="spellStart"/>
            <w:proofErr w:type="gramStart"/>
            <w:r w:rsidRPr="00FF4947">
              <w:t>sand</w:t>
            </w:r>
            <w:proofErr w:type="spellEnd"/>
            <w:proofErr w:type="gramEnd"/>
          </w:p>
          <w:p w14:paraId="744901FD" w14:textId="77777777" w:rsidR="00511CA4" w:rsidRPr="00FF4947" w:rsidRDefault="00511CA4" w:rsidP="00A53EF5">
            <w:pPr>
              <w:pStyle w:val="BulletsMIRB"/>
              <w:spacing w:line="276" w:lineRule="auto"/>
            </w:pPr>
            <w:proofErr w:type="spellStart"/>
            <w:proofErr w:type="gramStart"/>
            <w:r w:rsidRPr="00FF4947">
              <w:t>humic</w:t>
            </w:r>
            <w:proofErr w:type="spellEnd"/>
            <w:proofErr w:type="gramEnd"/>
            <w:r w:rsidRPr="00FF4947">
              <w:t>/</w:t>
            </w:r>
            <w:proofErr w:type="spellStart"/>
            <w:r w:rsidRPr="00FF4947">
              <w:t>mesic</w:t>
            </w:r>
            <w:proofErr w:type="spellEnd"/>
          </w:p>
          <w:p w14:paraId="2FDE3EB9" w14:textId="77777777" w:rsidR="00511CA4" w:rsidRPr="00FF4947" w:rsidRDefault="00511CA4" w:rsidP="00A53EF5">
            <w:pPr>
              <w:pStyle w:val="BulletsMIRB"/>
              <w:spacing w:line="276" w:lineRule="auto"/>
            </w:pPr>
            <w:proofErr w:type="spellStart"/>
            <w:proofErr w:type="gramStart"/>
            <w:r w:rsidRPr="00FF4947">
              <w:t>fibric</w:t>
            </w:r>
            <w:proofErr w:type="spellEnd"/>
            <w:proofErr w:type="gramEnd"/>
          </w:p>
          <w:p w14:paraId="7C1903C3" w14:textId="77777777" w:rsidR="00511CA4" w:rsidRPr="00FF4947" w:rsidRDefault="00511CA4" w:rsidP="00A53EF5">
            <w:pPr>
              <w:pStyle w:val="BulletsMIRB"/>
              <w:spacing w:after="0" w:line="276" w:lineRule="auto"/>
            </w:pPr>
            <w:proofErr w:type="gramStart"/>
            <w:r w:rsidRPr="00FF4947">
              <w:t>granite</w:t>
            </w:r>
            <w:proofErr w:type="gramEnd"/>
          </w:p>
        </w:tc>
      </w:tr>
      <w:tr w:rsidR="00511CA4" w:rsidRPr="00FF4947" w14:paraId="17AA5839" w14:textId="77777777" w:rsidTr="00CE0360">
        <w:trPr>
          <w:trHeight w:val="432"/>
        </w:trPr>
        <w:tc>
          <w:tcPr>
            <w:tcW w:w="5058" w:type="dxa"/>
            <w:vAlign w:val="center"/>
          </w:tcPr>
          <w:p w14:paraId="62DD9A7F" w14:textId="77777777" w:rsidR="00511CA4" w:rsidRPr="00FF4947" w:rsidRDefault="00511CA4" w:rsidP="00A53EF5">
            <w:pPr>
              <w:pStyle w:val="TableColumnNameMIRB"/>
            </w:pPr>
            <w:r w:rsidRPr="00FF4947">
              <w:lastRenderedPageBreak/>
              <w:t>DOMINANT_VEG_FORM</w:t>
            </w:r>
          </w:p>
        </w:tc>
        <w:tc>
          <w:tcPr>
            <w:tcW w:w="2250" w:type="dxa"/>
            <w:vAlign w:val="center"/>
          </w:tcPr>
          <w:p w14:paraId="6A7CDEFD" w14:textId="77777777" w:rsidR="00511CA4" w:rsidRPr="00FF4947" w:rsidRDefault="00511CA4" w:rsidP="00A53EF5">
            <w:pPr>
              <w:pStyle w:val="TableBodyTextMIRB"/>
            </w:pPr>
            <w:r w:rsidRPr="00FF4947">
              <w:t>VARCHAR2(2)</w:t>
            </w:r>
          </w:p>
        </w:tc>
        <w:tc>
          <w:tcPr>
            <w:tcW w:w="1710" w:type="dxa"/>
            <w:vAlign w:val="center"/>
          </w:tcPr>
          <w:p w14:paraId="53837C7B" w14:textId="15141162" w:rsidR="00511CA4" w:rsidRPr="00FF4947" w:rsidRDefault="00511CA4" w:rsidP="00A53EF5">
            <w:pPr>
              <w:pStyle w:val="TableBodyTextMIRB"/>
            </w:pPr>
            <w:r w:rsidRPr="00FF4947">
              <w:t>Non</w:t>
            </w:r>
          </w:p>
        </w:tc>
        <w:tc>
          <w:tcPr>
            <w:tcW w:w="1980" w:type="dxa"/>
            <w:vAlign w:val="center"/>
          </w:tcPr>
          <w:p w14:paraId="764B5C16" w14:textId="77777777" w:rsidR="00511CA4" w:rsidRPr="00FF4947" w:rsidRDefault="00511CA4" w:rsidP="00A53EF5">
            <w:pPr>
              <w:pStyle w:val="TableBodyTextMIRB"/>
            </w:pPr>
            <w:r w:rsidRPr="00FF4947">
              <w:t>DOM_FORM</w:t>
            </w:r>
          </w:p>
        </w:tc>
        <w:tc>
          <w:tcPr>
            <w:tcW w:w="6480" w:type="dxa"/>
            <w:vAlign w:val="center"/>
          </w:tcPr>
          <w:p w14:paraId="4418BD4A" w14:textId="6783A848" w:rsidR="00511CA4" w:rsidRPr="00FF4947" w:rsidRDefault="00E10067" w:rsidP="00A53EF5">
            <w:pPr>
              <w:pStyle w:val="TableBodyTextMIRB"/>
            </w:pPr>
            <w:r w:rsidRPr="00FF4947">
              <w:t>Abréviations des formes de végétation dominantes. Section 1.2.2 du manuel du SETHO.</w:t>
            </w:r>
          </w:p>
          <w:p w14:paraId="04229F1F" w14:textId="31A2FE8A" w:rsidR="00511CA4" w:rsidRPr="00FF4947" w:rsidRDefault="00F17622" w:rsidP="00A53EF5">
            <w:pPr>
              <w:pStyle w:val="TableBodyTextMIRB"/>
            </w:pPr>
            <w:r w:rsidRPr="00FF4947">
              <w:rPr>
                <w:b/>
              </w:rPr>
              <w:t>VALEURS VALIDES</w:t>
            </w:r>
            <w:r w:rsidRPr="00FF4947">
              <w:t xml:space="preserve">: </w:t>
            </w:r>
          </w:p>
          <w:p w14:paraId="3F3F1691" w14:textId="77777777" w:rsidR="00511CA4" w:rsidRPr="00FF4947" w:rsidRDefault="00511CA4" w:rsidP="00A53EF5">
            <w:pPr>
              <w:pStyle w:val="BulletsMIRB"/>
              <w:spacing w:after="0" w:line="276" w:lineRule="auto"/>
            </w:pPr>
            <w:proofErr w:type="gramStart"/>
            <w:r w:rsidRPr="00FF4947">
              <w:t>h</w:t>
            </w:r>
            <w:proofErr w:type="gramEnd"/>
          </w:p>
          <w:p w14:paraId="72519C41" w14:textId="77777777" w:rsidR="00511CA4" w:rsidRPr="00FF4947" w:rsidRDefault="00511CA4" w:rsidP="00A53EF5">
            <w:pPr>
              <w:pStyle w:val="BulletsMIRB"/>
              <w:spacing w:after="0" w:line="276" w:lineRule="auto"/>
            </w:pPr>
            <w:proofErr w:type="gramStart"/>
            <w:r w:rsidRPr="00FF4947">
              <w:t>c</w:t>
            </w:r>
            <w:proofErr w:type="gramEnd"/>
          </w:p>
          <w:p w14:paraId="3FE452D0" w14:textId="77777777" w:rsidR="00511CA4" w:rsidRPr="00FF4947" w:rsidRDefault="00511CA4" w:rsidP="00A53EF5">
            <w:pPr>
              <w:pStyle w:val="BulletsMIRB"/>
              <w:spacing w:after="0" w:line="276" w:lineRule="auto"/>
            </w:pPr>
            <w:proofErr w:type="spellStart"/>
            <w:proofErr w:type="gramStart"/>
            <w:r w:rsidRPr="00FF4947">
              <w:t>dh</w:t>
            </w:r>
            <w:proofErr w:type="spellEnd"/>
            <w:proofErr w:type="gramEnd"/>
          </w:p>
          <w:p w14:paraId="3549D04D" w14:textId="77777777" w:rsidR="00511CA4" w:rsidRPr="00FF4947" w:rsidRDefault="00511CA4" w:rsidP="00A53EF5">
            <w:pPr>
              <w:pStyle w:val="BulletsMIRB"/>
              <w:spacing w:after="0" w:line="276" w:lineRule="auto"/>
            </w:pPr>
            <w:proofErr w:type="gramStart"/>
            <w:r w:rsidRPr="00FF4947">
              <w:t>dc</w:t>
            </w:r>
            <w:proofErr w:type="gramEnd"/>
          </w:p>
          <w:p w14:paraId="6BC8F289" w14:textId="77777777" w:rsidR="00511CA4" w:rsidRPr="00FF4947" w:rsidRDefault="00511CA4" w:rsidP="00A53EF5">
            <w:pPr>
              <w:pStyle w:val="BulletsMIRB"/>
              <w:spacing w:after="0" w:line="276" w:lineRule="auto"/>
            </w:pPr>
            <w:proofErr w:type="spellStart"/>
            <w:proofErr w:type="gramStart"/>
            <w:r w:rsidRPr="00FF4947">
              <w:t>ts</w:t>
            </w:r>
            <w:proofErr w:type="spellEnd"/>
            <w:proofErr w:type="gramEnd"/>
          </w:p>
          <w:p w14:paraId="170D6670" w14:textId="77777777" w:rsidR="00511CA4" w:rsidRPr="00FF4947" w:rsidRDefault="00511CA4" w:rsidP="00A53EF5">
            <w:pPr>
              <w:pStyle w:val="BulletsMIRB"/>
              <w:spacing w:after="0" w:line="276" w:lineRule="auto"/>
            </w:pPr>
            <w:proofErr w:type="gramStart"/>
            <w:r w:rsidRPr="00FF4947">
              <w:t>ls</w:t>
            </w:r>
            <w:proofErr w:type="gramEnd"/>
          </w:p>
          <w:p w14:paraId="781F831E" w14:textId="77777777" w:rsidR="00511CA4" w:rsidRPr="00FF4947" w:rsidRDefault="00511CA4" w:rsidP="00A53EF5">
            <w:pPr>
              <w:pStyle w:val="BulletsMIRB"/>
              <w:spacing w:after="0" w:line="276" w:lineRule="auto"/>
            </w:pPr>
            <w:proofErr w:type="spellStart"/>
            <w:proofErr w:type="gramStart"/>
            <w:r w:rsidRPr="00FF4947">
              <w:t>ds</w:t>
            </w:r>
            <w:proofErr w:type="spellEnd"/>
            <w:proofErr w:type="gramEnd"/>
          </w:p>
          <w:p w14:paraId="6BF60B15" w14:textId="77777777" w:rsidR="00511CA4" w:rsidRPr="00FF4947" w:rsidRDefault="00511CA4" w:rsidP="00A53EF5">
            <w:pPr>
              <w:pStyle w:val="BulletsMIRB"/>
              <w:spacing w:after="0" w:line="276" w:lineRule="auto"/>
            </w:pPr>
            <w:proofErr w:type="spellStart"/>
            <w:proofErr w:type="gramStart"/>
            <w:r w:rsidRPr="00FF4947">
              <w:t>gc</w:t>
            </w:r>
            <w:proofErr w:type="spellEnd"/>
            <w:proofErr w:type="gramEnd"/>
          </w:p>
          <w:p w14:paraId="59142820" w14:textId="77777777" w:rsidR="00511CA4" w:rsidRPr="00FF4947" w:rsidRDefault="00511CA4" w:rsidP="00A53EF5">
            <w:pPr>
              <w:pStyle w:val="BulletsMIRB"/>
              <w:spacing w:after="0" w:line="276" w:lineRule="auto"/>
            </w:pPr>
            <w:proofErr w:type="gramStart"/>
            <w:r w:rsidRPr="00FF4947">
              <w:t>m</w:t>
            </w:r>
            <w:proofErr w:type="gramEnd"/>
          </w:p>
          <w:p w14:paraId="75544B6F" w14:textId="77777777" w:rsidR="00511CA4" w:rsidRPr="00FF4947" w:rsidRDefault="00511CA4" w:rsidP="00A53EF5">
            <w:pPr>
              <w:pStyle w:val="BulletsMIRB"/>
              <w:spacing w:after="0" w:line="276" w:lineRule="auto"/>
            </w:pPr>
            <w:proofErr w:type="gramStart"/>
            <w:r w:rsidRPr="00FF4947">
              <w:t>ne</w:t>
            </w:r>
            <w:proofErr w:type="gramEnd"/>
          </w:p>
          <w:p w14:paraId="3DDECC2C" w14:textId="77777777" w:rsidR="00511CA4" w:rsidRPr="00FF4947" w:rsidRDefault="00511CA4" w:rsidP="00A53EF5">
            <w:pPr>
              <w:pStyle w:val="BulletsMIRB"/>
              <w:spacing w:after="0" w:line="276" w:lineRule="auto"/>
            </w:pPr>
            <w:proofErr w:type="spellStart"/>
            <w:proofErr w:type="gramStart"/>
            <w:r w:rsidRPr="00FF4947">
              <w:t>be</w:t>
            </w:r>
            <w:proofErr w:type="spellEnd"/>
            <w:proofErr w:type="gramEnd"/>
          </w:p>
          <w:p w14:paraId="274B8EB9" w14:textId="77777777" w:rsidR="00511CA4" w:rsidRPr="00FF4947" w:rsidRDefault="00511CA4" w:rsidP="00A53EF5">
            <w:pPr>
              <w:pStyle w:val="BulletsMIRB"/>
              <w:spacing w:after="0" w:line="276" w:lineRule="auto"/>
            </w:pPr>
            <w:proofErr w:type="gramStart"/>
            <w:r w:rsidRPr="00FF4947">
              <w:t>re</w:t>
            </w:r>
            <w:proofErr w:type="gramEnd"/>
          </w:p>
          <w:p w14:paraId="18AF27C6" w14:textId="77777777" w:rsidR="00511CA4" w:rsidRPr="00FF4947" w:rsidRDefault="00511CA4" w:rsidP="00A53EF5">
            <w:pPr>
              <w:pStyle w:val="BulletsMIRB"/>
              <w:spacing w:after="0" w:line="276" w:lineRule="auto"/>
            </w:pPr>
            <w:proofErr w:type="spellStart"/>
            <w:proofErr w:type="gramStart"/>
            <w:r w:rsidRPr="00FF4947">
              <w:t>ff</w:t>
            </w:r>
            <w:proofErr w:type="spellEnd"/>
            <w:proofErr w:type="gramEnd"/>
          </w:p>
          <w:p w14:paraId="1295A53C" w14:textId="77777777" w:rsidR="00511CA4" w:rsidRPr="00FF4947" w:rsidRDefault="00511CA4" w:rsidP="00A53EF5">
            <w:pPr>
              <w:pStyle w:val="BulletsMIRB"/>
              <w:spacing w:after="0" w:line="276" w:lineRule="auto"/>
            </w:pPr>
            <w:proofErr w:type="gramStart"/>
            <w:r w:rsidRPr="00FF4947">
              <w:t>f</w:t>
            </w:r>
            <w:proofErr w:type="gramEnd"/>
          </w:p>
          <w:p w14:paraId="11F09B28" w14:textId="77777777" w:rsidR="00511CA4" w:rsidRPr="00FF4947" w:rsidRDefault="00511CA4" w:rsidP="00A53EF5">
            <w:pPr>
              <w:pStyle w:val="BulletsMIRB"/>
              <w:spacing w:after="0" w:line="276" w:lineRule="auto"/>
            </w:pPr>
            <w:proofErr w:type="gramStart"/>
            <w:r w:rsidRPr="00FF4947">
              <w:t>su</w:t>
            </w:r>
            <w:proofErr w:type="gramEnd"/>
          </w:p>
          <w:p w14:paraId="567D1563" w14:textId="77777777" w:rsidR="00511CA4" w:rsidRPr="00FF4947" w:rsidRDefault="00511CA4" w:rsidP="00A53EF5">
            <w:pPr>
              <w:pStyle w:val="BulletsMIRB"/>
              <w:spacing w:after="0" w:line="276" w:lineRule="auto"/>
            </w:pPr>
            <w:proofErr w:type="gramStart"/>
            <w:r w:rsidRPr="00FF4947">
              <w:t>u</w:t>
            </w:r>
            <w:proofErr w:type="gramEnd"/>
          </w:p>
        </w:tc>
      </w:tr>
      <w:tr w:rsidR="00511CA4" w:rsidRPr="00FF4947" w14:paraId="19289BA8" w14:textId="77777777" w:rsidTr="00CE0360">
        <w:trPr>
          <w:trHeight w:val="432"/>
        </w:trPr>
        <w:tc>
          <w:tcPr>
            <w:tcW w:w="5058" w:type="dxa"/>
            <w:vAlign w:val="center"/>
          </w:tcPr>
          <w:p w14:paraId="7D0753B3" w14:textId="77777777" w:rsidR="00511CA4" w:rsidRPr="00FF4947" w:rsidRDefault="00511CA4" w:rsidP="00A53EF5">
            <w:pPr>
              <w:pStyle w:val="TableColumnNameMIRB"/>
            </w:pPr>
            <w:r w:rsidRPr="00FF4947">
              <w:t>DOMINANT_VEG_SPECIES</w:t>
            </w:r>
          </w:p>
        </w:tc>
        <w:tc>
          <w:tcPr>
            <w:tcW w:w="2250" w:type="dxa"/>
            <w:vAlign w:val="center"/>
          </w:tcPr>
          <w:p w14:paraId="1D2307CB" w14:textId="77777777" w:rsidR="00511CA4" w:rsidRPr="00FF4947" w:rsidRDefault="00511CA4" w:rsidP="00A53EF5">
            <w:pPr>
              <w:pStyle w:val="TableBodyTextMIRB"/>
            </w:pPr>
            <w:r w:rsidRPr="00FF4947">
              <w:t>VARCHAR2(254)</w:t>
            </w:r>
          </w:p>
        </w:tc>
        <w:tc>
          <w:tcPr>
            <w:tcW w:w="1710" w:type="dxa"/>
            <w:vAlign w:val="center"/>
          </w:tcPr>
          <w:p w14:paraId="63EEC3B2" w14:textId="3DEB89A2" w:rsidR="00511CA4" w:rsidRPr="00FF4947" w:rsidRDefault="00511CA4" w:rsidP="00A53EF5">
            <w:pPr>
              <w:pStyle w:val="TableBodyTextMIRB"/>
            </w:pPr>
            <w:r w:rsidRPr="00FF4947">
              <w:t>Non</w:t>
            </w:r>
          </w:p>
        </w:tc>
        <w:tc>
          <w:tcPr>
            <w:tcW w:w="1980" w:type="dxa"/>
            <w:vAlign w:val="center"/>
          </w:tcPr>
          <w:p w14:paraId="59D67268" w14:textId="77777777" w:rsidR="00511CA4" w:rsidRPr="00FF4947" w:rsidRDefault="00511CA4" w:rsidP="00A53EF5">
            <w:pPr>
              <w:pStyle w:val="TableBodyTextMIRB"/>
            </w:pPr>
            <w:r w:rsidRPr="00FF4947">
              <w:t>DOM_SP</w:t>
            </w:r>
          </w:p>
        </w:tc>
        <w:tc>
          <w:tcPr>
            <w:tcW w:w="6480" w:type="dxa"/>
            <w:vAlign w:val="center"/>
          </w:tcPr>
          <w:p w14:paraId="12EFEB75" w14:textId="37794628" w:rsidR="00511CA4" w:rsidRPr="00FF4947" w:rsidRDefault="00E10067" w:rsidP="00A53EF5">
            <w:pPr>
              <w:pStyle w:val="TableBodyTextMIRB"/>
            </w:pPr>
            <w:r w:rsidRPr="00FF4947">
              <w:t>Nom scientifique de l</w:t>
            </w:r>
            <w:r w:rsidR="00FF4947" w:rsidRPr="00FF4947">
              <w:t>’</w:t>
            </w:r>
            <w:r w:rsidRPr="00FF4947">
              <w:t>espèce végétale dominante. Section 1.2.2 du manuel du SETHO.</w:t>
            </w:r>
          </w:p>
        </w:tc>
      </w:tr>
      <w:tr w:rsidR="00511CA4" w:rsidRPr="00FF4947" w14:paraId="691E4609" w14:textId="77777777" w:rsidTr="00CE0360">
        <w:trPr>
          <w:trHeight w:val="432"/>
        </w:trPr>
        <w:tc>
          <w:tcPr>
            <w:tcW w:w="5058" w:type="dxa"/>
            <w:vAlign w:val="center"/>
          </w:tcPr>
          <w:p w14:paraId="45E83FB1" w14:textId="77777777" w:rsidR="00511CA4" w:rsidRPr="00FF4947" w:rsidRDefault="00511CA4" w:rsidP="00A53EF5">
            <w:pPr>
              <w:pStyle w:val="TableColumnNameMIRB"/>
            </w:pPr>
            <w:r w:rsidRPr="00FF4947">
              <w:t>VEG_FORM_LIST</w:t>
            </w:r>
          </w:p>
        </w:tc>
        <w:tc>
          <w:tcPr>
            <w:tcW w:w="2250" w:type="dxa"/>
            <w:vAlign w:val="center"/>
          </w:tcPr>
          <w:p w14:paraId="79E043F6" w14:textId="77777777" w:rsidR="00511CA4" w:rsidRPr="00FF4947" w:rsidRDefault="00511CA4" w:rsidP="00A53EF5">
            <w:pPr>
              <w:pStyle w:val="TableBodyTextMIRB"/>
            </w:pPr>
            <w:r w:rsidRPr="00FF4947">
              <w:t>VARCHAR2(60)</w:t>
            </w:r>
          </w:p>
        </w:tc>
        <w:tc>
          <w:tcPr>
            <w:tcW w:w="1710" w:type="dxa"/>
            <w:vAlign w:val="center"/>
          </w:tcPr>
          <w:p w14:paraId="2B9C2C54" w14:textId="100BEC10" w:rsidR="00511CA4" w:rsidRPr="00FF4947" w:rsidRDefault="00511CA4" w:rsidP="00A53EF5">
            <w:pPr>
              <w:pStyle w:val="TableBodyTextMIRB"/>
            </w:pPr>
            <w:r w:rsidRPr="00FF4947">
              <w:t>Non</w:t>
            </w:r>
          </w:p>
        </w:tc>
        <w:tc>
          <w:tcPr>
            <w:tcW w:w="1980" w:type="dxa"/>
            <w:vAlign w:val="center"/>
          </w:tcPr>
          <w:p w14:paraId="215D6504" w14:textId="77777777" w:rsidR="00511CA4" w:rsidRPr="00FF4947" w:rsidRDefault="00511CA4" w:rsidP="00A53EF5">
            <w:pPr>
              <w:pStyle w:val="TableBodyTextMIRB"/>
            </w:pPr>
            <w:r w:rsidRPr="00FF4947">
              <w:t>VEG_FORM_L</w:t>
            </w:r>
          </w:p>
        </w:tc>
        <w:tc>
          <w:tcPr>
            <w:tcW w:w="6480" w:type="dxa"/>
            <w:vAlign w:val="center"/>
          </w:tcPr>
          <w:p w14:paraId="16F8FD68" w14:textId="6F1562A7" w:rsidR="00511CA4" w:rsidRPr="00FF4947" w:rsidRDefault="00511CA4" w:rsidP="00A53EF5">
            <w:pPr>
              <w:pStyle w:val="TableBodyTextMIRB"/>
            </w:pPr>
            <w:r w:rsidRPr="00FF4947">
              <w:t xml:space="preserve">Liste des abréviations des formes de végétation. Section 1.2.2 du manuel du SETHO. Valeurs possibles: h, c, </w:t>
            </w:r>
            <w:proofErr w:type="spellStart"/>
            <w:r w:rsidRPr="00FF4947">
              <w:t>dh</w:t>
            </w:r>
            <w:proofErr w:type="spellEnd"/>
            <w:r w:rsidRPr="00FF4947">
              <w:t xml:space="preserve">, dc, </w:t>
            </w:r>
            <w:proofErr w:type="spellStart"/>
            <w:r w:rsidRPr="00FF4947">
              <w:t>ts</w:t>
            </w:r>
            <w:proofErr w:type="spellEnd"/>
            <w:r w:rsidRPr="00FF4947">
              <w:t xml:space="preserve">, ls, </w:t>
            </w:r>
            <w:proofErr w:type="spellStart"/>
            <w:r w:rsidRPr="00FF4947">
              <w:t>ds</w:t>
            </w:r>
            <w:proofErr w:type="spellEnd"/>
            <w:r w:rsidRPr="00FF4947">
              <w:t xml:space="preserve">, </w:t>
            </w:r>
            <w:proofErr w:type="spellStart"/>
            <w:r w:rsidRPr="00FF4947">
              <w:t>gc</w:t>
            </w:r>
            <w:proofErr w:type="spellEnd"/>
            <w:r w:rsidRPr="00FF4947">
              <w:t xml:space="preserve">, m, ne, </w:t>
            </w:r>
            <w:proofErr w:type="spellStart"/>
            <w:r w:rsidRPr="00FF4947">
              <w:t>be</w:t>
            </w:r>
            <w:proofErr w:type="spellEnd"/>
            <w:r w:rsidRPr="00FF4947">
              <w:t xml:space="preserve">, re, </w:t>
            </w:r>
            <w:proofErr w:type="spellStart"/>
            <w:r w:rsidRPr="00FF4947">
              <w:t>ff</w:t>
            </w:r>
            <w:proofErr w:type="spellEnd"/>
            <w:r w:rsidRPr="00FF4947">
              <w:t>, f, su, u.</w:t>
            </w:r>
          </w:p>
        </w:tc>
      </w:tr>
      <w:tr w:rsidR="00511CA4" w:rsidRPr="00FF4947" w14:paraId="1A4BB978" w14:textId="77777777" w:rsidTr="00CE0360">
        <w:trPr>
          <w:trHeight w:val="432"/>
        </w:trPr>
        <w:tc>
          <w:tcPr>
            <w:tcW w:w="5058" w:type="dxa"/>
            <w:vAlign w:val="center"/>
          </w:tcPr>
          <w:p w14:paraId="4971BD82" w14:textId="77777777" w:rsidR="00511CA4" w:rsidRPr="00FF4947" w:rsidRDefault="00511CA4" w:rsidP="00A53EF5">
            <w:pPr>
              <w:pStyle w:val="TableColumnNameMIRB"/>
            </w:pPr>
            <w:r w:rsidRPr="00FF4947">
              <w:t>PERCENT_OPEN_WATER</w:t>
            </w:r>
          </w:p>
        </w:tc>
        <w:tc>
          <w:tcPr>
            <w:tcW w:w="2250" w:type="dxa"/>
            <w:vAlign w:val="center"/>
          </w:tcPr>
          <w:p w14:paraId="2B7FEFD5" w14:textId="77777777" w:rsidR="00511CA4" w:rsidRPr="00FF4947" w:rsidRDefault="00511CA4" w:rsidP="00A53EF5">
            <w:pPr>
              <w:pStyle w:val="TableBodyTextMIRB"/>
            </w:pPr>
            <w:r w:rsidRPr="00FF4947">
              <w:t>NUMBER(3)</w:t>
            </w:r>
          </w:p>
        </w:tc>
        <w:tc>
          <w:tcPr>
            <w:tcW w:w="1710" w:type="dxa"/>
            <w:vAlign w:val="center"/>
          </w:tcPr>
          <w:p w14:paraId="66207C6B" w14:textId="346BDDFB" w:rsidR="00511CA4" w:rsidRPr="00FF4947" w:rsidRDefault="00511CA4" w:rsidP="00A53EF5">
            <w:pPr>
              <w:pStyle w:val="TableBodyTextMIRB"/>
            </w:pPr>
            <w:r w:rsidRPr="00FF4947">
              <w:t>Non</w:t>
            </w:r>
          </w:p>
        </w:tc>
        <w:tc>
          <w:tcPr>
            <w:tcW w:w="1980" w:type="dxa"/>
            <w:vAlign w:val="center"/>
          </w:tcPr>
          <w:p w14:paraId="0751FE00" w14:textId="77777777" w:rsidR="00511CA4" w:rsidRPr="00FF4947" w:rsidRDefault="00511CA4" w:rsidP="00A53EF5">
            <w:pPr>
              <w:pStyle w:val="TableBodyTextMIRB"/>
            </w:pPr>
            <w:r w:rsidRPr="00FF4947">
              <w:t>PCT_OPEN</w:t>
            </w:r>
          </w:p>
        </w:tc>
        <w:tc>
          <w:tcPr>
            <w:tcW w:w="6480" w:type="dxa"/>
            <w:vAlign w:val="center"/>
          </w:tcPr>
          <w:p w14:paraId="6F89F367" w14:textId="0A9C6235" w:rsidR="00511CA4" w:rsidRPr="00FF4947" w:rsidRDefault="00511CA4" w:rsidP="00A53EF5">
            <w:pPr>
              <w:pStyle w:val="TableBodyTextMIRB"/>
            </w:pPr>
            <w:r w:rsidRPr="00FF4947">
              <w:t>Pourcentage de la terre humide couverte d</w:t>
            </w:r>
            <w:r w:rsidR="00FF4947" w:rsidRPr="00FF4947">
              <w:t>’</w:t>
            </w:r>
            <w:r w:rsidRPr="00FF4947">
              <w:t>eau libre. Section 1.0 du manuel du SETHO.</w:t>
            </w:r>
          </w:p>
        </w:tc>
      </w:tr>
      <w:tr w:rsidR="00511CA4" w:rsidRPr="00FF4947" w14:paraId="74350BE4" w14:textId="77777777" w:rsidTr="00CE0360">
        <w:trPr>
          <w:trHeight w:val="432"/>
        </w:trPr>
        <w:tc>
          <w:tcPr>
            <w:tcW w:w="5058" w:type="dxa"/>
            <w:vAlign w:val="center"/>
          </w:tcPr>
          <w:p w14:paraId="6616FE98" w14:textId="77777777" w:rsidR="00511CA4" w:rsidRPr="00FF4947" w:rsidRDefault="00511CA4" w:rsidP="00A53EF5">
            <w:pPr>
              <w:pStyle w:val="TableColumnNameMIRB"/>
            </w:pPr>
            <w:r w:rsidRPr="00FF4947">
              <w:t>PLAN_PROTECTION</w:t>
            </w:r>
          </w:p>
        </w:tc>
        <w:tc>
          <w:tcPr>
            <w:tcW w:w="2250" w:type="dxa"/>
            <w:vAlign w:val="center"/>
          </w:tcPr>
          <w:p w14:paraId="1B31EA6F" w14:textId="77777777" w:rsidR="00511CA4" w:rsidRPr="00FF4947" w:rsidRDefault="00511CA4" w:rsidP="00A53EF5">
            <w:pPr>
              <w:pStyle w:val="TableBodyTextMIRB"/>
            </w:pPr>
            <w:r w:rsidRPr="00FF4947">
              <w:t>VARCHAR2(3)</w:t>
            </w:r>
          </w:p>
        </w:tc>
        <w:tc>
          <w:tcPr>
            <w:tcW w:w="1710" w:type="dxa"/>
            <w:vAlign w:val="center"/>
          </w:tcPr>
          <w:p w14:paraId="64FB564D" w14:textId="292FBA8E" w:rsidR="00511CA4" w:rsidRPr="00FF4947" w:rsidRDefault="00511CA4" w:rsidP="00A53EF5">
            <w:pPr>
              <w:pStyle w:val="TableBodyTextMIRB"/>
            </w:pPr>
            <w:r w:rsidRPr="00FF4947">
              <w:t>Non</w:t>
            </w:r>
          </w:p>
        </w:tc>
        <w:tc>
          <w:tcPr>
            <w:tcW w:w="1980" w:type="dxa"/>
            <w:vAlign w:val="center"/>
          </w:tcPr>
          <w:p w14:paraId="192AA7BC" w14:textId="77777777" w:rsidR="00511CA4" w:rsidRPr="00FF4947" w:rsidRDefault="00511CA4" w:rsidP="00A53EF5">
            <w:pPr>
              <w:pStyle w:val="TableBodyTextMIRB"/>
            </w:pPr>
            <w:r w:rsidRPr="00FF4947">
              <w:t>PLAN_PROT</w:t>
            </w:r>
          </w:p>
        </w:tc>
        <w:tc>
          <w:tcPr>
            <w:tcW w:w="6480" w:type="dxa"/>
            <w:vAlign w:val="center"/>
          </w:tcPr>
          <w:p w14:paraId="14719005" w14:textId="208D088A" w:rsidR="00511CA4" w:rsidRPr="00FF4947" w:rsidRDefault="000255BE" w:rsidP="00A53EF5">
            <w:pPr>
              <w:pStyle w:val="TableBodyTextMIRB"/>
            </w:pPr>
            <w:r w:rsidRPr="00FF4947">
              <w:t xml:space="preserve">Région visée par un plan dans laquelle se trouve la terre humide. Plans actuels: Plan de conservation de la moraine </w:t>
            </w:r>
            <w:r w:rsidRPr="00FF4947">
              <w:lastRenderedPageBreak/>
              <w:t>d</w:t>
            </w:r>
            <w:r w:rsidR="00FF4947" w:rsidRPr="00FF4947">
              <w:t>’</w:t>
            </w:r>
            <w:proofErr w:type="spellStart"/>
            <w:r w:rsidRPr="00FF4947">
              <w:t>Oak</w:t>
            </w:r>
            <w:proofErr w:type="spellEnd"/>
            <w:r w:rsidRPr="00FF4947">
              <w:t xml:space="preserve"> </w:t>
            </w:r>
            <w:proofErr w:type="spellStart"/>
            <w:r w:rsidRPr="00FF4947">
              <w:t>Ridges</w:t>
            </w:r>
            <w:proofErr w:type="spellEnd"/>
            <w:r w:rsidRPr="00FF4947">
              <w:t xml:space="preserve"> (ORM), Plan de la ceinture de verdure (GB), Plan de l</w:t>
            </w:r>
            <w:r w:rsidR="00FF4947" w:rsidRPr="00FF4947">
              <w:t>’</w:t>
            </w:r>
            <w:r w:rsidRPr="00FF4947">
              <w:t xml:space="preserve">escarpement du Niagara (NE) et Plan de protection du lac </w:t>
            </w:r>
            <w:proofErr w:type="spellStart"/>
            <w:r w:rsidRPr="00FF4947">
              <w:t>Simcoe</w:t>
            </w:r>
            <w:proofErr w:type="spellEnd"/>
            <w:r w:rsidRPr="00FF4947">
              <w:t xml:space="preserve"> (LS).</w:t>
            </w:r>
          </w:p>
          <w:p w14:paraId="63AED68C" w14:textId="3FBEA894" w:rsidR="00511CA4" w:rsidRPr="00FF4947" w:rsidRDefault="00F17622" w:rsidP="00A53EF5">
            <w:pPr>
              <w:pStyle w:val="TableBodyTextMIRB"/>
            </w:pPr>
            <w:r w:rsidRPr="00FF4947">
              <w:rPr>
                <w:b/>
              </w:rPr>
              <w:t>VALEURS VALIDES</w:t>
            </w:r>
            <w:r w:rsidRPr="00FF4947">
              <w:t>:</w:t>
            </w:r>
          </w:p>
          <w:p w14:paraId="4569A4AE" w14:textId="77777777" w:rsidR="00511CA4" w:rsidRPr="00FF4947" w:rsidRDefault="00511CA4" w:rsidP="00A53EF5">
            <w:pPr>
              <w:pStyle w:val="BulletsMIRB"/>
              <w:spacing w:after="0" w:line="276" w:lineRule="auto"/>
            </w:pPr>
            <w:r w:rsidRPr="00FF4947">
              <w:t>ORM</w:t>
            </w:r>
          </w:p>
          <w:p w14:paraId="00DF8FAA" w14:textId="77777777" w:rsidR="00511CA4" w:rsidRPr="00FF4947" w:rsidRDefault="00511CA4" w:rsidP="00A53EF5">
            <w:pPr>
              <w:pStyle w:val="BulletsMIRB"/>
              <w:spacing w:after="0" w:line="276" w:lineRule="auto"/>
            </w:pPr>
            <w:r w:rsidRPr="00FF4947">
              <w:t>GB</w:t>
            </w:r>
          </w:p>
          <w:p w14:paraId="1B97282E" w14:textId="77777777" w:rsidR="00511CA4" w:rsidRPr="00FF4947" w:rsidRDefault="00511CA4" w:rsidP="00A53EF5">
            <w:pPr>
              <w:pStyle w:val="BulletsMIRB"/>
              <w:spacing w:after="0" w:line="276" w:lineRule="auto"/>
            </w:pPr>
            <w:r w:rsidRPr="00FF4947">
              <w:t>NE</w:t>
            </w:r>
          </w:p>
          <w:p w14:paraId="10ED21C4" w14:textId="77777777" w:rsidR="00511CA4" w:rsidRPr="00FF4947" w:rsidRDefault="00511CA4" w:rsidP="00A53EF5">
            <w:pPr>
              <w:pStyle w:val="BulletsMIRB"/>
              <w:spacing w:after="0" w:line="276" w:lineRule="auto"/>
            </w:pPr>
            <w:r w:rsidRPr="00FF4947">
              <w:t>LS</w:t>
            </w:r>
          </w:p>
        </w:tc>
      </w:tr>
      <w:tr w:rsidR="00511CA4" w:rsidRPr="00FF4947" w14:paraId="144178DA" w14:textId="77777777" w:rsidTr="00CE0360">
        <w:trPr>
          <w:trHeight w:val="432"/>
        </w:trPr>
        <w:tc>
          <w:tcPr>
            <w:tcW w:w="5058" w:type="dxa"/>
            <w:vAlign w:val="center"/>
          </w:tcPr>
          <w:p w14:paraId="32162E6A" w14:textId="77777777" w:rsidR="00511CA4" w:rsidRPr="00FF4947" w:rsidRDefault="00511CA4" w:rsidP="00A53EF5">
            <w:pPr>
              <w:pStyle w:val="TableColumnNameMIRB"/>
            </w:pPr>
            <w:r w:rsidRPr="00FF4947">
              <w:lastRenderedPageBreak/>
              <w:t>IMPACT</w:t>
            </w:r>
          </w:p>
        </w:tc>
        <w:tc>
          <w:tcPr>
            <w:tcW w:w="2250" w:type="dxa"/>
            <w:vAlign w:val="center"/>
          </w:tcPr>
          <w:p w14:paraId="17FF6F0E" w14:textId="77777777" w:rsidR="00511CA4" w:rsidRPr="00FF4947" w:rsidRDefault="00511CA4" w:rsidP="00A53EF5">
            <w:pPr>
              <w:pStyle w:val="TableBodyTextMIRB"/>
            </w:pPr>
            <w:r w:rsidRPr="00FF4947">
              <w:t>NUMBER(1)</w:t>
            </w:r>
          </w:p>
        </w:tc>
        <w:tc>
          <w:tcPr>
            <w:tcW w:w="1710" w:type="dxa"/>
            <w:vAlign w:val="center"/>
          </w:tcPr>
          <w:p w14:paraId="3D5417B2" w14:textId="2714A14B" w:rsidR="00511CA4" w:rsidRPr="00FF4947" w:rsidRDefault="00511CA4" w:rsidP="00A53EF5">
            <w:pPr>
              <w:pStyle w:val="TableBodyTextMIRB"/>
            </w:pPr>
            <w:r w:rsidRPr="00FF4947">
              <w:t>Non</w:t>
            </w:r>
          </w:p>
        </w:tc>
        <w:tc>
          <w:tcPr>
            <w:tcW w:w="1980" w:type="dxa"/>
            <w:vAlign w:val="center"/>
          </w:tcPr>
          <w:p w14:paraId="5E1DD690" w14:textId="77777777" w:rsidR="00511CA4" w:rsidRPr="00FF4947" w:rsidRDefault="00511CA4" w:rsidP="00A53EF5">
            <w:pPr>
              <w:pStyle w:val="TableBodyTextMIRB"/>
            </w:pPr>
            <w:r w:rsidRPr="00FF4947">
              <w:t>IMPACT</w:t>
            </w:r>
          </w:p>
        </w:tc>
        <w:tc>
          <w:tcPr>
            <w:tcW w:w="6480" w:type="dxa"/>
            <w:vAlign w:val="center"/>
          </w:tcPr>
          <w:p w14:paraId="39BD366B" w14:textId="493EF8F5" w:rsidR="00511CA4" w:rsidRPr="0057539B" w:rsidRDefault="00511CA4" w:rsidP="00A53EF5">
            <w:pPr>
              <w:pStyle w:val="TableBodyTextMIRB"/>
              <w:rPr>
                <w:color w:val="auto"/>
                <w:lang w:val="en-CA"/>
              </w:rPr>
            </w:pPr>
            <w:r w:rsidRPr="00FF4947">
              <w:rPr>
                <w:color w:val="auto"/>
              </w:rPr>
              <w:t>Type d</w:t>
            </w:r>
            <w:r w:rsidR="00FF4947" w:rsidRPr="00FF4947">
              <w:rPr>
                <w:color w:val="auto"/>
              </w:rPr>
              <w:t>’</w:t>
            </w:r>
            <w:r w:rsidRPr="00FF4947">
              <w:rPr>
                <w:color w:val="auto"/>
              </w:rPr>
              <w:t>impact sur la terre humide à la suite d</w:t>
            </w:r>
            <w:r w:rsidR="00FF4947" w:rsidRPr="00FF4947">
              <w:rPr>
                <w:color w:val="auto"/>
              </w:rPr>
              <w:t>’</w:t>
            </w:r>
            <w:r w:rsidRPr="00FF4947">
              <w:rPr>
                <w:color w:val="auto"/>
              </w:rPr>
              <w:t>une modification par l</w:t>
            </w:r>
            <w:r w:rsidR="00FF4947" w:rsidRPr="00FF4947">
              <w:rPr>
                <w:color w:val="auto"/>
              </w:rPr>
              <w:t>’</w:t>
            </w:r>
            <w:r w:rsidRPr="00FF4947">
              <w:rPr>
                <w:color w:val="auto"/>
              </w:rPr>
              <w:t xml:space="preserve">être humain. </w:t>
            </w:r>
            <w:r w:rsidRPr="0057539B">
              <w:rPr>
                <w:color w:val="auto"/>
                <w:lang w:val="en-CA"/>
              </w:rPr>
              <w:t>Types: -1 – Unknown, 0 – No Value, 1 – Partly Drained, 2 – Farmed, 3 – Constructed, 4 – Partly Filled.</w:t>
            </w:r>
          </w:p>
          <w:p w14:paraId="2ADD7420" w14:textId="518D3460" w:rsidR="00511CA4" w:rsidRPr="00FF4947" w:rsidRDefault="00F17622" w:rsidP="00A53EF5">
            <w:pPr>
              <w:pStyle w:val="TableBodyTextMIRB"/>
            </w:pPr>
            <w:r w:rsidRPr="00FF4947">
              <w:rPr>
                <w:b/>
              </w:rPr>
              <w:t>VALEURS VALIDES</w:t>
            </w:r>
            <w:r w:rsidRPr="00FF4947">
              <w:t>:</w:t>
            </w:r>
          </w:p>
          <w:p w14:paraId="0CBCAD85" w14:textId="77777777" w:rsidR="00511CA4" w:rsidRPr="00FF4947" w:rsidRDefault="00511CA4" w:rsidP="00A53EF5">
            <w:pPr>
              <w:pStyle w:val="BulletsMIRB"/>
              <w:spacing w:after="0" w:line="276" w:lineRule="auto"/>
            </w:pPr>
            <w:r w:rsidRPr="00FF4947">
              <w:t>-1</w:t>
            </w:r>
          </w:p>
          <w:p w14:paraId="3D597C24" w14:textId="77777777" w:rsidR="00511CA4" w:rsidRPr="00FF4947" w:rsidRDefault="00511CA4" w:rsidP="00A53EF5">
            <w:pPr>
              <w:pStyle w:val="BulletsMIRB"/>
              <w:spacing w:after="0" w:line="276" w:lineRule="auto"/>
            </w:pPr>
            <w:r w:rsidRPr="00FF4947">
              <w:t>0</w:t>
            </w:r>
          </w:p>
          <w:p w14:paraId="2CFC4D17" w14:textId="77777777" w:rsidR="00511CA4" w:rsidRPr="00FF4947" w:rsidRDefault="00511CA4" w:rsidP="00A53EF5">
            <w:pPr>
              <w:pStyle w:val="BulletsMIRB"/>
              <w:spacing w:after="0" w:line="276" w:lineRule="auto"/>
            </w:pPr>
            <w:r w:rsidRPr="00FF4947">
              <w:t>1</w:t>
            </w:r>
          </w:p>
          <w:p w14:paraId="6626474A" w14:textId="77777777" w:rsidR="00511CA4" w:rsidRPr="00FF4947" w:rsidRDefault="00511CA4" w:rsidP="00A53EF5">
            <w:pPr>
              <w:pStyle w:val="BulletsMIRB"/>
              <w:spacing w:after="0" w:line="276" w:lineRule="auto"/>
            </w:pPr>
            <w:r w:rsidRPr="00FF4947">
              <w:t>2</w:t>
            </w:r>
          </w:p>
          <w:p w14:paraId="6589DD36" w14:textId="77777777" w:rsidR="00511CA4" w:rsidRPr="00FF4947" w:rsidRDefault="00511CA4" w:rsidP="00A53EF5">
            <w:pPr>
              <w:pStyle w:val="BulletsMIRB"/>
              <w:spacing w:after="0" w:line="276" w:lineRule="auto"/>
            </w:pPr>
            <w:r w:rsidRPr="00FF4947">
              <w:t>3</w:t>
            </w:r>
          </w:p>
          <w:p w14:paraId="74F86011" w14:textId="77777777" w:rsidR="00511CA4" w:rsidRPr="00FF4947" w:rsidRDefault="00511CA4" w:rsidP="00A53EF5">
            <w:pPr>
              <w:pStyle w:val="BulletsMIRB"/>
              <w:spacing w:after="0" w:line="276" w:lineRule="auto"/>
            </w:pPr>
            <w:r w:rsidRPr="00FF4947">
              <w:t>4</w:t>
            </w:r>
          </w:p>
          <w:p w14:paraId="778A6B40" w14:textId="0DCEE43A"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0</w:t>
            </w:r>
            <w:r w:rsidR="00FF4947" w:rsidRPr="00FF4947">
              <w:t>’</w:t>
            </w:r>
          </w:p>
        </w:tc>
      </w:tr>
      <w:tr w:rsidR="00511CA4" w:rsidRPr="00FF4947" w14:paraId="69FE8B50" w14:textId="77777777" w:rsidTr="00CE0360">
        <w:trPr>
          <w:trHeight w:val="432"/>
        </w:trPr>
        <w:tc>
          <w:tcPr>
            <w:tcW w:w="5058" w:type="dxa"/>
            <w:vAlign w:val="center"/>
          </w:tcPr>
          <w:p w14:paraId="2EC60DC0" w14:textId="77777777" w:rsidR="00511CA4" w:rsidRPr="00FF4947" w:rsidRDefault="00511CA4" w:rsidP="00A53EF5">
            <w:pPr>
              <w:pStyle w:val="TableColumnNameMIRB"/>
            </w:pPr>
            <w:r w:rsidRPr="00FF4947">
              <w:t>MAP_CODE</w:t>
            </w:r>
          </w:p>
        </w:tc>
        <w:tc>
          <w:tcPr>
            <w:tcW w:w="2250" w:type="dxa"/>
            <w:vAlign w:val="center"/>
          </w:tcPr>
          <w:p w14:paraId="7F0A4E52" w14:textId="77777777" w:rsidR="00511CA4" w:rsidRPr="00FF4947" w:rsidRDefault="00511CA4" w:rsidP="00A53EF5">
            <w:pPr>
              <w:pStyle w:val="TableBodyTextMIRB"/>
            </w:pPr>
            <w:r w:rsidRPr="00FF4947">
              <w:t>VARCHAR2(20)</w:t>
            </w:r>
          </w:p>
        </w:tc>
        <w:tc>
          <w:tcPr>
            <w:tcW w:w="1710" w:type="dxa"/>
            <w:vAlign w:val="center"/>
          </w:tcPr>
          <w:p w14:paraId="496B9C3F" w14:textId="5D7C8D91" w:rsidR="00511CA4" w:rsidRPr="00FF4947" w:rsidRDefault="00511CA4" w:rsidP="00A53EF5">
            <w:pPr>
              <w:pStyle w:val="TableBodyTextMIRB"/>
            </w:pPr>
            <w:r w:rsidRPr="00FF4947">
              <w:t>Non</w:t>
            </w:r>
          </w:p>
        </w:tc>
        <w:tc>
          <w:tcPr>
            <w:tcW w:w="1980" w:type="dxa"/>
            <w:vAlign w:val="center"/>
          </w:tcPr>
          <w:p w14:paraId="4055EB7D" w14:textId="77777777" w:rsidR="00511CA4" w:rsidRPr="00FF4947" w:rsidRDefault="00511CA4" w:rsidP="00A53EF5">
            <w:pPr>
              <w:pStyle w:val="TableBodyTextMIRB"/>
            </w:pPr>
            <w:r w:rsidRPr="00FF4947">
              <w:t>MAP_CODE</w:t>
            </w:r>
          </w:p>
        </w:tc>
        <w:tc>
          <w:tcPr>
            <w:tcW w:w="6480" w:type="dxa"/>
            <w:vAlign w:val="center"/>
          </w:tcPr>
          <w:p w14:paraId="3B37E2A4" w14:textId="1F5D4409" w:rsidR="00511CA4" w:rsidRPr="00FF4947" w:rsidRDefault="00FD5230" w:rsidP="00A53EF5">
            <w:pPr>
              <w:spacing w:before="60" w:after="60"/>
              <w:rPr>
                <w:bCs/>
                <w:iCs/>
              </w:rPr>
            </w:pPr>
            <w:r w:rsidRPr="00FF4947">
              <w:t>Identifiant unique défini au moment du relevé de la terre humide pour relier les enregistrements de la base de données aux notes de terrain correspondantes. Cet identifiant sera utilisé pour relier les cartes et les notes de terrain aux enregistrements numériques correspondants des terres humides.</w:t>
            </w:r>
          </w:p>
        </w:tc>
      </w:tr>
      <w:tr w:rsidR="00511CA4" w:rsidRPr="00FF4947" w14:paraId="728339B9" w14:textId="77777777" w:rsidTr="00CE0360">
        <w:trPr>
          <w:trHeight w:val="432"/>
        </w:trPr>
        <w:tc>
          <w:tcPr>
            <w:tcW w:w="5058" w:type="dxa"/>
            <w:vAlign w:val="center"/>
          </w:tcPr>
          <w:p w14:paraId="65335ED1" w14:textId="77777777" w:rsidR="00511CA4" w:rsidRPr="00FF4947" w:rsidRDefault="00511CA4" w:rsidP="00A53EF5">
            <w:pPr>
              <w:pStyle w:val="TableColumnNameMIRB"/>
            </w:pPr>
            <w:r w:rsidRPr="00FF4947">
              <w:t>GENERAL_COMMENTS</w:t>
            </w:r>
          </w:p>
        </w:tc>
        <w:tc>
          <w:tcPr>
            <w:tcW w:w="2250" w:type="dxa"/>
            <w:vAlign w:val="center"/>
          </w:tcPr>
          <w:p w14:paraId="7EC96132" w14:textId="77777777" w:rsidR="00511CA4" w:rsidRPr="00FF4947" w:rsidRDefault="00511CA4" w:rsidP="00A53EF5">
            <w:pPr>
              <w:pStyle w:val="TableBodyTextMIRB"/>
            </w:pPr>
            <w:r w:rsidRPr="00FF4947">
              <w:t>VARCHAR2(500)</w:t>
            </w:r>
          </w:p>
        </w:tc>
        <w:tc>
          <w:tcPr>
            <w:tcW w:w="1710" w:type="dxa"/>
            <w:vAlign w:val="center"/>
          </w:tcPr>
          <w:p w14:paraId="0EA2C33D" w14:textId="0E4FCCEB" w:rsidR="00511CA4" w:rsidRPr="00FF4947" w:rsidRDefault="00511CA4" w:rsidP="00A53EF5">
            <w:pPr>
              <w:pStyle w:val="TableBodyTextMIRB"/>
            </w:pPr>
            <w:r w:rsidRPr="00FF4947">
              <w:t>Non</w:t>
            </w:r>
          </w:p>
        </w:tc>
        <w:tc>
          <w:tcPr>
            <w:tcW w:w="1980" w:type="dxa"/>
            <w:vAlign w:val="center"/>
          </w:tcPr>
          <w:p w14:paraId="1528A93E" w14:textId="77777777" w:rsidR="00511CA4" w:rsidRPr="00FF4947" w:rsidRDefault="00511CA4" w:rsidP="00A53EF5">
            <w:pPr>
              <w:pStyle w:val="TableBodyTextMIRB"/>
            </w:pPr>
            <w:r w:rsidRPr="00FF4947">
              <w:t>COMMENTS</w:t>
            </w:r>
          </w:p>
        </w:tc>
        <w:tc>
          <w:tcPr>
            <w:tcW w:w="6480" w:type="dxa"/>
            <w:vAlign w:val="center"/>
          </w:tcPr>
          <w:p w14:paraId="53F17E32" w14:textId="5392015B" w:rsidR="00511CA4" w:rsidRPr="00FF4947" w:rsidRDefault="00FD5230" w:rsidP="00A53EF5">
            <w:pPr>
              <w:pStyle w:val="TableBodyTextMIRB"/>
            </w:pPr>
            <w:r w:rsidRPr="00FF4947">
              <w:t>Commentaires d</w:t>
            </w:r>
            <w:r w:rsidR="00FF4947" w:rsidRPr="00FF4947">
              <w:t>’</w:t>
            </w:r>
            <w:r w:rsidRPr="00FF4947">
              <w:t>ordre général.</w:t>
            </w:r>
          </w:p>
        </w:tc>
      </w:tr>
      <w:tr w:rsidR="00511CA4" w:rsidRPr="00FF4947" w14:paraId="29847F7E" w14:textId="77777777" w:rsidTr="00CE0360">
        <w:trPr>
          <w:trHeight w:val="432"/>
        </w:trPr>
        <w:tc>
          <w:tcPr>
            <w:tcW w:w="5058" w:type="dxa"/>
            <w:vAlign w:val="center"/>
          </w:tcPr>
          <w:p w14:paraId="2F4A6E30" w14:textId="77777777" w:rsidR="00511CA4" w:rsidRPr="00FF4947" w:rsidRDefault="00511CA4" w:rsidP="00A53EF5">
            <w:pPr>
              <w:pStyle w:val="TableColumnNameMIRB"/>
            </w:pPr>
            <w:r w:rsidRPr="00FF4947">
              <w:lastRenderedPageBreak/>
              <w:t>LOCATION_DESCR</w:t>
            </w:r>
          </w:p>
        </w:tc>
        <w:tc>
          <w:tcPr>
            <w:tcW w:w="2250" w:type="dxa"/>
            <w:vAlign w:val="center"/>
          </w:tcPr>
          <w:p w14:paraId="5571E434" w14:textId="77777777" w:rsidR="00511CA4" w:rsidRPr="00FF4947" w:rsidRDefault="00511CA4" w:rsidP="00A53EF5">
            <w:pPr>
              <w:pStyle w:val="TableBodyTextMIRB"/>
            </w:pPr>
            <w:r w:rsidRPr="00FF4947">
              <w:t>VARCHAR2(254)</w:t>
            </w:r>
          </w:p>
        </w:tc>
        <w:tc>
          <w:tcPr>
            <w:tcW w:w="1710" w:type="dxa"/>
            <w:vAlign w:val="center"/>
          </w:tcPr>
          <w:p w14:paraId="0D4C84A6" w14:textId="267513A9" w:rsidR="00511CA4" w:rsidRPr="00FF4947" w:rsidRDefault="00511CA4" w:rsidP="00A53EF5">
            <w:pPr>
              <w:pStyle w:val="TableBodyTextMIRB"/>
            </w:pPr>
            <w:r w:rsidRPr="00FF4947">
              <w:t>Non</w:t>
            </w:r>
          </w:p>
        </w:tc>
        <w:tc>
          <w:tcPr>
            <w:tcW w:w="1980" w:type="dxa"/>
            <w:vAlign w:val="center"/>
          </w:tcPr>
          <w:p w14:paraId="4B897B0B" w14:textId="77777777" w:rsidR="00511CA4" w:rsidRPr="00FF4947" w:rsidRDefault="00511CA4" w:rsidP="00A53EF5">
            <w:pPr>
              <w:pStyle w:val="TableBodyTextMIRB"/>
            </w:pPr>
            <w:r w:rsidRPr="00FF4947">
              <w:t>LOCATION</w:t>
            </w:r>
          </w:p>
        </w:tc>
        <w:tc>
          <w:tcPr>
            <w:tcW w:w="6480" w:type="dxa"/>
            <w:vAlign w:val="center"/>
          </w:tcPr>
          <w:p w14:paraId="74422B50" w14:textId="667E49EC" w:rsidR="00511CA4" w:rsidRPr="00FF4947" w:rsidRDefault="00511CA4" w:rsidP="00A53EF5">
            <w:pPr>
              <w:pStyle w:val="TableBodyTextMIRB"/>
            </w:pPr>
            <w:r w:rsidRPr="00FF4947">
              <w:t>Description de la zone ou indications pour se rendre sur place.</w:t>
            </w:r>
          </w:p>
        </w:tc>
      </w:tr>
      <w:tr w:rsidR="00511CA4" w:rsidRPr="00FF4947" w14:paraId="0157928F" w14:textId="77777777" w:rsidTr="00CE0360">
        <w:trPr>
          <w:trHeight w:val="432"/>
        </w:trPr>
        <w:tc>
          <w:tcPr>
            <w:tcW w:w="5058" w:type="dxa"/>
            <w:vAlign w:val="center"/>
          </w:tcPr>
          <w:p w14:paraId="5B1BE01C" w14:textId="77777777" w:rsidR="00511CA4" w:rsidRPr="00FF4947" w:rsidRDefault="00511CA4" w:rsidP="00A53EF5">
            <w:pPr>
              <w:pStyle w:val="TableColumnNameMIRB"/>
            </w:pPr>
            <w:r w:rsidRPr="00FF4947">
              <w:t>LOCATION_ACCURACY</w:t>
            </w:r>
          </w:p>
        </w:tc>
        <w:tc>
          <w:tcPr>
            <w:tcW w:w="2250" w:type="dxa"/>
            <w:vAlign w:val="center"/>
          </w:tcPr>
          <w:p w14:paraId="57717C1F" w14:textId="77777777" w:rsidR="00511CA4" w:rsidRPr="00FF4947" w:rsidRDefault="00511CA4" w:rsidP="00A53EF5">
            <w:pPr>
              <w:pStyle w:val="TableBodyTextMIRB"/>
            </w:pPr>
            <w:r w:rsidRPr="00FF4947">
              <w:t>VARCHAR2(25)</w:t>
            </w:r>
          </w:p>
        </w:tc>
        <w:tc>
          <w:tcPr>
            <w:tcW w:w="1710" w:type="dxa"/>
            <w:vAlign w:val="center"/>
          </w:tcPr>
          <w:p w14:paraId="37B384F5" w14:textId="3DA1EA69" w:rsidR="00511CA4" w:rsidRPr="00FF4947" w:rsidRDefault="00747382" w:rsidP="00A53EF5">
            <w:pPr>
              <w:pStyle w:val="TableBodyTextMIRB"/>
            </w:pPr>
            <w:r w:rsidRPr="00FF4947">
              <w:t>Oui</w:t>
            </w:r>
          </w:p>
        </w:tc>
        <w:tc>
          <w:tcPr>
            <w:tcW w:w="1980" w:type="dxa"/>
            <w:vAlign w:val="center"/>
          </w:tcPr>
          <w:p w14:paraId="7D0080B8" w14:textId="77777777" w:rsidR="00511CA4" w:rsidRPr="00FF4947" w:rsidRDefault="00511CA4" w:rsidP="00A53EF5">
            <w:pPr>
              <w:pStyle w:val="TableBodyTextMIRB"/>
            </w:pPr>
            <w:r w:rsidRPr="00FF4947">
              <w:t>ACCURACY</w:t>
            </w:r>
          </w:p>
        </w:tc>
        <w:tc>
          <w:tcPr>
            <w:tcW w:w="6480" w:type="dxa"/>
            <w:vAlign w:val="center"/>
          </w:tcPr>
          <w:p w14:paraId="17570B42" w14:textId="5C44352A" w:rsidR="00511CA4" w:rsidRPr="00FF4947" w:rsidRDefault="00FD5230" w:rsidP="00A53EF5">
            <w:pPr>
              <w:pStyle w:val="TableBodyTextMIRB"/>
            </w:pPr>
            <w:r w:rsidRPr="00FF4947">
              <w:t>Exactitude de l</w:t>
            </w:r>
            <w:r w:rsidR="00FF4947" w:rsidRPr="00FF4947">
              <w:t>’</w:t>
            </w:r>
            <w:r w:rsidRPr="00FF4947">
              <w:t xml:space="preserve">emplacement. Voir la liste des valeurs valides dans le tableau </w:t>
            </w:r>
            <w:hyperlink w:anchor="LOCATION_ACCURACY_LIST" w:history="1">
              <w:r w:rsidRPr="00FF4947">
                <w:rPr>
                  <w:rStyle w:val="HyperlinkMIRBChar"/>
                  <w:color w:val="auto"/>
                </w:rPr>
                <w:t>LOCATION_ACCURACY_LIST</w:t>
              </w:r>
            </w:hyperlink>
            <w:r w:rsidRPr="00FF4947">
              <w:rPr>
                <w:color w:val="auto"/>
              </w:rPr>
              <w:t xml:space="preserve"> de l</w:t>
            </w:r>
            <w:r w:rsidR="00FF4947" w:rsidRPr="00FF4947">
              <w:rPr>
                <w:color w:val="auto"/>
              </w:rPr>
              <w:t>’</w:t>
            </w:r>
            <w:r w:rsidRPr="00FF4947">
              <w:rPr>
                <w:color w:val="auto"/>
              </w:rPr>
              <w:t>Annexe</w:t>
            </w:r>
            <w:r w:rsidRPr="00FF4947">
              <w:t>.</w:t>
            </w:r>
          </w:p>
        </w:tc>
      </w:tr>
      <w:tr w:rsidR="00511CA4" w:rsidRPr="00FF4947" w14:paraId="7D7DEA5E" w14:textId="77777777" w:rsidTr="00CE0360">
        <w:trPr>
          <w:trHeight w:val="432"/>
        </w:trPr>
        <w:tc>
          <w:tcPr>
            <w:tcW w:w="5058" w:type="dxa"/>
            <w:vAlign w:val="center"/>
          </w:tcPr>
          <w:p w14:paraId="179E388A" w14:textId="77777777" w:rsidR="00511CA4" w:rsidRPr="00FF4947" w:rsidRDefault="00511CA4" w:rsidP="00A53EF5">
            <w:pPr>
              <w:pStyle w:val="TableColumnNameMIRB"/>
            </w:pPr>
            <w:r w:rsidRPr="00FF4947">
              <w:t>VERIFICATION_STATUS_FLG</w:t>
            </w:r>
          </w:p>
        </w:tc>
        <w:tc>
          <w:tcPr>
            <w:tcW w:w="2250" w:type="dxa"/>
            <w:vAlign w:val="center"/>
          </w:tcPr>
          <w:p w14:paraId="2BEBCFA4" w14:textId="77777777" w:rsidR="00511CA4" w:rsidRPr="00FF4947" w:rsidRDefault="00511CA4" w:rsidP="00A53EF5">
            <w:pPr>
              <w:pStyle w:val="TableBodyTextMIRB"/>
            </w:pPr>
            <w:r w:rsidRPr="00FF4947">
              <w:t>VARCHAR2(10)</w:t>
            </w:r>
          </w:p>
        </w:tc>
        <w:tc>
          <w:tcPr>
            <w:tcW w:w="1710" w:type="dxa"/>
            <w:vAlign w:val="center"/>
          </w:tcPr>
          <w:p w14:paraId="10898CD4" w14:textId="74800E63" w:rsidR="00511CA4" w:rsidRPr="00FF4947" w:rsidRDefault="00511CA4" w:rsidP="00A53EF5">
            <w:pPr>
              <w:pStyle w:val="TableBodyTextMIRB"/>
            </w:pPr>
            <w:r w:rsidRPr="00FF4947">
              <w:t>Non</w:t>
            </w:r>
          </w:p>
        </w:tc>
        <w:tc>
          <w:tcPr>
            <w:tcW w:w="1980" w:type="dxa"/>
            <w:vAlign w:val="center"/>
          </w:tcPr>
          <w:p w14:paraId="07EC4C5E" w14:textId="77777777" w:rsidR="00511CA4" w:rsidRPr="00FF4947" w:rsidRDefault="00511CA4" w:rsidP="00A53EF5">
            <w:pPr>
              <w:pStyle w:val="TableBodyTextMIRB"/>
            </w:pPr>
            <w:r w:rsidRPr="00FF4947">
              <w:t>VERISTT_FL</w:t>
            </w:r>
          </w:p>
        </w:tc>
        <w:tc>
          <w:tcPr>
            <w:tcW w:w="6480" w:type="dxa"/>
            <w:vAlign w:val="center"/>
          </w:tcPr>
          <w:p w14:paraId="0F3A557B" w14:textId="0818525A" w:rsidR="00511CA4" w:rsidRPr="00FF4947" w:rsidRDefault="00FD5230" w:rsidP="00A53EF5">
            <w:pPr>
              <w:pStyle w:val="TableBodyTextMIRB"/>
            </w:pPr>
            <w:r w:rsidRPr="00FF4947">
              <w:t>Indication permettant de savoir si un employé qualifié a vérifié l</w:t>
            </w:r>
            <w:r w:rsidR="00FF4947" w:rsidRPr="00FF4947">
              <w:t>’</w:t>
            </w:r>
            <w:r w:rsidRPr="00FF4947">
              <w:t>existence de l</w:t>
            </w:r>
            <w:r w:rsidR="00FF4947" w:rsidRPr="00FF4947">
              <w:t>’</w:t>
            </w:r>
            <w:r w:rsidRPr="00FF4947">
              <w:t>unité géographique.</w:t>
            </w:r>
          </w:p>
          <w:p w14:paraId="4BEE08AB" w14:textId="133F5242" w:rsidR="00511CA4" w:rsidRPr="00FF4947" w:rsidRDefault="00F17622" w:rsidP="00A53EF5">
            <w:pPr>
              <w:pStyle w:val="TableBodyTextMIRB"/>
              <w:spacing w:before="120"/>
            </w:pPr>
            <w:r w:rsidRPr="00FF4947">
              <w:rPr>
                <w:b/>
              </w:rPr>
              <w:t>VALEURS VALIDES</w:t>
            </w:r>
            <w:r w:rsidRPr="00FF4947">
              <w:t>:</w:t>
            </w:r>
          </w:p>
          <w:p w14:paraId="05CF5411" w14:textId="77777777" w:rsidR="00511CA4" w:rsidRPr="00FF4947" w:rsidRDefault="00511CA4" w:rsidP="00A53EF5">
            <w:pPr>
              <w:pStyle w:val="BulletsMIRB"/>
              <w:spacing w:after="0" w:line="276" w:lineRule="auto"/>
            </w:pPr>
            <w:proofErr w:type="spellStart"/>
            <w:r w:rsidRPr="00FF4947">
              <w:t>Unverified</w:t>
            </w:r>
            <w:proofErr w:type="spellEnd"/>
          </w:p>
          <w:p w14:paraId="7DD8B3FD" w14:textId="77777777" w:rsidR="00511CA4" w:rsidRPr="00FF4947" w:rsidRDefault="00511CA4" w:rsidP="00A53EF5">
            <w:pPr>
              <w:pStyle w:val="BulletsMIRB"/>
              <w:spacing w:after="0" w:line="276" w:lineRule="auto"/>
            </w:pPr>
            <w:proofErr w:type="spellStart"/>
            <w:r w:rsidRPr="00FF4947">
              <w:t>Verified</w:t>
            </w:r>
            <w:proofErr w:type="spellEnd"/>
          </w:p>
        </w:tc>
      </w:tr>
      <w:tr w:rsidR="00511CA4" w:rsidRPr="00FF4947" w14:paraId="2AD3B074" w14:textId="77777777" w:rsidTr="00CE0360">
        <w:trPr>
          <w:trHeight w:val="432"/>
        </w:trPr>
        <w:tc>
          <w:tcPr>
            <w:tcW w:w="5058" w:type="dxa"/>
            <w:vAlign w:val="center"/>
          </w:tcPr>
          <w:p w14:paraId="629502EB" w14:textId="77777777" w:rsidR="00511CA4" w:rsidRPr="00FF4947" w:rsidRDefault="00511CA4" w:rsidP="00A53EF5">
            <w:pPr>
              <w:pStyle w:val="TableColumnNameMIRB"/>
            </w:pPr>
            <w:r w:rsidRPr="00FF4947">
              <w:t>VERIFICATION_STATUS_DATE</w:t>
            </w:r>
          </w:p>
        </w:tc>
        <w:tc>
          <w:tcPr>
            <w:tcW w:w="2250" w:type="dxa"/>
            <w:vAlign w:val="center"/>
          </w:tcPr>
          <w:p w14:paraId="099DEB6F" w14:textId="77777777" w:rsidR="00511CA4" w:rsidRPr="00FF4947" w:rsidRDefault="00511CA4" w:rsidP="00A53EF5">
            <w:pPr>
              <w:pStyle w:val="TableBodyTextMIRB"/>
            </w:pPr>
            <w:r w:rsidRPr="00FF4947">
              <w:t>DATE</w:t>
            </w:r>
          </w:p>
        </w:tc>
        <w:tc>
          <w:tcPr>
            <w:tcW w:w="1710" w:type="dxa"/>
            <w:vAlign w:val="center"/>
          </w:tcPr>
          <w:p w14:paraId="0A5DB0AF" w14:textId="6FB4DD8E" w:rsidR="00511CA4" w:rsidRPr="00FF4947" w:rsidRDefault="00511CA4" w:rsidP="00A53EF5">
            <w:pPr>
              <w:pStyle w:val="TableBodyTextMIRB"/>
            </w:pPr>
            <w:r w:rsidRPr="00FF4947">
              <w:t>Non</w:t>
            </w:r>
          </w:p>
        </w:tc>
        <w:tc>
          <w:tcPr>
            <w:tcW w:w="1980" w:type="dxa"/>
            <w:vAlign w:val="center"/>
          </w:tcPr>
          <w:p w14:paraId="474FD542" w14:textId="77777777" w:rsidR="00511CA4" w:rsidRPr="00FF4947" w:rsidRDefault="00511CA4" w:rsidP="00A53EF5">
            <w:pPr>
              <w:pStyle w:val="TableBodyTextMIRB"/>
            </w:pPr>
            <w:r w:rsidRPr="00FF4947">
              <w:t>VERIF_DATE</w:t>
            </w:r>
          </w:p>
        </w:tc>
        <w:tc>
          <w:tcPr>
            <w:tcW w:w="6480" w:type="dxa"/>
            <w:vAlign w:val="center"/>
          </w:tcPr>
          <w:p w14:paraId="5CB51AD8" w14:textId="531D09E2" w:rsidR="00511CA4" w:rsidRPr="00FF4947" w:rsidRDefault="00511CA4" w:rsidP="00A53EF5">
            <w:pPr>
              <w:pStyle w:val="TableBodyTextMIRB"/>
            </w:pPr>
            <w:r w:rsidRPr="00FF4947">
              <w:t>Date à laquelle l</w:t>
            </w:r>
            <w:r w:rsidR="00FF4947" w:rsidRPr="00FF4947">
              <w:t>’</w:t>
            </w:r>
            <w:r w:rsidRPr="00FF4947">
              <w:t>unité géographique a été vérifiée/validée.</w:t>
            </w:r>
          </w:p>
        </w:tc>
      </w:tr>
      <w:tr w:rsidR="00511CA4" w:rsidRPr="00FF4947" w14:paraId="308F66A1" w14:textId="77777777" w:rsidTr="00CE0360">
        <w:trPr>
          <w:trHeight w:val="432"/>
        </w:trPr>
        <w:tc>
          <w:tcPr>
            <w:tcW w:w="5058" w:type="dxa"/>
            <w:vAlign w:val="center"/>
          </w:tcPr>
          <w:p w14:paraId="16251FC5" w14:textId="77777777" w:rsidR="00511CA4" w:rsidRPr="00FF4947" w:rsidRDefault="00511CA4" w:rsidP="00A53EF5">
            <w:pPr>
              <w:pStyle w:val="TableColumnNameMIRB"/>
            </w:pPr>
            <w:r w:rsidRPr="00FF4947">
              <w:t>SYSTEM_CALCULATED_AREA</w:t>
            </w:r>
          </w:p>
        </w:tc>
        <w:tc>
          <w:tcPr>
            <w:tcW w:w="2250" w:type="dxa"/>
            <w:vAlign w:val="center"/>
          </w:tcPr>
          <w:p w14:paraId="294082F0" w14:textId="77777777" w:rsidR="00511CA4" w:rsidRPr="00FF4947" w:rsidRDefault="00511CA4" w:rsidP="00A53EF5">
            <w:pPr>
              <w:pStyle w:val="TableBodyTextMIRB"/>
            </w:pPr>
            <w:r w:rsidRPr="00FF4947">
              <w:t>NUMBER(16,3)</w:t>
            </w:r>
          </w:p>
        </w:tc>
        <w:tc>
          <w:tcPr>
            <w:tcW w:w="1710" w:type="dxa"/>
            <w:vAlign w:val="center"/>
          </w:tcPr>
          <w:p w14:paraId="2AEBF7C6" w14:textId="08A47884" w:rsidR="00511CA4" w:rsidRPr="00FF4947" w:rsidRDefault="00511CA4" w:rsidP="00A53EF5">
            <w:pPr>
              <w:pStyle w:val="TableBodyTextMIRB"/>
            </w:pPr>
            <w:r w:rsidRPr="00FF4947">
              <w:t>Non</w:t>
            </w:r>
          </w:p>
        </w:tc>
        <w:tc>
          <w:tcPr>
            <w:tcW w:w="1980" w:type="dxa"/>
            <w:vAlign w:val="center"/>
          </w:tcPr>
          <w:p w14:paraId="398D1E74" w14:textId="77777777" w:rsidR="00511CA4" w:rsidRPr="00FF4947" w:rsidRDefault="00511CA4" w:rsidP="00A53EF5">
            <w:pPr>
              <w:pStyle w:val="TableBodyTextMIRB"/>
            </w:pPr>
            <w:r w:rsidRPr="00FF4947">
              <w:t>SYS_AREA</w:t>
            </w:r>
          </w:p>
        </w:tc>
        <w:tc>
          <w:tcPr>
            <w:tcW w:w="6480" w:type="dxa"/>
            <w:vAlign w:val="center"/>
          </w:tcPr>
          <w:p w14:paraId="75D61277" w14:textId="51A50828" w:rsidR="00511CA4" w:rsidRPr="00FF4947" w:rsidRDefault="001112DC" w:rsidP="00A53EF5">
            <w:pPr>
              <w:pStyle w:val="TableBodyTextMIRB"/>
            </w:pPr>
            <w:r w:rsidRPr="00FF4947">
              <w:t>Superficie d</w:t>
            </w:r>
            <w:r w:rsidR="00FF4947" w:rsidRPr="00FF4947">
              <w:t>’</w:t>
            </w:r>
            <w:r w:rsidRPr="00FF4947">
              <w:t>un polygone mesurée en mètres carrés par le système.</w:t>
            </w:r>
          </w:p>
        </w:tc>
      </w:tr>
      <w:tr w:rsidR="00511CA4" w:rsidRPr="00FF4947" w14:paraId="6036DBD2" w14:textId="77777777" w:rsidTr="00CE0360">
        <w:trPr>
          <w:trHeight w:val="432"/>
        </w:trPr>
        <w:tc>
          <w:tcPr>
            <w:tcW w:w="5058" w:type="dxa"/>
            <w:vAlign w:val="center"/>
          </w:tcPr>
          <w:p w14:paraId="0860EAA9" w14:textId="77777777" w:rsidR="00511CA4" w:rsidRPr="00FF4947" w:rsidRDefault="00511CA4" w:rsidP="00A53EF5">
            <w:pPr>
              <w:pStyle w:val="TableColumnNameMIRB"/>
            </w:pPr>
            <w:r w:rsidRPr="00FF4947">
              <w:t>SYSTEM_CALCULATED_PERIMETER</w:t>
            </w:r>
          </w:p>
        </w:tc>
        <w:tc>
          <w:tcPr>
            <w:tcW w:w="2250" w:type="dxa"/>
            <w:vAlign w:val="center"/>
          </w:tcPr>
          <w:p w14:paraId="09170367" w14:textId="77777777" w:rsidR="00511CA4" w:rsidRPr="00FF4947" w:rsidRDefault="00511CA4" w:rsidP="00A53EF5">
            <w:pPr>
              <w:pStyle w:val="TableBodyTextMIRB"/>
            </w:pPr>
            <w:r w:rsidRPr="00FF4947">
              <w:t>NUMBER(16,3)</w:t>
            </w:r>
          </w:p>
        </w:tc>
        <w:tc>
          <w:tcPr>
            <w:tcW w:w="1710" w:type="dxa"/>
            <w:vAlign w:val="center"/>
          </w:tcPr>
          <w:p w14:paraId="52EA4E20" w14:textId="28B01108" w:rsidR="00511CA4" w:rsidRPr="00FF4947" w:rsidRDefault="00511CA4" w:rsidP="00A53EF5">
            <w:pPr>
              <w:pStyle w:val="TableBodyTextMIRB"/>
            </w:pPr>
            <w:r w:rsidRPr="00FF4947">
              <w:t>Non</w:t>
            </w:r>
          </w:p>
        </w:tc>
        <w:tc>
          <w:tcPr>
            <w:tcW w:w="1980" w:type="dxa"/>
            <w:vAlign w:val="center"/>
          </w:tcPr>
          <w:p w14:paraId="01C3F4F3" w14:textId="77777777" w:rsidR="00511CA4" w:rsidRPr="00FF4947" w:rsidRDefault="00511CA4" w:rsidP="00A53EF5">
            <w:pPr>
              <w:pStyle w:val="TableBodyTextMIRB"/>
            </w:pPr>
            <w:r w:rsidRPr="00FF4947">
              <w:t>SYS_PERIM</w:t>
            </w:r>
          </w:p>
        </w:tc>
        <w:tc>
          <w:tcPr>
            <w:tcW w:w="6480" w:type="dxa"/>
            <w:vAlign w:val="center"/>
          </w:tcPr>
          <w:p w14:paraId="5598C127" w14:textId="191F447E" w:rsidR="00511CA4" w:rsidRPr="00FF4947" w:rsidRDefault="001112DC" w:rsidP="00A53EF5">
            <w:pPr>
              <w:pStyle w:val="TableBodyTextMIRB"/>
            </w:pPr>
            <w:r w:rsidRPr="00FF4947">
              <w:t>Longueur du périmètre du polygone mesurée en mètres par le système.</w:t>
            </w:r>
          </w:p>
        </w:tc>
      </w:tr>
      <w:tr w:rsidR="00511CA4" w:rsidRPr="00FF4947" w14:paraId="48A0B247" w14:textId="77777777" w:rsidTr="00CE0360">
        <w:trPr>
          <w:trHeight w:val="432"/>
        </w:trPr>
        <w:tc>
          <w:tcPr>
            <w:tcW w:w="5058" w:type="dxa"/>
            <w:vAlign w:val="center"/>
          </w:tcPr>
          <w:p w14:paraId="339BF24A" w14:textId="77777777" w:rsidR="00511CA4" w:rsidRPr="00FF4947" w:rsidRDefault="00511CA4" w:rsidP="00A53EF5">
            <w:pPr>
              <w:pStyle w:val="TableColumnNameMIRB"/>
            </w:pPr>
            <w:r w:rsidRPr="00FF4947">
              <w:t>SOURCE_NAME</w:t>
            </w:r>
          </w:p>
        </w:tc>
        <w:tc>
          <w:tcPr>
            <w:tcW w:w="2250" w:type="dxa"/>
            <w:vAlign w:val="center"/>
          </w:tcPr>
          <w:p w14:paraId="00AAC30C" w14:textId="77777777" w:rsidR="00511CA4" w:rsidRPr="00FF4947" w:rsidRDefault="00511CA4" w:rsidP="00A53EF5">
            <w:pPr>
              <w:pStyle w:val="TableBodyTextMIRB"/>
            </w:pPr>
            <w:r w:rsidRPr="00FF4947">
              <w:t>VARCHAR2(100)</w:t>
            </w:r>
          </w:p>
        </w:tc>
        <w:tc>
          <w:tcPr>
            <w:tcW w:w="1710" w:type="dxa"/>
            <w:vAlign w:val="center"/>
          </w:tcPr>
          <w:p w14:paraId="320965BF" w14:textId="058A38C6" w:rsidR="00511CA4" w:rsidRPr="00FF4947" w:rsidRDefault="00511CA4" w:rsidP="00A53EF5">
            <w:pPr>
              <w:pStyle w:val="TableBodyTextMIRB"/>
            </w:pPr>
            <w:r w:rsidRPr="00FF4947">
              <w:t>Non</w:t>
            </w:r>
          </w:p>
        </w:tc>
        <w:tc>
          <w:tcPr>
            <w:tcW w:w="1980" w:type="dxa"/>
            <w:vAlign w:val="center"/>
          </w:tcPr>
          <w:p w14:paraId="2D9127AE" w14:textId="77777777" w:rsidR="00511CA4" w:rsidRPr="00FF4947" w:rsidRDefault="00511CA4" w:rsidP="00A53EF5">
            <w:pPr>
              <w:pStyle w:val="TableBodyTextMIRB"/>
            </w:pPr>
            <w:r w:rsidRPr="00FF4947">
              <w:t>SRC_NAME</w:t>
            </w:r>
          </w:p>
        </w:tc>
        <w:tc>
          <w:tcPr>
            <w:tcW w:w="6480" w:type="dxa"/>
            <w:vAlign w:val="center"/>
          </w:tcPr>
          <w:p w14:paraId="34AC14A4" w14:textId="24F22008" w:rsidR="00511CA4" w:rsidRPr="00FF4947" w:rsidRDefault="001112DC" w:rsidP="00A53EF5">
            <w:pPr>
              <w:pStyle w:val="TableBodyTextMIRB"/>
            </w:pPr>
            <w:r w:rsidRPr="00FF4947">
              <w:t xml:space="preserve">Nom de la source. Voir la liste des valeurs valides dans le tableau </w:t>
            </w:r>
            <w:hyperlink w:anchor="SOURCE_LIST" w:history="1">
              <w:r w:rsidRPr="00FF4947">
                <w:rPr>
                  <w:rStyle w:val="HyperlinkMIRBChar"/>
                </w:rPr>
                <w:t>SOURCE_LIST</w:t>
              </w:r>
            </w:hyperlink>
            <w:r w:rsidRPr="00FF4947">
              <w:rPr>
                <w:rStyle w:val="HyperlinkMIRBChar"/>
              </w:rPr>
              <w:t xml:space="preserve"> </w:t>
            </w:r>
            <w:r w:rsidRPr="00FF4947">
              <w:rPr>
                <w:color w:val="auto"/>
              </w:rPr>
              <w:t>de l</w:t>
            </w:r>
            <w:r w:rsidR="00FF4947" w:rsidRPr="00FF4947">
              <w:rPr>
                <w:color w:val="auto"/>
              </w:rPr>
              <w:t>’</w:t>
            </w:r>
            <w:r w:rsidRPr="00FF4947">
              <w:rPr>
                <w:color w:val="auto"/>
              </w:rPr>
              <w:t>Annexe</w:t>
            </w:r>
            <w:r w:rsidRPr="00FF4947">
              <w:t>.</w:t>
            </w:r>
          </w:p>
        </w:tc>
      </w:tr>
      <w:tr w:rsidR="00511CA4" w:rsidRPr="00FF4947" w14:paraId="48664187" w14:textId="77777777" w:rsidTr="00CE0360">
        <w:trPr>
          <w:trHeight w:val="432"/>
        </w:trPr>
        <w:tc>
          <w:tcPr>
            <w:tcW w:w="5058" w:type="dxa"/>
            <w:vAlign w:val="center"/>
          </w:tcPr>
          <w:p w14:paraId="57E4360E" w14:textId="77777777" w:rsidR="00511CA4" w:rsidRPr="00FF4947" w:rsidRDefault="00511CA4" w:rsidP="00A53EF5">
            <w:pPr>
              <w:pStyle w:val="TableColumnNameMIRB"/>
            </w:pPr>
            <w:r w:rsidRPr="00FF4947">
              <w:t>SOURCE_DETAIL</w:t>
            </w:r>
          </w:p>
        </w:tc>
        <w:tc>
          <w:tcPr>
            <w:tcW w:w="2250" w:type="dxa"/>
            <w:vAlign w:val="center"/>
          </w:tcPr>
          <w:p w14:paraId="68FA9A97" w14:textId="77777777" w:rsidR="00511CA4" w:rsidRPr="00FF4947" w:rsidRDefault="00511CA4" w:rsidP="00A53EF5">
            <w:pPr>
              <w:pStyle w:val="TableBodyTextMIRB"/>
            </w:pPr>
            <w:r w:rsidRPr="00FF4947">
              <w:t>VARCHAR2(254)</w:t>
            </w:r>
          </w:p>
        </w:tc>
        <w:tc>
          <w:tcPr>
            <w:tcW w:w="1710" w:type="dxa"/>
            <w:vAlign w:val="center"/>
          </w:tcPr>
          <w:p w14:paraId="71097515" w14:textId="22B0C7BE" w:rsidR="00511CA4" w:rsidRPr="00FF4947" w:rsidRDefault="00511CA4" w:rsidP="00A53EF5">
            <w:pPr>
              <w:pStyle w:val="TableBodyTextMIRB"/>
            </w:pPr>
            <w:r w:rsidRPr="00FF4947">
              <w:t>Non</w:t>
            </w:r>
          </w:p>
        </w:tc>
        <w:tc>
          <w:tcPr>
            <w:tcW w:w="1980" w:type="dxa"/>
            <w:vAlign w:val="center"/>
          </w:tcPr>
          <w:p w14:paraId="12DDABDB" w14:textId="77777777" w:rsidR="00511CA4" w:rsidRPr="00FF4947" w:rsidRDefault="00511CA4" w:rsidP="00A53EF5">
            <w:pPr>
              <w:pStyle w:val="TableBodyTextMIRB"/>
            </w:pPr>
            <w:r w:rsidRPr="00FF4947">
              <w:t>SRC_DETAIL</w:t>
            </w:r>
          </w:p>
        </w:tc>
        <w:tc>
          <w:tcPr>
            <w:tcW w:w="6480" w:type="dxa"/>
            <w:vAlign w:val="center"/>
          </w:tcPr>
          <w:p w14:paraId="5D16A289" w14:textId="55FE0898" w:rsidR="00511CA4" w:rsidRPr="00FF4947" w:rsidRDefault="001112DC" w:rsidP="00A53EF5">
            <w:pPr>
              <w:pStyle w:val="TableBodyTextMIRB"/>
            </w:pPr>
            <w:r w:rsidRPr="00FF4947">
              <w:t>Détails sur la source des données. Exemples: OBM, SOLRIS, 2010 SWOOP, 2002 Ortho, GPS.</w:t>
            </w:r>
          </w:p>
        </w:tc>
      </w:tr>
      <w:tr w:rsidR="00511CA4" w:rsidRPr="00FF4947" w14:paraId="11B0E6AF" w14:textId="77777777" w:rsidTr="00CE0360">
        <w:trPr>
          <w:trHeight w:val="432"/>
        </w:trPr>
        <w:tc>
          <w:tcPr>
            <w:tcW w:w="5058" w:type="dxa"/>
            <w:vAlign w:val="center"/>
          </w:tcPr>
          <w:p w14:paraId="15ECB721" w14:textId="77777777" w:rsidR="00511CA4" w:rsidRPr="00FF4947" w:rsidRDefault="00511CA4" w:rsidP="00A53EF5">
            <w:pPr>
              <w:pStyle w:val="TableColumnNameMIRB"/>
            </w:pPr>
            <w:r w:rsidRPr="00FF4947">
              <w:t>GEOMETRY_UPDATE_DATETIME</w:t>
            </w:r>
          </w:p>
        </w:tc>
        <w:tc>
          <w:tcPr>
            <w:tcW w:w="2250" w:type="dxa"/>
            <w:vAlign w:val="center"/>
          </w:tcPr>
          <w:p w14:paraId="353A33B9" w14:textId="77777777" w:rsidR="00511CA4" w:rsidRPr="00FF4947" w:rsidRDefault="00511CA4" w:rsidP="00A53EF5">
            <w:pPr>
              <w:pStyle w:val="TableBodyTextMIRB"/>
            </w:pPr>
            <w:r w:rsidRPr="00FF4947">
              <w:t>DATE</w:t>
            </w:r>
          </w:p>
        </w:tc>
        <w:tc>
          <w:tcPr>
            <w:tcW w:w="1710" w:type="dxa"/>
            <w:vAlign w:val="center"/>
          </w:tcPr>
          <w:p w14:paraId="14DF05AB" w14:textId="72EB8642" w:rsidR="00511CA4" w:rsidRPr="00FF4947" w:rsidRDefault="00511CA4" w:rsidP="00A53EF5">
            <w:pPr>
              <w:pStyle w:val="TableBodyTextMIRB"/>
            </w:pPr>
            <w:r w:rsidRPr="00FF4947">
              <w:t>Non</w:t>
            </w:r>
          </w:p>
        </w:tc>
        <w:tc>
          <w:tcPr>
            <w:tcW w:w="1980" w:type="dxa"/>
            <w:vAlign w:val="center"/>
          </w:tcPr>
          <w:p w14:paraId="4AE93335" w14:textId="77777777" w:rsidR="00511CA4" w:rsidRPr="00FF4947" w:rsidRDefault="00511CA4" w:rsidP="00A53EF5">
            <w:pPr>
              <w:pStyle w:val="TableBodyTextMIRB"/>
            </w:pPr>
            <w:r w:rsidRPr="00FF4947">
              <w:t>GEO_UPT_DT</w:t>
            </w:r>
          </w:p>
        </w:tc>
        <w:tc>
          <w:tcPr>
            <w:tcW w:w="6480" w:type="dxa"/>
            <w:vAlign w:val="center"/>
          </w:tcPr>
          <w:p w14:paraId="6F5E5A08" w14:textId="47EFABDE" w:rsidR="00511CA4" w:rsidRPr="00FF4947" w:rsidRDefault="00511CA4" w:rsidP="00A53EF5">
            <w:pPr>
              <w:pStyle w:val="TableBodyTextMIRB"/>
            </w:pPr>
            <w:r w:rsidRPr="00FF4947">
              <w:t>Date/heure à laquelle la géométrie a été créée ou modifiée pour la dernière fois dans la base de données source.</w:t>
            </w:r>
          </w:p>
        </w:tc>
      </w:tr>
      <w:tr w:rsidR="00511CA4" w:rsidRPr="00FF4947" w14:paraId="107FEB3A" w14:textId="77777777" w:rsidTr="00CE0360">
        <w:trPr>
          <w:trHeight w:val="432"/>
        </w:trPr>
        <w:tc>
          <w:tcPr>
            <w:tcW w:w="5058" w:type="dxa"/>
            <w:vAlign w:val="center"/>
          </w:tcPr>
          <w:p w14:paraId="4A8E9221" w14:textId="77777777" w:rsidR="00511CA4" w:rsidRPr="00FF4947" w:rsidRDefault="00511CA4" w:rsidP="00A53EF5">
            <w:pPr>
              <w:pStyle w:val="TableColumnNameMIRB"/>
            </w:pPr>
            <w:r w:rsidRPr="00FF4947">
              <w:t>EFFECTIVE_DATETIME</w:t>
            </w:r>
          </w:p>
        </w:tc>
        <w:tc>
          <w:tcPr>
            <w:tcW w:w="2250" w:type="dxa"/>
            <w:vAlign w:val="center"/>
          </w:tcPr>
          <w:p w14:paraId="5A88CB90" w14:textId="77777777" w:rsidR="00511CA4" w:rsidRPr="00FF4947" w:rsidRDefault="00511CA4" w:rsidP="00A53EF5">
            <w:pPr>
              <w:pStyle w:val="TableBodyTextMIRB"/>
            </w:pPr>
            <w:r w:rsidRPr="00FF4947">
              <w:t>DATE</w:t>
            </w:r>
          </w:p>
        </w:tc>
        <w:tc>
          <w:tcPr>
            <w:tcW w:w="1710" w:type="dxa"/>
            <w:vAlign w:val="center"/>
          </w:tcPr>
          <w:p w14:paraId="4CF62968" w14:textId="35399FDE" w:rsidR="00511CA4" w:rsidRPr="00FF4947" w:rsidRDefault="00747382" w:rsidP="00A53EF5">
            <w:pPr>
              <w:pStyle w:val="TableBodyTextMIRB"/>
            </w:pPr>
            <w:r w:rsidRPr="00FF4947">
              <w:t>Oui</w:t>
            </w:r>
          </w:p>
        </w:tc>
        <w:tc>
          <w:tcPr>
            <w:tcW w:w="1980" w:type="dxa"/>
            <w:vAlign w:val="center"/>
          </w:tcPr>
          <w:p w14:paraId="1A9F494F" w14:textId="77777777" w:rsidR="00511CA4" w:rsidRPr="00FF4947" w:rsidRDefault="00511CA4" w:rsidP="00A53EF5">
            <w:pPr>
              <w:pStyle w:val="TableBodyTextMIRB"/>
            </w:pPr>
            <w:r w:rsidRPr="00FF4947">
              <w:t>EFF_DATE</w:t>
            </w:r>
          </w:p>
        </w:tc>
        <w:tc>
          <w:tcPr>
            <w:tcW w:w="6480" w:type="dxa"/>
            <w:vAlign w:val="center"/>
          </w:tcPr>
          <w:p w14:paraId="6BCC1CF6" w14:textId="27B2F97A" w:rsidR="00511CA4" w:rsidRPr="00FF4947" w:rsidRDefault="00511CA4" w:rsidP="00A53EF5">
            <w:pPr>
              <w:pStyle w:val="TableBodyTextMIRB"/>
            </w:pPr>
            <w:r w:rsidRPr="00FF4947">
              <w:t>Attribut ITO: Date/heure à laquelle l</w:t>
            </w:r>
            <w:r w:rsidR="00FF4947" w:rsidRPr="00FF4947">
              <w:t>’</w:t>
            </w:r>
            <w:r w:rsidRPr="00FF4947">
              <w:t>enregistrement a été créé ou modifié pour la dernière fois dans la base de données source.</w:t>
            </w:r>
          </w:p>
        </w:tc>
      </w:tr>
      <w:tr w:rsidR="00511CA4" w:rsidRPr="00FF4947" w14:paraId="18C1F2D6" w14:textId="77777777" w:rsidTr="00CE0360">
        <w:trPr>
          <w:trHeight w:val="432"/>
        </w:trPr>
        <w:tc>
          <w:tcPr>
            <w:tcW w:w="5058" w:type="dxa"/>
            <w:vAlign w:val="center"/>
          </w:tcPr>
          <w:p w14:paraId="166FCC3E" w14:textId="77777777" w:rsidR="00511CA4" w:rsidRPr="00FF4947" w:rsidRDefault="00511CA4" w:rsidP="00A53EF5">
            <w:pPr>
              <w:pStyle w:val="TableColumnNameMIRB"/>
            </w:pPr>
            <w:r w:rsidRPr="00FF4947">
              <w:t>SYSTEM_DATETIME</w:t>
            </w:r>
          </w:p>
        </w:tc>
        <w:tc>
          <w:tcPr>
            <w:tcW w:w="2250" w:type="dxa"/>
            <w:vAlign w:val="center"/>
          </w:tcPr>
          <w:p w14:paraId="59FB1487" w14:textId="77777777" w:rsidR="00511CA4" w:rsidRPr="00FF4947" w:rsidRDefault="00511CA4" w:rsidP="00A53EF5">
            <w:pPr>
              <w:pStyle w:val="TableBodyTextMIRB"/>
            </w:pPr>
            <w:r w:rsidRPr="00FF4947">
              <w:t>DATE</w:t>
            </w:r>
          </w:p>
        </w:tc>
        <w:tc>
          <w:tcPr>
            <w:tcW w:w="1710" w:type="dxa"/>
            <w:vAlign w:val="center"/>
          </w:tcPr>
          <w:p w14:paraId="104F6D1E" w14:textId="48E12AFD" w:rsidR="00511CA4" w:rsidRPr="00FF4947" w:rsidRDefault="00747382" w:rsidP="00A53EF5">
            <w:pPr>
              <w:pStyle w:val="TableBodyTextMIRB"/>
            </w:pPr>
            <w:r w:rsidRPr="00FF4947">
              <w:t>Oui</w:t>
            </w:r>
          </w:p>
        </w:tc>
        <w:tc>
          <w:tcPr>
            <w:tcW w:w="1980" w:type="dxa"/>
            <w:vAlign w:val="center"/>
          </w:tcPr>
          <w:p w14:paraId="5219C4DB" w14:textId="77777777" w:rsidR="00511CA4" w:rsidRPr="00FF4947" w:rsidRDefault="00511CA4" w:rsidP="00A53EF5">
            <w:pPr>
              <w:pStyle w:val="TableBodyTextMIRB"/>
            </w:pPr>
            <w:r w:rsidRPr="00FF4947">
              <w:t>SYS_DATE</w:t>
            </w:r>
          </w:p>
        </w:tc>
        <w:tc>
          <w:tcPr>
            <w:tcW w:w="6480" w:type="dxa"/>
            <w:vAlign w:val="center"/>
          </w:tcPr>
          <w:p w14:paraId="41A1DECC" w14:textId="3970AF38" w:rsidR="00511CA4" w:rsidRPr="00FF4947" w:rsidRDefault="001112DC" w:rsidP="00A53EF5">
            <w:pPr>
              <w:pStyle w:val="TableBodyTextMIRB"/>
              <w:rPr>
                <w:color w:val="auto"/>
              </w:rPr>
            </w:pPr>
            <w:r w:rsidRPr="00FF4947">
              <w:rPr>
                <w:color w:val="auto"/>
              </w:rPr>
              <w:t>Attribut ITO: Date/heure à laquelle l</w:t>
            </w:r>
            <w:r w:rsidR="00FF4947" w:rsidRPr="00FF4947">
              <w:rPr>
                <w:color w:val="auto"/>
              </w:rPr>
              <w:t>’</w:t>
            </w:r>
            <w:r w:rsidRPr="00FF4947">
              <w:rPr>
                <w:color w:val="auto"/>
              </w:rPr>
              <w:t>enregistrement a été téléversé ou modifié pour la dernière fois dans la base de données d</w:t>
            </w:r>
            <w:r w:rsidR="00FF4947" w:rsidRPr="00FF4947">
              <w:rPr>
                <w:color w:val="auto"/>
              </w:rPr>
              <w:t>’</w:t>
            </w:r>
            <w:r w:rsidRPr="00FF4947">
              <w:rPr>
                <w:color w:val="auto"/>
              </w:rPr>
              <w:t>ITO.</w:t>
            </w:r>
          </w:p>
          <w:p w14:paraId="79ED1EC2" w14:textId="1E458393" w:rsidR="00511CA4" w:rsidRPr="00FF4947" w:rsidRDefault="000255BE" w:rsidP="00A53EF5">
            <w:pPr>
              <w:pStyle w:val="TableBodyTextMIRB"/>
              <w:spacing w:before="120"/>
              <w:rPr>
                <w:color w:val="auto"/>
              </w:rPr>
            </w:pPr>
            <w:r w:rsidRPr="00FF4947">
              <w:rPr>
                <w:b/>
                <w:color w:val="auto"/>
              </w:rPr>
              <w:t>VALEUR PAR DÉFAUT:</w:t>
            </w:r>
            <w:r w:rsidRPr="00FF4947">
              <w:rPr>
                <w:color w:val="auto"/>
              </w:rPr>
              <w:t xml:space="preserve"> SYSDATE</w:t>
            </w:r>
          </w:p>
        </w:tc>
      </w:tr>
      <w:tr w:rsidR="00511CA4" w:rsidRPr="00FF4947" w14:paraId="534B6818" w14:textId="77777777" w:rsidTr="00CE0360">
        <w:trPr>
          <w:trHeight w:val="432"/>
        </w:trPr>
        <w:tc>
          <w:tcPr>
            <w:tcW w:w="5058" w:type="dxa"/>
            <w:vAlign w:val="center"/>
          </w:tcPr>
          <w:p w14:paraId="638DC70B" w14:textId="77777777" w:rsidR="00511CA4" w:rsidRPr="00FF4947" w:rsidRDefault="00511CA4" w:rsidP="00A53EF5">
            <w:pPr>
              <w:pStyle w:val="TableColumnNameMIRB"/>
            </w:pPr>
            <w:r w:rsidRPr="00FF4947">
              <w:lastRenderedPageBreak/>
              <w:t>SHAPE</w:t>
            </w:r>
          </w:p>
        </w:tc>
        <w:tc>
          <w:tcPr>
            <w:tcW w:w="2250" w:type="dxa"/>
            <w:vAlign w:val="center"/>
          </w:tcPr>
          <w:p w14:paraId="5119DFE4" w14:textId="77777777" w:rsidR="00511CA4" w:rsidRPr="00FF4947" w:rsidRDefault="00511CA4" w:rsidP="00A53EF5">
            <w:pPr>
              <w:pStyle w:val="TableBodyTextMIRB"/>
            </w:pPr>
            <w:r w:rsidRPr="00FF4947">
              <w:t>SDO_GEOMETRY</w:t>
            </w:r>
          </w:p>
        </w:tc>
        <w:tc>
          <w:tcPr>
            <w:tcW w:w="1710" w:type="dxa"/>
            <w:vAlign w:val="center"/>
          </w:tcPr>
          <w:p w14:paraId="68AF0112" w14:textId="508A81B2" w:rsidR="00511CA4" w:rsidRPr="00FF4947" w:rsidRDefault="00511CA4" w:rsidP="00A53EF5">
            <w:pPr>
              <w:pStyle w:val="TableBodyTextMIRB"/>
            </w:pPr>
            <w:r w:rsidRPr="00FF4947">
              <w:t>Non</w:t>
            </w:r>
          </w:p>
        </w:tc>
        <w:tc>
          <w:tcPr>
            <w:tcW w:w="1980" w:type="dxa"/>
            <w:vAlign w:val="center"/>
          </w:tcPr>
          <w:p w14:paraId="1CC9082D" w14:textId="77777777" w:rsidR="00511CA4" w:rsidRPr="00FF4947" w:rsidRDefault="00511CA4" w:rsidP="00A53EF5">
            <w:pPr>
              <w:pStyle w:val="TableBodyTextMIRB"/>
            </w:pPr>
            <w:r w:rsidRPr="00FF4947">
              <w:t>SHAPE</w:t>
            </w:r>
          </w:p>
        </w:tc>
        <w:tc>
          <w:tcPr>
            <w:tcW w:w="6480" w:type="dxa"/>
            <w:vAlign w:val="center"/>
          </w:tcPr>
          <w:p w14:paraId="674B6AC1" w14:textId="459E2E83" w:rsidR="00511CA4" w:rsidRPr="00FF4947" w:rsidRDefault="00E210AF" w:rsidP="00A53EF5">
            <w:pPr>
              <w:pStyle w:val="TableBodyTextMIRB"/>
            </w:pPr>
            <w:r w:rsidRPr="00FF4947">
              <w:t>Objet géométrie – Spatial Data Option (SDO).</w:t>
            </w:r>
          </w:p>
        </w:tc>
      </w:tr>
    </w:tbl>
    <w:p w14:paraId="0EE555D6" w14:textId="77777777" w:rsidR="00511CA4" w:rsidRPr="00FF4947" w:rsidRDefault="00511CA4" w:rsidP="00511CA4">
      <w:pPr>
        <w:pStyle w:val="BodyAccessibleTextMIRB"/>
      </w:pPr>
    </w:p>
    <w:p w14:paraId="0BDAAA5B" w14:textId="52F0F5C1" w:rsidR="00511CA4" w:rsidRPr="00FF4947" w:rsidRDefault="00511CA4" w:rsidP="00307A58">
      <w:pPr>
        <w:pStyle w:val="Heading2NoNumbersMIRB"/>
      </w:pPr>
      <w:bookmarkStart w:id="45" w:name="_Toc503466222"/>
      <w:r w:rsidRPr="00FF4947">
        <w:br w:type="page"/>
      </w:r>
      <w:bookmarkStart w:id="46" w:name="_Toc503512047"/>
      <w:bookmarkStart w:id="47" w:name="_Toc172019307"/>
      <w:r w:rsidRPr="00FF4947">
        <w:lastRenderedPageBreak/>
        <w:t>EVAL_WETLAND_BIOLOGICAL</w:t>
      </w:r>
      <w:bookmarkStart w:id="48" w:name="EVAL_WETLAND_BIOLOGICAL"/>
      <w:bookmarkEnd w:id="45"/>
      <w:bookmarkEnd w:id="46"/>
      <w:bookmarkEnd w:id="47"/>
      <w:bookmarkEnd w:id="48"/>
    </w:p>
    <w:p w14:paraId="5EC62233" w14:textId="50D5C56A" w:rsidR="00511CA4" w:rsidRPr="00FF4947" w:rsidRDefault="00E210AF" w:rsidP="00511CA4">
      <w:pPr>
        <w:pStyle w:val="BodyAccessibleTextMIRB"/>
      </w:pPr>
      <w:r w:rsidRPr="00FF4947">
        <w:t xml:space="preserve">Valeurs et scores se rapportant au </w:t>
      </w:r>
      <w:proofErr w:type="spellStart"/>
      <w:r w:rsidRPr="00FF4947">
        <w:t>Biological</w:t>
      </w:r>
      <w:proofErr w:type="spellEnd"/>
      <w:r w:rsidRPr="00FF4947">
        <w:t xml:space="preserve"> Component Score. Section 1.0 du manuel du SETHO (Nord, 1re édition; Sud, 3e édition).</w:t>
      </w:r>
    </w:p>
    <w:p w14:paraId="721AE0C1" w14:textId="77777777" w:rsidR="00511CA4" w:rsidRPr="00FF4947" w:rsidRDefault="00511CA4" w:rsidP="00511CA4">
      <w:pPr>
        <w:rPr>
          <w:lang w:eastAsia="en-US"/>
        </w:rPr>
      </w:pPr>
    </w:p>
    <w:tbl>
      <w:tblPr>
        <w:tblStyle w:val="TableGrid1"/>
        <w:tblW w:w="17478" w:type="dxa"/>
        <w:tblLayout w:type="fixed"/>
        <w:tblLook w:val="05E0" w:firstRow="1" w:lastRow="1" w:firstColumn="1" w:lastColumn="1" w:noHBand="0" w:noVBand="1"/>
        <w:tblCaption w:val="Tableau : EVAL_WETLAND_BIOLOGICAL"/>
        <w:tblDescription w:val="Tableau de recherche du composant biologique avec la colonne du nom, la colonne du type, le caractère obligatoire ou non obligatoire du champ, le nom abrégé et la description."/>
      </w:tblPr>
      <w:tblGrid>
        <w:gridCol w:w="5058"/>
        <w:gridCol w:w="2250"/>
        <w:gridCol w:w="1710"/>
        <w:gridCol w:w="1980"/>
        <w:gridCol w:w="6480"/>
      </w:tblGrid>
      <w:tr w:rsidR="00511CA4" w:rsidRPr="00FF4947" w14:paraId="576A4976" w14:textId="77777777" w:rsidTr="00A53EF5">
        <w:trPr>
          <w:cantSplit/>
          <w:trHeight w:val="432"/>
          <w:tblHeader/>
        </w:trPr>
        <w:tc>
          <w:tcPr>
            <w:tcW w:w="5058" w:type="dxa"/>
            <w:vAlign w:val="center"/>
          </w:tcPr>
          <w:p w14:paraId="0C2D5157" w14:textId="5F032CC3" w:rsidR="00511CA4" w:rsidRPr="00FF4947" w:rsidRDefault="000F7BB2" w:rsidP="00A53EF5">
            <w:pPr>
              <w:pStyle w:val="TableHeaderRowTextMIRB"/>
            </w:pPr>
            <w:r w:rsidRPr="00FF4947">
              <w:t>Nom de la colonne</w:t>
            </w:r>
          </w:p>
        </w:tc>
        <w:tc>
          <w:tcPr>
            <w:tcW w:w="2250" w:type="dxa"/>
            <w:vAlign w:val="center"/>
          </w:tcPr>
          <w:p w14:paraId="41962895" w14:textId="0134F5F6" w:rsidR="00511CA4" w:rsidRPr="00FF4947" w:rsidRDefault="00490293" w:rsidP="00A53EF5">
            <w:pPr>
              <w:pStyle w:val="TableHeaderRowTextMIRB"/>
            </w:pPr>
            <w:r w:rsidRPr="00FF4947">
              <w:t>Type de colonne</w:t>
            </w:r>
          </w:p>
        </w:tc>
        <w:tc>
          <w:tcPr>
            <w:tcW w:w="1710" w:type="dxa"/>
            <w:vAlign w:val="center"/>
          </w:tcPr>
          <w:p w14:paraId="389FBBE3" w14:textId="44DFA3AD" w:rsidR="00511CA4" w:rsidRPr="00FF4947" w:rsidRDefault="004F25D5" w:rsidP="00A53EF5">
            <w:pPr>
              <w:pStyle w:val="TableHeaderRowTextMIRB"/>
            </w:pPr>
            <w:r w:rsidRPr="00FF4947">
              <w:t>Obligatoire</w:t>
            </w:r>
          </w:p>
        </w:tc>
        <w:tc>
          <w:tcPr>
            <w:tcW w:w="1980" w:type="dxa"/>
            <w:vAlign w:val="center"/>
          </w:tcPr>
          <w:p w14:paraId="62F7D28C" w14:textId="7E71A814" w:rsidR="00511CA4" w:rsidRPr="00FF4947" w:rsidRDefault="00185FC5" w:rsidP="00A53EF5">
            <w:pPr>
              <w:pStyle w:val="TableHeaderRowTextMIRB"/>
            </w:pPr>
            <w:r w:rsidRPr="00FF4947">
              <w:t>Nom abrégé</w:t>
            </w:r>
          </w:p>
        </w:tc>
        <w:tc>
          <w:tcPr>
            <w:tcW w:w="6480" w:type="dxa"/>
            <w:vAlign w:val="center"/>
          </w:tcPr>
          <w:p w14:paraId="585531F4" w14:textId="77777777" w:rsidR="00511CA4" w:rsidRPr="00FF4947" w:rsidRDefault="00511CA4" w:rsidP="00A53EF5">
            <w:pPr>
              <w:pStyle w:val="TableHeaderRowTextMIRB"/>
            </w:pPr>
            <w:r w:rsidRPr="00FF4947">
              <w:t>Description</w:t>
            </w:r>
          </w:p>
        </w:tc>
      </w:tr>
      <w:tr w:rsidR="00511CA4" w:rsidRPr="00FF4947" w14:paraId="3CA18854" w14:textId="77777777" w:rsidTr="00A53EF5">
        <w:trPr>
          <w:cantSplit/>
          <w:trHeight w:val="432"/>
        </w:trPr>
        <w:tc>
          <w:tcPr>
            <w:tcW w:w="5058" w:type="dxa"/>
            <w:vAlign w:val="center"/>
          </w:tcPr>
          <w:p w14:paraId="23911C52" w14:textId="77777777" w:rsidR="00511CA4" w:rsidRPr="00FF4947" w:rsidRDefault="00511CA4" w:rsidP="00A53EF5">
            <w:pPr>
              <w:pStyle w:val="TableColumnNameMIRB"/>
            </w:pPr>
            <w:r w:rsidRPr="00FF4947">
              <w:t>EVALUATED_WETLAND_ID</w:t>
            </w:r>
          </w:p>
        </w:tc>
        <w:tc>
          <w:tcPr>
            <w:tcW w:w="2250" w:type="dxa"/>
            <w:vAlign w:val="center"/>
          </w:tcPr>
          <w:p w14:paraId="10F83136" w14:textId="77777777" w:rsidR="00511CA4" w:rsidRPr="00FF4947" w:rsidRDefault="00511CA4" w:rsidP="00A53EF5">
            <w:pPr>
              <w:pStyle w:val="TableBodyTextMIRB"/>
            </w:pPr>
            <w:r w:rsidRPr="00FF4947">
              <w:t>NUMBER(13)</w:t>
            </w:r>
          </w:p>
        </w:tc>
        <w:tc>
          <w:tcPr>
            <w:tcW w:w="1710" w:type="dxa"/>
            <w:vAlign w:val="center"/>
          </w:tcPr>
          <w:p w14:paraId="1C8499AB" w14:textId="782CE60E" w:rsidR="003E3FDC" w:rsidRPr="00FF4947" w:rsidRDefault="003E3FDC" w:rsidP="00A53EF5">
            <w:pPr>
              <w:pStyle w:val="TableBodyTextMIRB"/>
            </w:pPr>
            <w:r w:rsidRPr="00FF4947">
              <w:t>Oui</w:t>
            </w:r>
          </w:p>
        </w:tc>
        <w:tc>
          <w:tcPr>
            <w:tcW w:w="1980" w:type="dxa"/>
            <w:vAlign w:val="center"/>
          </w:tcPr>
          <w:p w14:paraId="2607FFAD" w14:textId="77777777" w:rsidR="00511CA4" w:rsidRPr="00FF4947" w:rsidRDefault="00511CA4" w:rsidP="00A53EF5">
            <w:pPr>
              <w:pStyle w:val="TableBodyTextMIRB"/>
            </w:pPr>
            <w:r w:rsidRPr="00FF4947">
              <w:t>EVAL_ID</w:t>
            </w:r>
          </w:p>
        </w:tc>
        <w:tc>
          <w:tcPr>
            <w:tcW w:w="6480" w:type="dxa"/>
            <w:vAlign w:val="center"/>
          </w:tcPr>
          <w:p w14:paraId="1BE85F6D" w14:textId="70B7F744" w:rsidR="00511CA4" w:rsidRPr="00FF4947" w:rsidRDefault="00E210AF" w:rsidP="00A53EF5">
            <w:pPr>
              <w:pStyle w:val="TableBodyTextMIRB"/>
            </w:pPr>
            <w:r w:rsidRPr="00FF4947">
              <w:t>Identifiant généré par le système, unique au niveau de l</w:t>
            </w:r>
            <w:r w:rsidR="00FF4947" w:rsidRPr="00FF4947">
              <w:t>’</w:t>
            </w:r>
            <w:r w:rsidRPr="00FF4947">
              <w:t>application. Clé étrangère reliant à Evaluated Wetland OGF_ID.</w:t>
            </w:r>
          </w:p>
        </w:tc>
      </w:tr>
      <w:tr w:rsidR="00511CA4" w:rsidRPr="00FF4947" w14:paraId="02D7C997" w14:textId="77777777" w:rsidTr="00A53EF5">
        <w:trPr>
          <w:cantSplit/>
          <w:trHeight w:val="432"/>
        </w:trPr>
        <w:tc>
          <w:tcPr>
            <w:tcW w:w="5058" w:type="dxa"/>
            <w:vAlign w:val="center"/>
          </w:tcPr>
          <w:p w14:paraId="1BF7CD0B" w14:textId="77777777" w:rsidR="00511CA4" w:rsidRPr="00FF4947" w:rsidRDefault="00511CA4" w:rsidP="00A53EF5">
            <w:pPr>
              <w:pStyle w:val="TableColumnNameMIRB"/>
            </w:pPr>
            <w:r w:rsidRPr="00FF4947">
              <w:t>GROWING_DEGREE_DAYS</w:t>
            </w:r>
          </w:p>
        </w:tc>
        <w:tc>
          <w:tcPr>
            <w:tcW w:w="2250" w:type="dxa"/>
            <w:vAlign w:val="center"/>
          </w:tcPr>
          <w:p w14:paraId="0C81E043" w14:textId="77777777" w:rsidR="00511CA4" w:rsidRPr="00FF4947" w:rsidRDefault="00511CA4" w:rsidP="00A53EF5">
            <w:pPr>
              <w:pStyle w:val="TableBodyTextMIRB"/>
            </w:pPr>
            <w:r w:rsidRPr="00FF4947">
              <w:t>VARCHAR2(11)</w:t>
            </w:r>
          </w:p>
        </w:tc>
        <w:tc>
          <w:tcPr>
            <w:tcW w:w="1710" w:type="dxa"/>
            <w:vAlign w:val="center"/>
          </w:tcPr>
          <w:p w14:paraId="6D8525D5" w14:textId="12C1C07A" w:rsidR="00511CA4" w:rsidRPr="00FF4947" w:rsidRDefault="003E3FDC" w:rsidP="00A53EF5">
            <w:pPr>
              <w:pStyle w:val="TableBodyTextMIRB"/>
            </w:pPr>
            <w:r w:rsidRPr="00FF4947">
              <w:t>Oui</w:t>
            </w:r>
          </w:p>
        </w:tc>
        <w:tc>
          <w:tcPr>
            <w:tcW w:w="1980" w:type="dxa"/>
            <w:vAlign w:val="center"/>
          </w:tcPr>
          <w:p w14:paraId="28093EC3" w14:textId="77777777" w:rsidR="00511CA4" w:rsidRPr="00FF4947" w:rsidRDefault="00511CA4" w:rsidP="00A53EF5">
            <w:pPr>
              <w:pStyle w:val="TableBodyTextMIRB"/>
            </w:pPr>
            <w:r w:rsidRPr="00FF4947">
              <w:t>DEG_DAYS</w:t>
            </w:r>
          </w:p>
        </w:tc>
        <w:tc>
          <w:tcPr>
            <w:tcW w:w="6480" w:type="dxa"/>
            <w:vAlign w:val="center"/>
          </w:tcPr>
          <w:p w14:paraId="05B9855A" w14:textId="4FF1A96E" w:rsidR="00511CA4" w:rsidRPr="00FF4947" w:rsidRDefault="00E210AF" w:rsidP="00A53EF5">
            <w:pPr>
              <w:pStyle w:val="TableBodyTextMIRB"/>
            </w:pPr>
            <w:r w:rsidRPr="00FF4947">
              <w:t>Degrés-jours de croissance. Section 1.1.1 du manuel du SETHO.</w:t>
            </w:r>
          </w:p>
          <w:p w14:paraId="393D7E40" w14:textId="5799A9D4" w:rsidR="00511CA4" w:rsidRPr="00FF4947" w:rsidRDefault="00F17622" w:rsidP="00A53EF5">
            <w:pPr>
              <w:pStyle w:val="TableBodyTextMIRB"/>
            </w:pPr>
            <w:r w:rsidRPr="00FF4947">
              <w:rPr>
                <w:b/>
              </w:rPr>
              <w:t>VALEURS VALIDES</w:t>
            </w:r>
            <w:r w:rsidRPr="00FF4947">
              <w:t xml:space="preserve">: </w:t>
            </w:r>
          </w:p>
          <w:p w14:paraId="07212BB4" w14:textId="77777777" w:rsidR="00511CA4" w:rsidRPr="00FF4947" w:rsidRDefault="00511CA4" w:rsidP="00A53EF5">
            <w:pPr>
              <w:pStyle w:val="BulletsMIRB"/>
              <w:spacing w:after="0" w:line="276" w:lineRule="auto"/>
            </w:pPr>
            <w:r w:rsidRPr="00FF4947">
              <w:t xml:space="preserve">N </w:t>
            </w:r>
            <w:proofErr w:type="spellStart"/>
            <w:r w:rsidRPr="00FF4947">
              <w:t>lt</w:t>
            </w:r>
            <w:proofErr w:type="spellEnd"/>
            <w:r w:rsidRPr="00FF4947">
              <w:t xml:space="preserve"> 1600</w:t>
            </w:r>
          </w:p>
          <w:p w14:paraId="1E9652B0" w14:textId="77777777" w:rsidR="00511CA4" w:rsidRPr="00FF4947" w:rsidRDefault="00511CA4" w:rsidP="00A53EF5">
            <w:pPr>
              <w:pStyle w:val="BulletsMIRB"/>
              <w:spacing w:after="0" w:line="276" w:lineRule="auto"/>
            </w:pPr>
            <w:r w:rsidRPr="00FF4947">
              <w:t>N 1600-2000</w:t>
            </w:r>
          </w:p>
          <w:p w14:paraId="07EEE98E" w14:textId="77777777" w:rsidR="00511CA4" w:rsidRPr="00FF4947" w:rsidRDefault="00511CA4" w:rsidP="00A53EF5">
            <w:pPr>
              <w:pStyle w:val="BulletsMIRB"/>
              <w:spacing w:after="0" w:line="276" w:lineRule="auto"/>
            </w:pPr>
            <w:r w:rsidRPr="00FF4947">
              <w:t>N 2001-2400</w:t>
            </w:r>
          </w:p>
          <w:p w14:paraId="7382A83A" w14:textId="77777777" w:rsidR="00511CA4" w:rsidRPr="00FF4947" w:rsidRDefault="00511CA4" w:rsidP="00A53EF5">
            <w:pPr>
              <w:pStyle w:val="BulletsMIRB"/>
              <w:spacing w:after="0" w:line="276" w:lineRule="auto"/>
            </w:pPr>
            <w:r w:rsidRPr="00FF4947">
              <w:t>N 2401-2800</w:t>
            </w:r>
          </w:p>
          <w:p w14:paraId="767CA963" w14:textId="77777777" w:rsidR="00511CA4" w:rsidRPr="00FF4947" w:rsidRDefault="00511CA4" w:rsidP="00A53EF5">
            <w:pPr>
              <w:pStyle w:val="BulletsMIRB"/>
              <w:spacing w:after="0" w:line="276" w:lineRule="auto"/>
            </w:pPr>
            <w:r w:rsidRPr="00FF4947">
              <w:t>N 2801-3000</w:t>
            </w:r>
          </w:p>
          <w:p w14:paraId="277B1F98" w14:textId="77777777" w:rsidR="00511CA4" w:rsidRPr="00FF4947" w:rsidRDefault="00511CA4" w:rsidP="00A53EF5">
            <w:pPr>
              <w:pStyle w:val="BulletsMIRB"/>
              <w:spacing w:after="0" w:line="276" w:lineRule="auto"/>
            </w:pPr>
            <w:r w:rsidRPr="00FF4947">
              <w:t>N gt 3000</w:t>
            </w:r>
          </w:p>
          <w:p w14:paraId="3977E1F6" w14:textId="77777777" w:rsidR="00511CA4" w:rsidRPr="00FF4947" w:rsidRDefault="00511CA4" w:rsidP="00A53EF5">
            <w:pPr>
              <w:pStyle w:val="BulletsMIRB"/>
              <w:spacing w:after="0" w:line="276" w:lineRule="auto"/>
            </w:pPr>
            <w:r w:rsidRPr="00FF4947">
              <w:t xml:space="preserve">S </w:t>
            </w:r>
            <w:proofErr w:type="spellStart"/>
            <w:r w:rsidRPr="00FF4947">
              <w:t>lt</w:t>
            </w:r>
            <w:proofErr w:type="spellEnd"/>
            <w:r w:rsidRPr="00FF4947">
              <w:t xml:space="preserve"> 2800</w:t>
            </w:r>
          </w:p>
          <w:p w14:paraId="472468BE" w14:textId="77777777" w:rsidR="00511CA4" w:rsidRPr="00FF4947" w:rsidRDefault="00511CA4" w:rsidP="00A53EF5">
            <w:pPr>
              <w:pStyle w:val="BulletsMIRB"/>
              <w:spacing w:after="0" w:line="276" w:lineRule="auto"/>
            </w:pPr>
            <w:r w:rsidRPr="00FF4947">
              <w:t>S 2800-3200</w:t>
            </w:r>
          </w:p>
          <w:p w14:paraId="5AD31AB6" w14:textId="77777777" w:rsidR="00511CA4" w:rsidRPr="00FF4947" w:rsidRDefault="00511CA4" w:rsidP="00A53EF5">
            <w:pPr>
              <w:pStyle w:val="BulletsMIRB"/>
              <w:spacing w:after="0" w:line="276" w:lineRule="auto"/>
            </w:pPr>
            <w:r w:rsidRPr="00FF4947">
              <w:t>S 3200-3600</w:t>
            </w:r>
          </w:p>
          <w:p w14:paraId="6FB4A237" w14:textId="77777777" w:rsidR="00511CA4" w:rsidRPr="00FF4947" w:rsidRDefault="00511CA4" w:rsidP="00A53EF5">
            <w:pPr>
              <w:pStyle w:val="BulletsMIRB"/>
              <w:spacing w:after="0" w:line="276" w:lineRule="auto"/>
            </w:pPr>
            <w:r w:rsidRPr="00FF4947">
              <w:t>S 3600-4000</w:t>
            </w:r>
          </w:p>
          <w:p w14:paraId="7FBFF99C" w14:textId="77777777" w:rsidR="00511CA4" w:rsidRPr="00FF4947" w:rsidRDefault="00511CA4" w:rsidP="00A53EF5">
            <w:pPr>
              <w:pStyle w:val="BulletsMIRB"/>
              <w:spacing w:after="0" w:line="276" w:lineRule="auto"/>
            </w:pPr>
            <w:r w:rsidRPr="00FF4947">
              <w:t>S gt 4000</w:t>
            </w:r>
          </w:p>
        </w:tc>
      </w:tr>
      <w:tr w:rsidR="00511CA4" w:rsidRPr="00FF4947" w14:paraId="589117D4" w14:textId="77777777" w:rsidTr="00A53EF5">
        <w:trPr>
          <w:cantSplit/>
          <w:trHeight w:val="432"/>
        </w:trPr>
        <w:tc>
          <w:tcPr>
            <w:tcW w:w="5058" w:type="dxa"/>
            <w:vAlign w:val="center"/>
          </w:tcPr>
          <w:p w14:paraId="2B5D5955" w14:textId="77777777" w:rsidR="00511CA4" w:rsidRPr="00FF4947" w:rsidRDefault="00511CA4" w:rsidP="00A53EF5">
            <w:pPr>
              <w:pStyle w:val="TableColumnNameMIRB"/>
            </w:pPr>
            <w:r w:rsidRPr="00FF4947">
              <w:t>SOILS_FA_CLAY_LOAM</w:t>
            </w:r>
          </w:p>
        </w:tc>
        <w:tc>
          <w:tcPr>
            <w:tcW w:w="2250" w:type="dxa"/>
            <w:vAlign w:val="center"/>
          </w:tcPr>
          <w:p w14:paraId="3738E38E" w14:textId="77777777" w:rsidR="00511CA4" w:rsidRPr="00FF4947" w:rsidRDefault="00511CA4" w:rsidP="00A53EF5">
            <w:pPr>
              <w:pStyle w:val="TableBodyTextMIRB"/>
            </w:pPr>
            <w:r w:rsidRPr="00FF4947">
              <w:t>NUMBER(3,2)</w:t>
            </w:r>
          </w:p>
        </w:tc>
        <w:tc>
          <w:tcPr>
            <w:tcW w:w="1710" w:type="dxa"/>
            <w:vAlign w:val="center"/>
          </w:tcPr>
          <w:p w14:paraId="1C7E889E" w14:textId="45A7EB48" w:rsidR="00511CA4" w:rsidRPr="00FF4947" w:rsidRDefault="00511CA4" w:rsidP="00A53EF5">
            <w:pPr>
              <w:pStyle w:val="TableBodyTextMIRB"/>
            </w:pPr>
            <w:r w:rsidRPr="00FF4947">
              <w:t>Non</w:t>
            </w:r>
          </w:p>
        </w:tc>
        <w:tc>
          <w:tcPr>
            <w:tcW w:w="1980" w:type="dxa"/>
            <w:vAlign w:val="center"/>
          </w:tcPr>
          <w:p w14:paraId="3D4BDA8F" w14:textId="77777777" w:rsidR="00511CA4" w:rsidRPr="00FF4947" w:rsidRDefault="00511CA4" w:rsidP="00A53EF5">
            <w:pPr>
              <w:pStyle w:val="TableBodyTextMIRB"/>
            </w:pPr>
            <w:r w:rsidRPr="00FF4947">
              <w:t>FA_CLAY</w:t>
            </w:r>
          </w:p>
        </w:tc>
        <w:tc>
          <w:tcPr>
            <w:tcW w:w="6480" w:type="dxa"/>
            <w:vAlign w:val="center"/>
          </w:tcPr>
          <w:p w14:paraId="220C6C87" w14:textId="3595ED12" w:rsidR="00511CA4" w:rsidRPr="00FF4947" w:rsidRDefault="00BC20BC" w:rsidP="00A53EF5">
            <w:pPr>
              <w:pStyle w:val="TableBodyTextMIRB"/>
            </w:pPr>
            <w:r w:rsidRPr="00FF4947">
              <w:t>Estimation de la surface fractionnaire de la terre humide ou du complexe de terres humides dont le type de sol est argile/limon. Section 1.1.1 du manuel du SETHO (valeur de 1 au maximum)</w:t>
            </w:r>
          </w:p>
          <w:p w14:paraId="51AC42F2" w14:textId="3AEB1F8F"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78BB5C28" w14:textId="77777777" w:rsidTr="00A53EF5">
        <w:trPr>
          <w:cantSplit/>
          <w:trHeight w:val="432"/>
        </w:trPr>
        <w:tc>
          <w:tcPr>
            <w:tcW w:w="5058" w:type="dxa"/>
            <w:vAlign w:val="center"/>
          </w:tcPr>
          <w:p w14:paraId="514BF8A8" w14:textId="77777777" w:rsidR="00511CA4" w:rsidRPr="00FF4947" w:rsidRDefault="00511CA4" w:rsidP="00A53EF5">
            <w:pPr>
              <w:pStyle w:val="TableColumnNameMIRB"/>
            </w:pPr>
            <w:r w:rsidRPr="00FF4947">
              <w:lastRenderedPageBreak/>
              <w:t>SOILS_FA_SILT_MARL</w:t>
            </w:r>
          </w:p>
        </w:tc>
        <w:tc>
          <w:tcPr>
            <w:tcW w:w="2250" w:type="dxa"/>
            <w:vAlign w:val="center"/>
          </w:tcPr>
          <w:p w14:paraId="6A8F1A4C" w14:textId="77777777" w:rsidR="00511CA4" w:rsidRPr="00FF4947" w:rsidRDefault="00511CA4" w:rsidP="00A53EF5">
            <w:pPr>
              <w:pStyle w:val="TableBodyTextMIRB"/>
            </w:pPr>
            <w:r w:rsidRPr="00FF4947">
              <w:t>NUMBER(3,2)</w:t>
            </w:r>
          </w:p>
        </w:tc>
        <w:tc>
          <w:tcPr>
            <w:tcW w:w="1710" w:type="dxa"/>
            <w:vAlign w:val="center"/>
          </w:tcPr>
          <w:p w14:paraId="0EF0CA93" w14:textId="14DC1EFD" w:rsidR="00511CA4" w:rsidRPr="00FF4947" w:rsidRDefault="009B2983" w:rsidP="00A53EF5">
            <w:pPr>
              <w:pStyle w:val="TableBodyTextMIRB"/>
            </w:pPr>
            <w:r w:rsidRPr="00FF4947">
              <w:t>Non</w:t>
            </w:r>
          </w:p>
        </w:tc>
        <w:tc>
          <w:tcPr>
            <w:tcW w:w="1980" w:type="dxa"/>
            <w:vAlign w:val="center"/>
          </w:tcPr>
          <w:p w14:paraId="469831A2" w14:textId="77777777" w:rsidR="00511CA4" w:rsidRPr="00FF4947" w:rsidRDefault="00511CA4" w:rsidP="00A53EF5">
            <w:pPr>
              <w:pStyle w:val="TableBodyTextMIRB"/>
            </w:pPr>
            <w:r w:rsidRPr="00FF4947">
              <w:t>FA_SILT</w:t>
            </w:r>
          </w:p>
        </w:tc>
        <w:tc>
          <w:tcPr>
            <w:tcW w:w="6480" w:type="dxa"/>
            <w:vAlign w:val="center"/>
          </w:tcPr>
          <w:p w14:paraId="57B4F196" w14:textId="500EDBE4" w:rsidR="00511CA4" w:rsidRPr="00FF4947" w:rsidRDefault="00E210AF" w:rsidP="00A53EF5">
            <w:pPr>
              <w:pStyle w:val="TableBodyTextMIRB"/>
            </w:pPr>
            <w:r w:rsidRPr="00FF4947">
              <w:t>Estimation de la surface fractionnaire de la terre humide ou du complexe de terres humides dont le type de sol est silt/marne. Section 1.1.1 du manuel du SETHO (valeur de 1 au maximum)</w:t>
            </w:r>
          </w:p>
          <w:p w14:paraId="53A4EA3F" w14:textId="029BB29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B9804D3" w14:textId="77777777" w:rsidTr="00A53EF5">
        <w:trPr>
          <w:cantSplit/>
          <w:trHeight w:val="432"/>
        </w:trPr>
        <w:tc>
          <w:tcPr>
            <w:tcW w:w="5058" w:type="dxa"/>
            <w:vAlign w:val="center"/>
          </w:tcPr>
          <w:p w14:paraId="46CB729A" w14:textId="77777777" w:rsidR="00511CA4" w:rsidRPr="00FF4947" w:rsidRDefault="00511CA4" w:rsidP="00A53EF5">
            <w:pPr>
              <w:pStyle w:val="TableColumnNameMIRB"/>
            </w:pPr>
            <w:r w:rsidRPr="00FF4947">
              <w:t>SOILS_FA_LIMESTONE</w:t>
            </w:r>
          </w:p>
        </w:tc>
        <w:tc>
          <w:tcPr>
            <w:tcW w:w="2250" w:type="dxa"/>
            <w:vAlign w:val="center"/>
          </w:tcPr>
          <w:p w14:paraId="05F85265" w14:textId="77777777" w:rsidR="00511CA4" w:rsidRPr="00FF4947" w:rsidRDefault="00511CA4" w:rsidP="00A53EF5">
            <w:pPr>
              <w:pStyle w:val="TableBodyTextMIRB"/>
            </w:pPr>
            <w:r w:rsidRPr="00FF4947">
              <w:t>NUMBER(3,2)</w:t>
            </w:r>
          </w:p>
        </w:tc>
        <w:tc>
          <w:tcPr>
            <w:tcW w:w="1710" w:type="dxa"/>
            <w:vAlign w:val="center"/>
          </w:tcPr>
          <w:p w14:paraId="227D9501" w14:textId="47D41B76" w:rsidR="00511CA4" w:rsidRPr="00FF4947" w:rsidRDefault="009B2983" w:rsidP="00A53EF5">
            <w:pPr>
              <w:pStyle w:val="TableBodyTextMIRB"/>
            </w:pPr>
            <w:r w:rsidRPr="00FF4947">
              <w:t>Non</w:t>
            </w:r>
          </w:p>
        </w:tc>
        <w:tc>
          <w:tcPr>
            <w:tcW w:w="1980" w:type="dxa"/>
            <w:vAlign w:val="center"/>
          </w:tcPr>
          <w:p w14:paraId="46CA1690" w14:textId="77777777" w:rsidR="00511CA4" w:rsidRPr="00FF4947" w:rsidRDefault="00511CA4" w:rsidP="00A53EF5">
            <w:pPr>
              <w:pStyle w:val="TableBodyTextMIRB"/>
            </w:pPr>
            <w:r w:rsidRPr="00FF4947">
              <w:t>FA_LIMEST</w:t>
            </w:r>
          </w:p>
        </w:tc>
        <w:tc>
          <w:tcPr>
            <w:tcW w:w="6480" w:type="dxa"/>
            <w:vAlign w:val="center"/>
          </w:tcPr>
          <w:p w14:paraId="51D06BED" w14:textId="2D430345" w:rsidR="00511CA4" w:rsidRPr="00FF4947" w:rsidRDefault="00A401C4" w:rsidP="00A53EF5">
            <w:pPr>
              <w:pStyle w:val="TableBodyTextMIRB"/>
            </w:pPr>
            <w:r w:rsidRPr="00FF4947">
              <w:t>Estimation de la surface fractionnaire de la terre humide ou du complexe de terres humides dont le type de sol est calcaire. Section 1.1.1 du manuel du SETHO (valeur de 1 au maximum)</w:t>
            </w:r>
          </w:p>
          <w:p w14:paraId="43C9463A" w14:textId="14223DC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AC0367E" w14:textId="77777777" w:rsidTr="00A53EF5">
        <w:trPr>
          <w:cantSplit/>
          <w:trHeight w:val="432"/>
        </w:trPr>
        <w:tc>
          <w:tcPr>
            <w:tcW w:w="5058" w:type="dxa"/>
            <w:vAlign w:val="center"/>
          </w:tcPr>
          <w:p w14:paraId="31FDDFC1" w14:textId="77777777" w:rsidR="00511CA4" w:rsidRPr="00FF4947" w:rsidRDefault="00511CA4" w:rsidP="00A53EF5">
            <w:pPr>
              <w:pStyle w:val="TableColumnNameMIRB"/>
            </w:pPr>
            <w:r w:rsidRPr="00FF4947">
              <w:t>SOILS_FA_SAND</w:t>
            </w:r>
          </w:p>
        </w:tc>
        <w:tc>
          <w:tcPr>
            <w:tcW w:w="2250" w:type="dxa"/>
            <w:vAlign w:val="center"/>
          </w:tcPr>
          <w:p w14:paraId="737DC56E" w14:textId="77777777" w:rsidR="00511CA4" w:rsidRPr="00FF4947" w:rsidRDefault="00511CA4" w:rsidP="00A53EF5">
            <w:pPr>
              <w:pStyle w:val="TableBodyTextMIRB"/>
            </w:pPr>
            <w:r w:rsidRPr="00FF4947">
              <w:t>NUMBER(3,2)</w:t>
            </w:r>
          </w:p>
        </w:tc>
        <w:tc>
          <w:tcPr>
            <w:tcW w:w="1710" w:type="dxa"/>
            <w:vAlign w:val="center"/>
          </w:tcPr>
          <w:p w14:paraId="3B0BF064" w14:textId="1E945BB0" w:rsidR="00511CA4" w:rsidRPr="00FF4947" w:rsidRDefault="009B2983" w:rsidP="00A53EF5">
            <w:pPr>
              <w:pStyle w:val="TableBodyTextMIRB"/>
            </w:pPr>
            <w:r w:rsidRPr="00FF4947">
              <w:t>Non</w:t>
            </w:r>
          </w:p>
        </w:tc>
        <w:tc>
          <w:tcPr>
            <w:tcW w:w="1980" w:type="dxa"/>
            <w:vAlign w:val="center"/>
          </w:tcPr>
          <w:p w14:paraId="541207AA" w14:textId="77777777" w:rsidR="00511CA4" w:rsidRPr="00FF4947" w:rsidRDefault="00511CA4" w:rsidP="00A53EF5">
            <w:pPr>
              <w:pStyle w:val="TableBodyTextMIRB"/>
            </w:pPr>
            <w:r w:rsidRPr="00FF4947">
              <w:t>FA_SNAD</w:t>
            </w:r>
          </w:p>
        </w:tc>
        <w:tc>
          <w:tcPr>
            <w:tcW w:w="6480" w:type="dxa"/>
            <w:vAlign w:val="center"/>
          </w:tcPr>
          <w:p w14:paraId="52BCEEB5" w14:textId="21C75585" w:rsidR="00511CA4" w:rsidRPr="00FF4947" w:rsidRDefault="00A401C4" w:rsidP="00A53EF5">
            <w:pPr>
              <w:pStyle w:val="TableBodyTextMIRB"/>
            </w:pPr>
            <w:r w:rsidRPr="00FF4947">
              <w:t>Estimation de la surface fractionnaire de la terre humide ou du complexe de terres humides dont le type de sol est sable. Section 1.1.1 du manuel du SETHO (valeur de 1 au maximum)</w:t>
            </w:r>
          </w:p>
          <w:p w14:paraId="351E6973" w14:textId="65731FA4"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77AF4655" w14:textId="77777777" w:rsidTr="00A53EF5">
        <w:trPr>
          <w:cantSplit/>
          <w:trHeight w:val="432"/>
        </w:trPr>
        <w:tc>
          <w:tcPr>
            <w:tcW w:w="5058" w:type="dxa"/>
            <w:vAlign w:val="center"/>
          </w:tcPr>
          <w:p w14:paraId="6AF7782E" w14:textId="77777777" w:rsidR="00511CA4" w:rsidRPr="00FF4947" w:rsidRDefault="00511CA4" w:rsidP="00A53EF5">
            <w:pPr>
              <w:pStyle w:val="TableColumnNameMIRB"/>
            </w:pPr>
            <w:r w:rsidRPr="00FF4947">
              <w:t>SOILS_FA_HUMIC_MESIC</w:t>
            </w:r>
          </w:p>
        </w:tc>
        <w:tc>
          <w:tcPr>
            <w:tcW w:w="2250" w:type="dxa"/>
            <w:vAlign w:val="center"/>
          </w:tcPr>
          <w:p w14:paraId="32CA78F1" w14:textId="77777777" w:rsidR="00511CA4" w:rsidRPr="00FF4947" w:rsidRDefault="00511CA4" w:rsidP="00A53EF5">
            <w:pPr>
              <w:pStyle w:val="TableBodyTextMIRB"/>
            </w:pPr>
            <w:r w:rsidRPr="00FF4947">
              <w:t>NUMBER(3,2)</w:t>
            </w:r>
          </w:p>
        </w:tc>
        <w:tc>
          <w:tcPr>
            <w:tcW w:w="1710" w:type="dxa"/>
            <w:vAlign w:val="center"/>
          </w:tcPr>
          <w:p w14:paraId="1C8E95B0" w14:textId="379C6236" w:rsidR="00511CA4" w:rsidRPr="00FF4947" w:rsidRDefault="009B2983" w:rsidP="00A53EF5">
            <w:pPr>
              <w:pStyle w:val="TableBodyTextMIRB"/>
            </w:pPr>
            <w:r w:rsidRPr="00FF4947">
              <w:t>Non</w:t>
            </w:r>
          </w:p>
        </w:tc>
        <w:tc>
          <w:tcPr>
            <w:tcW w:w="1980" w:type="dxa"/>
            <w:vAlign w:val="center"/>
          </w:tcPr>
          <w:p w14:paraId="25113623" w14:textId="77777777" w:rsidR="00511CA4" w:rsidRPr="00FF4947" w:rsidRDefault="00511CA4" w:rsidP="00A53EF5">
            <w:pPr>
              <w:pStyle w:val="TableBodyTextMIRB"/>
            </w:pPr>
            <w:r w:rsidRPr="00FF4947">
              <w:t>FA_HUMIC</w:t>
            </w:r>
          </w:p>
        </w:tc>
        <w:tc>
          <w:tcPr>
            <w:tcW w:w="6480" w:type="dxa"/>
            <w:vAlign w:val="center"/>
          </w:tcPr>
          <w:p w14:paraId="2056B535" w14:textId="6895F2C3" w:rsidR="00511CA4" w:rsidRPr="00FF4947" w:rsidRDefault="00A401C4" w:rsidP="00A53EF5">
            <w:pPr>
              <w:pStyle w:val="TableBodyTextMIRB"/>
            </w:pPr>
            <w:r w:rsidRPr="00FF4947">
              <w:t>Estimation de la surface fractionnaire de la terre humide ou du complexe de terres humides dont le type de sol est humique ou mésique. Section 1.1.1 du manuel du SETHO (valeur de 1 au maximum)</w:t>
            </w:r>
          </w:p>
          <w:p w14:paraId="39727996" w14:textId="4E2F3EBA"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0CBED44" w14:textId="77777777" w:rsidTr="00A53EF5">
        <w:trPr>
          <w:cantSplit/>
          <w:trHeight w:val="432"/>
        </w:trPr>
        <w:tc>
          <w:tcPr>
            <w:tcW w:w="5058" w:type="dxa"/>
            <w:vAlign w:val="center"/>
          </w:tcPr>
          <w:p w14:paraId="1A2A18BA" w14:textId="77777777" w:rsidR="00511CA4" w:rsidRPr="00FF4947" w:rsidRDefault="00511CA4" w:rsidP="00A53EF5">
            <w:pPr>
              <w:pStyle w:val="TableColumnNameMIRB"/>
            </w:pPr>
            <w:r w:rsidRPr="00FF4947">
              <w:t>SOILS_FA_FIBRIC</w:t>
            </w:r>
          </w:p>
        </w:tc>
        <w:tc>
          <w:tcPr>
            <w:tcW w:w="2250" w:type="dxa"/>
            <w:vAlign w:val="center"/>
          </w:tcPr>
          <w:p w14:paraId="5C035622" w14:textId="77777777" w:rsidR="00511CA4" w:rsidRPr="00FF4947" w:rsidRDefault="00511CA4" w:rsidP="00A53EF5">
            <w:pPr>
              <w:pStyle w:val="TableBodyTextMIRB"/>
            </w:pPr>
            <w:r w:rsidRPr="00FF4947">
              <w:t>NUMBER(3,2)</w:t>
            </w:r>
          </w:p>
        </w:tc>
        <w:tc>
          <w:tcPr>
            <w:tcW w:w="1710" w:type="dxa"/>
            <w:vAlign w:val="center"/>
          </w:tcPr>
          <w:p w14:paraId="070C49E5" w14:textId="468F3C9C" w:rsidR="00511CA4" w:rsidRPr="00FF4947" w:rsidRDefault="009B2983" w:rsidP="00A53EF5">
            <w:pPr>
              <w:pStyle w:val="TableBodyTextMIRB"/>
            </w:pPr>
            <w:r w:rsidRPr="00FF4947">
              <w:t>Non</w:t>
            </w:r>
          </w:p>
        </w:tc>
        <w:tc>
          <w:tcPr>
            <w:tcW w:w="1980" w:type="dxa"/>
            <w:vAlign w:val="center"/>
          </w:tcPr>
          <w:p w14:paraId="7D7B8D1C" w14:textId="77777777" w:rsidR="00511CA4" w:rsidRPr="00FF4947" w:rsidRDefault="00511CA4" w:rsidP="00A53EF5">
            <w:pPr>
              <w:pStyle w:val="TableBodyTextMIRB"/>
            </w:pPr>
            <w:r w:rsidRPr="00FF4947">
              <w:t>FA_FIBRIC</w:t>
            </w:r>
          </w:p>
        </w:tc>
        <w:tc>
          <w:tcPr>
            <w:tcW w:w="6480" w:type="dxa"/>
            <w:vAlign w:val="center"/>
          </w:tcPr>
          <w:p w14:paraId="07E170D9" w14:textId="1838689C" w:rsidR="00511CA4" w:rsidRPr="00FF4947" w:rsidRDefault="00A401C4" w:rsidP="00A53EF5">
            <w:pPr>
              <w:pStyle w:val="TableBodyTextMIRB"/>
            </w:pPr>
            <w:r w:rsidRPr="00FF4947">
              <w:t>Estimation de la surface fractionnaire de la terre humide ou du complexe de terres humides dont le type de sol est fibrique. Section 1.1.1 du manuel du SETHO (valeur de 1 au maximum)</w:t>
            </w:r>
          </w:p>
          <w:p w14:paraId="6EB2EA1B" w14:textId="0CC7F376"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3E79D12" w14:textId="77777777" w:rsidTr="00A53EF5">
        <w:trPr>
          <w:cantSplit/>
          <w:trHeight w:val="432"/>
        </w:trPr>
        <w:tc>
          <w:tcPr>
            <w:tcW w:w="5058" w:type="dxa"/>
            <w:vAlign w:val="center"/>
          </w:tcPr>
          <w:p w14:paraId="0A5A336E" w14:textId="77777777" w:rsidR="00511CA4" w:rsidRPr="00FF4947" w:rsidRDefault="00511CA4" w:rsidP="00A53EF5">
            <w:pPr>
              <w:pStyle w:val="TableColumnNameMIRB"/>
            </w:pPr>
            <w:r w:rsidRPr="00FF4947">
              <w:lastRenderedPageBreak/>
              <w:t>SOILS_FA_GRANITE</w:t>
            </w:r>
          </w:p>
        </w:tc>
        <w:tc>
          <w:tcPr>
            <w:tcW w:w="2250" w:type="dxa"/>
            <w:vAlign w:val="center"/>
          </w:tcPr>
          <w:p w14:paraId="4173C1C0" w14:textId="77777777" w:rsidR="00511CA4" w:rsidRPr="00FF4947" w:rsidRDefault="00511CA4" w:rsidP="00A53EF5">
            <w:pPr>
              <w:pStyle w:val="TableBodyTextMIRB"/>
            </w:pPr>
            <w:r w:rsidRPr="00FF4947">
              <w:t>NUMBER(3,2)</w:t>
            </w:r>
          </w:p>
        </w:tc>
        <w:tc>
          <w:tcPr>
            <w:tcW w:w="1710" w:type="dxa"/>
            <w:vAlign w:val="center"/>
          </w:tcPr>
          <w:p w14:paraId="10DCC4D6" w14:textId="44148554" w:rsidR="00511CA4" w:rsidRPr="00FF4947" w:rsidRDefault="009B2983" w:rsidP="00A53EF5">
            <w:pPr>
              <w:pStyle w:val="TableBodyTextMIRB"/>
            </w:pPr>
            <w:r w:rsidRPr="00FF4947">
              <w:t>Non</w:t>
            </w:r>
          </w:p>
        </w:tc>
        <w:tc>
          <w:tcPr>
            <w:tcW w:w="1980" w:type="dxa"/>
            <w:vAlign w:val="center"/>
          </w:tcPr>
          <w:p w14:paraId="0077F04E" w14:textId="77777777" w:rsidR="00511CA4" w:rsidRPr="00FF4947" w:rsidRDefault="00511CA4" w:rsidP="00A53EF5">
            <w:pPr>
              <w:pStyle w:val="TableBodyTextMIRB"/>
            </w:pPr>
            <w:r w:rsidRPr="00FF4947">
              <w:t>FA_GRANITE</w:t>
            </w:r>
          </w:p>
        </w:tc>
        <w:tc>
          <w:tcPr>
            <w:tcW w:w="6480" w:type="dxa"/>
            <w:vAlign w:val="center"/>
          </w:tcPr>
          <w:p w14:paraId="144A9A69" w14:textId="13DE27FB" w:rsidR="00511CA4" w:rsidRPr="00FF4947" w:rsidRDefault="00A401C4" w:rsidP="00A53EF5">
            <w:pPr>
              <w:pStyle w:val="TableBodyTextMIRB"/>
            </w:pPr>
            <w:r w:rsidRPr="00FF4947">
              <w:t>Estimation de la surface fractionnaire de la terre humide ou du complexe de terres humides dont le type de sol est granite. Section 1.1.1 du manuel du SETHO (valeur de 1 au maximum)</w:t>
            </w:r>
          </w:p>
          <w:p w14:paraId="0D1258DC" w14:textId="6F8C9EAD"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039986DD" w14:textId="77777777" w:rsidTr="00A53EF5">
        <w:trPr>
          <w:cantSplit/>
          <w:trHeight w:val="432"/>
        </w:trPr>
        <w:tc>
          <w:tcPr>
            <w:tcW w:w="5058" w:type="dxa"/>
            <w:vAlign w:val="center"/>
          </w:tcPr>
          <w:p w14:paraId="37816CA8" w14:textId="77777777" w:rsidR="00511CA4" w:rsidRPr="00FF4947" w:rsidRDefault="00511CA4" w:rsidP="00A53EF5">
            <w:pPr>
              <w:pStyle w:val="TableColumnNameMIRB"/>
            </w:pPr>
            <w:r w:rsidRPr="00FF4947">
              <w:t>GDD_SOILS_SCORE</w:t>
            </w:r>
          </w:p>
        </w:tc>
        <w:tc>
          <w:tcPr>
            <w:tcW w:w="2250" w:type="dxa"/>
            <w:vAlign w:val="center"/>
          </w:tcPr>
          <w:p w14:paraId="7B323232" w14:textId="77777777" w:rsidR="00511CA4" w:rsidRPr="00FF4947" w:rsidRDefault="00511CA4" w:rsidP="00A53EF5">
            <w:pPr>
              <w:pStyle w:val="TableBodyTextMIRB"/>
            </w:pPr>
            <w:r w:rsidRPr="00FF4947">
              <w:t>NUMBER(2)</w:t>
            </w:r>
          </w:p>
        </w:tc>
        <w:tc>
          <w:tcPr>
            <w:tcW w:w="1710" w:type="dxa"/>
            <w:vAlign w:val="center"/>
          </w:tcPr>
          <w:p w14:paraId="4FBCA37F" w14:textId="2E50D62F" w:rsidR="00511CA4" w:rsidRPr="00FF4947" w:rsidRDefault="001071EB" w:rsidP="00A53EF5">
            <w:pPr>
              <w:pStyle w:val="TableBodyTextMIRB"/>
            </w:pPr>
            <w:r w:rsidRPr="00FF4947">
              <w:t>Oui</w:t>
            </w:r>
          </w:p>
        </w:tc>
        <w:tc>
          <w:tcPr>
            <w:tcW w:w="1980" w:type="dxa"/>
            <w:vAlign w:val="center"/>
          </w:tcPr>
          <w:p w14:paraId="12D91861" w14:textId="77777777" w:rsidR="00511CA4" w:rsidRPr="00FF4947" w:rsidRDefault="00511CA4" w:rsidP="00A53EF5">
            <w:pPr>
              <w:pStyle w:val="TableBodyTextMIRB"/>
            </w:pPr>
            <w:r w:rsidRPr="00FF4947">
              <w:t>GDD_SOILS</w:t>
            </w:r>
          </w:p>
        </w:tc>
        <w:tc>
          <w:tcPr>
            <w:tcW w:w="6480" w:type="dxa"/>
            <w:vAlign w:val="center"/>
          </w:tcPr>
          <w:p w14:paraId="2D890187" w14:textId="287E159C" w:rsidR="00511CA4" w:rsidRPr="00FF4947" w:rsidRDefault="00A401C4" w:rsidP="00A53EF5">
            <w:pPr>
              <w:pStyle w:val="TableBodyTextMIRB"/>
            </w:pPr>
            <w:r w:rsidRPr="00FF4947">
              <w:t>Score de productivité de la terre humide basé sur les degrés</w:t>
            </w:r>
            <w:r w:rsidRPr="00FF4947">
              <w:noBreakHyphen/>
              <w:t>jours de croissance (GDD) et le type de sol. Section 1.1.1 du manuel du SETHO. (Plage de 4 à 30).</w:t>
            </w:r>
          </w:p>
          <w:p w14:paraId="7C0C6C09" w14:textId="4376DA0F" w:rsidR="00511CA4" w:rsidRPr="00FF4947" w:rsidRDefault="00F17622" w:rsidP="00A53EF5">
            <w:pPr>
              <w:pStyle w:val="TableBodyTextMIRB"/>
              <w:spacing w:before="120"/>
            </w:pPr>
            <w:r w:rsidRPr="00FF4947">
              <w:rPr>
                <w:b/>
              </w:rPr>
              <w:t>VALEURS VALIDES</w:t>
            </w:r>
            <w:r w:rsidRPr="00FF4947">
              <w:t>: ENTRE 4 ET 30</w:t>
            </w:r>
          </w:p>
        </w:tc>
      </w:tr>
      <w:tr w:rsidR="00511CA4" w:rsidRPr="00FF4947" w14:paraId="7E855F87" w14:textId="77777777" w:rsidTr="00A53EF5">
        <w:trPr>
          <w:cantSplit/>
          <w:trHeight w:val="432"/>
        </w:trPr>
        <w:tc>
          <w:tcPr>
            <w:tcW w:w="5058" w:type="dxa"/>
            <w:vAlign w:val="center"/>
          </w:tcPr>
          <w:p w14:paraId="33D78DD9" w14:textId="77777777" w:rsidR="00511CA4" w:rsidRPr="00FF4947" w:rsidRDefault="00511CA4" w:rsidP="00A53EF5">
            <w:pPr>
              <w:pStyle w:val="TableColumnNameMIRB"/>
            </w:pPr>
            <w:r w:rsidRPr="00FF4947">
              <w:t>WETLAND_TYPE_FA_BOG</w:t>
            </w:r>
          </w:p>
        </w:tc>
        <w:tc>
          <w:tcPr>
            <w:tcW w:w="2250" w:type="dxa"/>
            <w:vAlign w:val="center"/>
          </w:tcPr>
          <w:p w14:paraId="6F699532" w14:textId="77777777" w:rsidR="00511CA4" w:rsidRPr="00FF4947" w:rsidRDefault="00511CA4" w:rsidP="00A53EF5">
            <w:pPr>
              <w:pStyle w:val="TableBodyTextMIRB"/>
            </w:pPr>
            <w:r w:rsidRPr="00FF4947">
              <w:t>NUMBER(3,2)</w:t>
            </w:r>
          </w:p>
        </w:tc>
        <w:tc>
          <w:tcPr>
            <w:tcW w:w="1710" w:type="dxa"/>
            <w:vAlign w:val="center"/>
          </w:tcPr>
          <w:p w14:paraId="408D976D" w14:textId="0E096D99" w:rsidR="00511CA4" w:rsidRPr="00FF4947" w:rsidRDefault="009B2983" w:rsidP="00A53EF5">
            <w:pPr>
              <w:pStyle w:val="TableBodyTextMIRB"/>
            </w:pPr>
            <w:r w:rsidRPr="00FF4947">
              <w:t>Non</w:t>
            </w:r>
          </w:p>
        </w:tc>
        <w:tc>
          <w:tcPr>
            <w:tcW w:w="1980" w:type="dxa"/>
            <w:vAlign w:val="center"/>
          </w:tcPr>
          <w:p w14:paraId="12F6F89B" w14:textId="77777777" w:rsidR="00511CA4" w:rsidRPr="00FF4947" w:rsidRDefault="00511CA4" w:rsidP="00A53EF5">
            <w:pPr>
              <w:pStyle w:val="TableBodyTextMIRB"/>
            </w:pPr>
            <w:r w:rsidRPr="00FF4947">
              <w:t>TYPE_BOG</w:t>
            </w:r>
          </w:p>
        </w:tc>
        <w:tc>
          <w:tcPr>
            <w:tcW w:w="6480" w:type="dxa"/>
            <w:vAlign w:val="center"/>
          </w:tcPr>
          <w:p w14:paraId="27AC1B24" w14:textId="2820641B" w:rsidR="00511CA4" w:rsidRPr="00FF4947" w:rsidRDefault="00A401C4" w:rsidP="00A53EF5">
            <w:pPr>
              <w:pStyle w:val="TableBodyTextMIRB"/>
            </w:pPr>
            <w:r w:rsidRPr="00FF4947">
              <w:t>Estimation de la surface fractionnaire de la terre humide ou du complexe de terres humides où le type de terre humide est tourbière oligotrophe. Section 1.1.2 du manuel du SETHO (valeur de 1 au maximum)</w:t>
            </w:r>
          </w:p>
          <w:p w14:paraId="1099FCD6" w14:textId="0643F8EC"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A51AFFB" w14:textId="77777777" w:rsidTr="00A53EF5">
        <w:trPr>
          <w:cantSplit/>
          <w:trHeight w:val="432"/>
        </w:trPr>
        <w:tc>
          <w:tcPr>
            <w:tcW w:w="5058" w:type="dxa"/>
            <w:vAlign w:val="center"/>
          </w:tcPr>
          <w:p w14:paraId="5DAEAA50" w14:textId="77777777" w:rsidR="00511CA4" w:rsidRPr="00FF4947" w:rsidRDefault="00511CA4" w:rsidP="00A53EF5">
            <w:pPr>
              <w:pStyle w:val="TableColumnNameMIRB"/>
            </w:pPr>
            <w:r w:rsidRPr="00FF4947">
              <w:t>WETLAND_TYPE_FA_FEN</w:t>
            </w:r>
          </w:p>
        </w:tc>
        <w:tc>
          <w:tcPr>
            <w:tcW w:w="2250" w:type="dxa"/>
            <w:vAlign w:val="center"/>
          </w:tcPr>
          <w:p w14:paraId="10C8AB0A" w14:textId="77777777" w:rsidR="00511CA4" w:rsidRPr="00FF4947" w:rsidRDefault="00511CA4" w:rsidP="00A53EF5">
            <w:pPr>
              <w:pStyle w:val="TableBodyTextMIRB"/>
            </w:pPr>
            <w:r w:rsidRPr="00FF4947">
              <w:t>NUMBER(3,2)</w:t>
            </w:r>
          </w:p>
        </w:tc>
        <w:tc>
          <w:tcPr>
            <w:tcW w:w="1710" w:type="dxa"/>
            <w:vAlign w:val="center"/>
          </w:tcPr>
          <w:p w14:paraId="7D56484A" w14:textId="0DFCEC2D" w:rsidR="00511CA4" w:rsidRPr="00FF4947" w:rsidRDefault="009B2983" w:rsidP="00A53EF5">
            <w:pPr>
              <w:pStyle w:val="TableBodyTextMIRB"/>
            </w:pPr>
            <w:r w:rsidRPr="00FF4947">
              <w:t>Non</w:t>
            </w:r>
          </w:p>
        </w:tc>
        <w:tc>
          <w:tcPr>
            <w:tcW w:w="1980" w:type="dxa"/>
            <w:vAlign w:val="center"/>
          </w:tcPr>
          <w:p w14:paraId="72203EC8" w14:textId="77777777" w:rsidR="00511CA4" w:rsidRPr="00FF4947" w:rsidRDefault="00511CA4" w:rsidP="00A53EF5">
            <w:pPr>
              <w:pStyle w:val="TableBodyTextMIRB"/>
            </w:pPr>
            <w:r w:rsidRPr="00FF4947">
              <w:t>TYPE_FEN</w:t>
            </w:r>
          </w:p>
        </w:tc>
        <w:tc>
          <w:tcPr>
            <w:tcW w:w="6480" w:type="dxa"/>
            <w:vAlign w:val="center"/>
          </w:tcPr>
          <w:p w14:paraId="5A158141" w14:textId="758FD4C1" w:rsidR="00511CA4" w:rsidRPr="00FF4947" w:rsidRDefault="00BC20BC" w:rsidP="00A53EF5">
            <w:pPr>
              <w:pStyle w:val="TableBodyTextMIRB"/>
            </w:pPr>
            <w:r w:rsidRPr="00FF4947">
              <w:t xml:space="preserve">Estimation de la surface fractionnaire de la terre humide ou du complexe de terres humides où le type de terre humide est tourbière </w:t>
            </w:r>
            <w:proofErr w:type="spellStart"/>
            <w:r w:rsidRPr="00FF4947">
              <w:t>minérotrophe</w:t>
            </w:r>
            <w:proofErr w:type="spellEnd"/>
            <w:r w:rsidRPr="00FF4947">
              <w:t>. Section 1.1.2 du manuel du SETHO (valeur de 1 au maximum)</w:t>
            </w:r>
          </w:p>
          <w:p w14:paraId="060C8B89" w14:textId="417DE32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63A5B1D" w14:textId="77777777" w:rsidTr="00A53EF5">
        <w:trPr>
          <w:cantSplit/>
          <w:trHeight w:val="432"/>
        </w:trPr>
        <w:tc>
          <w:tcPr>
            <w:tcW w:w="5058" w:type="dxa"/>
            <w:vAlign w:val="center"/>
          </w:tcPr>
          <w:p w14:paraId="1AD90647" w14:textId="77777777" w:rsidR="00511CA4" w:rsidRPr="00FF4947" w:rsidRDefault="00511CA4" w:rsidP="00A53EF5">
            <w:pPr>
              <w:pStyle w:val="TableColumnNameMIRB"/>
            </w:pPr>
            <w:r w:rsidRPr="00FF4947">
              <w:t>WETLAND_TYPE_FA_SWAMP</w:t>
            </w:r>
          </w:p>
        </w:tc>
        <w:tc>
          <w:tcPr>
            <w:tcW w:w="2250" w:type="dxa"/>
            <w:vAlign w:val="center"/>
          </w:tcPr>
          <w:p w14:paraId="12D2A052" w14:textId="77777777" w:rsidR="00511CA4" w:rsidRPr="00FF4947" w:rsidRDefault="00511CA4" w:rsidP="00A53EF5">
            <w:pPr>
              <w:pStyle w:val="TableBodyTextMIRB"/>
            </w:pPr>
            <w:r w:rsidRPr="00FF4947">
              <w:t>NUMBER(3,2)</w:t>
            </w:r>
          </w:p>
        </w:tc>
        <w:tc>
          <w:tcPr>
            <w:tcW w:w="1710" w:type="dxa"/>
            <w:vAlign w:val="center"/>
          </w:tcPr>
          <w:p w14:paraId="355D2B0D" w14:textId="20BF27B4" w:rsidR="00511CA4" w:rsidRPr="00FF4947" w:rsidRDefault="009B2983" w:rsidP="00A53EF5">
            <w:pPr>
              <w:pStyle w:val="TableBodyTextMIRB"/>
            </w:pPr>
            <w:r w:rsidRPr="00FF4947">
              <w:t>Non</w:t>
            </w:r>
          </w:p>
        </w:tc>
        <w:tc>
          <w:tcPr>
            <w:tcW w:w="1980" w:type="dxa"/>
            <w:vAlign w:val="center"/>
          </w:tcPr>
          <w:p w14:paraId="52497394" w14:textId="77777777" w:rsidR="00511CA4" w:rsidRPr="00FF4947" w:rsidRDefault="00511CA4" w:rsidP="00A53EF5">
            <w:pPr>
              <w:pStyle w:val="TableBodyTextMIRB"/>
            </w:pPr>
            <w:r w:rsidRPr="00FF4947">
              <w:t>TYPE_SWAMP</w:t>
            </w:r>
          </w:p>
        </w:tc>
        <w:tc>
          <w:tcPr>
            <w:tcW w:w="6480" w:type="dxa"/>
            <w:vAlign w:val="center"/>
          </w:tcPr>
          <w:p w14:paraId="66E3D725" w14:textId="5BE42423" w:rsidR="00511CA4" w:rsidRPr="00FF4947" w:rsidRDefault="00117DFF" w:rsidP="00A53EF5">
            <w:pPr>
              <w:pStyle w:val="TableBodyTextMIRB"/>
            </w:pPr>
            <w:r w:rsidRPr="00FF4947">
              <w:t>Estimation de la surface fractionnaire de la terre humide ou du complexe de terres humides où le type de terre humide est marécage. Section 1.1.2 du manuel du SETHO (valeur de 1 au maximum)</w:t>
            </w:r>
          </w:p>
          <w:p w14:paraId="4DC1933D" w14:textId="72D9EA91"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C199651" w14:textId="77777777" w:rsidTr="00A53EF5">
        <w:trPr>
          <w:cantSplit/>
          <w:trHeight w:val="432"/>
        </w:trPr>
        <w:tc>
          <w:tcPr>
            <w:tcW w:w="5058" w:type="dxa"/>
            <w:vAlign w:val="center"/>
          </w:tcPr>
          <w:p w14:paraId="57C613BE" w14:textId="77777777" w:rsidR="00511CA4" w:rsidRPr="00FF4947" w:rsidRDefault="00511CA4" w:rsidP="00A53EF5">
            <w:pPr>
              <w:pStyle w:val="TableColumnNameMIRB"/>
            </w:pPr>
            <w:r w:rsidRPr="00FF4947">
              <w:t>WETLAND_TYPE_FA_MARSH</w:t>
            </w:r>
          </w:p>
        </w:tc>
        <w:tc>
          <w:tcPr>
            <w:tcW w:w="2250" w:type="dxa"/>
            <w:vAlign w:val="center"/>
          </w:tcPr>
          <w:p w14:paraId="64F0404E" w14:textId="77777777" w:rsidR="00511CA4" w:rsidRPr="00FF4947" w:rsidRDefault="00511CA4" w:rsidP="00A53EF5">
            <w:pPr>
              <w:pStyle w:val="TableBodyTextMIRB"/>
            </w:pPr>
            <w:r w:rsidRPr="00FF4947">
              <w:t>NUMBER(3,2)</w:t>
            </w:r>
          </w:p>
        </w:tc>
        <w:tc>
          <w:tcPr>
            <w:tcW w:w="1710" w:type="dxa"/>
            <w:vAlign w:val="center"/>
          </w:tcPr>
          <w:p w14:paraId="6FDFD9D5" w14:textId="4B566D71" w:rsidR="00511CA4" w:rsidRPr="00FF4947" w:rsidRDefault="009B2983" w:rsidP="00A53EF5">
            <w:pPr>
              <w:pStyle w:val="TableBodyTextMIRB"/>
            </w:pPr>
            <w:r w:rsidRPr="00FF4947">
              <w:t>Non</w:t>
            </w:r>
          </w:p>
        </w:tc>
        <w:tc>
          <w:tcPr>
            <w:tcW w:w="1980" w:type="dxa"/>
            <w:vAlign w:val="center"/>
          </w:tcPr>
          <w:p w14:paraId="79B4B6FD" w14:textId="77777777" w:rsidR="00511CA4" w:rsidRPr="00FF4947" w:rsidRDefault="00511CA4" w:rsidP="00A53EF5">
            <w:pPr>
              <w:pStyle w:val="TableBodyTextMIRB"/>
            </w:pPr>
            <w:r w:rsidRPr="00FF4947">
              <w:t>TYPE_MARSH</w:t>
            </w:r>
          </w:p>
        </w:tc>
        <w:tc>
          <w:tcPr>
            <w:tcW w:w="6480" w:type="dxa"/>
            <w:vAlign w:val="center"/>
          </w:tcPr>
          <w:p w14:paraId="24DCF66E" w14:textId="12C220B3" w:rsidR="00511CA4" w:rsidRPr="00FF4947" w:rsidRDefault="00E76836" w:rsidP="00A53EF5">
            <w:pPr>
              <w:pStyle w:val="TableBodyTextMIRB"/>
            </w:pPr>
            <w:r w:rsidRPr="00FF4947">
              <w:t>Estimation de la surface fractionnaire de la terre humide ou du complexe de terres humides où le type de terre humide est marais. Section 1.1.2 du manuel du SETHO (valeur de 1 au maximum)</w:t>
            </w:r>
          </w:p>
          <w:p w14:paraId="4BE6B0CD" w14:textId="3F99BFA5"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0F47751C" w14:textId="77777777" w:rsidTr="00A53EF5">
        <w:trPr>
          <w:cantSplit/>
          <w:trHeight w:val="432"/>
        </w:trPr>
        <w:tc>
          <w:tcPr>
            <w:tcW w:w="5058" w:type="dxa"/>
            <w:vAlign w:val="center"/>
          </w:tcPr>
          <w:p w14:paraId="2CA88635" w14:textId="77777777" w:rsidR="00511CA4" w:rsidRPr="00FF4947" w:rsidRDefault="00511CA4" w:rsidP="00A53EF5">
            <w:pPr>
              <w:pStyle w:val="TableColumnNameMIRB"/>
            </w:pPr>
            <w:r w:rsidRPr="00FF4947">
              <w:lastRenderedPageBreak/>
              <w:t>WETLAND_TYPE_SCORE</w:t>
            </w:r>
          </w:p>
        </w:tc>
        <w:tc>
          <w:tcPr>
            <w:tcW w:w="2250" w:type="dxa"/>
            <w:vAlign w:val="center"/>
          </w:tcPr>
          <w:p w14:paraId="58315E91" w14:textId="77777777" w:rsidR="00511CA4" w:rsidRPr="00FF4947" w:rsidRDefault="00511CA4" w:rsidP="00A53EF5">
            <w:pPr>
              <w:pStyle w:val="TableBodyTextMIRB"/>
            </w:pPr>
            <w:r w:rsidRPr="00FF4947">
              <w:t>NUMBER(2)</w:t>
            </w:r>
          </w:p>
        </w:tc>
        <w:tc>
          <w:tcPr>
            <w:tcW w:w="1710" w:type="dxa"/>
            <w:vAlign w:val="center"/>
          </w:tcPr>
          <w:p w14:paraId="7905CD2B" w14:textId="1A252347" w:rsidR="00511CA4" w:rsidRPr="00FF4947" w:rsidRDefault="001071EB" w:rsidP="00A53EF5">
            <w:pPr>
              <w:pStyle w:val="TableBodyTextMIRB"/>
            </w:pPr>
            <w:r w:rsidRPr="00FF4947">
              <w:t>Oui</w:t>
            </w:r>
          </w:p>
        </w:tc>
        <w:tc>
          <w:tcPr>
            <w:tcW w:w="1980" w:type="dxa"/>
            <w:vAlign w:val="center"/>
          </w:tcPr>
          <w:p w14:paraId="6E9CEB6C" w14:textId="77777777" w:rsidR="00511CA4" w:rsidRPr="00FF4947" w:rsidRDefault="00511CA4" w:rsidP="00A53EF5">
            <w:pPr>
              <w:pStyle w:val="TableBodyTextMIRB"/>
            </w:pPr>
            <w:r w:rsidRPr="00FF4947">
              <w:t>TYPE_SCORE</w:t>
            </w:r>
          </w:p>
        </w:tc>
        <w:tc>
          <w:tcPr>
            <w:tcW w:w="6480" w:type="dxa"/>
            <w:vAlign w:val="center"/>
          </w:tcPr>
          <w:p w14:paraId="1500715E" w14:textId="6E70B647" w:rsidR="00511CA4" w:rsidRPr="00FF4947" w:rsidRDefault="00511CA4" w:rsidP="00A53EF5">
            <w:pPr>
              <w:pStyle w:val="TableBodyTextMIRB"/>
            </w:pPr>
            <w:r w:rsidRPr="00FF4947">
              <w:t xml:space="preserve">Score de productivité de la terre humide basé sur le type de terre humide (marécage, marais, tourbière oligotrophe, tourbière </w:t>
            </w:r>
            <w:proofErr w:type="spellStart"/>
            <w:r w:rsidRPr="00FF4947">
              <w:t>minérotrophe</w:t>
            </w:r>
            <w:proofErr w:type="spellEnd"/>
            <w:r w:rsidRPr="00FF4947">
              <w:t>). Section 1.1.2 du manuel du SETHO (plage de 3 à 15).</w:t>
            </w:r>
          </w:p>
          <w:p w14:paraId="4D09E29D" w14:textId="15199B98" w:rsidR="00511CA4" w:rsidRPr="00FF4947" w:rsidRDefault="00F17622" w:rsidP="00A53EF5">
            <w:pPr>
              <w:pStyle w:val="TableBodyTextMIRB"/>
              <w:spacing w:before="120"/>
            </w:pPr>
            <w:r w:rsidRPr="00FF4947">
              <w:rPr>
                <w:b/>
              </w:rPr>
              <w:t>VALEURS VALIDES</w:t>
            </w:r>
            <w:r w:rsidRPr="00FF4947">
              <w:t>: ENTRE 3 ET 15</w:t>
            </w:r>
          </w:p>
        </w:tc>
      </w:tr>
      <w:tr w:rsidR="00511CA4" w:rsidRPr="00FF4947" w14:paraId="694DAEE7" w14:textId="77777777" w:rsidTr="00A53EF5">
        <w:trPr>
          <w:cantSplit/>
          <w:trHeight w:val="432"/>
        </w:trPr>
        <w:tc>
          <w:tcPr>
            <w:tcW w:w="5058" w:type="dxa"/>
            <w:vAlign w:val="center"/>
          </w:tcPr>
          <w:p w14:paraId="43645F01" w14:textId="77777777" w:rsidR="00511CA4" w:rsidRPr="00FF4947" w:rsidRDefault="00511CA4" w:rsidP="00A53EF5">
            <w:pPr>
              <w:pStyle w:val="TableColumnNameMIRB"/>
            </w:pPr>
            <w:r w:rsidRPr="00FF4947">
              <w:t>SITE_TYPE_FA_ISOLATED</w:t>
            </w:r>
          </w:p>
        </w:tc>
        <w:tc>
          <w:tcPr>
            <w:tcW w:w="2250" w:type="dxa"/>
            <w:vAlign w:val="center"/>
          </w:tcPr>
          <w:p w14:paraId="7C9D8D2A" w14:textId="77777777" w:rsidR="00511CA4" w:rsidRPr="00FF4947" w:rsidRDefault="00511CA4" w:rsidP="00A53EF5">
            <w:pPr>
              <w:pStyle w:val="TableBodyTextMIRB"/>
            </w:pPr>
            <w:r w:rsidRPr="00FF4947">
              <w:t>NUMBER(3,2)</w:t>
            </w:r>
          </w:p>
        </w:tc>
        <w:tc>
          <w:tcPr>
            <w:tcW w:w="1710" w:type="dxa"/>
            <w:vAlign w:val="center"/>
          </w:tcPr>
          <w:p w14:paraId="433D825D" w14:textId="27AC4905" w:rsidR="00511CA4" w:rsidRPr="00FF4947" w:rsidRDefault="009B2983" w:rsidP="00A53EF5">
            <w:pPr>
              <w:pStyle w:val="TableBodyTextMIRB"/>
            </w:pPr>
            <w:r w:rsidRPr="00FF4947">
              <w:t>Non</w:t>
            </w:r>
          </w:p>
        </w:tc>
        <w:tc>
          <w:tcPr>
            <w:tcW w:w="1980" w:type="dxa"/>
            <w:vAlign w:val="center"/>
          </w:tcPr>
          <w:p w14:paraId="29BEF83D" w14:textId="77777777" w:rsidR="00511CA4" w:rsidRPr="00FF4947" w:rsidRDefault="00511CA4" w:rsidP="00A53EF5">
            <w:pPr>
              <w:pStyle w:val="TableBodyTextMIRB"/>
            </w:pPr>
            <w:r w:rsidRPr="00FF4947">
              <w:t>FA_ISOLAT</w:t>
            </w:r>
          </w:p>
        </w:tc>
        <w:tc>
          <w:tcPr>
            <w:tcW w:w="6480" w:type="dxa"/>
            <w:vAlign w:val="center"/>
          </w:tcPr>
          <w:p w14:paraId="1E45F675" w14:textId="41E3DA9D" w:rsidR="00511CA4" w:rsidRPr="00FF4947" w:rsidRDefault="00D35BE4" w:rsidP="00A53EF5">
            <w:pPr>
              <w:pStyle w:val="TableBodyTextMIRB"/>
            </w:pPr>
            <w:r w:rsidRPr="00FF4947">
              <w:t>Estimation de la surface fractionnaire de la terre humide ou du complexe de terres humides où le type de site est isolé. Section 1.1.3 du manuel du SETHO (valeur de 1 au maximum)</w:t>
            </w:r>
          </w:p>
          <w:p w14:paraId="7D0CA61D" w14:textId="7F73FBC8"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0CEFCE88" w14:textId="77777777" w:rsidTr="00A53EF5">
        <w:trPr>
          <w:cantSplit/>
          <w:trHeight w:val="432"/>
        </w:trPr>
        <w:tc>
          <w:tcPr>
            <w:tcW w:w="5058" w:type="dxa"/>
            <w:vAlign w:val="center"/>
          </w:tcPr>
          <w:p w14:paraId="643BC43C" w14:textId="77777777" w:rsidR="00511CA4" w:rsidRPr="00FF4947" w:rsidRDefault="00511CA4" w:rsidP="00A53EF5">
            <w:pPr>
              <w:pStyle w:val="TableColumnNameMIRB"/>
            </w:pPr>
            <w:r w:rsidRPr="00FF4947">
              <w:t>SITE_TYPE_FA_PALUSTRINE</w:t>
            </w:r>
          </w:p>
        </w:tc>
        <w:tc>
          <w:tcPr>
            <w:tcW w:w="2250" w:type="dxa"/>
            <w:vAlign w:val="center"/>
          </w:tcPr>
          <w:p w14:paraId="63E41659" w14:textId="77777777" w:rsidR="00511CA4" w:rsidRPr="00FF4947" w:rsidRDefault="00511CA4" w:rsidP="00A53EF5">
            <w:pPr>
              <w:pStyle w:val="TableBodyTextMIRB"/>
            </w:pPr>
            <w:r w:rsidRPr="00FF4947">
              <w:t>NUMBER(3,2)</w:t>
            </w:r>
          </w:p>
        </w:tc>
        <w:tc>
          <w:tcPr>
            <w:tcW w:w="1710" w:type="dxa"/>
            <w:vAlign w:val="center"/>
          </w:tcPr>
          <w:p w14:paraId="403A4B65" w14:textId="4244ACB9" w:rsidR="00511CA4" w:rsidRPr="00FF4947" w:rsidRDefault="009B2983" w:rsidP="00A53EF5">
            <w:pPr>
              <w:pStyle w:val="TableBodyTextMIRB"/>
            </w:pPr>
            <w:r w:rsidRPr="00FF4947">
              <w:t>Non</w:t>
            </w:r>
          </w:p>
        </w:tc>
        <w:tc>
          <w:tcPr>
            <w:tcW w:w="1980" w:type="dxa"/>
            <w:vAlign w:val="center"/>
          </w:tcPr>
          <w:p w14:paraId="176B2D39" w14:textId="77777777" w:rsidR="00511CA4" w:rsidRPr="00FF4947" w:rsidRDefault="00511CA4" w:rsidP="00A53EF5">
            <w:pPr>
              <w:pStyle w:val="TableBodyTextMIRB"/>
            </w:pPr>
            <w:r w:rsidRPr="00FF4947">
              <w:t>FA_PAL</w:t>
            </w:r>
          </w:p>
        </w:tc>
        <w:tc>
          <w:tcPr>
            <w:tcW w:w="6480" w:type="dxa"/>
            <w:vAlign w:val="center"/>
          </w:tcPr>
          <w:p w14:paraId="05B29AC9" w14:textId="77B40A96" w:rsidR="00511CA4" w:rsidRPr="00FF4947" w:rsidRDefault="00D35BE4" w:rsidP="00A53EF5">
            <w:pPr>
              <w:pStyle w:val="TableBodyTextMIRB"/>
            </w:pPr>
            <w:r w:rsidRPr="00FF4947">
              <w:t>Estimation de la surface fractionnaire de la terre humide ou du complexe de terres humides où le type de site est palustre. Section 1.1.3 du manuel du SETHO (valeur de 1 au maximum)</w:t>
            </w:r>
          </w:p>
          <w:p w14:paraId="2FE8B18A" w14:textId="4F7DB153"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2916573" w14:textId="77777777" w:rsidTr="00A53EF5">
        <w:trPr>
          <w:cantSplit/>
          <w:trHeight w:val="432"/>
        </w:trPr>
        <w:tc>
          <w:tcPr>
            <w:tcW w:w="5058" w:type="dxa"/>
            <w:vAlign w:val="center"/>
          </w:tcPr>
          <w:p w14:paraId="66D2F140" w14:textId="77777777" w:rsidR="00511CA4" w:rsidRPr="00FF4947" w:rsidRDefault="00511CA4" w:rsidP="00A53EF5">
            <w:pPr>
              <w:pStyle w:val="TableColumnNameMIRB"/>
            </w:pPr>
            <w:r w:rsidRPr="00FF4947">
              <w:t>SITE_TYPE_FA_RIVERINE</w:t>
            </w:r>
          </w:p>
        </w:tc>
        <w:tc>
          <w:tcPr>
            <w:tcW w:w="2250" w:type="dxa"/>
            <w:vAlign w:val="center"/>
          </w:tcPr>
          <w:p w14:paraId="457E06C8" w14:textId="77777777" w:rsidR="00511CA4" w:rsidRPr="00FF4947" w:rsidRDefault="00511CA4" w:rsidP="00A53EF5">
            <w:pPr>
              <w:pStyle w:val="TableBodyTextMIRB"/>
            </w:pPr>
            <w:r w:rsidRPr="00FF4947">
              <w:t>NUMBER(3,2)</w:t>
            </w:r>
          </w:p>
        </w:tc>
        <w:tc>
          <w:tcPr>
            <w:tcW w:w="1710" w:type="dxa"/>
            <w:vAlign w:val="center"/>
          </w:tcPr>
          <w:p w14:paraId="0ED6FB07" w14:textId="0B7FA850" w:rsidR="00511CA4" w:rsidRPr="00FF4947" w:rsidRDefault="009B2983" w:rsidP="00A53EF5">
            <w:pPr>
              <w:pStyle w:val="TableBodyTextMIRB"/>
            </w:pPr>
            <w:r w:rsidRPr="00FF4947">
              <w:t>Non</w:t>
            </w:r>
          </w:p>
        </w:tc>
        <w:tc>
          <w:tcPr>
            <w:tcW w:w="1980" w:type="dxa"/>
            <w:vAlign w:val="center"/>
          </w:tcPr>
          <w:p w14:paraId="6869033F" w14:textId="77777777" w:rsidR="00511CA4" w:rsidRPr="00FF4947" w:rsidRDefault="00511CA4" w:rsidP="00A53EF5">
            <w:pPr>
              <w:pStyle w:val="TableBodyTextMIRB"/>
            </w:pPr>
            <w:r w:rsidRPr="00FF4947">
              <w:t>FA_RIV</w:t>
            </w:r>
          </w:p>
        </w:tc>
        <w:tc>
          <w:tcPr>
            <w:tcW w:w="6480" w:type="dxa"/>
            <w:vAlign w:val="center"/>
          </w:tcPr>
          <w:p w14:paraId="1FAE8193" w14:textId="18970DD5" w:rsidR="00511CA4" w:rsidRPr="00FF4947" w:rsidRDefault="00D35BE4" w:rsidP="00A53EF5">
            <w:pPr>
              <w:pStyle w:val="TableBodyTextMIRB"/>
            </w:pPr>
            <w:r w:rsidRPr="00FF4947">
              <w:t>Estimation de la surface fractionnaire de la terre humide ou du complexe de terres humides où le type de site est riverain. Section 1.1.3 du manuel du SETHO (valeur de 1 au maximum)</w:t>
            </w:r>
          </w:p>
          <w:p w14:paraId="04AD9748" w14:textId="791C79DD"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0AEF28C" w14:textId="77777777" w:rsidTr="00A53EF5">
        <w:trPr>
          <w:cantSplit/>
          <w:trHeight w:val="432"/>
        </w:trPr>
        <w:tc>
          <w:tcPr>
            <w:tcW w:w="5058" w:type="dxa"/>
            <w:vAlign w:val="center"/>
          </w:tcPr>
          <w:p w14:paraId="6EED9A68" w14:textId="77777777" w:rsidR="00511CA4" w:rsidRPr="00FF4947" w:rsidRDefault="00511CA4" w:rsidP="00A53EF5">
            <w:pPr>
              <w:pStyle w:val="TableColumnNameMIRB"/>
            </w:pPr>
            <w:r w:rsidRPr="00FF4947">
              <w:t>SITE_TYPE_FA_RIVERINE_RM</w:t>
            </w:r>
          </w:p>
        </w:tc>
        <w:tc>
          <w:tcPr>
            <w:tcW w:w="2250" w:type="dxa"/>
            <w:vAlign w:val="center"/>
          </w:tcPr>
          <w:p w14:paraId="2C497960" w14:textId="77777777" w:rsidR="00511CA4" w:rsidRPr="00FF4947" w:rsidRDefault="00511CA4" w:rsidP="00A53EF5">
            <w:pPr>
              <w:pStyle w:val="TableBodyTextMIRB"/>
            </w:pPr>
            <w:r w:rsidRPr="00FF4947">
              <w:t>NUMBER(3,2)</w:t>
            </w:r>
          </w:p>
        </w:tc>
        <w:tc>
          <w:tcPr>
            <w:tcW w:w="1710" w:type="dxa"/>
            <w:vAlign w:val="center"/>
          </w:tcPr>
          <w:p w14:paraId="19C21971" w14:textId="049EA7F5" w:rsidR="00511CA4" w:rsidRPr="00FF4947" w:rsidRDefault="009B2983" w:rsidP="00A53EF5">
            <w:pPr>
              <w:pStyle w:val="TableBodyTextMIRB"/>
            </w:pPr>
            <w:r w:rsidRPr="00FF4947">
              <w:t>Non</w:t>
            </w:r>
          </w:p>
        </w:tc>
        <w:tc>
          <w:tcPr>
            <w:tcW w:w="1980" w:type="dxa"/>
            <w:vAlign w:val="center"/>
          </w:tcPr>
          <w:p w14:paraId="4656B50E" w14:textId="77777777" w:rsidR="00511CA4" w:rsidRPr="00FF4947" w:rsidRDefault="00511CA4" w:rsidP="00A53EF5">
            <w:pPr>
              <w:pStyle w:val="TableBodyTextMIRB"/>
            </w:pPr>
            <w:r w:rsidRPr="00FF4947">
              <w:t>FA_RIV_RM</w:t>
            </w:r>
          </w:p>
        </w:tc>
        <w:tc>
          <w:tcPr>
            <w:tcW w:w="6480" w:type="dxa"/>
            <w:vAlign w:val="center"/>
          </w:tcPr>
          <w:p w14:paraId="076CABFD" w14:textId="41251687" w:rsidR="00511CA4" w:rsidRPr="00FF4947" w:rsidRDefault="00D35BE4" w:rsidP="00A53EF5">
            <w:pPr>
              <w:pStyle w:val="TableBodyTextMIRB"/>
            </w:pPr>
            <w:r w:rsidRPr="00FF4947">
              <w:t>Estimation de la surface fractionnaire de la terre humide ou du complexe de terres humides où le type de site est riverain (à l</w:t>
            </w:r>
            <w:r w:rsidR="00FF4947" w:rsidRPr="00FF4947">
              <w:t>’</w:t>
            </w:r>
            <w:r w:rsidRPr="00FF4947">
              <w:t>embouchure d</w:t>
            </w:r>
            <w:r w:rsidR="00FF4947" w:rsidRPr="00FF4947">
              <w:t>’</w:t>
            </w:r>
            <w:r w:rsidRPr="00FF4947">
              <w:t>un cours d</w:t>
            </w:r>
            <w:r w:rsidR="00FF4947" w:rsidRPr="00FF4947">
              <w:t>’</w:t>
            </w:r>
            <w:r w:rsidRPr="00FF4947">
              <w:t>eau). Cette catégorie s</w:t>
            </w:r>
            <w:r w:rsidR="00FF4947" w:rsidRPr="00FF4947">
              <w:t>’</w:t>
            </w:r>
            <w:r w:rsidRPr="00FF4947">
              <w:t>applique seulement aux terres humides formées là où un cours d</w:t>
            </w:r>
            <w:r w:rsidR="00FF4947" w:rsidRPr="00FF4947">
              <w:t>’</w:t>
            </w:r>
            <w:r w:rsidRPr="00FF4947">
              <w:t>eau se jette dans une des six grandes rivières de l</w:t>
            </w:r>
            <w:r w:rsidR="00FF4947" w:rsidRPr="00FF4947">
              <w:t>’</w:t>
            </w:r>
            <w:r w:rsidRPr="00FF4947">
              <w:t>Ontario (des Outaouais, fleuve Saint-Laurent, Sainte-Claire, Détroit, Niagara et Ste-Marie). Section 1.1.3 du manuel du SETHO (valeur de 1 au maximum)</w:t>
            </w:r>
          </w:p>
          <w:p w14:paraId="6F0EAA7A" w14:textId="36AB5818"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56D67FAD" w14:textId="77777777" w:rsidTr="00A53EF5">
        <w:trPr>
          <w:cantSplit/>
          <w:trHeight w:val="432"/>
        </w:trPr>
        <w:tc>
          <w:tcPr>
            <w:tcW w:w="5058" w:type="dxa"/>
            <w:vAlign w:val="center"/>
          </w:tcPr>
          <w:p w14:paraId="729BB1CF" w14:textId="77777777" w:rsidR="00511CA4" w:rsidRPr="00FF4947" w:rsidRDefault="00511CA4" w:rsidP="00A53EF5">
            <w:pPr>
              <w:pStyle w:val="TableColumnNameMIRB"/>
            </w:pPr>
            <w:r w:rsidRPr="00FF4947">
              <w:lastRenderedPageBreak/>
              <w:t>SITE_TYPE_FA_LACUSTRINE_RM</w:t>
            </w:r>
          </w:p>
        </w:tc>
        <w:tc>
          <w:tcPr>
            <w:tcW w:w="2250" w:type="dxa"/>
            <w:vAlign w:val="center"/>
          </w:tcPr>
          <w:p w14:paraId="5A0140F1" w14:textId="77777777" w:rsidR="00511CA4" w:rsidRPr="00FF4947" w:rsidRDefault="00511CA4" w:rsidP="00A53EF5">
            <w:pPr>
              <w:pStyle w:val="TableBodyTextMIRB"/>
            </w:pPr>
            <w:r w:rsidRPr="00FF4947">
              <w:t>NUMBER(3,2)</w:t>
            </w:r>
          </w:p>
        </w:tc>
        <w:tc>
          <w:tcPr>
            <w:tcW w:w="1710" w:type="dxa"/>
            <w:vAlign w:val="center"/>
          </w:tcPr>
          <w:p w14:paraId="7D25495F" w14:textId="2EEF873C" w:rsidR="00511CA4" w:rsidRPr="00FF4947" w:rsidRDefault="009B2983" w:rsidP="00A53EF5">
            <w:pPr>
              <w:pStyle w:val="TableBodyTextMIRB"/>
            </w:pPr>
            <w:r w:rsidRPr="00FF4947">
              <w:t>Non</w:t>
            </w:r>
          </w:p>
        </w:tc>
        <w:tc>
          <w:tcPr>
            <w:tcW w:w="1980" w:type="dxa"/>
            <w:vAlign w:val="center"/>
          </w:tcPr>
          <w:p w14:paraId="1A7CA9F7" w14:textId="77777777" w:rsidR="00511CA4" w:rsidRPr="00FF4947" w:rsidRDefault="00511CA4" w:rsidP="00A53EF5">
            <w:pPr>
              <w:pStyle w:val="TableBodyTextMIRB"/>
            </w:pPr>
            <w:r w:rsidRPr="00FF4947">
              <w:t>FA_LAC_RM</w:t>
            </w:r>
          </w:p>
        </w:tc>
        <w:tc>
          <w:tcPr>
            <w:tcW w:w="6480" w:type="dxa"/>
            <w:vAlign w:val="center"/>
          </w:tcPr>
          <w:p w14:paraId="3B91244D" w14:textId="73D35729" w:rsidR="00511CA4" w:rsidRPr="00FF4947" w:rsidRDefault="0083401C" w:rsidP="00A53EF5">
            <w:pPr>
              <w:pStyle w:val="TableBodyTextMIRB"/>
            </w:pPr>
            <w:r w:rsidRPr="00FF4947">
              <w:t>Estimation de la surface fractionnaire de la terre humide ou du complexe de terres humides où le type de site est lacustre (à l</w:t>
            </w:r>
            <w:r w:rsidR="00FF4947" w:rsidRPr="00FF4947">
              <w:t>’</w:t>
            </w:r>
            <w:r w:rsidRPr="00FF4947">
              <w:t>embouchure d</w:t>
            </w:r>
            <w:r w:rsidR="00FF4947" w:rsidRPr="00FF4947">
              <w:t>’</w:t>
            </w:r>
            <w:r w:rsidRPr="00FF4947">
              <w:t>un cours d</w:t>
            </w:r>
            <w:r w:rsidR="00FF4947" w:rsidRPr="00FF4947">
              <w:t>’</w:t>
            </w:r>
            <w:r w:rsidRPr="00FF4947">
              <w:t>eau). Cette catégorie s</w:t>
            </w:r>
            <w:r w:rsidR="00FF4947" w:rsidRPr="00FF4947">
              <w:t>’</w:t>
            </w:r>
            <w:r w:rsidRPr="00FF4947">
              <w:t>applique aux terres humides formées là où un cours d</w:t>
            </w:r>
            <w:r w:rsidR="00FF4947" w:rsidRPr="00FF4947">
              <w:t>’</w:t>
            </w:r>
            <w:r w:rsidRPr="00FF4947">
              <w:t>eau se jette dans un lac et forme une terre humide d</w:t>
            </w:r>
            <w:r w:rsidR="00FF4947" w:rsidRPr="00FF4947">
              <w:t>’</w:t>
            </w:r>
            <w:r w:rsidRPr="00FF4947">
              <w:t>«embouchure de cours d</w:t>
            </w:r>
            <w:r w:rsidR="00FF4947" w:rsidRPr="00FF4947">
              <w:t>’</w:t>
            </w:r>
            <w:r w:rsidRPr="00FF4947">
              <w:t>eau». Section 1.1.3 du manuel du SETHO (valeur de 1 au maximum)</w:t>
            </w:r>
          </w:p>
          <w:p w14:paraId="4A2A60F5" w14:textId="719C8EC1"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3F1AAD45" w14:textId="77777777" w:rsidTr="00A53EF5">
        <w:trPr>
          <w:cantSplit/>
          <w:trHeight w:val="432"/>
        </w:trPr>
        <w:tc>
          <w:tcPr>
            <w:tcW w:w="5058" w:type="dxa"/>
            <w:vAlign w:val="center"/>
          </w:tcPr>
          <w:p w14:paraId="7DED0688" w14:textId="77777777" w:rsidR="00511CA4" w:rsidRPr="00FF4947" w:rsidRDefault="00511CA4" w:rsidP="00A53EF5">
            <w:pPr>
              <w:pStyle w:val="TableColumnNameMIRB"/>
            </w:pPr>
            <w:r w:rsidRPr="00FF4947">
              <w:t>SITE_TYPE_FA_LACUSTRINE_EB</w:t>
            </w:r>
          </w:p>
        </w:tc>
        <w:tc>
          <w:tcPr>
            <w:tcW w:w="2250" w:type="dxa"/>
            <w:vAlign w:val="center"/>
          </w:tcPr>
          <w:p w14:paraId="092084D3" w14:textId="77777777" w:rsidR="00511CA4" w:rsidRPr="00FF4947" w:rsidRDefault="00511CA4" w:rsidP="00A53EF5">
            <w:pPr>
              <w:pStyle w:val="TableBodyTextMIRB"/>
            </w:pPr>
            <w:r w:rsidRPr="00FF4947">
              <w:t>NUMBER(3,2)</w:t>
            </w:r>
          </w:p>
        </w:tc>
        <w:tc>
          <w:tcPr>
            <w:tcW w:w="1710" w:type="dxa"/>
            <w:vAlign w:val="center"/>
          </w:tcPr>
          <w:p w14:paraId="3F94380B" w14:textId="15A407F7" w:rsidR="00511CA4" w:rsidRPr="00FF4947" w:rsidRDefault="009B2983" w:rsidP="00A53EF5">
            <w:pPr>
              <w:pStyle w:val="TableBodyTextMIRB"/>
            </w:pPr>
            <w:r w:rsidRPr="00FF4947">
              <w:t>Non</w:t>
            </w:r>
          </w:p>
        </w:tc>
        <w:tc>
          <w:tcPr>
            <w:tcW w:w="1980" w:type="dxa"/>
            <w:vAlign w:val="center"/>
          </w:tcPr>
          <w:p w14:paraId="3436C9F9" w14:textId="77777777" w:rsidR="00511CA4" w:rsidRPr="00FF4947" w:rsidRDefault="00511CA4" w:rsidP="00A53EF5">
            <w:pPr>
              <w:pStyle w:val="TableBodyTextMIRB"/>
            </w:pPr>
            <w:r w:rsidRPr="00FF4947">
              <w:t>FA_LAC_EB</w:t>
            </w:r>
          </w:p>
        </w:tc>
        <w:tc>
          <w:tcPr>
            <w:tcW w:w="6480" w:type="dxa"/>
            <w:vAlign w:val="center"/>
          </w:tcPr>
          <w:p w14:paraId="34EF3657" w14:textId="51A19B5C" w:rsidR="00511CA4" w:rsidRPr="00FF4947" w:rsidRDefault="00B30EF0" w:rsidP="00A53EF5">
            <w:pPr>
              <w:pStyle w:val="TableBodyTextMIRB"/>
            </w:pPr>
            <w:r w:rsidRPr="00FF4947">
              <w:t>Estimation de la surface fractionnaire de la terre humide ou du complexe de terres humides où le type de site est lacustre (dans une baie fermée). Cette catégorie s</w:t>
            </w:r>
            <w:r w:rsidR="00FF4947" w:rsidRPr="00FF4947">
              <w:t>’</w:t>
            </w:r>
            <w:r w:rsidRPr="00FF4947">
              <w:t>applique aux terres humides séparées d</w:t>
            </w:r>
            <w:r w:rsidR="00FF4947" w:rsidRPr="00FF4947">
              <w:t>’</w:t>
            </w:r>
            <w:r w:rsidRPr="00FF4947">
              <w:t>un lac par un cordon littoral où les eaux du lac peuvent de temps à autre être enfermées. Section 1.1.3 du manuel du SETHO (valeur de 1 au maximum)</w:t>
            </w:r>
          </w:p>
          <w:p w14:paraId="58047C20" w14:textId="6A1DB1A0"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9978FD9" w14:textId="77777777" w:rsidTr="00A53EF5">
        <w:trPr>
          <w:cantSplit/>
          <w:trHeight w:val="432"/>
        </w:trPr>
        <w:tc>
          <w:tcPr>
            <w:tcW w:w="5058" w:type="dxa"/>
            <w:vAlign w:val="center"/>
          </w:tcPr>
          <w:p w14:paraId="7D75FB24" w14:textId="77777777" w:rsidR="00511CA4" w:rsidRPr="00FF4947" w:rsidRDefault="00511CA4" w:rsidP="00A53EF5">
            <w:pPr>
              <w:pStyle w:val="TableColumnNameMIRB"/>
            </w:pPr>
            <w:r w:rsidRPr="00FF4947">
              <w:t>SITE_TYPE_FA_LACUSTRINE_EL</w:t>
            </w:r>
          </w:p>
        </w:tc>
        <w:tc>
          <w:tcPr>
            <w:tcW w:w="2250" w:type="dxa"/>
            <w:vAlign w:val="center"/>
          </w:tcPr>
          <w:p w14:paraId="3230946E" w14:textId="77777777" w:rsidR="00511CA4" w:rsidRPr="00FF4947" w:rsidRDefault="00511CA4" w:rsidP="00A53EF5">
            <w:pPr>
              <w:pStyle w:val="TableBodyTextMIRB"/>
            </w:pPr>
            <w:r w:rsidRPr="00FF4947">
              <w:t>NUMBER(3,2)</w:t>
            </w:r>
          </w:p>
        </w:tc>
        <w:tc>
          <w:tcPr>
            <w:tcW w:w="1710" w:type="dxa"/>
            <w:vAlign w:val="center"/>
          </w:tcPr>
          <w:p w14:paraId="0CBB1FA6" w14:textId="2DC6F6FA" w:rsidR="00511CA4" w:rsidRPr="00FF4947" w:rsidRDefault="009B2983" w:rsidP="00A53EF5">
            <w:pPr>
              <w:pStyle w:val="TableBodyTextMIRB"/>
            </w:pPr>
            <w:r w:rsidRPr="00FF4947">
              <w:t>Non</w:t>
            </w:r>
          </w:p>
        </w:tc>
        <w:tc>
          <w:tcPr>
            <w:tcW w:w="1980" w:type="dxa"/>
            <w:vAlign w:val="center"/>
          </w:tcPr>
          <w:p w14:paraId="01B9D510" w14:textId="77777777" w:rsidR="00511CA4" w:rsidRPr="00FF4947" w:rsidRDefault="00511CA4" w:rsidP="00A53EF5">
            <w:pPr>
              <w:pStyle w:val="TableBodyTextMIRB"/>
            </w:pPr>
            <w:r w:rsidRPr="00FF4947">
              <w:t>FA_LAC_EL</w:t>
            </w:r>
          </w:p>
        </w:tc>
        <w:tc>
          <w:tcPr>
            <w:tcW w:w="6480" w:type="dxa"/>
            <w:vAlign w:val="center"/>
          </w:tcPr>
          <w:p w14:paraId="512F6B4D" w14:textId="77A33F57" w:rsidR="00511CA4" w:rsidRPr="00FF4947" w:rsidRDefault="00B30EF0" w:rsidP="00A53EF5">
            <w:pPr>
              <w:pStyle w:val="TableBodyTextMIRB"/>
            </w:pPr>
            <w:r w:rsidRPr="00FF4947">
              <w:t>Estimation de la surface fractionnaire de la terre humide ou du complexe de terres humides où le type de site est lacustre (exposé à un lac) et où il n</w:t>
            </w:r>
            <w:r w:rsidR="00FF4947" w:rsidRPr="00FF4947">
              <w:t>’</w:t>
            </w:r>
            <w:r w:rsidRPr="00FF4947">
              <w:t>y a pas de cordon littoral. Section 1.1.3 du manuel du SETHO. (Valeur de 1 au maximum)</w:t>
            </w:r>
          </w:p>
          <w:p w14:paraId="2334546D" w14:textId="3EBB690B"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78F7EB52" w14:textId="77777777" w:rsidTr="00A53EF5">
        <w:trPr>
          <w:cantSplit/>
          <w:trHeight w:val="432"/>
        </w:trPr>
        <w:tc>
          <w:tcPr>
            <w:tcW w:w="5058" w:type="dxa"/>
            <w:vAlign w:val="center"/>
          </w:tcPr>
          <w:p w14:paraId="36763ECA" w14:textId="77777777" w:rsidR="00511CA4" w:rsidRPr="00FF4947" w:rsidRDefault="00511CA4" w:rsidP="00A53EF5">
            <w:pPr>
              <w:pStyle w:val="TableColumnNameMIRB"/>
            </w:pPr>
            <w:r w:rsidRPr="00FF4947">
              <w:t>SITE_TYPE_SCORE</w:t>
            </w:r>
          </w:p>
        </w:tc>
        <w:tc>
          <w:tcPr>
            <w:tcW w:w="2250" w:type="dxa"/>
            <w:vAlign w:val="center"/>
          </w:tcPr>
          <w:p w14:paraId="7153A5BE" w14:textId="77777777" w:rsidR="00511CA4" w:rsidRPr="00FF4947" w:rsidRDefault="00511CA4" w:rsidP="00A53EF5">
            <w:pPr>
              <w:pStyle w:val="TableBodyTextMIRB"/>
            </w:pPr>
            <w:r w:rsidRPr="00FF4947">
              <w:t>NUMBER(1)</w:t>
            </w:r>
          </w:p>
        </w:tc>
        <w:tc>
          <w:tcPr>
            <w:tcW w:w="1710" w:type="dxa"/>
            <w:vAlign w:val="center"/>
          </w:tcPr>
          <w:p w14:paraId="310A6C7A" w14:textId="7B2D1FB2" w:rsidR="00511CA4" w:rsidRPr="00FF4947" w:rsidRDefault="001071EB" w:rsidP="00A53EF5">
            <w:pPr>
              <w:pStyle w:val="TableBodyTextMIRB"/>
            </w:pPr>
            <w:r w:rsidRPr="00FF4947">
              <w:t>Oui</w:t>
            </w:r>
          </w:p>
        </w:tc>
        <w:tc>
          <w:tcPr>
            <w:tcW w:w="1980" w:type="dxa"/>
            <w:vAlign w:val="center"/>
          </w:tcPr>
          <w:p w14:paraId="77F040EF" w14:textId="77777777" w:rsidR="00511CA4" w:rsidRPr="00FF4947" w:rsidRDefault="00511CA4" w:rsidP="00A53EF5">
            <w:pPr>
              <w:pStyle w:val="TableBodyTextMIRB"/>
            </w:pPr>
            <w:r w:rsidRPr="00FF4947">
              <w:t>SITE_TYPE</w:t>
            </w:r>
          </w:p>
        </w:tc>
        <w:tc>
          <w:tcPr>
            <w:tcW w:w="6480" w:type="dxa"/>
            <w:vAlign w:val="center"/>
          </w:tcPr>
          <w:p w14:paraId="56F80F01" w14:textId="27878733" w:rsidR="00511CA4" w:rsidRPr="00FF4947" w:rsidRDefault="003A3709" w:rsidP="00A53EF5">
            <w:pPr>
              <w:pStyle w:val="TableBodyTextMIRB"/>
            </w:pPr>
            <w:r w:rsidRPr="00FF4947">
              <w:t>Score de productivité de la terre humide basé sur le type de site (isolé, palustre, riverain, lacustre). Section 1.1.3 du manuel du SETHO (plage de 1 à 5).</w:t>
            </w:r>
          </w:p>
          <w:p w14:paraId="05646EB6" w14:textId="28B99FA0" w:rsidR="00511CA4" w:rsidRPr="00FF4947" w:rsidRDefault="00F17622" w:rsidP="00A53EF5">
            <w:pPr>
              <w:pStyle w:val="TableBodyTextMIRB"/>
              <w:spacing w:before="120"/>
            </w:pPr>
            <w:r w:rsidRPr="00FF4947">
              <w:rPr>
                <w:b/>
              </w:rPr>
              <w:t>VALEURS VALIDES</w:t>
            </w:r>
            <w:r w:rsidRPr="00FF4947">
              <w:t>: ENTRE 1 ET 5</w:t>
            </w:r>
          </w:p>
        </w:tc>
      </w:tr>
      <w:tr w:rsidR="00511CA4" w:rsidRPr="00FF4947" w14:paraId="7F1F7F29" w14:textId="77777777" w:rsidTr="00A53EF5">
        <w:trPr>
          <w:cantSplit/>
          <w:trHeight w:val="432"/>
        </w:trPr>
        <w:tc>
          <w:tcPr>
            <w:tcW w:w="5058" w:type="dxa"/>
            <w:vAlign w:val="center"/>
          </w:tcPr>
          <w:p w14:paraId="5A0B9343" w14:textId="4C0C3BA0" w:rsidR="00511CA4" w:rsidRPr="00FF4947" w:rsidRDefault="00511CA4" w:rsidP="00A53EF5">
            <w:pPr>
              <w:pStyle w:val="TableColumnNameMIRB"/>
            </w:pPr>
            <w:r w:rsidRPr="00FF4947">
              <w:lastRenderedPageBreak/>
              <w:t>TOTAL</w:t>
            </w:r>
          </w:p>
        </w:tc>
        <w:tc>
          <w:tcPr>
            <w:tcW w:w="2250" w:type="dxa"/>
            <w:vAlign w:val="center"/>
          </w:tcPr>
          <w:p w14:paraId="091D4F87" w14:textId="77777777" w:rsidR="00511CA4" w:rsidRPr="00FF4947" w:rsidRDefault="00511CA4" w:rsidP="00A53EF5">
            <w:pPr>
              <w:pStyle w:val="TableBodyTextMIRB"/>
            </w:pPr>
            <w:r w:rsidRPr="00FF4947">
              <w:t>NUMBER(2)</w:t>
            </w:r>
          </w:p>
        </w:tc>
        <w:tc>
          <w:tcPr>
            <w:tcW w:w="1710" w:type="dxa"/>
            <w:vAlign w:val="center"/>
          </w:tcPr>
          <w:p w14:paraId="4480ADE2" w14:textId="04A09BB1" w:rsidR="00511CA4" w:rsidRPr="00FF4947" w:rsidRDefault="001071EB" w:rsidP="00A53EF5">
            <w:pPr>
              <w:pStyle w:val="TableBodyTextMIRB"/>
            </w:pPr>
            <w:r w:rsidRPr="00FF4947">
              <w:t>Oui</w:t>
            </w:r>
          </w:p>
        </w:tc>
        <w:tc>
          <w:tcPr>
            <w:tcW w:w="1980" w:type="dxa"/>
            <w:vAlign w:val="center"/>
          </w:tcPr>
          <w:p w14:paraId="179B87A7" w14:textId="77777777" w:rsidR="00511CA4" w:rsidRPr="00FF4947" w:rsidRDefault="00511CA4" w:rsidP="00A53EF5">
            <w:pPr>
              <w:pStyle w:val="TableBodyTextMIRB"/>
            </w:pPr>
            <w:r w:rsidRPr="00FF4947">
              <w:t>PROD_TOTAL</w:t>
            </w:r>
          </w:p>
        </w:tc>
        <w:tc>
          <w:tcPr>
            <w:tcW w:w="6480" w:type="dxa"/>
            <w:vAlign w:val="center"/>
          </w:tcPr>
          <w:p w14:paraId="44AFCF42" w14:textId="45E5FB89" w:rsidR="00511CA4" w:rsidRPr="00FF4947" w:rsidRDefault="00F72A67" w:rsidP="00A53EF5">
            <w:pPr>
              <w:pStyle w:val="TableBodyTextMIRB"/>
            </w:pPr>
            <w:r w:rsidRPr="00FF4947">
              <w:t>Score total de la sous-composante Productivité de la composante Biologique. C</w:t>
            </w:r>
            <w:r w:rsidR="00FF4947" w:rsidRPr="00FF4947">
              <w:t>’</w:t>
            </w:r>
            <w:r w:rsidRPr="00FF4947">
              <w:t xml:space="preserve">est la somme des scores calculés en application des sections 1.1.1, 1.1.2 et 1.1.3 du manuel du SETHO. </w:t>
            </w:r>
            <w:proofErr w:type="spellStart"/>
            <w:r w:rsidRPr="00FF4947">
              <w:t>Productivity</w:t>
            </w:r>
            <w:proofErr w:type="spellEnd"/>
            <w:r w:rsidRPr="00FF4947">
              <w:t xml:space="preserve"> Total = GDD </w:t>
            </w:r>
            <w:proofErr w:type="spellStart"/>
            <w:r w:rsidRPr="00FF4947">
              <w:t>Soils</w:t>
            </w:r>
            <w:proofErr w:type="spellEnd"/>
            <w:r w:rsidRPr="00FF4947">
              <w:t xml:space="preserve"> Score + Wetland Type Score + Site Type Score (Plage de 8 à 50).</w:t>
            </w:r>
          </w:p>
          <w:p w14:paraId="27AEFCA8" w14:textId="4E24F257" w:rsidR="00511CA4" w:rsidRPr="00FF4947" w:rsidRDefault="00F17622" w:rsidP="00A53EF5">
            <w:pPr>
              <w:pStyle w:val="TableBodyTextMIRB"/>
              <w:spacing w:before="120"/>
            </w:pPr>
            <w:r w:rsidRPr="00FF4947">
              <w:rPr>
                <w:b/>
              </w:rPr>
              <w:t>VALEURS VALIDES</w:t>
            </w:r>
            <w:r w:rsidRPr="00FF4947">
              <w:t>: ENTRE 8 ET 50</w:t>
            </w:r>
          </w:p>
        </w:tc>
      </w:tr>
      <w:tr w:rsidR="00511CA4" w:rsidRPr="00FF4947" w14:paraId="5E495E11" w14:textId="77777777" w:rsidTr="00A53EF5">
        <w:trPr>
          <w:cantSplit/>
          <w:trHeight w:val="432"/>
        </w:trPr>
        <w:tc>
          <w:tcPr>
            <w:tcW w:w="5058" w:type="dxa"/>
            <w:vAlign w:val="center"/>
          </w:tcPr>
          <w:p w14:paraId="765E48B1" w14:textId="77777777" w:rsidR="00511CA4" w:rsidRPr="00FF4947" w:rsidRDefault="00511CA4" w:rsidP="00A53EF5">
            <w:pPr>
              <w:pStyle w:val="TableColumnNameMIRB"/>
            </w:pPr>
            <w:r w:rsidRPr="00FF4947">
              <w:t>WETLAND_TYPE_COUNT_SCORE</w:t>
            </w:r>
          </w:p>
        </w:tc>
        <w:tc>
          <w:tcPr>
            <w:tcW w:w="2250" w:type="dxa"/>
            <w:vAlign w:val="center"/>
          </w:tcPr>
          <w:p w14:paraId="1A17B7CC" w14:textId="77777777" w:rsidR="00511CA4" w:rsidRPr="00FF4947" w:rsidRDefault="00511CA4" w:rsidP="00A53EF5">
            <w:pPr>
              <w:pStyle w:val="TableBodyTextMIRB"/>
            </w:pPr>
            <w:r w:rsidRPr="00FF4947">
              <w:t>NUMBER(2)</w:t>
            </w:r>
          </w:p>
        </w:tc>
        <w:tc>
          <w:tcPr>
            <w:tcW w:w="1710" w:type="dxa"/>
            <w:vAlign w:val="center"/>
          </w:tcPr>
          <w:p w14:paraId="1AF2CC94" w14:textId="2329FA52" w:rsidR="00511CA4" w:rsidRPr="00FF4947" w:rsidRDefault="001071EB" w:rsidP="00A53EF5">
            <w:pPr>
              <w:pStyle w:val="TableBodyTextMIRB"/>
            </w:pPr>
            <w:r w:rsidRPr="00FF4947">
              <w:t>Oui</w:t>
            </w:r>
          </w:p>
        </w:tc>
        <w:tc>
          <w:tcPr>
            <w:tcW w:w="1980" w:type="dxa"/>
            <w:vAlign w:val="center"/>
          </w:tcPr>
          <w:p w14:paraId="6F9EF778" w14:textId="77777777" w:rsidR="00511CA4" w:rsidRPr="00FF4947" w:rsidRDefault="00511CA4" w:rsidP="00A53EF5">
            <w:pPr>
              <w:pStyle w:val="TableBodyTextMIRB"/>
            </w:pPr>
            <w:r w:rsidRPr="00FF4947">
              <w:t>TYPE_COUNT</w:t>
            </w:r>
          </w:p>
        </w:tc>
        <w:tc>
          <w:tcPr>
            <w:tcW w:w="6480" w:type="dxa"/>
            <w:vAlign w:val="center"/>
          </w:tcPr>
          <w:p w14:paraId="4088AF27" w14:textId="24962218" w:rsidR="00511CA4" w:rsidRPr="00FF4947" w:rsidRDefault="00511CA4" w:rsidP="00A53EF5">
            <w:pPr>
              <w:pStyle w:val="TableBodyTextMIRB"/>
            </w:pPr>
            <w:r w:rsidRPr="00FF4947">
              <w:t xml:space="preserve">Score pour le nombre de types de terres humides (marécage, marais, tourbière </w:t>
            </w:r>
            <w:proofErr w:type="spellStart"/>
            <w:r w:rsidRPr="00FF4947">
              <w:t>minérotrophe</w:t>
            </w:r>
            <w:proofErr w:type="spellEnd"/>
            <w:r w:rsidRPr="00FF4947">
              <w:t>, tourbière oligotrophe) dans la terre humide. Section 1.2.1 du manuel du SETHO (Plage de 9 à 30).</w:t>
            </w:r>
          </w:p>
          <w:p w14:paraId="56B44F0C" w14:textId="05926C9A" w:rsidR="00511CA4" w:rsidRPr="00FF4947" w:rsidRDefault="00F17622" w:rsidP="00A53EF5">
            <w:pPr>
              <w:pStyle w:val="TableBodyTextMIRB"/>
              <w:spacing w:before="120"/>
            </w:pPr>
            <w:r w:rsidRPr="00FF4947">
              <w:rPr>
                <w:b/>
              </w:rPr>
              <w:t>VALEURS VALIDES</w:t>
            </w:r>
            <w:r w:rsidRPr="00FF4947">
              <w:t>: ENTRE 9 ET 30</w:t>
            </w:r>
          </w:p>
        </w:tc>
      </w:tr>
      <w:tr w:rsidR="00511CA4" w:rsidRPr="00FF4947" w14:paraId="0BF623BF" w14:textId="77777777" w:rsidTr="00A53EF5">
        <w:trPr>
          <w:cantSplit/>
          <w:trHeight w:val="432"/>
        </w:trPr>
        <w:tc>
          <w:tcPr>
            <w:tcW w:w="5058" w:type="dxa"/>
            <w:vAlign w:val="center"/>
          </w:tcPr>
          <w:p w14:paraId="3FAAA2CB" w14:textId="77777777" w:rsidR="00511CA4" w:rsidRPr="00FF4947" w:rsidRDefault="00511CA4" w:rsidP="00A53EF5">
            <w:pPr>
              <w:pStyle w:val="TableColumnNameMIRB"/>
            </w:pPr>
            <w:r w:rsidRPr="00FF4947">
              <w:t>VEGETATION_COMM_SCORE</w:t>
            </w:r>
          </w:p>
        </w:tc>
        <w:tc>
          <w:tcPr>
            <w:tcW w:w="2250" w:type="dxa"/>
            <w:vAlign w:val="center"/>
          </w:tcPr>
          <w:p w14:paraId="10341FD0" w14:textId="77777777" w:rsidR="00511CA4" w:rsidRPr="00FF4947" w:rsidRDefault="00511CA4" w:rsidP="00A53EF5">
            <w:pPr>
              <w:pStyle w:val="TableBodyTextMIRB"/>
            </w:pPr>
            <w:r w:rsidRPr="00FF4947">
              <w:t>NUMBER(2)</w:t>
            </w:r>
          </w:p>
        </w:tc>
        <w:tc>
          <w:tcPr>
            <w:tcW w:w="1710" w:type="dxa"/>
            <w:vAlign w:val="center"/>
          </w:tcPr>
          <w:p w14:paraId="3AB52EC7" w14:textId="4D7E98FB" w:rsidR="00511CA4" w:rsidRPr="00FF4947" w:rsidRDefault="001071EB" w:rsidP="00A53EF5">
            <w:pPr>
              <w:pStyle w:val="TableBodyTextMIRB"/>
            </w:pPr>
            <w:r w:rsidRPr="00FF4947">
              <w:t>Oui</w:t>
            </w:r>
          </w:p>
        </w:tc>
        <w:tc>
          <w:tcPr>
            <w:tcW w:w="1980" w:type="dxa"/>
            <w:vAlign w:val="center"/>
          </w:tcPr>
          <w:p w14:paraId="53D05552" w14:textId="77777777" w:rsidR="00511CA4" w:rsidRPr="00FF4947" w:rsidRDefault="00511CA4" w:rsidP="00A53EF5">
            <w:pPr>
              <w:pStyle w:val="TableBodyTextMIRB"/>
            </w:pPr>
            <w:r w:rsidRPr="00FF4947">
              <w:t>VEGETATION</w:t>
            </w:r>
          </w:p>
        </w:tc>
        <w:tc>
          <w:tcPr>
            <w:tcW w:w="6480" w:type="dxa"/>
            <w:vAlign w:val="center"/>
          </w:tcPr>
          <w:p w14:paraId="7A65FA23" w14:textId="61DDF92C" w:rsidR="00511CA4" w:rsidRPr="00FF4947" w:rsidRDefault="00511CA4" w:rsidP="00A53EF5">
            <w:pPr>
              <w:pStyle w:val="TableBodyTextMIRB"/>
            </w:pPr>
            <w:r w:rsidRPr="00FF4947">
              <w:t>Score pour le nombre de communautés végétales cartographiées dans une terre humide. Section 1.2.2 du manuel du SETHO (Plage de 1 à 45).</w:t>
            </w:r>
          </w:p>
          <w:p w14:paraId="3539F844" w14:textId="3BDC2718" w:rsidR="00511CA4" w:rsidRPr="00FF4947" w:rsidRDefault="00F17622" w:rsidP="00A53EF5">
            <w:pPr>
              <w:pStyle w:val="TableBodyTextMIRB"/>
              <w:spacing w:before="120"/>
            </w:pPr>
            <w:r w:rsidRPr="00FF4947">
              <w:rPr>
                <w:b/>
              </w:rPr>
              <w:t>VALEURS VALIDES</w:t>
            </w:r>
            <w:r w:rsidRPr="00FF4947">
              <w:t>: ENTRE 1 ET 45</w:t>
            </w:r>
          </w:p>
        </w:tc>
      </w:tr>
      <w:tr w:rsidR="00511CA4" w:rsidRPr="00FF4947" w14:paraId="0F1BCB72" w14:textId="77777777" w:rsidTr="00A53EF5">
        <w:trPr>
          <w:cantSplit/>
          <w:trHeight w:val="432"/>
        </w:trPr>
        <w:tc>
          <w:tcPr>
            <w:tcW w:w="5058" w:type="dxa"/>
            <w:vAlign w:val="center"/>
          </w:tcPr>
          <w:p w14:paraId="7CC5FE18" w14:textId="77777777" w:rsidR="00511CA4" w:rsidRPr="00FF4947" w:rsidRDefault="00511CA4" w:rsidP="00A53EF5">
            <w:pPr>
              <w:pStyle w:val="TableColumnNameMIRB"/>
            </w:pPr>
            <w:r w:rsidRPr="00FF4947">
              <w:t>SURROUNDING_CROP_IND</w:t>
            </w:r>
          </w:p>
        </w:tc>
        <w:tc>
          <w:tcPr>
            <w:tcW w:w="2250" w:type="dxa"/>
            <w:vAlign w:val="center"/>
          </w:tcPr>
          <w:p w14:paraId="52B1E943" w14:textId="77777777" w:rsidR="00511CA4" w:rsidRPr="00FF4947" w:rsidRDefault="00511CA4" w:rsidP="00A53EF5">
            <w:pPr>
              <w:pStyle w:val="TableBodyTextMIRB"/>
            </w:pPr>
            <w:r w:rsidRPr="00FF4947">
              <w:t>VARCHAR2(3)</w:t>
            </w:r>
          </w:p>
        </w:tc>
        <w:tc>
          <w:tcPr>
            <w:tcW w:w="1710" w:type="dxa"/>
            <w:vAlign w:val="center"/>
          </w:tcPr>
          <w:p w14:paraId="0E4E83A3" w14:textId="2FA4B69F" w:rsidR="00511CA4" w:rsidRPr="00FF4947" w:rsidRDefault="001071EB" w:rsidP="00A53EF5">
            <w:pPr>
              <w:pStyle w:val="TableBodyTextMIRB"/>
            </w:pPr>
            <w:r w:rsidRPr="00FF4947">
              <w:t>Oui</w:t>
            </w:r>
          </w:p>
        </w:tc>
        <w:tc>
          <w:tcPr>
            <w:tcW w:w="1980" w:type="dxa"/>
            <w:vAlign w:val="center"/>
          </w:tcPr>
          <w:p w14:paraId="751CC4F3" w14:textId="77777777" w:rsidR="00511CA4" w:rsidRPr="00FF4947" w:rsidRDefault="00511CA4" w:rsidP="00A53EF5">
            <w:pPr>
              <w:pStyle w:val="TableBodyTextMIRB"/>
            </w:pPr>
            <w:r w:rsidRPr="00FF4947">
              <w:t>CROP</w:t>
            </w:r>
          </w:p>
        </w:tc>
        <w:tc>
          <w:tcPr>
            <w:tcW w:w="6480" w:type="dxa"/>
            <w:vAlign w:val="center"/>
          </w:tcPr>
          <w:p w14:paraId="6BBC9C14" w14:textId="67BAB1E8" w:rsidR="00511CA4" w:rsidRPr="00FF4947" w:rsidRDefault="00511CA4" w:rsidP="00A53EF5">
            <w:pPr>
              <w:pStyle w:val="TableBodyTextMIRB"/>
            </w:pPr>
            <w:r w:rsidRPr="00FF4947">
              <w:t>Présence de terres en culture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3DBCAA92" w14:textId="79213E42" w:rsidR="00511CA4" w:rsidRPr="00FF4947" w:rsidRDefault="00F17622" w:rsidP="00A53EF5">
            <w:pPr>
              <w:pStyle w:val="TableBodyTextMIRB"/>
            </w:pPr>
            <w:r w:rsidRPr="00FF4947">
              <w:rPr>
                <w:b/>
              </w:rPr>
              <w:t>VALEURS VALIDES</w:t>
            </w:r>
            <w:r w:rsidRPr="00FF4947">
              <w:t xml:space="preserve">: </w:t>
            </w:r>
          </w:p>
          <w:p w14:paraId="09E86DE5" w14:textId="77777777" w:rsidR="00511CA4" w:rsidRPr="00FF4947" w:rsidRDefault="00511CA4" w:rsidP="00A53EF5">
            <w:pPr>
              <w:pStyle w:val="BulletsMIRB"/>
              <w:spacing w:after="0" w:line="276" w:lineRule="auto"/>
            </w:pPr>
            <w:r w:rsidRPr="00FF4947">
              <w:t>Yes</w:t>
            </w:r>
          </w:p>
          <w:p w14:paraId="34CCAF47" w14:textId="77777777" w:rsidR="00511CA4" w:rsidRPr="00FF4947" w:rsidRDefault="00511CA4" w:rsidP="00A53EF5">
            <w:pPr>
              <w:pStyle w:val="BulletsMIRB"/>
              <w:spacing w:after="0" w:line="276" w:lineRule="auto"/>
            </w:pPr>
            <w:r w:rsidRPr="00FF4947">
              <w:t>No</w:t>
            </w:r>
          </w:p>
          <w:p w14:paraId="2B6CFC67" w14:textId="4D54B87C"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3F033D40" w14:textId="77777777" w:rsidTr="00A53EF5">
        <w:trPr>
          <w:cantSplit/>
          <w:trHeight w:val="432"/>
        </w:trPr>
        <w:tc>
          <w:tcPr>
            <w:tcW w:w="5058" w:type="dxa"/>
            <w:vAlign w:val="center"/>
          </w:tcPr>
          <w:p w14:paraId="38588797" w14:textId="77777777" w:rsidR="00511CA4" w:rsidRPr="00FF4947" w:rsidRDefault="00511CA4" w:rsidP="00A53EF5">
            <w:pPr>
              <w:pStyle w:val="TableColumnNameMIRB"/>
            </w:pPr>
            <w:r w:rsidRPr="00FF4947">
              <w:lastRenderedPageBreak/>
              <w:t>SURROUNDING_PASTURE_IND</w:t>
            </w:r>
          </w:p>
        </w:tc>
        <w:tc>
          <w:tcPr>
            <w:tcW w:w="2250" w:type="dxa"/>
            <w:vAlign w:val="center"/>
          </w:tcPr>
          <w:p w14:paraId="37568805" w14:textId="77777777" w:rsidR="00511CA4" w:rsidRPr="00FF4947" w:rsidRDefault="00511CA4" w:rsidP="00A53EF5">
            <w:pPr>
              <w:pStyle w:val="TableBodyTextMIRB"/>
            </w:pPr>
            <w:r w:rsidRPr="00FF4947">
              <w:t>VARCHAR2(3)</w:t>
            </w:r>
          </w:p>
        </w:tc>
        <w:tc>
          <w:tcPr>
            <w:tcW w:w="1710" w:type="dxa"/>
            <w:vAlign w:val="center"/>
          </w:tcPr>
          <w:p w14:paraId="0DACEB55" w14:textId="3479D444" w:rsidR="00511CA4" w:rsidRPr="00FF4947" w:rsidRDefault="001071EB" w:rsidP="00A53EF5">
            <w:pPr>
              <w:pStyle w:val="TableBodyTextMIRB"/>
            </w:pPr>
            <w:r w:rsidRPr="00FF4947">
              <w:t>Oui</w:t>
            </w:r>
          </w:p>
        </w:tc>
        <w:tc>
          <w:tcPr>
            <w:tcW w:w="1980" w:type="dxa"/>
            <w:vAlign w:val="center"/>
          </w:tcPr>
          <w:p w14:paraId="3DCCC23E" w14:textId="77777777" w:rsidR="00511CA4" w:rsidRPr="00FF4947" w:rsidRDefault="00511CA4" w:rsidP="00A53EF5">
            <w:pPr>
              <w:pStyle w:val="TableBodyTextMIRB"/>
            </w:pPr>
            <w:r w:rsidRPr="00FF4947">
              <w:t>PASTURE</w:t>
            </w:r>
          </w:p>
        </w:tc>
        <w:tc>
          <w:tcPr>
            <w:tcW w:w="6480" w:type="dxa"/>
            <w:vAlign w:val="center"/>
          </w:tcPr>
          <w:p w14:paraId="73449E5C" w14:textId="3ACD76F6" w:rsidR="00511CA4" w:rsidRPr="00FF4947" w:rsidRDefault="008D624C" w:rsidP="00A53EF5">
            <w:pPr>
              <w:pStyle w:val="TableBodyTextMIRB"/>
            </w:pPr>
            <w:r w:rsidRPr="00FF4947">
              <w:t>Présence d</w:t>
            </w:r>
            <w:r w:rsidR="00FF4947" w:rsidRPr="00FF4947">
              <w:t>’</w:t>
            </w:r>
            <w:r w:rsidRPr="00FF4947">
              <w:t>un pâturage ou de pâturages d</w:t>
            </w:r>
            <w:r w:rsidR="00FF4947" w:rsidRPr="00FF4947">
              <w:t>’</w:t>
            </w:r>
            <w:r w:rsidRPr="00FF4947">
              <w:t>une superficie d</w:t>
            </w:r>
            <w:r w:rsidR="00FF4947" w:rsidRPr="00FF4947">
              <w:t>’</w:t>
            </w:r>
            <w:r w:rsidRPr="00FF4947">
              <w:t xml:space="preserve">au moins 0,5 ha à moins de 1,5 km de la terre humide. Section 1.2.3 du manuel du SETHO Valeur par défaut = No </w:t>
            </w:r>
          </w:p>
          <w:p w14:paraId="2A7C2775" w14:textId="41D124CD" w:rsidR="00511CA4" w:rsidRPr="00FF4947" w:rsidRDefault="00F17622" w:rsidP="00A53EF5">
            <w:pPr>
              <w:pStyle w:val="TableBodyTextMIRB"/>
            </w:pPr>
            <w:r w:rsidRPr="00FF4947">
              <w:rPr>
                <w:b/>
              </w:rPr>
              <w:t>VALEURS VALIDES</w:t>
            </w:r>
            <w:r w:rsidRPr="00FF4947">
              <w:t xml:space="preserve">: </w:t>
            </w:r>
          </w:p>
          <w:p w14:paraId="78028D0A" w14:textId="77777777" w:rsidR="00511CA4" w:rsidRPr="00FF4947" w:rsidRDefault="00511CA4" w:rsidP="00A53EF5">
            <w:pPr>
              <w:pStyle w:val="BulletsMIRB"/>
              <w:spacing w:after="0" w:line="276" w:lineRule="auto"/>
            </w:pPr>
            <w:r w:rsidRPr="00FF4947">
              <w:t>Yes</w:t>
            </w:r>
          </w:p>
          <w:p w14:paraId="14E9BB29" w14:textId="77777777" w:rsidR="00511CA4" w:rsidRPr="00FF4947" w:rsidRDefault="00511CA4" w:rsidP="00A53EF5">
            <w:pPr>
              <w:pStyle w:val="BulletsMIRB"/>
              <w:spacing w:after="0" w:line="276" w:lineRule="auto"/>
            </w:pPr>
            <w:r w:rsidRPr="00FF4947">
              <w:t>No</w:t>
            </w:r>
          </w:p>
          <w:p w14:paraId="65BDD78E" w14:textId="2A1E5EA2"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3085C781" w14:textId="77777777" w:rsidTr="00A53EF5">
        <w:trPr>
          <w:cantSplit/>
          <w:trHeight w:val="432"/>
        </w:trPr>
        <w:tc>
          <w:tcPr>
            <w:tcW w:w="5058" w:type="dxa"/>
            <w:vAlign w:val="center"/>
          </w:tcPr>
          <w:p w14:paraId="7A5191D8" w14:textId="77777777" w:rsidR="00511CA4" w:rsidRPr="00FF4947" w:rsidRDefault="00511CA4" w:rsidP="00A53EF5">
            <w:pPr>
              <w:pStyle w:val="TableColumnNameMIRB"/>
            </w:pPr>
            <w:r w:rsidRPr="00FF4947">
              <w:t>SURROUNDING_ABAN_AGRI_IND</w:t>
            </w:r>
          </w:p>
        </w:tc>
        <w:tc>
          <w:tcPr>
            <w:tcW w:w="2250" w:type="dxa"/>
            <w:vAlign w:val="center"/>
          </w:tcPr>
          <w:p w14:paraId="26550441" w14:textId="77777777" w:rsidR="00511CA4" w:rsidRPr="00FF4947" w:rsidRDefault="00511CA4" w:rsidP="00A53EF5">
            <w:pPr>
              <w:pStyle w:val="TableBodyTextMIRB"/>
            </w:pPr>
            <w:r w:rsidRPr="00FF4947">
              <w:t>VARCHAR2(3)</w:t>
            </w:r>
          </w:p>
        </w:tc>
        <w:tc>
          <w:tcPr>
            <w:tcW w:w="1710" w:type="dxa"/>
            <w:vAlign w:val="center"/>
          </w:tcPr>
          <w:p w14:paraId="269103F6" w14:textId="2F139D13" w:rsidR="00511CA4" w:rsidRPr="00FF4947" w:rsidRDefault="001071EB" w:rsidP="00A53EF5">
            <w:pPr>
              <w:pStyle w:val="TableBodyTextMIRB"/>
            </w:pPr>
            <w:r w:rsidRPr="00FF4947">
              <w:t>Oui</w:t>
            </w:r>
          </w:p>
        </w:tc>
        <w:tc>
          <w:tcPr>
            <w:tcW w:w="1980" w:type="dxa"/>
            <w:vAlign w:val="center"/>
          </w:tcPr>
          <w:p w14:paraId="2451BFBF" w14:textId="77777777" w:rsidR="00511CA4" w:rsidRPr="00FF4947" w:rsidRDefault="00511CA4" w:rsidP="00A53EF5">
            <w:pPr>
              <w:pStyle w:val="TableBodyTextMIRB"/>
            </w:pPr>
            <w:r w:rsidRPr="00FF4947">
              <w:t>ABAN_AGRI</w:t>
            </w:r>
          </w:p>
        </w:tc>
        <w:tc>
          <w:tcPr>
            <w:tcW w:w="6480" w:type="dxa"/>
            <w:vAlign w:val="center"/>
          </w:tcPr>
          <w:p w14:paraId="6F35D1E2" w14:textId="65F18C5F" w:rsidR="00511CA4" w:rsidRPr="00FF4947" w:rsidRDefault="008D624C" w:rsidP="00A53EF5">
            <w:pPr>
              <w:pStyle w:val="TableBodyTextMIRB"/>
            </w:pPr>
            <w:r w:rsidRPr="00FF4947">
              <w:t>Présence d</w:t>
            </w:r>
            <w:r w:rsidR="00FF4947" w:rsidRPr="00FF4947">
              <w:t>’</w:t>
            </w:r>
            <w:r w:rsidRPr="00FF4947">
              <w:t>un habitat agricole abandonné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7EC1C096" w14:textId="61794735" w:rsidR="00511CA4" w:rsidRPr="00FF4947" w:rsidRDefault="00F17622" w:rsidP="00A53EF5">
            <w:pPr>
              <w:pStyle w:val="TableBodyTextMIRB"/>
            </w:pPr>
            <w:r w:rsidRPr="00FF4947">
              <w:rPr>
                <w:b/>
              </w:rPr>
              <w:t>VALEURS VALIDES</w:t>
            </w:r>
            <w:r w:rsidRPr="00FF4947">
              <w:t xml:space="preserve">: </w:t>
            </w:r>
          </w:p>
          <w:p w14:paraId="6A063380" w14:textId="77777777" w:rsidR="00511CA4" w:rsidRPr="00FF4947" w:rsidRDefault="00511CA4" w:rsidP="00A53EF5">
            <w:pPr>
              <w:pStyle w:val="BulletsMIRB"/>
              <w:spacing w:after="0" w:line="276" w:lineRule="auto"/>
            </w:pPr>
            <w:r w:rsidRPr="00FF4947">
              <w:t>Yes</w:t>
            </w:r>
          </w:p>
          <w:p w14:paraId="0AF29CD4" w14:textId="77777777" w:rsidR="00511CA4" w:rsidRPr="00FF4947" w:rsidRDefault="00511CA4" w:rsidP="00A53EF5">
            <w:pPr>
              <w:pStyle w:val="BulletsMIRB"/>
              <w:spacing w:after="0" w:line="276" w:lineRule="auto"/>
            </w:pPr>
            <w:r w:rsidRPr="00FF4947">
              <w:t>No</w:t>
            </w:r>
          </w:p>
          <w:p w14:paraId="18773700" w14:textId="0B4ADD13"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0D16832C" w14:textId="77777777" w:rsidTr="00A53EF5">
        <w:trPr>
          <w:cantSplit/>
          <w:trHeight w:val="432"/>
        </w:trPr>
        <w:tc>
          <w:tcPr>
            <w:tcW w:w="5058" w:type="dxa"/>
            <w:vAlign w:val="center"/>
          </w:tcPr>
          <w:p w14:paraId="174364CD" w14:textId="77777777" w:rsidR="00511CA4" w:rsidRPr="00FF4947" w:rsidRDefault="00511CA4" w:rsidP="00A53EF5">
            <w:pPr>
              <w:pStyle w:val="TableColumnNameMIRB"/>
            </w:pPr>
            <w:r w:rsidRPr="00FF4947">
              <w:t>SURROUNDING_DECIDUOUS_IND</w:t>
            </w:r>
          </w:p>
        </w:tc>
        <w:tc>
          <w:tcPr>
            <w:tcW w:w="2250" w:type="dxa"/>
            <w:vAlign w:val="center"/>
          </w:tcPr>
          <w:p w14:paraId="0F7EC426" w14:textId="77777777" w:rsidR="00511CA4" w:rsidRPr="00FF4947" w:rsidRDefault="00511CA4" w:rsidP="00A53EF5">
            <w:pPr>
              <w:pStyle w:val="TableBodyTextMIRB"/>
            </w:pPr>
            <w:r w:rsidRPr="00FF4947">
              <w:t>VARCHAR2(3)</w:t>
            </w:r>
          </w:p>
        </w:tc>
        <w:tc>
          <w:tcPr>
            <w:tcW w:w="1710" w:type="dxa"/>
            <w:vAlign w:val="center"/>
          </w:tcPr>
          <w:p w14:paraId="0D3797B6" w14:textId="5719EAE5" w:rsidR="00511CA4" w:rsidRPr="00FF4947" w:rsidRDefault="001071EB" w:rsidP="00A53EF5">
            <w:pPr>
              <w:pStyle w:val="TableBodyTextMIRB"/>
            </w:pPr>
            <w:r w:rsidRPr="00FF4947">
              <w:t>Oui</w:t>
            </w:r>
          </w:p>
        </w:tc>
        <w:tc>
          <w:tcPr>
            <w:tcW w:w="1980" w:type="dxa"/>
            <w:vAlign w:val="center"/>
          </w:tcPr>
          <w:p w14:paraId="28C3D38C" w14:textId="77777777" w:rsidR="00511CA4" w:rsidRPr="00FF4947" w:rsidRDefault="00511CA4" w:rsidP="00A53EF5">
            <w:pPr>
              <w:pStyle w:val="TableBodyTextMIRB"/>
            </w:pPr>
            <w:r w:rsidRPr="00FF4947">
              <w:t>DECIDUOUS</w:t>
            </w:r>
          </w:p>
        </w:tc>
        <w:tc>
          <w:tcPr>
            <w:tcW w:w="6480" w:type="dxa"/>
            <w:vAlign w:val="center"/>
          </w:tcPr>
          <w:p w14:paraId="7B975EB3" w14:textId="7521DDDB" w:rsidR="00511CA4" w:rsidRPr="00FF4947" w:rsidRDefault="008D624C" w:rsidP="00A53EF5">
            <w:pPr>
              <w:pStyle w:val="TableBodyTextMIRB"/>
            </w:pPr>
            <w:r w:rsidRPr="00FF4947">
              <w:t>Présence d</w:t>
            </w:r>
            <w:r w:rsidR="00FF4947" w:rsidRPr="00FF4947">
              <w:t>’</w:t>
            </w:r>
            <w:r w:rsidRPr="00FF4947">
              <w:t>un habitat de forêt(s) de feuillus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7918E5BF" w14:textId="165A9ABE" w:rsidR="00511CA4" w:rsidRPr="00FF4947" w:rsidRDefault="00F17622" w:rsidP="00A53EF5">
            <w:pPr>
              <w:pStyle w:val="TableBodyTextMIRB"/>
            </w:pPr>
            <w:r w:rsidRPr="00FF4947">
              <w:rPr>
                <w:b/>
              </w:rPr>
              <w:t>VALEURS VALIDES</w:t>
            </w:r>
            <w:r w:rsidRPr="00FF4947">
              <w:t xml:space="preserve">: </w:t>
            </w:r>
          </w:p>
          <w:p w14:paraId="4B32BFCE" w14:textId="77777777" w:rsidR="00511CA4" w:rsidRPr="00FF4947" w:rsidRDefault="00511CA4" w:rsidP="00A53EF5">
            <w:pPr>
              <w:pStyle w:val="BulletsMIRB"/>
              <w:spacing w:after="0" w:line="276" w:lineRule="auto"/>
            </w:pPr>
            <w:r w:rsidRPr="00FF4947">
              <w:t>Yes</w:t>
            </w:r>
          </w:p>
          <w:p w14:paraId="74F51F91" w14:textId="77777777" w:rsidR="00511CA4" w:rsidRPr="00FF4947" w:rsidRDefault="00511CA4" w:rsidP="00A53EF5">
            <w:pPr>
              <w:pStyle w:val="BulletsMIRB"/>
              <w:spacing w:after="0" w:line="276" w:lineRule="auto"/>
            </w:pPr>
            <w:r w:rsidRPr="00FF4947">
              <w:t>No</w:t>
            </w:r>
          </w:p>
          <w:p w14:paraId="7AC906CB" w14:textId="7B852EC1"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4FDBAD5C" w14:textId="77777777" w:rsidTr="00A53EF5">
        <w:trPr>
          <w:cantSplit/>
          <w:trHeight w:val="432"/>
        </w:trPr>
        <w:tc>
          <w:tcPr>
            <w:tcW w:w="5058" w:type="dxa"/>
            <w:vAlign w:val="center"/>
          </w:tcPr>
          <w:p w14:paraId="33B2F857" w14:textId="77777777" w:rsidR="00511CA4" w:rsidRPr="00FF4947" w:rsidRDefault="00511CA4" w:rsidP="00A53EF5">
            <w:pPr>
              <w:pStyle w:val="TableColumnNameMIRB"/>
            </w:pPr>
            <w:r w:rsidRPr="00FF4947">
              <w:lastRenderedPageBreak/>
              <w:t>SURROUNDING_CONIFEROUS_IND</w:t>
            </w:r>
          </w:p>
        </w:tc>
        <w:tc>
          <w:tcPr>
            <w:tcW w:w="2250" w:type="dxa"/>
            <w:vAlign w:val="center"/>
          </w:tcPr>
          <w:p w14:paraId="73EDF4C6" w14:textId="77777777" w:rsidR="00511CA4" w:rsidRPr="00FF4947" w:rsidRDefault="00511CA4" w:rsidP="00A53EF5">
            <w:pPr>
              <w:pStyle w:val="TableBodyTextMIRB"/>
            </w:pPr>
            <w:r w:rsidRPr="00FF4947">
              <w:t>VARCHAR2(3)</w:t>
            </w:r>
          </w:p>
        </w:tc>
        <w:tc>
          <w:tcPr>
            <w:tcW w:w="1710" w:type="dxa"/>
            <w:vAlign w:val="center"/>
          </w:tcPr>
          <w:p w14:paraId="0AD44199" w14:textId="1842AB59" w:rsidR="00511CA4" w:rsidRPr="00FF4947" w:rsidRDefault="001071EB" w:rsidP="00A53EF5">
            <w:pPr>
              <w:pStyle w:val="TableBodyTextMIRB"/>
            </w:pPr>
            <w:r w:rsidRPr="00FF4947">
              <w:t>Oui</w:t>
            </w:r>
          </w:p>
        </w:tc>
        <w:tc>
          <w:tcPr>
            <w:tcW w:w="1980" w:type="dxa"/>
            <w:vAlign w:val="center"/>
          </w:tcPr>
          <w:p w14:paraId="0BE55331" w14:textId="77777777" w:rsidR="00511CA4" w:rsidRPr="00FF4947" w:rsidRDefault="00511CA4" w:rsidP="00A53EF5">
            <w:pPr>
              <w:pStyle w:val="TableBodyTextMIRB"/>
            </w:pPr>
            <w:r w:rsidRPr="00FF4947">
              <w:t>CONIFEROUS</w:t>
            </w:r>
          </w:p>
        </w:tc>
        <w:tc>
          <w:tcPr>
            <w:tcW w:w="6480" w:type="dxa"/>
            <w:vAlign w:val="center"/>
          </w:tcPr>
          <w:p w14:paraId="77B532A6" w14:textId="6D73F07C" w:rsidR="00511CA4" w:rsidRPr="00FF4947" w:rsidRDefault="008D624C" w:rsidP="00A53EF5">
            <w:pPr>
              <w:pStyle w:val="TableBodyTextMIRB"/>
            </w:pPr>
            <w:r w:rsidRPr="00FF4947">
              <w:t>Présence d</w:t>
            </w:r>
            <w:r w:rsidR="00FF4947" w:rsidRPr="00FF4947">
              <w:t>’</w:t>
            </w:r>
            <w:r w:rsidRPr="00FF4947">
              <w:t>un habitat de forêt(s) de conifères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7D64FED1" w14:textId="6CD681A5" w:rsidR="00511CA4" w:rsidRPr="00FF4947" w:rsidRDefault="00F17622" w:rsidP="00A53EF5">
            <w:pPr>
              <w:pStyle w:val="TableBodyTextMIRB"/>
            </w:pPr>
            <w:r w:rsidRPr="00FF4947">
              <w:rPr>
                <w:b/>
              </w:rPr>
              <w:t>VALEURS VALIDES</w:t>
            </w:r>
            <w:r w:rsidRPr="00FF4947">
              <w:t xml:space="preserve">: </w:t>
            </w:r>
          </w:p>
          <w:p w14:paraId="26908326" w14:textId="77777777" w:rsidR="00511CA4" w:rsidRPr="00FF4947" w:rsidRDefault="00511CA4" w:rsidP="00A53EF5">
            <w:pPr>
              <w:pStyle w:val="BulletsMIRB"/>
              <w:spacing w:after="0" w:line="276" w:lineRule="auto"/>
            </w:pPr>
            <w:r w:rsidRPr="00FF4947">
              <w:t>Yes</w:t>
            </w:r>
          </w:p>
          <w:p w14:paraId="11041FF3" w14:textId="77777777" w:rsidR="00511CA4" w:rsidRPr="00FF4947" w:rsidRDefault="00511CA4" w:rsidP="00A53EF5">
            <w:pPr>
              <w:pStyle w:val="BulletsMIRB"/>
              <w:spacing w:after="0" w:line="276" w:lineRule="auto"/>
            </w:pPr>
            <w:r w:rsidRPr="00FF4947">
              <w:t>No</w:t>
            </w:r>
          </w:p>
          <w:p w14:paraId="664A6A44" w14:textId="79B5F7A0"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657A2989" w14:textId="77777777" w:rsidTr="00A53EF5">
        <w:trPr>
          <w:cantSplit/>
          <w:trHeight w:val="432"/>
        </w:trPr>
        <w:tc>
          <w:tcPr>
            <w:tcW w:w="5058" w:type="dxa"/>
            <w:vAlign w:val="center"/>
          </w:tcPr>
          <w:p w14:paraId="39968986" w14:textId="77777777" w:rsidR="00511CA4" w:rsidRPr="00FF4947" w:rsidRDefault="00511CA4" w:rsidP="00A53EF5">
            <w:pPr>
              <w:pStyle w:val="TableColumnNameMIRB"/>
            </w:pPr>
            <w:r w:rsidRPr="00FF4947">
              <w:t>SURROUNDING_MIXED_FOREST_IND</w:t>
            </w:r>
          </w:p>
        </w:tc>
        <w:tc>
          <w:tcPr>
            <w:tcW w:w="2250" w:type="dxa"/>
            <w:vAlign w:val="center"/>
          </w:tcPr>
          <w:p w14:paraId="5F26B11F" w14:textId="77777777" w:rsidR="00511CA4" w:rsidRPr="00FF4947" w:rsidRDefault="00511CA4" w:rsidP="00A53EF5">
            <w:pPr>
              <w:pStyle w:val="TableBodyTextMIRB"/>
            </w:pPr>
            <w:r w:rsidRPr="00FF4947">
              <w:t>VARCHAR2(3)</w:t>
            </w:r>
          </w:p>
        </w:tc>
        <w:tc>
          <w:tcPr>
            <w:tcW w:w="1710" w:type="dxa"/>
            <w:vAlign w:val="center"/>
          </w:tcPr>
          <w:p w14:paraId="6A65CB20" w14:textId="29A58959" w:rsidR="00511CA4" w:rsidRPr="00FF4947" w:rsidRDefault="001071EB" w:rsidP="00A53EF5">
            <w:pPr>
              <w:pStyle w:val="TableBodyTextMIRB"/>
            </w:pPr>
            <w:r w:rsidRPr="00FF4947">
              <w:t>Oui</w:t>
            </w:r>
          </w:p>
        </w:tc>
        <w:tc>
          <w:tcPr>
            <w:tcW w:w="1980" w:type="dxa"/>
            <w:vAlign w:val="center"/>
          </w:tcPr>
          <w:p w14:paraId="5E2E74CC" w14:textId="77777777" w:rsidR="00511CA4" w:rsidRPr="00FF4947" w:rsidRDefault="00511CA4" w:rsidP="00A53EF5">
            <w:pPr>
              <w:pStyle w:val="TableBodyTextMIRB"/>
            </w:pPr>
            <w:r w:rsidRPr="00FF4947">
              <w:t>MIXED_FOR</w:t>
            </w:r>
          </w:p>
        </w:tc>
        <w:tc>
          <w:tcPr>
            <w:tcW w:w="6480" w:type="dxa"/>
            <w:vAlign w:val="center"/>
          </w:tcPr>
          <w:p w14:paraId="37439EB6" w14:textId="364A97B5" w:rsidR="00511CA4" w:rsidRPr="00FF4947" w:rsidRDefault="008D624C" w:rsidP="00A53EF5">
            <w:pPr>
              <w:pStyle w:val="TableBodyTextMIRB"/>
            </w:pPr>
            <w:r w:rsidRPr="00FF4947">
              <w:t>Présence d</w:t>
            </w:r>
            <w:r w:rsidR="00FF4947" w:rsidRPr="00FF4947">
              <w:t>’</w:t>
            </w:r>
            <w:r w:rsidRPr="00FF4947">
              <w:t>un habitat de forêt(s) mixte(s) d</w:t>
            </w:r>
            <w:r w:rsidR="00FF4947" w:rsidRPr="00FF4947">
              <w:t>’</w:t>
            </w:r>
            <w:r w:rsidRPr="00FF4947">
              <w:t>une superficie d</w:t>
            </w:r>
            <w:r w:rsidR="00FF4947" w:rsidRPr="00FF4947">
              <w:t>’</w:t>
            </w:r>
            <w:r w:rsidRPr="00FF4947">
              <w:t>au moins 0,5 ha à moins de 1,5 km de la terre humide. La forêt mixte est définie comme étant composée soit de 25% de conifères répartis individuellement ou en bouquets dans une forêt de feuillus, soit de 25% de feuillus répartis individuellement ou en bouquets dans une forêt de conifères. Section 1.2.3 du manuel du SETHO Valeur par défaut = No</w:t>
            </w:r>
          </w:p>
          <w:p w14:paraId="382C7579" w14:textId="1D9BCB33" w:rsidR="00511CA4" w:rsidRPr="00FF4947" w:rsidRDefault="00F17622" w:rsidP="00A53EF5">
            <w:pPr>
              <w:pStyle w:val="TableBodyTextMIRB"/>
            </w:pPr>
            <w:r w:rsidRPr="00FF4947">
              <w:rPr>
                <w:b/>
              </w:rPr>
              <w:t>VALEURS VALIDES</w:t>
            </w:r>
            <w:r w:rsidRPr="00FF4947">
              <w:t xml:space="preserve">: </w:t>
            </w:r>
          </w:p>
          <w:p w14:paraId="1CA37621" w14:textId="77777777" w:rsidR="00511CA4" w:rsidRPr="00FF4947" w:rsidRDefault="00511CA4" w:rsidP="00A53EF5">
            <w:pPr>
              <w:pStyle w:val="BulletsMIRB"/>
              <w:spacing w:after="0" w:line="276" w:lineRule="auto"/>
            </w:pPr>
            <w:r w:rsidRPr="00FF4947">
              <w:t>Yes</w:t>
            </w:r>
          </w:p>
          <w:p w14:paraId="45F79B4B" w14:textId="77777777" w:rsidR="00511CA4" w:rsidRPr="00FF4947" w:rsidRDefault="00511CA4" w:rsidP="00A53EF5">
            <w:pPr>
              <w:pStyle w:val="BulletsMIRB"/>
              <w:spacing w:after="0" w:line="276" w:lineRule="auto"/>
            </w:pPr>
            <w:r w:rsidRPr="00FF4947">
              <w:t>No</w:t>
            </w:r>
          </w:p>
          <w:p w14:paraId="470D54C7" w14:textId="72BD573B"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7F33346B" w14:textId="77777777" w:rsidTr="00A53EF5">
        <w:trPr>
          <w:cantSplit/>
          <w:trHeight w:val="432"/>
        </w:trPr>
        <w:tc>
          <w:tcPr>
            <w:tcW w:w="5058" w:type="dxa"/>
            <w:vAlign w:val="center"/>
          </w:tcPr>
          <w:p w14:paraId="1A986568" w14:textId="77777777" w:rsidR="00511CA4" w:rsidRPr="00FF4947" w:rsidRDefault="00511CA4" w:rsidP="00A53EF5">
            <w:pPr>
              <w:pStyle w:val="TableColumnNameMIRB"/>
            </w:pPr>
            <w:r w:rsidRPr="00FF4947">
              <w:t>SURROUNDING_ABAN_PITS_IND</w:t>
            </w:r>
          </w:p>
        </w:tc>
        <w:tc>
          <w:tcPr>
            <w:tcW w:w="2250" w:type="dxa"/>
            <w:vAlign w:val="center"/>
          </w:tcPr>
          <w:p w14:paraId="63770B30" w14:textId="77777777" w:rsidR="00511CA4" w:rsidRPr="00FF4947" w:rsidRDefault="00511CA4" w:rsidP="00A53EF5">
            <w:pPr>
              <w:pStyle w:val="TableBodyTextMIRB"/>
            </w:pPr>
            <w:r w:rsidRPr="00FF4947">
              <w:t>VARCHAR2(3)</w:t>
            </w:r>
          </w:p>
        </w:tc>
        <w:tc>
          <w:tcPr>
            <w:tcW w:w="1710" w:type="dxa"/>
            <w:vAlign w:val="center"/>
          </w:tcPr>
          <w:p w14:paraId="68F52A6B" w14:textId="750B5F37" w:rsidR="00511CA4" w:rsidRPr="00FF4947" w:rsidRDefault="001071EB" w:rsidP="00A53EF5">
            <w:pPr>
              <w:pStyle w:val="TableBodyTextMIRB"/>
            </w:pPr>
            <w:r w:rsidRPr="00FF4947">
              <w:t>Oui</w:t>
            </w:r>
          </w:p>
        </w:tc>
        <w:tc>
          <w:tcPr>
            <w:tcW w:w="1980" w:type="dxa"/>
            <w:vAlign w:val="center"/>
          </w:tcPr>
          <w:p w14:paraId="20693FFC" w14:textId="77777777" w:rsidR="00511CA4" w:rsidRPr="00FF4947" w:rsidRDefault="00511CA4" w:rsidP="00A53EF5">
            <w:pPr>
              <w:pStyle w:val="TableBodyTextMIRB"/>
            </w:pPr>
            <w:r w:rsidRPr="00FF4947">
              <w:t>ABAN_PITS</w:t>
            </w:r>
          </w:p>
        </w:tc>
        <w:tc>
          <w:tcPr>
            <w:tcW w:w="6480" w:type="dxa"/>
            <w:vAlign w:val="center"/>
          </w:tcPr>
          <w:p w14:paraId="00C87CB8" w14:textId="3C83E30A" w:rsidR="00511CA4" w:rsidRPr="00FF4947" w:rsidRDefault="00511CA4" w:rsidP="00A53EF5">
            <w:pPr>
              <w:pStyle w:val="TableBodyTextMIRB"/>
            </w:pPr>
            <w:r w:rsidRPr="00FF4947">
              <w:t>Présence de sablières ou de carrières abandonnées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26654DFA" w14:textId="321F371A" w:rsidR="00511CA4" w:rsidRPr="00FF4947" w:rsidRDefault="00F17622" w:rsidP="00A53EF5">
            <w:pPr>
              <w:pStyle w:val="TableBodyTextMIRB"/>
            </w:pPr>
            <w:r w:rsidRPr="00FF4947">
              <w:rPr>
                <w:b/>
              </w:rPr>
              <w:t>VALEURS VALIDES</w:t>
            </w:r>
            <w:r w:rsidRPr="00FF4947">
              <w:t xml:space="preserve">: </w:t>
            </w:r>
          </w:p>
          <w:p w14:paraId="176D2CF7" w14:textId="77777777" w:rsidR="00511CA4" w:rsidRPr="00FF4947" w:rsidRDefault="00511CA4" w:rsidP="00A53EF5">
            <w:pPr>
              <w:pStyle w:val="BulletsMIRB"/>
              <w:spacing w:after="0" w:line="276" w:lineRule="auto"/>
            </w:pPr>
            <w:r w:rsidRPr="00FF4947">
              <w:t>Yes</w:t>
            </w:r>
          </w:p>
          <w:p w14:paraId="5262C719" w14:textId="77777777" w:rsidR="00511CA4" w:rsidRPr="00FF4947" w:rsidRDefault="00511CA4" w:rsidP="00A53EF5">
            <w:pPr>
              <w:pStyle w:val="BulletsMIRB"/>
              <w:spacing w:after="0" w:line="276" w:lineRule="auto"/>
            </w:pPr>
            <w:r w:rsidRPr="00FF4947">
              <w:t>No</w:t>
            </w:r>
          </w:p>
          <w:p w14:paraId="327CF797" w14:textId="13AC92AB"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4240438A" w14:textId="77777777" w:rsidTr="00A53EF5">
        <w:trPr>
          <w:cantSplit/>
          <w:trHeight w:val="432"/>
        </w:trPr>
        <w:tc>
          <w:tcPr>
            <w:tcW w:w="5058" w:type="dxa"/>
            <w:vAlign w:val="center"/>
          </w:tcPr>
          <w:p w14:paraId="6A6EE188" w14:textId="77777777" w:rsidR="00511CA4" w:rsidRPr="00FF4947" w:rsidRDefault="00511CA4" w:rsidP="00A53EF5">
            <w:pPr>
              <w:pStyle w:val="TableColumnNameMIRB"/>
            </w:pPr>
            <w:r w:rsidRPr="00FF4947">
              <w:lastRenderedPageBreak/>
              <w:t>SURROUNDING_OPEN_LAKE_IND</w:t>
            </w:r>
          </w:p>
        </w:tc>
        <w:tc>
          <w:tcPr>
            <w:tcW w:w="2250" w:type="dxa"/>
            <w:vAlign w:val="center"/>
          </w:tcPr>
          <w:p w14:paraId="3ACF1791" w14:textId="77777777" w:rsidR="00511CA4" w:rsidRPr="00FF4947" w:rsidRDefault="00511CA4" w:rsidP="00A53EF5">
            <w:pPr>
              <w:pStyle w:val="TableBodyTextMIRB"/>
            </w:pPr>
            <w:r w:rsidRPr="00FF4947">
              <w:t>VARCHAR2(3)</w:t>
            </w:r>
          </w:p>
        </w:tc>
        <w:tc>
          <w:tcPr>
            <w:tcW w:w="1710" w:type="dxa"/>
            <w:vAlign w:val="center"/>
          </w:tcPr>
          <w:p w14:paraId="35C7E480" w14:textId="4574955F" w:rsidR="00511CA4" w:rsidRPr="00FF4947" w:rsidRDefault="001071EB" w:rsidP="00A53EF5">
            <w:pPr>
              <w:pStyle w:val="TableBodyTextMIRB"/>
            </w:pPr>
            <w:r w:rsidRPr="00FF4947">
              <w:t>Oui</w:t>
            </w:r>
          </w:p>
        </w:tc>
        <w:tc>
          <w:tcPr>
            <w:tcW w:w="1980" w:type="dxa"/>
            <w:vAlign w:val="center"/>
          </w:tcPr>
          <w:p w14:paraId="5095DFA3" w14:textId="77777777" w:rsidR="00511CA4" w:rsidRPr="00FF4947" w:rsidRDefault="00511CA4" w:rsidP="00A53EF5">
            <w:pPr>
              <w:pStyle w:val="TableBodyTextMIRB"/>
            </w:pPr>
            <w:r w:rsidRPr="00FF4947">
              <w:t>OPEN_LAKE</w:t>
            </w:r>
          </w:p>
        </w:tc>
        <w:tc>
          <w:tcPr>
            <w:tcW w:w="6480" w:type="dxa"/>
            <w:vAlign w:val="center"/>
          </w:tcPr>
          <w:p w14:paraId="20B14197" w14:textId="637B91AD" w:rsidR="00511CA4" w:rsidRPr="00FF4947" w:rsidRDefault="007054C9" w:rsidP="00A53EF5">
            <w:pPr>
              <w:pStyle w:val="TableBodyTextMIRB"/>
            </w:pPr>
            <w:r w:rsidRPr="00FF4947">
              <w:t>Présence d</w:t>
            </w:r>
            <w:r w:rsidR="00FF4947" w:rsidRPr="00FF4947">
              <w:t>’</w:t>
            </w:r>
            <w:r w:rsidRPr="00FF4947">
              <w:t>un lac ouvert ou d</w:t>
            </w:r>
            <w:r w:rsidR="00FF4947" w:rsidRPr="00FF4947">
              <w:t>’</w:t>
            </w:r>
            <w:r w:rsidRPr="00FF4947">
              <w:t>un cours d</w:t>
            </w:r>
            <w:r w:rsidR="00FF4947" w:rsidRPr="00FF4947">
              <w:t>’</w:t>
            </w:r>
            <w:r w:rsidRPr="00FF4947">
              <w:t>eau profonde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4B2DFB5F" w14:textId="5A6DE228" w:rsidR="00511CA4" w:rsidRPr="00FF4947" w:rsidRDefault="00F17622" w:rsidP="00A53EF5">
            <w:pPr>
              <w:pStyle w:val="TableBodyTextMIRB"/>
            </w:pPr>
            <w:r w:rsidRPr="00FF4947">
              <w:rPr>
                <w:b/>
              </w:rPr>
              <w:t>VALEURS VALIDES</w:t>
            </w:r>
            <w:r w:rsidRPr="00FF4947">
              <w:t xml:space="preserve">: </w:t>
            </w:r>
          </w:p>
          <w:p w14:paraId="3E114A39" w14:textId="77777777" w:rsidR="00511CA4" w:rsidRPr="00FF4947" w:rsidRDefault="00511CA4" w:rsidP="00A53EF5">
            <w:pPr>
              <w:pStyle w:val="BulletsMIRB"/>
              <w:spacing w:after="0" w:line="276" w:lineRule="auto"/>
            </w:pPr>
            <w:r w:rsidRPr="00FF4947">
              <w:t>Yes</w:t>
            </w:r>
          </w:p>
          <w:p w14:paraId="385936F6" w14:textId="77777777" w:rsidR="00511CA4" w:rsidRPr="00FF4947" w:rsidRDefault="00511CA4" w:rsidP="00A53EF5">
            <w:pPr>
              <w:pStyle w:val="BulletsMIRB"/>
              <w:spacing w:after="0" w:line="276" w:lineRule="auto"/>
            </w:pPr>
            <w:r w:rsidRPr="00FF4947">
              <w:t>No</w:t>
            </w:r>
          </w:p>
          <w:p w14:paraId="519E556E" w14:textId="3FD28565"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19CF76F7" w14:textId="77777777" w:rsidTr="00A53EF5">
        <w:trPr>
          <w:cantSplit/>
          <w:trHeight w:val="432"/>
        </w:trPr>
        <w:tc>
          <w:tcPr>
            <w:tcW w:w="5058" w:type="dxa"/>
            <w:vAlign w:val="center"/>
          </w:tcPr>
          <w:p w14:paraId="366BD229" w14:textId="77777777" w:rsidR="00511CA4" w:rsidRPr="00FF4947" w:rsidRDefault="00511CA4" w:rsidP="00A53EF5">
            <w:pPr>
              <w:pStyle w:val="TableColumnNameMIRB"/>
            </w:pPr>
            <w:r w:rsidRPr="00FF4947">
              <w:t>SURROUNDING_FENCE_ROWS_IND</w:t>
            </w:r>
          </w:p>
        </w:tc>
        <w:tc>
          <w:tcPr>
            <w:tcW w:w="2250" w:type="dxa"/>
            <w:vAlign w:val="center"/>
          </w:tcPr>
          <w:p w14:paraId="616A3E3E" w14:textId="77777777" w:rsidR="00511CA4" w:rsidRPr="00FF4947" w:rsidRDefault="00511CA4" w:rsidP="00A53EF5">
            <w:pPr>
              <w:pStyle w:val="TableBodyTextMIRB"/>
            </w:pPr>
            <w:r w:rsidRPr="00FF4947">
              <w:t>VARCHAR2(3)</w:t>
            </w:r>
          </w:p>
        </w:tc>
        <w:tc>
          <w:tcPr>
            <w:tcW w:w="1710" w:type="dxa"/>
            <w:vAlign w:val="center"/>
          </w:tcPr>
          <w:p w14:paraId="43E2B813" w14:textId="3C668466" w:rsidR="00511CA4" w:rsidRPr="00FF4947" w:rsidRDefault="001071EB" w:rsidP="00A53EF5">
            <w:pPr>
              <w:pStyle w:val="TableBodyTextMIRB"/>
            </w:pPr>
            <w:r w:rsidRPr="00FF4947">
              <w:t>Oui</w:t>
            </w:r>
          </w:p>
        </w:tc>
        <w:tc>
          <w:tcPr>
            <w:tcW w:w="1980" w:type="dxa"/>
            <w:vAlign w:val="center"/>
          </w:tcPr>
          <w:p w14:paraId="6BBC8BCA" w14:textId="77777777" w:rsidR="00511CA4" w:rsidRPr="00FF4947" w:rsidRDefault="00511CA4" w:rsidP="00A53EF5">
            <w:pPr>
              <w:pStyle w:val="TableBodyTextMIRB"/>
            </w:pPr>
            <w:r w:rsidRPr="00FF4947">
              <w:t>FENCE_ROWS</w:t>
            </w:r>
          </w:p>
        </w:tc>
        <w:tc>
          <w:tcPr>
            <w:tcW w:w="6480" w:type="dxa"/>
            <w:vAlign w:val="center"/>
          </w:tcPr>
          <w:p w14:paraId="3B4BAAE3" w14:textId="0C5E9368" w:rsidR="00511CA4" w:rsidRPr="00FF4947" w:rsidRDefault="007054C9" w:rsidP="00A53EF5">
            <w:pPr>
              <w:pStyle w:val="TableBodyTextMIRB"/>
            </w:pPr>
            <w:r w:rsidRPr="00FF4947">
              <w:t>Présence d</w:t>
            </w:r>
            <w:r w:rsidR="00FF4947" w:rsidRPr="00FF4947">
              <w:t>’</w:t>
            </w:r>
            <w:r w:rsidRPr="00FF4947">
              <w:t>une rangée d</w:t>
            </w:r>
            <w:r w:rsidR="00FF4947" w:rsidRPr="00FF4947">
              <w:t>’</w:t>
            </w:r>
            <w:r w:rsidRPr="00FF4947">
              <w:t>arbres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60E78C85" w14:textId="7E8DD0DD" w:rsidR="00511CA4" w:rsidRPr="00FF4947" w:rsidRDefault="00F17622" w:rsidP="00A53EF5">
            <w:pPr>
              <w:pStyle w:val="TableBodyTextMIRB"/>
            </w:pPr>
            <w:r w:rsidRPr="00FF4947">
              <w:rPr>
                <w:b/>
              </w:rPr>
              <w:t>VALEURS VALIDES</w:t>
            </w:r>
            <w:r w:rsidRPr="00FF4947">
              <w:t xml:space="preserve">: </w:t>
            </w:r>
          </w:p>
          <w:p w14:paraId="71025A66" w14:textId="77777777" w:rsidR="00DF793B" w:rsidRPr="00FF4947" w:rsidRDefault="00DF793B" w:rsidP="00DF793B">
            <w:pPr>
              <w:pStyle w:val="BulletsMIRB"/>
              <w:spacing w:after="0" w:line="276" w:lineRule="auto"/>
            </w:pPr>
            <w:r w:rsidRPr="00FF4947">
              <w:t>Yes</w:t>
            </w:r>
          </w:p>
          <w:p w14:paraId="0252EC20" w14:textId="77777777" w:rsidR="00DF793B" w:rsidRPr="00FF4947" w:rsidRDefault="00DF793B" w:rsidP="00DF793B">
            <w:pPr>
              <w:pStyle w:val="BulletsMIRB"/>
              <w:spacing w:after="0" w:line="276" w:lineRule="auto"/>
            </w:pPr>
            <w:r w:rsidRPr="00FF4947">
              <w:t>No</w:t>
            </w:r>
          </w:p>
          <w:p w14:paraId="11879799" w14:textId="21974F87"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5DC6A571" w14:textId="77777777" w:rsidTr="00A53EF5">
        <w:trPr>
          <w:cantSplit/>
          <w:trHeight w:val="432"/>
        </w:trPr>
        <w:tc>
          <w:tcPr>
            <w:tcW w:w="5058" w:type="dxa"/>
            <w:vAlign w:val="center"/>
          </w:tcPr>
          <w:p w14:paraId="4713A5EA" w14:textId="77777777" w:rsidR="00511CA4" w:rsidRPr="00FF4947" w:rsidRDefault="00511CA4" w:rsidP="00A53EF5">
            <w:pPr>
              <w:pStyle w:val="TableColumnNameMIRB"/>
            </w:pPr>
            <w:r w:rsidRPr="00FF4947">
              <w:t>SURROUNDING_RAVINE_IND</w:t>
            </w:r>
          </w:p>
        </w:tc>
        <w:tc>
          <w:tcPr>
            <w:tcW w:w="2250" w:type="dxa"/>
            <w:vAlign w:val="center"/>
          </w:tcPr>
          <w:p w14:paraId="57D0E716" w14:textId="77777777" w:rsidR="00511CA4" w:rsidRPr="00FF4947" w:rsidRDefault="00511CA4" w:rsidP="00A53EF5">
            <w:pPr>
              <w:pStyle w:val="TableBodyTextMIRB"/>
            </w:pPr>
            <w:r w:rsidRPr="00FF4947">
              <w:t>VARCHAR2(3)</w:t>
            </w:r>
          </w:p>
        </w:tc>
        <w:tc>
          <w:tcPr>
            <w:tcW w:w="1710" w:type="dxa"/>
            <w:vAlign w:val="center"/>
          </w:tcPr>
          <w:p w14:paraId="043E121C" w14:textId="362C25FB" w:rsidR="00511CA4" w:rsidRPr="00FF4947" w:rsidRDefault="001071EB" w:rsidP="00A53EF5">
            <w:pPr>
              <w:pStyle w:val="TableBodyTextMIRB"/>
            </w:pPr>
            <w:r w:rsidRPr="00FF4947">
              <w:t>Oui</w:t>
            </w:r>
          </w:p>
        </w:tc>
        <w:tc>
          <w:tcPr>
            <w:tcW w:w="1980" w:type="dxa"/>
            <w:vAlign w:val="center"/>
          </w:tcPr>
          <w:p w14:paraId="5C496ADA" w14:textId="77777777" w:rsidR="00511CA4" w:rsidRPr="00FF4947" w:rsidRDefault="00511CA4" w:rsidP="00A53EF5">
            <w:pPr>
              <w:pStyle w:val="TableBodyTextMIRB"/>
            </w:pPr>
            <w:r w:rsidRPr="00FF4947">
              <w:t>RAVINE</w:t>
            </w:r>
          </w:p>
        </w:tc>
        <w:tc>
          <w:tcPr>
            <w:tcW w:w="6480" w:type="dxa"/>
            <w:vAlign w:val="center"/>
          </w:tcPr>
          <w:p w14:paraId="07950D42" w14:textId="723FF714" w:rsidR="00511CA4" w:rsidRPr="00FF4947" w:rsidRDefault="0047326F" w:rsidP="00A53EF5">
            <w:pPr>
              <w:pStyle w:val="TableBodyTextMIRB"/>
            </w:pPr>
            <w:r w:rsidRPr="00FF4947">
              <w:t>Présence d</w:t>
            </w:r>
            <w:r w:rsidR="00FF4947" w:rsidRPr="00FF4947">
              <w:t>’</w:t>
            </w:r>
            <w:r w:rsidRPr="00FF4947">
              <w:t>un ravin ou de ravins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7C2A4B34" w14:textId="15256D2D" w:rsidR="00511CA4" w:rsidRPr="00FF4947" w:rsidRDefault="00F17622" w:rsidP="00A53EF5">
            <w:pPr>
              <w:pStyle w:val="TableBodyTextMIRB"/>
            </w:pPr>
            <w:r w:rsidRPr="00FF4947">
              <w:rPr>
                <w:b/>
              </w:rPr>
              <w:t>VALEURS VALIDES</w:t>
            </w:r>
            <w:r w:rsidRPr="00FF4947">
              <w:t xml:space="preserve">: </w:t>
            </w:r>
          </w:p>
          <w:p w14:paraId="66152CD0" w14:textId="77777777" w:rsidR="00DF793B" w:rsidRPr="00FF4947" w:rsidRDefault="00DF793B" w:rsidP="00DF793B">
            <w:pPr>
              <w:pStyle w:val="BulletsMIRB"/>
              <w:spacing w:after="0" w:line="276" w:lineRule="auto"/>
            </w:pPr>
            <w:r w:rsidRPr="00FF4947">
              <w:t>Yes</w:t>
            </w:r>
          </w:p>
          <w:p w14:paraId="556523CB" w14:textId="77777777" w:rsidR="00DF793B" w:rsidRPr="00FF4947" w:rsidRDefault="00DF793B" w:rsidP="00DF793B">
            <w:pPr>
              <w:pStyle w:val="BulletsMIRB"/>
              <w:spacing w:after="0" w:line="276" w:lineRule="auto"/>
            </w:pPr>
            <w:r w:rsidRPr="00FF4947">
              <w:t>No</w:t>
            </w:r>
          </w:p>
          <w:p w14:paraId="2A997FC0" w14:textId="6B10B55D"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67803061" w14:textId="77777777" w:rsidTr="00A53EF5">
        <w:trPr>
          <w:cantSplit/>
          <w:trHeight w:val="432"/>
        </w:trPr>
        <w:tc>
          <w:tcPr>
            <w:tcW w:w="5058" w:type="dxa"/>
            <w:vAlign w:val="center"/>
          </w:tcPr>
          <w:p w14:paraId="28C5BED6" w14:textId="77777777" w:rsidR="00511CA4" w:rsidRPr="00FF4947" w:rsidRDefault="00511CA4" w:rsidP="00A53EF5">
            <w:pPr>
              <w:pStyle w:val="TableColumnNameMIRB"/>
            </w:pPr>
            <w:r w:rsidRPr="00FF4947">
              <w:lastRenderedPageBreak/>
              <w:t>SURROUNDING_FLOODPLAIN_IND</w:t>
            </w:r>
          </w:p>
        </w:tc>
        <w:tc>
          <w:tcPr>
            <w:tcW w:w="2250" w:type="dxa"/>
            <w:vAlign w:val="center"/>
          </w:tcPr>
          <w:p w14:paraId="4536E8F7" w14:textId="77777777" w:rsidR="00511CA4" w:rsidRPr="00FF4947" w:rsidRDefault="00511CA4" w:rsidP="00A53EF5">
            <w:pPr>
              <w:pStyle w:val="TableBodyTextMIRB"/>
            </w:pPr>
            <w:r w:rsidRPr="00FF4947">
              <w:t>VARCHAR2(3)</w:t>
            </w:r>
          </w:p>
        </w:tc>
        <w:tc>
          <w:tcPr>
            <w:tcW w:w="1710" w:type="dxa"/>
            <w:vAlign w:val="center"/>
          </w:tcPr>
          <w:p w14:paraId="669421AC" w14:textId="33FBABE1" w:rsidR="00511CA4" w:rsidRPr="00FF4947" w:rsidRDefault="001071EB" w:rsidP="00A53EF5">
            <w:pPr>
              <w:pStyle w:val="TableBodyTextMIRB"/>
            </w:pPr>
            <w:r w:rsidRPr="00FF4947">
              <w:t>Oui</w:t>
            </w:r>
          </w:p>
        </w:tc>
        <w:tc>
          <w:tcPr>
            <w:tcW w:w="1980" w:type="dxa"/>
            <w:vAlign w:val="center"/>
          </w:tcPr>
          <w:p w14:paraId="5BDCAA6F" w14:textId="77777777" w:rsidR="00511CA4" w:rsidRPr="00FF4947" w:rsidRDefault="00511CA4" w:rsidP="00A53EF5">
            <w:pPr>
              <w:pStyle w:val="TableBodyTextMIRB"/>
            </w:pPr>
            <w:r w:rsidRPr="00FF4947">
              <w:t>FLOODPLAIN</w:t>
            </w:r>
          </w:p>
        </w:tc>
        <w:tc>
          <w:tcPr>
            <w:tcW w:w="6480" w:type="dxa"/>
            <w:vAlign w:val="center"/>
          </w:tcPr>
          <w:p w14:paraId="3B835431" w14:textId="502F3A6E" w:rsidR="00511CA4" w:rsidRPr="00FF4947" w:rsidRDefault="0047326F" w:rsidP="00A53EF5">
            <w:pPr>
              <w:pStyle w:val="TableBodyTextMIRB"/>
            </w:pPr>
            <w:r w:rsidRPr="00FF4947">
              <w:t>Présence d</w:t>
            </w:r>
            <w:r w:rsidR="00FF4947" w:rsidRPr="00FF4947">
              <w:t>’</w:t>
            </w:r>
            <w:r w:rsidRPr="00FF4947">
              <w:t>une plaine inondable de ruisseau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3841BCE9" w14:textId="6256F867" w:rsidR="00511CA4" w:rsidRPr="00FF4947" w:rsidRDefault="00F17622" w:rsidP="00A53EF5">
            <w:pPr>
              <w:pStyle w:val="TableBodyTextMIRB"/>
            </w:pPr>
            <w:r w:rsidRPr="00FF4947">
              <w:rPr>
                <w:b/>
              </w:rPr>
              <w:t>VALEURS VALIDES</w:t>
            </w:r>
            <w:r w:rsidRPr="00FF4947">
              <w:t xml:space="preserve">: </w:t>
            </w:r>
          </w:p>
          <w:p w14:paraId="7F7E057F" w14:textId="77777777" w:rsidR="00DF793B" w:rsidRPr="00FF4947" w:rsidRDefault="00DF793B" w:rsidP="00DF793B">
            <w:pPr>
              <w:pStyle w:val="BulletsMIRB"/>
              <w:spacing w:after="0" w:line="276" w:lineRule="auto"/>
            </w:pPr>
            <w:r w:rsidRPr="00FF4947">
              <w:t>Yes</w:t>
            </w:r>
          </w:p>
          <w:p w14:paraId="20A5D080" w14:textId="77777777" w:rsidR="00DF793B" w:rsidRPr="00FF4947" w:rsidRDefault="00DF793B" w:rsidP="00DF793B">
            <w:pPr>
              <w:pStyle w:val="BulletsMIRB"/>
              <w:spacing w:after="0" w:line="276" w:lineRule="auto"/>
            </w:pPr>
            <w:r w:rsidRPr="00FF4947">
              <w:t>No</w:t>
            </w:r>
          </w:p>
          <w:p w14:paraId="6B744B78" w14:textId="204A0FD7"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02EA9007" w14:textId="77777777" w:rsidTr="00A53EF5">
        <w:trPr>
          <w:cantSplit/>
          <w:trHeight w:val="432"/>
        </w:trPr>
        <w:tc>
          <w:tcPr>
            <w:tcW w:w="5058" w:type="dxa"/>
            <w:vAlign w:val="center"/>
          </w:tcPr>
          <w:p w14:paraId="3BCCE7C2" w14:textId="77777777" w:rsidR="00511CA4" w:rsidRPr="00FF4947" w:rsidRDefault="00511CA4" w:rsidP="00A53EF5">
            <w:pPr>
              <w:pStyle w:val="TableColumnNameMIRB"/>
            </w:pPr>
            <w:r w:rsidRPr="00FF4947">
              <w:t>SURROUNDING_ROCK_OUTCROP_IND</w:t>
            </w:r>
          </w:p>
        </w:tc>
        <w:tc>
          <w:tcPr>
            <w:tcW w:w="2250" w:type="dxa"/>
            <w:vAlign w:val="center"/>
          </w:tcPr>
          <w:p w14:paraId="3EE3D43E" w14:textId="77777777" w:rsidR="00511CA4" w:rsidRPr="00FF4947" w:rsidRDefault="00511CA4" w:rsidP="00A53EF5">
            <w:pPr>
              <w:pStyle w:val="TableBodyTextMIRB"/>
            </w:pPr>
            <w:r w:rsidRPr="00FF4947">
              <w:t>VARCHAR2(3)</w:t>
            </w:r>
          </w:p>
        </w:tc>
        <w:tc>
          <w:tcPr>
            <w:tcW w:w="1710" w:type="dxa"/>
            <w:vAlign w:val="center"/>
          </w:tcPr>
          <w:p w14:paraId="45523566" w14:textId="174C50DD" w:rsidR="00511CA4" w:rsidRPr="00FF4947" w:rsidRDefault="001071EB" w:rsidP="00A53EF5">
            <w:pPr>
              <w:pStyle w:val="TableBodyTextMIRB"/>
            </w:pPr>
            <w:r w:rsidRPr="00FF4947">
              <w:t>Oui</w:t>
            </w:r>
          </w:p>
        </w:tc>
        <w:tc>
          <w:tcPr>
            <w:tcW w:w="1980" w:type="dxa"/>
            <w:vAlign w:val="center"/>
          </w:tcPr>
          <w:p w14:paraId="7DD772F3" w14:textId="77777777" w:rsidR="00511CA4" w:rsidRPr="00FF4947" w:rsidRDefault="00511CA4" w:rsidP="00A53EF5">
            <w:pPr>
              <w:pStyle w:val="TableBodyTextMIRB"/>
            </w:pPr>
            <w:r w:rsidRPr="00FF4947">
              <w:t>ROCK_OUTCR</w:t>
            </w:r>
          </w:p>
        </w:tc>
        <w:tc>
          <w:tcPr>
            <w:tcW w:w="6480" w:type="dxa"/>
            <w:vAlign w:val="center"/>
          </w:tcPr>
          <w:p w14:paraId="4D61DFDE" w14:textId="3291641B" w:rsidR="00511CA4" w:rsidRPr="00FF4947" w:rsidRDefault="00511CA4" w:rsidP="00A53EF5">
            <w:pPr>
              <w:pStyle w:val="TableBodyTextMIRB"/>
            </w:pPr>
            <w:r w:rsidRPr="00FF4947">
              <w:t>Présence d</w:t>
            </w:r>
            <w:r w:rsidR="00FF4947" w:rsidRPr="00FF4947">
              <w:t>’</w:t>
            </w:r>
            <w:r w:rsidRPr="00FF4947">
              <w:t>un habitat d</w:t>
            </w:r>
            <w:r w:rsidR="00FF4947" w:rsidRPr="00FF4947">
              <w:t>’</w:t>
            </w:r>
            <w:r w:rsidRPr="00FF4947">
              <w:t>affleurements rocheux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3ED630C6" w14:textId="1ACA9032" w:rsidR="00511CA4" w:rsidRPr="00FF4947" w:rsidRDefault="00F17622" w:rsidP="00A53EF5">
            <w:pPr>
              <w:pStyle w:val="TableBodyTextMIRB"/>
            </w:pPr>
            <w:r w:rsidRPr="00FF4947">
              <w:rPr>
                <w:b/>
              </w:rPr>
              <w:t>VALEURS VALIDES</w:t>
            </w:r>
            <w:r w:rsidRPr="00FF4947">
              <w:t xml:space="preserve">: </w:t>
            </w:r>
          </w:p>
          <w:p w14:paraId="266BD23B" w14:textId="77777777" w:rsidR="00DF793B" w:rsidRPr="00FF4947" w:rsidRDefault="00DF793B" w:rsidP="00DF793B">
            <w:pPr>
              <w:pStyle w:val="BulletsMIRB"/>
              <w:spacing w:after="0" w:line="276" w:lineRule="auto"/>
            </w:pPr>
            <w:r w:rsidRPr="00FF4947">
              <w:t>Yes</w:t>
            </w:r>
          </w:p>
          <w:p w14:paraId="116CF056" w14:textId="77777777" w:rsidR="00DF793B" w:rsidRPr="00FF4947" w:rsidRDefault="00DF793B" w:rsidP="00DF793B">
            <w:pPr>
              <w:pStyle w:val="BulletsMIRB"/>
              <w:spacing w:after="0" w:line="276" w:lineRule="auto"/>
            </w:pPr>
            <w:r w:rsidRPr="00FF4947">
              <w:t>No</w:t>
            </w:r>
          </w:p>
          <w:p w14:paraId="715C7467" w14:textId="7AC07DFF"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2178EC8D" w14:textId="77777777" w:rsidTr="00A53EF5">
        <w:trPr>
          <w:cantSplit/>
          <w:trHeight w:val="432"/>
        </w:trPr>
        <w:tc>
          <w:tcPr>
            <w:tcW w:w="5058" w:type="dxa"/>
            <w:vAlign w:val="center"/>
          </w:tcPr>
          <w:p w14:paraId="7BA412B6" w14:textId="77777777" w:rsidR="00511CA4" w:rsidRPr="00FF4947" w:rsidRDefault="00511CA4" w:rsidP="00A53EF5">
            <w:pPr>
              <w:pStyle w:val="TableColumnNameMIRB"/>
            </w:pPr>
            <w:r w:rsidRPr="00FF4947">
              <w:t>SURROUNDING_RECENT_BURN_IND</w:t>
            </w:r>
          </w:p>
        </w:tc>
        <w:tc>
          <w:tcPr>
            <w:tcW w:w="2250" w:type="dxa"/>
            <w:vAlign w:val="center"/>
          </w:tcPr>
          <w:p w14:paraId="606EDCD5" w14:textId="77777777" w:rsidR="00511CA4" w:rsidRPr="00FF4947" w:rsidRDefault="00511CA4" w:rsidP="00A53EF5">
            <w:pPr>
              <w:pStyle w:val="TableBodyTextMIRB"/>
            </w:pPr>
            <w:r w:rsidRPr="00FF4947">
              <w:t>VARCHAR2(3)</w:t>
            </w:r>
          </w:p>
        </w:tc>
        <w:tc>
          <w:tcPr>
            <w:tcW w:w="1710" w:type="dxa"/>
            <w:vAlign w:val="center"/>
          </w:tcPr>
          <w:p w14:paraId="181ACCF2" w14:textId="0A183E0E" w:rsidR="00511CA4" w:rsidRPr="00FF4947" w:rsidRDefault="001071EB" w:rsidP="00A53EF5">
            <w:pPr>
              <w:pStyle w:val="TableBodyTextMIRB"/>
            </w:pPr>
            <w:r w:rsidRPr="00FF4947">
              <w:t>Oui</w:t>
            </w:r>
          </w:p>
        </w:tc>
        <w:tc>
          <w:tcPr>
            <w:tcW w:w="1980" w:type="dxa"/>
            <w:vAlign w:val="center"/>
          </w:tcPr>
          <w:p w14:paraId="5735132A" w14:textId="77777777" w:rsidR="00511CA4" w:rsidRPr="00FF4947" w:rsidRDefault="00511CA4" w:rsidP="00A53EF5">
            <w:pPr>
              <w:pStyle w:val="TableBodyTextMIRB"/>
            </w:pPr>
            <w:r w:rsidRPr="00FF4947">
              <w:t>RECENT_BUR</w:t>
            </w:r>
          </w:p>
        </w:tc>
        <w:tc>
          <w:tcPr>
            <w:tcW w:w="6480" w:type="dxa"/>
            <w:vAlign w:val="center"/>
          </w:tcPr>
          <w:p w14:paraId="2A2D1564" w14:textId="724C3378" w:rsidR="00511CA4" w:rsidRPr="00FF4947" w:rsidRDefault="00511CA4" w:rsidP="00A53EF5">
            <w:pPr>
              <w:pStyle w:val="TableBodyTextMIRB"/>
            </w:pPr>
            <w:r w:rsidRPr="00FF4947">
              <w:t>Présence d</w:t>
            </w:r>
            <w:r w:rsidR="00FF4947" w:rsidRPr="00FF4947">
              <w:t>’</w:t>
            </w:r>
            <w:r w:rsidRPr="00FF4947">
              <w:t>un brûlis récent (moins de 5 ans)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1E9A5CB8" w14:textId="75CEA5BD" w:rsidR="00511CA4" w:rsidRPr="00FF4947" w:rsidRDefault="00F17622" w:rsidP="00A53EF5">
            <w:pPr>
              <w:pStyle w:val="TableBodyTextMIRB"/>
            </w:pPr>
            <w:r w:rsidRPr="00FF4947">
              <w:rPr>
                <w:b/>
              </w:rPr>
              <w:t>VALEURS VALIDES</w:t>
            </w:r>
            <w:r w:rsidRPr="00FF4947">
              <w:t xml:space="preserve">: </w:t>
            </w:r>
          </w:p>
          <w:p w14:paraId="73E1D9E1" w14:textId="77777777" w:rsidR="00DF793B" w:rsidRPr="00FF4947" w:rsidRDefault="00DF793B" w:rsidP="00DF793B">
            <w:pPr>
              <w:pStyle w:val="BulletsMIRB"/>
              <w:spacing w:after="0" w:line="276" w:lineRule="auto"/>
            </w:pPr>
            <w:r w:rsidRPr="00FF4947">
              <w:t>Yes</w:t>
            </w:r>
          </w:p>
          <w:p w14:paraId="3A709436" w14:textId="77777777" w:rsidR="00DF793B" w:rsidRPr="00FF4947" w:rsidRDefault="00DF793B" w:rsidP="00DF793B">
            <w:pPr>
              <w:pStyle w:val="BulletsMIRB"/>
              <w:spacing w:after="0" w:line="276" w:lineRule="auto"/>
            </w:pPr>
            <w:r w:rsidRPr="00FF4947">
              <w:t>No</w:t>
            </w:r>
          </w:p>
          <w:p w14:paraId="4C818FDD" w14:textId="20FF0EDA"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47E64656" w14:textId="77777777" w:rsidTr="00A53EF5">
        <w:trPr>
          <w:cantSplit/>
          <w:trHeight w:val="432"/>
        </w:trPr>
        <w:tc>
          <w:tcPr>
            <w:tcW w:w="5058" w:type="dxa"/>
            <w:vAlign w:val="center"/>
          </w:tcPr>
          <w:p w14:paraId="371799D7" w14:textId="77777777" w:rsidR="00511CA4" w:rsidRPr="00FF4947" w:rsidRDefault="00511CA4" w:rsidP="00A53EF5">
            <w:pPr>
              <w:pStyle w:val="TableColumnNameMIRB"/>
            </w:pPr>
            <w:r w:rsidRPr="00FF4947">
              <w:lastRenderedPageBreak/>
              <w:t>SURROUNDING_RECENT_CUT_IND</w:t>
            </w:r>
          </w:p>
        </w:tc>
        <w:tc>
          <w:tcPr>
            <w:tcW w:w="2250" w:type="dxa"/>
            <w:vAlign w:val="center"/>
          </w:tcPr>
          <w:p w14:paraId="1F75A4EC" w14:textId="77777777" w:rsidR="00511CA4" w:rsidRPr="00FF4947" w:rsidRDefault="00511CA4" w:rsidP="00A53EF5">
            <w:pPr>
              <w:pStyle w:val="TableBodyTextMIRB"/>
            </w:pPr>
            <w:r w:rsidRPr="00FF4947">
              <w:t>VARCHAR2(3)</w:t>
            </w:r>
          </w:p>
        </w:tc>
        <w:tc>
          <w:tcPr>
            <w:tcW w:w="1710" w:type="dxa"/>
            <w:vAlign w:val="center"/>
          </w:tcPr>
          <w:p w14:paraId="7F44C713" w14:textId="1AC9DC43" w:rsidR="00511CA4" w:rsidRPr="00FF4947" w:rsidRDefault="001071EB" w:rsidP="00A53EF5">
            <w:pPr>
              <w:pStyle w:val="TableBodyTextMIRB"/>
            </w:pPr>
            <w:r w:rsidRPr="00FF4947">
              <w:t>Oui</w:t>
            </w:r>
          </w:p>
        </w:tc>
        <w:tc>
          <w:tcPr>
            <w:tcW w:w="1980" w:type="dxa"/>
            <w:vAlign w:val="center"/>
          </w:tcPr>
          <w:p w14:paraId="0C961FD6" w14:textId="77777777" w:rsidR="00511CA4" w:rsidRPr="00FF4947" w:rsidRDefault="00511CA4" w:rsidP="00A53EF5">
            <w:pPr>
              <w:pStyle w:val="TableBodyTextMIRB"/>
            </w:pPr>
            <w:r w:rsidRPr="00FF4947">
              <w:t>RECENT_CUT</w:t>
            </w:r>
          </w:p>
        </w:tc>
        <w:tc>
          <w:tcPr>
            <w:tcW w:w="6480" w:type="dxa"/>
            <w:vAlign w:val="center"/>
          </w:tcPr>
          <w:p w14:paraId="76501900" w14:textId="14EE2E37" w:rsidR="00511CA4" w:rsidRPr="00FF4947" w:rsidRDefault="00511CA4" w:rsidP="00A53EF5">
            <w:pPr>
              <w:pStyle w:val="TableBodyTextMIRB"/>
            </w:pPr>
            <w:r w:rsidRPr="00FF4947">
              <w:t>Présence d</w:t>
            </w:r>
            <w:r w:rsidR="00FF4947" w:rsidRPr="00FF4947">
              <w:t>’</w:t>
            </w:r>
            <w:r w:rsidRPr="00FF4947">
              <w:t>un terrain déboisé ou d</w:t>
            </w:r>
            <w:r w:rsidR="00FF4947" w:rsidRPr="00FF4947">
              <w:t>’</w:t>
            </w:r>
            <w:r w:rsidRPr="00FF4947">
              <w:t>une zone coupée à blanc récemment (moins de 5 ans) d</w:t>
            </w:r>
            <w:r w:rsidR="00FF4947" w:rsidRPr="00FF4947">
              <w:t>’</w:t>
            </w:r>
            <w:r w:rsidRPr="00FF4947">
              <w:t>une superficie d</w:t>
            </w:r>
            <w:r w:rsidR="00FF4947" w:rsidRPr="00FF4947">
              <w:t>’</w:t>
            </w:r>
            <w:r w:rsidRPr="00FF4947">
              <w:t>au moins 0,5 ha à moins de 1,5 km de la terre humide. Section 1.2.3 du manuel du SETHO Valeur par défaut = No</w:t>
            </w:r>
          </w:p>
          <w:p w14:paraId="79DC010B" w14:textId="44C96E7A" w:rsidR="00511CA4" w:rsidRPr="00FF4947" w:rsidRDefault="00F17622" w:rsidP="00A53EF5">
            <w:pPr>
              <w:pStyle w:val="TableBodyTextMIRB"/>
            </w:pPr>
            <w:r w:rsidRPr="00FF4947">
              <w:rPr>
                <w:b/>
              </w:rPr>
              <w:t>VALEURS VALIDES</w:t>
            </w:r>
            <w:r w:rsidRPr="00FF4947">
              <w:t xml:space="preserve">: </w:t>
            </w:r>
          </w:p>
          <w:p w14:paraId="5280578C" w14:textId="77777777" w:rsidR="00DF793B" w:rsidRPr="00FF4947" w:rsidRDefault="00DF793B" w:rsidP="00DF793B">
            <w:pPr>
              <w:pStyle w:val="BulletsMIRB"/>
              <w:spacing w:after="0" w:line="276" w:lineRule="auto"/>
            </w:pPr>
            <w:r w:rsidRPr="00FF4947">
              <w:t>Yes</w:t>
            </w:r>
          </w:p>
          <w:p w14:paraId="20AB7518" w14:textId="77777777" w:rsidR="00DF793B" w:rsidRPr="00FF4947" w:rsidRDefault="00DF793B" w:rsidP="00DF793B">
            <w:pPr>
              <w:pStyle w:val="BulletsMIRB"/>
              <w:spacing w:after="0" w:line="276" w:lineRule="auto"/>
            </w:pPr>
            <w:r w:rsidRPr="00FF4947">
              <w:t>No</w:t>
            </w:r>
          </w:p>
          <w:p w14:paraId="7745B2B8" w14:textId="79080202"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54F46226" w14:textId="77777777" w:rsidTr="00A53EF5">
        <w:trPr>
          <w:cantSplit/>
          <w:trHeight w:val="432"/>
        </w:trPr>
        <w:tc>
          <w:tcPr>
            <w:tcW w:w="5058" w:type="dxa"/>
            <w:vAlign w:val="center"/>
          </w:tcPr>
          <w:p w14:paraId="68253711" w14:textId="77777777" w:rsidR="00511CA4" w:rsidRPr="00FF4947" w:rsidRDefault="00511CA4" w:rsidP="00A53EF5">
            <w:pPr>
              <w:pStyle w:val="TableColumnNameMIRB"/>
            </w:pPr>
            <w:r w:rsidRPr="00FF4947">
              <w:t>SURROUNDING_UTILITY_IND</w:t>
            </w:r>
          </w:p>
        </w:tc>
        <w:tc>
          <w:tcPr>
            <w:tcW w:w="2250" w:type="dxa"/>
            <w:vAlign w:val="center"/>
          </w:tcPr>
          <w:p w14:paraId="76BE819B" w14:textId="77777777" w:rsidR="00511CA4" w:rsidRPr="00FF4947" w:rsidRDefault="00511CA4" w:rsidP="00A53EF5">
            <w:pPr>
              <w:pStyle w:val="TableBodyTextMIRB"/>
            </w:pPr>
            <w:r w:rsidRPr="00FF4947">
              <w:t>VARCHAR2(3)</w:t>
            </w:r>
          </w:p>
        </w:tc>
        <w:tc>
          <w:tcPr>
            <w:tcW w:w="1710" w:type="dxa"/>
            <w:vAlign w:val="center"/>
          </w:tcPr>
          <w:p w14:paraId="057F0FDF" w14:textId="3490E765" w:rsidR="00511CA4" w:rsidRPr="00FF4947" w:rsidRDefault="001071EB" w:rsidP="00A53EF5">
            <w:pPr>
              <w:pStyle w:val="TableBodyTextMIRB"/>
            </w:pPr>
            <w:r w:rsidRPr="00FF4947">
              <w:t>Oui</w:t>
            </w:r>
          </w:p>
        </w:tc>
        <w:tc>
          <w:tcPr>
            <w:tcW w:w="1980" w:type="dxa"/>
            <w:vAlign w:val="center"/>
          </w:tcPr>
          <w:p w14:paraId="76909B86" w14:textId="77777777" w:rsidR="00511CA4" w:rsidRPr="00FF4947" w:rsidRDefault="00511CA4" w:rsidP="00A53EF5">
            <w:pPr>
              <w:pStyle w:val="TableBodyTextMIRB"/>
            </w:pPr>
            <w:r w:rsidRPr="00FF4947">
              <w:t>UTILITY</w:t>
            </w:r>
          </w:p>
        </w:tc>
        <w:tc>
          <w:tcPr>
            <w:tcW w:w="6480" w:type="dxa"/>
            <w:vAlign w:val="center"/>
          </w:tcPr>
          <w:p w14:paraId="24AB68C1" w14:textId="51076A8B" w:rsidR="00511CA4" w:rsidRPr="00FF4947" w:rsidRDefault="00511CA4" w:rsidP="00A53EF5">
            <w:pPr>
              <w:pStyle w:val="TableBodyTextMIRB"/>
            </w:pPr>
            <w:r w:rsidRPr="00FF4947">
              <w:t>Présence d</w:t>
            </w:r>
            <w:r w:rsidR="00FF4947" w:rsidRPr="00FF4947">
              <w:t>’</w:t>
            </w:r>
            <w:r w:rsidRPr="00FF4947">
              <w:t>un corridor d</w:t>
            </w:r>
            <w:r w:rsidR="00FF4947" w:rsidRPr="00FF4947">
              <w:t>’</w:t>
            </w:r>
            <w:r w:rsidRPr="00FF4947">
              <w:t>utilités publiques à moins de 1,5 km de la terre humide. Section 1.2.3 du manuel du SETHO Valeur par défaut = No</w:t>
            </w:r>
          </w:p>
          <w:p w14:paraId="5EDE7E5E" w14:textId="61862F23" w:rsidR="00511CA4" w:rsidRPr="00FF4947" w:rsidRDefault="00F17622" w:rsidP="00A53EF5">
            <w:pPr>
              <w:pStyle w:val="TableBodyTextMIRB"/>
            </w:pPr>
            <w:r w:rsidRPr="00FF4947">
              <w:rPr>
                <w:b/>
              </w:rPr>
              <w:t>VALEURS VALIDES</w:t>
            </w:r>
            <w:r w:rsidRPr="00FF4947">
              <w:t xml:space="preserve">: </w:t>
            </w:r>
          </w:p>
          <w:p w14:paraId="71012623" w14:textId="77777777" w:rsidR="00DF793B" w:rsidRPr="00FF4947" w:rsidRDefault="00DF793B" w:rsidP="00DF793B">
            <w:pPr>
              <w:pStyle w:val="BulletsMIRB"/>
              <w:spacing w:after="0" w:line="276" w:lineRule="auto"/>
            </w:pPr>
            <w:r w:rsidRPr="00FF4947">
              <w:t>Yes</w:t>
            </w:r>
          </w:p>
          <w:p w14:paraId="54210CD7" w14:textId="77777777" w:rsidR="00DF793B" w:rsidRPr="00FF4947" w:rsidRDefault="00DF793B" w:rsidP="00DF793B">
            <w:pPr>
              <w:pStyle w:val="BulletsMIRB"/>
              <w:spacing w:after="0" w:line="276" w:lineRule="auto"/>
            </w:pPr>
            <w:r w:rsidRPr="00FF4947">
              <w:t>No</w:t>
            </w:r>
          </w:p>
          <w:p w14:paraId="51877731" w14:textId="0EE0F18B" w:rsidR="00511CA4" w:rsidRPr="00FF4947" w:rsidRDefault="000255BE" w:rsidP="00DF793B">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48F6E15E" w14:textId="77777777" w:rsidTr="00A53EF5">
        <w:trPr>
          <w:cantSplit/>
          <w:trHeight w:val="432"/>
        </w:trPr>
        <w:tc>
          <w:tcPr>
            <w:tcW w:w="5058" w:type="dxa"/>
            <w:vAlign w:val="center"/>
          </w:tcPr>
          <w:p w14:paraId="3E66335B" w14:textId="77777777" w:rsidR="00511CA4" w:rsidRPr="00FF4947" w:rsidRDefault="00511CA4" w:rsidP="00A53EF5">
            <w:pPr>
              <w:pStyle w:val="TableColumnNameMIRB"/>
            </w:pPr>
            <w:r w:rsidRPr="00FF4947">
              <w:t>SURROUNDING_SCORE</w:t>
            </w:r>
          </w:p>
        </w:tc>
        <w:tc>
          <w:tcPr>
            <w:tcW w:w="2250" w:type="dxa"/>
            <w:vAlign w:val="center"/>
          </w:tcPr>
          <w:p w14:paraId="71CD04F2" w14:textId="77777777" w:rsidR="00511CA4" w:rsidRPr="00FF4947" w:rsidRDefault="00511CA4" w:rsidP="00A53EF5">
            <w:pPr>
              <w:pStyle w:val="TableBodyTextMIRB"/>
            </w:pPr>
            <w:r w:rsidRPr="00FF4947">
              <w:t>NUMBER(1)</w:t>
            </w:r>
          </w:p>
        </w:tc>
        <w:tc>
          <w:tcPr>
            <w:tcW w:w="1710" w:type="dxa"/>
            <w:vAlign w:val="center"/>
          </w:tcPr>
          <w:p w14:paraId="61439E6A" w14:textId="31BFA3B7" w:rsidR="00511CA4" w:rsidRPr="00FF4947" w:rsidRDefault="001071EB" w:rsidP="00A53EF5">
            <w:pPr>
              <w:pStyle w:val="TableBodyTextMIRB"/>
            </w:pPr>
            <w:r w:rsidRPr="00FF4947">
              <w:t>Oui</w:t>
            </w:r>
          </w:p>
        </w:tc>
        <w:tc>
          <w:tcPr>
            <w:tcW w:w="1980" w:type="dxa"/>
            <w:vAlign w:val="center"/>
          </w:tcPr>
          <w:p w14:paraId="7A2134ED" w14:textId="77777777" w:rsidR="00511CA4" w:rsidRPr="00FF4947" w:rsidRDefault="00511CA4" w:rsidP="00A53EF5">
            <w:pPr>
              <w:pStyle w:val="TableBodyTextMIRB"/>
            </w:pPr>
            <w:r w:rsidRPr="00FF4947">
              <w:t>SURROUND</w:t>
            </w:r>
          </w:p>
        </w:tc>
        <w:tc>
          <w:tcPr>
            <w:tcW w:w="6480" w:type="dxa"/>
            <w:vAlign w:val="center"/>
          </w:tcPr>
          <w:p w14:paraId="66F861EE" w14:textId="00FB4C0E" w:rsidR="00511CA4" w:rsidRPr="00FF4947" w:rsidRDefault="00511CA4" w:rsidP="00A53EF5">
            <w:pPr>
              <w:pStyle w:val="TableBodyTextMIRB"/>
            </w:pPr>
            <w:r w:rsidRPr="00FF4947">
              <w:t>Score pour la présence ou l</w:t>
            </w:r>
            <w:r w:rsidR="00FF4947" w:rsidRPr="00FF4947">
              <w:t>’</w:t>
            </w:r>
            <w:r w:rsidRPr="00FF4947">
              <w:t>absence de différents types d</w:t>
            </w:r>
            <w:r w:rsidR="00FF4947" w:rsidRPr="00FF4947">
              <w:t>’</w:t>
            </w:r>
            <w:r w:rsidRPr="00FF4947">
              <w:t>habitat d</w:t>
            </w:r>
            <w:r w:rsidR="00FF4947" w:rsidRPr="00FF4947">
              <w:t>’</w:t>
            </w:r>
            <w:r w:rsidRPr="00FF4947">
              <w:t>une superficie d</w:t>
            </w:r>
            <w:r w:rsidR="00FF4947" w:rsidRPr="00FF4947">
              <w:t>’</w:t>
            </w:r>
            <w:r w:rsidRPr="00FF4947">
              <w:t>au moins 0,5 ha dans le paysage et situés à moins de 1,5 km de la limite de la terre humide. Section 1.2.3 du manuel du SETHO (Score de 7 maximum).</w:t>
            </w:r>
          </w:p>
          <w:p w14:paraId="61D1CEC9" w14:textId="01148863" w:rsidR="00511CA4" w:rsidRPr="00FF4947" w:rsidRDefault="00F17622" w:rsidP="00A53EF5">
            <w:pPr>
              <w:pStyle w:val="TableBodyTextMIRB"/>
              <w:spacing w:before="120"/>
            </w:pPr>
            <w:r w:rsidRPr="00FF4947">
              <w:rPr>
                <w:b/>
              </w:rPr>
              <w:t>VALEURS VALIDES</w:t>
            </w:r>
            <w:r w:rsidRPr="00FF4947">
              <w:t>: ENTRE 0 ET 7</w:t>
            </w:r>
          </w:p>
        </w:tc>
      </w:tr>
      <w:tr w:rsidR="00511CA4" w:rsidRPr="00FF4947" w14:paraId="6F661227" w14:textId="77777777" w:rsidTr="00A53EF5">
        <w:trPr>
          <w:cantSplit/>
          <w:trHeight w:val="432"/>
        </w:trPr>
        <w:tc>
          <w:tcPr>
            <w:tcW w:w="5058" w:type="dxa"/>
            <w:vAlign w:val="center"/>
          </w:tcPr>
          <w:p w14:paraId="42309FA7" w14:textId="77777777" w:rsidR="00511CA4" w:rsidRPr="00FF4947" w:rsidRDefault="00511CA4" w:rsidP="00A53EF5">
            <w:pPr>
              <w:pStyle w:val="TableColumnNameMIRB"/>
            </w:pPr>
            <w:r w:rsidRPr="00FF4947">
              <w:lastRenderedPageBreak/>
              <w:t>WETLAND_PROXIMITY_CATEGORY</w:t>
            </w:r>
          </w:p>
        </w:tc>
        <w:tc>
          <w:tcPr>
            <w:tcW w:w="2250" w:type="dxa"/>
            <w:vAlign w:val="center"/>
          </w:tcPr>
          <w:p w14:paraId="5E698E9A" w14:textId="77777777" w:rsidR="00511CA4" w:rsidRPr="00FF4947" w:rsidRDefault="00511CA4" w:rsidP="00A53EF5">
            <w:pPr>
              <w:pStyle w:val="TableBodyTextMIRB"/>
            </w:pPr>
            <w:r w:rsidRPr="00FF4947">
              <w:t>NUMBER(1)</w:t>
            </w:r>
          </w:p>
        </w:tc>
        <w:tc>
          <w:tcPr>
            <w:tcW w:w="1710" w:type="dxa"/>
            <w:vAlign w:val="center"/>
          </w:tcPr>
          <w:p w14:paraId="129087FC" w14:textId="536757F6" w:rsidR="00511CA4" w:rsidRPr="00FF4947" w:rsidRDefault="009B2983" w:rsidP="00A53EF5">
            <w:pPr>
              <w:pStyle w:val="TableBodyTextMIRB"/>
            </w:pPr>
            <w:r w:rsidRPr="00FF4947">
              <w:t>Non</w:t>
            </w:r>
          </w:p>
        </w:tc>
        <w:tc>
          <w:tcPr>
            <w:tcW w:w="1980" w:type="dxa"/>
            <w:vAlign w:val="center"/>
          </w:tcPr>
          <w:p w14:paraId="4DBD8073" w14:textId="77777777" w:rsidR="00511CA4" w:rsidRPr="00FF4947" w:rsidRDefault="00511CA4" w:rsidP="00A53EF5">
            <w:pPr>
              <w:pStyle w:val="TableBodyTextMIRB"/>
            </w:pPr>
            <w:r w:rsidRPr="00FF4947">
              <w:t>PROX_CAT</w:t>
            </w:r>
          </w:p>
        </w:tc>
        <w:tc>
          <w:tcPr>
            <w:tcW w:w="6480" w:type="dxa"/>
            <w:vAlign w:val="center"/>
          </w:tcPr>
          <w:p w14:paraId="79F59490" w14:textId="6B65C27C" w:rsidR="00511CA4" w:rsidRPr="00FF4947" w:rsidRDefault="0079125C" w:rsidP="00A53EF5">
            <w:pPr>
              <w:pStyle w:val="TableBodyTextMIRB"/>
            </w:pPr>
            <w:r w:rsidRPr="00FF4947">
              <w:t>Première catégorie appropriée de proximité d</w:t>
            </w:r>
            <w:r w:rsidR="00FF4947" w:rsidRPr="00FF4947">
              <w:t>’</w:t>
            </w:r>
            <w:r w:rsidRPr="00FF4947">
              <w:t>une autre ou d</w:t>
            </w:r>
            <w:r w:rsidR="00FF4947" w:rsidRPr="00FF4947">
              <w:t>’</w:t>
            </w:r>
            <w:r w:rsidRPr="00FF4947">
              <w:t>autres terres humides tel qu</w:t>
            </w:r>
            <w:r w:rsidR="00FF4947" w:rsidRPr="00FF4947">
              <w:t>’</w:t>
            </w:r>
            <w:r w:rsidRPr="00FF4947">
              <w:t>indiqué dans la section 1.2.4 du manuel du SETHO.</w:t>
            </w:r>
          </w:p>
          <w:p w14:paraId="5D5161E1" w14:textId="4E2D5C71" w:rsidR="00511CA4" w:rsidRPr="00FF4947" w:rsidRDefault="0079125C" w:rsidP="00A53EF5">
            <w:pPr>
              <w:pStyle w:val="NumberedListMIRB"/>
              <w:spacing w:line="276" w:lineRule="auto"/>
            </w:pPr>
            <w:r w:rsidRPr="00FF4947">
              <w:t>[Terre humide] hydrologiquement connectée par des eaux de surface à d</w:t>
            </w:r>
            <w:r w:rsidR="00FF4947" w:rsidRPr="00FF4947">
              <w:t>’</w:t>
            </w:r>
            <w:r w:rsidRPr="00FF4947">
              <w:t>autres terres humides (d</w:t>
            </w:r>
            <w:r w:rsidR="00FF4947" w:rsidRPr="00FF4947">
              <w:t>’</w:t>
            </w:r>
            <w:r w:rsidRPr="00FF4947">
              <w:t>un type dominant différent), à un lac ouvert ou à un cours d</w:t>
            </w:r>
            <w:r w:rsidR="00FF4947" w:rsidRPr="00FF4947">
              <w:t>’</w:t>
            </w:r>
            <w:r w:rsidRPr="00FF4947">
              <w:t>eau à moins de 5 km de distance.</w:t>
            </w:r>
          </w:p>
          <w:p w14:paraId="1624E176" w14:textId="643F74BB" w:rsidR="00511CA4" w:rsidRPr="00FF4947" w:rsidRDefault="0079125C" w:rsidP="00A53EF5">
            <w:pPr>
              <w:pStyle w:val="NumberedListMIRB"/>
              <w:spacing w:line="276" w:lineRule="auto"/>
            </w:pPr>
            <w:r w:rsidRPr="00FF4947">
              <w:t>[Terre humide] hydrologiquement connectée par des eaux de surface à d</w:t>
            </w:r>
            <w:r w:rsidR="00FF4947" w:rsidRPr="00FF4947">
              <w:t>’</w:t>
            </w:r>
            <w:r w:rsidRPr="00FF4947">
              <w:t>autres terres humides (du même type dominant) à moins de 0,5 km de distance.</w:t>
            </w:r>
          </w:p>
          <w:p w14:paraId="1FEA34DA" w14:textId="5865A850" w:rsidR="00511CA4" w:rsidRPr="00FF4947" w:rsidRDefault="009F12D0" w:rsidP="00A53EF5">
            <w:pPr>
              <w:pStyle w:val="NumberedListMIRB"/>
              <w:spacing w:line="276" w:lineRule="auto"/>
            </w:pPr>
            <w:r w:rsidRPr="00FF4947">
              <w:t>[Terre humide] hydrologiquement connectée par des eaux de surface à d</w:t>
            </w:r>
            <w:r w:rsidR="00FF4947" w:rsidRPr="00FF4947">
              <w:t>’</w:t>
            </w:r>
            <w:r w:rsidRPr="00FF4947">
              <w:t>autres terres humides (d</w:t>
            </w:r>
            <w:r w:rsidR="00FF4947" w:rsidRPr="00FF4947">
              <w:t>’</w:t>
            </w:r>
            <w:r w:rsidRPr="00FF4947">
              <w:t>un type dominant différent), à un lac ouvert ou à un cours d</w:t>
            </w:r>
            <w:r w:rsidR="00FF4947" w:rsidRPr="00FF4947">
              <w:t>’</w:t>
            </w:r>
            <w:r w:rsidRPr="00FF4947">
              <w:t>eau à une distance de 1,5 à 4 km.</w:t>
            </w:r>
          </w:p>
          <w:p w14:paraId="76FA3F85" w14:textId="72337A2C" w:rsidR="00511CA4" w:rsidRPr="00FF4947" w:rsidRDefault="009F12D0" w:rsidP="00A53EF5">
            <w:pPr>
              <w:pStyle w:val="NumberedListMIRB"/>
              <w:spacing w:line="276" w:lineRule="auto"/>
            </w:pPr>
            <w:r w:rsidRPr="00FF4947">
              <w:t>[Terre humide] hydrologiquement connectée par des eaux de surface à d</w:t>
            </w:r>
            <w:r w:rsidR="00FF4947" w:rsidRPr="00FF4947">
              <w:t>’</w:t>
            </w:r>
            <w:r w:rsidRPr="00FF4947">
              <w:t>autres terres humides (du même type dominant) à une distance de 0,5 à 1,5 km.</w:t>
            </w:r>
          </w:p>
          <w:p w14:paraId="7963D796" w14:textId="543CFCCC" w:rsidR="00511CA4" w:rsidRPr="00FF4947" w:rsidRDefault="009F12D0" w:rsidP="00A53EF5">
            <w:pPr>
              <w:pStyle w:val="NumberedListMIRB"/>
              <w:spacing w:line="276" w:lineRule="auto"/>
            </w:pPr>
            <w:r w:rsidRPr="00FF4947">
              <w:t>[Terre humide] située à moins de 0,75 km d</w:t>
            </w:r>
            <w:r w:rsidR="00FF4947" w:rsidRPr="00FF4947">
              <w:t>’</w:t>
            </w:r>
            <w:r w:rsidRPr="00FF4947">
              <w:t>autres terres humides (d</w:t>
            </w:r>
            <w:r w:rsidR="00FF4947" w:rsidRPr="00FF4947">
              <w:t>’</w:t>
            </w:r>
            <w:r w:rsidRPr="00FF4947">
              <w:t>un type dominant différent), d</w:t>
            </w:r>
            <w:r w:rsidR="00FF4947" w:rsidRPr="00FF4947">
              <w:t>’</w:t>
            </w:r>
            <w:r w:rsidRPr="00FF4947">
              <w:t>un lac ouvert ou d</w:t>
            </w:r>
            <w:r w:rsidR="00FF4947" w:rsidRPr="00FF4947">
              <w:t>’</w:t>
            </w:r>
            <w:r w:rsidRPr="00FF4947">
              <w:t>un cours d</w:t>
            </w:r>
            <w:r w:rsidR="00FF4947" w:rsidRPr="00FF4947">
              <w:t>’</w:t>
            </w:r>
            <w:r w:rsidRPr="00FF4947">
              <w:t>eau, mais sans y être hydrologiquement connectée par des eaux de surface.</w:t>
            </w:r>
          </w:p>
          <w:p w14:paraId="06528284" w14:textId="18AA63C1" w:rsidR="00511CA4" w:rsidRPr="00FF4947" w:rsidRDefault="009F12D0" w:rsidP="00A53EF5">
            <w:pPr>
              <w:pStyle w:val="NumberedListMIRB"/>
              <w:spacing w:line="276" w:lineRule="auto"/>
            </w:pPr>
            <w:r w:rsidRPr="00FF4947">
              <w:t>[Terre humide] située à moins de 1 km d</w:t>
            </w:r>
            <w:r w:rsidR="00FF4947" w:rsidRPr="00FF4947">
              <w:t>’</w:t>
            </w:r>
            <w:r w:rsidRPr="00FF4947">
              <w:t>autres terres humides mais sans y être hydrologiquement connectée par des eaux de surface.</w:t>
            </w:r>
          </w:p>
          <w:p w14:paraId="2665C085" w14:textId="5E52F069" w:rsidR="00511CA4" w:rsidRPr="00FF4947" w:rsidRDefault="009F12D0" w:rsidP="00A53EF5">
            <w:pPr>
              <w:pStyle w:val="NumberedListMIRB"/>
              <w:spacing w:line="276" w:lineRule="auto"/>
            </w:pPr>
            <w:r w:rsidRPr="00FF4947">
              <w:t>Aucune terre humide à moins de 1 km de distance.</w:t>
            </w:r>
          </w:p>
          <w:p w14:paraId="28977B7F" w14:textId="3A8C416E" w:rsidR="00511CA4" w:rsidRPr="00FF4947" w:rsidRDefault="00F17622" w:rsidP="00A53EF5">
            <w:pPr>
              <w:pStyle w:val="TableBodyTextMIRB"/>
            </w:pPr>
            <w:r w:rsidRPr="00FF4947">
              <w:rPr>
                <w:b/>
              </w:rPr>
              <w:t>VALEURS VALIDES</w:t>
            </w:r>
            <w:r w:rsidRPr="00FF4947">
              <w:t xml:space="preserve">: </w:t>
            </w:r>
          </w:p>
          <w:p w14:paraId="56696E0F" w14:textId="77777777" w:rsidR="00511CA4" w:rsidRPr="00FF4947" w:rsidRDefault="00511CA4" w:rsidP="00A53EF5">
            <w:pPr>
              <w:pStyle w:val="BulletsMIRB"/>
              <w:spacing w:after="0" w:line="276" w:lineRule="auto"/>
            </w:pPr>
            <w:r w:rsidRPr="00FF4947">
              <w:t>1</w:t>
            </w:r>
          </w:p>
          <w:p w14:paraId="25B014C3" w14:textId="77777777" w:rsidR="00511CA4" w:rsidRPr="00FF4947" w:rsidRDefault="00511CA4" w:rsidP="00A53EF5">
            <w:pPr>
              <w:pStyle w:val="BulletsMIRB"/>
              <w:spacing w:after="0" w:line="276" w:lineRule="auto"/>
            </w:pPr>
            <w:r w:rsidRPr="00FF4947">
              <w:t>2</w:t>
            </w:r>
          </w:p>
          <w:p w14:paraId="6F19321C" w14:textId="77777777" w:rsidR="00511CA4" w:rsidRPr="00FF4947" w:rsidRDefault="00511CA4" w:rsidP="00A53EF5">
            <w:pPr>
              <w:pStyle w:val="BulletsMIRB"/>
              <w:spacing w:after="0" w:line="276" w:lineRule="auto"/>
            </w:pPr>
            <w:r w:rsidRPr="00FF4947">
              <w:lastRenderedPageBreak/>
              <w:t>3</w:t>
            </w:r>
          </w:p>
          <w:p w14:paraId="34A461FF" w14:textId="77777777" w:rsidR="00511CA4" w:rsidRPr="00FF4947" w:rsidRDefault="00511CA4" w:rsidP="00A53EF5">
            <w:pPr>
              <w:pStyle w:val="BulletsMIRB"/>
              <w:spacing w:after="0" w:line="276" w:lineRule="auto"/>
            </w:pPr>
            <w:r w:rsidRPr="00FF4947">
              <w:t>4</w:t>
            </w:r>
          </w:p>
          <w:p w14:paraId="21503700" w14:textId="77777777" w:rsidR="00511CA4" w:rsidRPr="00FF4947" w:rsidRDefault="00511CA4" w:rsidP="00A53EF5">
            <w:pPr>
              <w:pStyle w:val="BulletsMIRB"/>
              <w:spacing w:after="0" w:line="276" w:lineRule="auto"/>
            </w:pPr>
            <w:r w:rsidRPr="00FF4947">
              <w:t>5</w:t>
            </w:r>
          </w:p>
          <w:p w14:paraId="1D5AB9CB" w14:textId="77777777" w:rsidR="00511CA4" w:rsidRPr="00FF4947" w:rsidRDefault="00511CA4" w:rsidP="00A53EF5">
            <w:pPr>
              <w:pStyle w:val="BulletsMIRB"/>
              <w:spacing w:after="0" w:line="276" w:lineRule="auto"/>
            </w:pPr>
            <w:r w:rsidRPr="00FF4947">
              <w:t>6</w:t>
            </w:r>
          </w:p>
          <w:p w14:paraId="3C965C77" w14:textId="77777777" w:rsidR="00511CA4" w:rsidRPr="00FF4947" w:rsidRDefault="00511CA4" w:rsidP="00A53EF5">
            <w:pPr>
              <w:pStyle w:val="BulletsMIRB"/>
              <w:spacing w:after="0" w:line="276" w:lineRule="auto"/>
            </w:pPr>
            <w:r w:rsidRPr="00FF4947">
              <w:t>7</w:t>
            </w:r>
          </w:p>
        </w:tc>
      </w:tr>
      <w:tr w:rsidR="00511CA4" w:rsidRPr="00FF4947" w14:paraId="55607558" w14:textId="77777777" w:rsidTr="00A53EF5">
        <w:trPr>
          <w:cantSplit/>
          <w:trHeight w:val="432"/>
        </w:trPr>
        <w:tc>
          <w:tcPr>
            <w:tcW w:w="5058" w:type="dxa"/>
            <w:vAlign w:val="center"/>
          </w:tcPr>
          <w:p w14:paraId="39D3429A" w14:textId="77777777" w:rsidR="00511CA4" w:rsidRPr="00FF4947" w:rsidRDefault="00511CA4" w:rsidP="00A53EF5">
            <w:pPr>
              <w:pStyle w:val="TableColumnNameMIRB"/>
            </w:pPr>
            <w:r w:rsidRPr="00FF4947">
              <w:lastRenderedPageBreak/>
              <w:t>PROXIMITY_SCORE</w:t>
            </w:r>
          </w:p>
        </w:tc>
        <w:tc>
          <w:tcPr>
            <w:tcW w:w="2250" w:type="dxa"/>
            <w:vAlign w:val="center"/>
          </w:tcPr>
          <w:p w14:paraId="78AEDF17" w14:textId="77777777" w:rsidR="00511CA4" w:rsidRPr="00FF4947" w:rsidRDefault="00511CA4" w:rsidP="00A53EF5">
            <w:pPr>
              <w:pStyle w:val="TableBodyTextMIRB"/>
            </w:pPr>
            <w:r w:rsidRPr="00FF4947">
              <w:t>NUMBER(1)</w:t>
            </w:r>
          </w:p>
        </w:tc>
        <w:tc>
          <w:tcPr>
            <w:tcW w:w="1710" w:type="dxa"/>
            <w:vAlign w:val="center"/>
          </w:tcPr>
          <w:p w14:paraId="67B16AB1" w14:textId="1699D641" w:rsidR="00511CA4" w:rsidRPr="00FF4947" w:rsidRDefault="001071EB" w:rsidP="00A53EF5">
            <w:pPr>
              <w:pStyle w:val="TableBodyTextMIRB"/>
            </w:pPr>
            <w:r w:rsidRPr="00FF4947">
              <w:t>Oui</w:t>
            </w:r>
          </w:p>
        </w:tc>
        <w:tc>
          <w:tcPr>
            <w:tcW w:w="1980" w:type="dxa"/>
            <w:vAlign w:val="center"/>
          </w:tcPr>
          <w:p w14:paraId="1C56F387" w14:textId="77777777" w:rsidR="00511CA4" w:rsidRPr="00FF4947" w:rsidRDefault="00511CA4" w:rsidP="00A53EF5">
            <w:pPr>
              <w:pStyle w:val="TableBodyTextMIRB"/>
            </w:pPr>
            <w:r w:rsidRPr="00FF4947">
              <w:t>PROXIMITY</w:t>
            </w:r>
          </w:p>
        </w:tc>
        <w:tc>
          <w:tcPr>
            <w:tcW w:w="6480" w:type="dxa"/>
            <w:vAlign w:val="center"/>
          </w:tcPr>
          <w:p w14:paraId="4EC932BF" w14:textId="304FE746" w:rsidR="00511CA4" w:rsidRPr="00FF4947" w:rsidRDefault="00511CA4" w:rsidP="00A53EF5">
            <w:pPr>
              <w:pStyle w:val="TableBodyTextMIRB"/>
            </w:pPr>
            <w:r w:rsidRPr="00FF4947">
              <w:t>Score pour la proximité d</w:t>
            </w:r>
            <w:r w:rsidR="00FF4947" w:rsidRPr="00FF4947">
              <w:t>’</w:t>
            </w:r>
            <w:r w:rsidRPr="00FF4947">
              <w:t>autres terres humides par rapport à la terre humide évaluée. Section 1.2.4 du manuel du SETHO (Valeur de 8 au maximum)</w:t>
            </w:r>
          </w:p>
          <w:p w14:paraId="17ACA5C7" w14:textId="013BA246" w:rsidR="00511CA4" w:rsidRPr="00FF4947" w:rsidRDefault="00F17622" w:rsidP="00A53EF5">
            <w:pPr>
              <w:pStyle w:val="TableBodyTextMIRB"/>
              <w:spacing w:before="120"/>
            </w:pPr>
            <w:r w:rsidRPr="00FF4947">
              <w:rPr>
                <w:b/>
              </w:rPr>
              <w:t>VALEURS VALIDES</w:t>
            </w:r>
            <w:r w:rsidRPr="00FF4947">
              <w:t>: ENTRE 0 ET 8</w:t>
            </w:r>
          </w:p>
        </w:tc>
      </w:tr>
      <w:tr w:rsidR="00511CA4" w:rsidRPr="00FF4947" w14:paraId="0A188FC5" w14:textId="77777777" w:rsidTr="00A53EF5">
        <w:trPr>
          <w:cantSplit/>
          <w:trHeight w:val="432"/>
        </w:trPr>
        <w:tc>
          <w:tcPr>
            <w:tcW w:w="5058" w:type="dxa"/>
            <w:vAlign w:val="center"/>
          </w:tcPr>
          <w:p w14:paraId="708297B1" w14:textId="77777777" w:rsidR="00511CA4" w:rsidRPr="00FF4947" w:rsidRDefault="00511CA4" w:rsidP="00A53EF5">
            <w:pPr>
              <w:pStyle w:val="TableColumnNameMIRB"/>
            </w:pPr>
            <w:r w:rsidRPr="00FF4947">
              <w:t>INTERSPERSION_SCORE</w:t>
            </w:r>
          </w:p>
        </w:tc>
        <w:tc>
          <w:tcPr>
            <w:tcW w:w="2250" w:type="dxa"/>
            <w:vAlign w:val="center"/>
          </w:tcPr>
          <w:p w14:paraId="5D0262A0" w14:textId="77777777" w:rsidR="00511CA4" w:rsidRPr="00FF4947" w:rsidRDefault="00511CA4" w:rsidP="00A53EF5">
            <w:pPr>
              <w:pStyle w:val="TableBodyTextMIRB"/>
            </w:pPr>
            <w:r w:rsidRPr="00FF4947">
              <w:t>NUMBER(2)</w:t>
            </w:r>
          </w:p>
        </w:tc>
        <w:tc>
          <w:tcPr>
            <w:tcW w:w="1710" w:type="dxa"/>
            <w:vAlign w:val="center"/>
          </w:tcPr>
          <w:p w14:paraId="3F8E81BF" w14:textId="44C12023" w:rsidR="00511CA4" w:rsidRPr="00FF4947" w:rsidRDefault="001071EB" w:rsidP="00A53EF5">
            <w:pPr>
              <w:pStyle w:val="TableBodyTextMIRB"/>
            </w:pPr>
            <w:r w:rsidRPr="00FF4947">
              <w:t>Oui</w:t>
            </w:r>
          </w:p>
        </w:tc>
        <w:tc>
          <w:tcPr>
            <w:tcW w:w="1980" w:type="dxa"/>
            <w:vAlign w:val="center"/>
          </w:tcPr>
          <w:p w14:paraId="59144C42" w14:textId="77777777" w:rsidR="00511CA4" w:rsidRPr="00FF4947" w:rsidRDefault="00511CA4" w:rsidP="00A53EF5">
            <w:pPr>
              <w:pStyle w:val="TableBodyTextMIRB"/>
            </w:pPr>
            <w:r w:rsidRPr="00FF4947">
              <w:t>INTERSPERS</w:t>
            </w:r>
          </w:p>
        </w:tc>
        <w:tc>
          <w:tcPr>
            <w:tcW w:w="6480" w:type="dxa"/>
            <w:vAlign w:val="center"/>
          </w:tcPr>
          <w:p w14:paraId="7ABE71F0" w14:textId="2D28153C" w:rsidR="00511CA4" w:rsidRPr="00FF4947" w:rsidRDefault="00511CA4" w:rsidP="00A53EF5">
            <w:pPr>
              <w:pStyle w:val="TableBodyTextMIRB"/>
            </w:pPr>
            <w:r w:rsidRPr="00FF4947">
              <w:t>Score pour l</w:t>
            </w:r>
            <w:r w:rsidR="00FF4947" w:rsidRPr="00FF4947">
              <w:t>’</w:t>
            </w:r>
            <w:r w:rsidRPr="00FF4947">
              <w:t>hétérogénéité spatiale de la terre humide telle que mesurée par la méthode basée sur la végétation parsemée décrite dans la section 1.2.5 du manuel du SETHO. (Plage de 3 à 30).</w:t>
            </w:r>
          </w:p>
          <w:p w14:paraId="77260EF4" w14:textId="61D6B8F4" w:rsidR="00511CA4" w:rsidRPr="00FF4947" w:rsidRDefault="00F17622" w:rsidP="00A53EF5">
            <w:pPr>
              <w:pStyle w:val="TableBodyTextMIRB"/>
              <w:spacing w:before="120"/>
            </w:pPr>
            <w:r w:rsidRPr="00FF4947">
              <w:rPr>
                <w:b/>
              </w:rPr>
              <w:t>VALEURS VALIDES</w:t>
            </w:r>
            <w:r w:rsidRPr="00FF4947">
              <w:t>: ENTRE 3 ET 30</w:t>
            </w:r>
          </w:p>
        </w:tc>
      </w:tr>
      <w:tr w:rsidR="00511CA4" w:rsidRPr="00FF4947" w14:paraId="74E8ED92" w14:textId="77777777" w:rsidTr="00A53EF5">
        <w:trPr>
          <w:cantSplit/>
          <w:trHeight w:val="432"/>
        </w:trPr>
        <w:tc>
          <w:tcPr>
            <w:tcW w:w="5058" w:type="dxa"/>
            <w:vAlign w:val="center"/>
          </w:tcPr>
          <w:p w14:paraId="6B50260C" w14:textId="77777777" w:rsidR="00511CA4" w:rsidRPr="00FF4947" w:rsidRDefault="00511CA4" w:rsidP="00A53EF5">
            <w:pPr>
              <w:pStyle w:val="TableColumnNameMIRB"/>
            </w:pPr>
            <w:r w:rsidRPr="00FF4947">
              <w:t>OPEN_WATER_TYPE</w:t>
            </w:r>
          </w:p>
        </w:tc>
        <w:tc>
          <w:tcPr>
            <w:tcW w:w="2250" w:type="dxa"/>
            <w:vAlign w:val="center"/>
          </w:tcPr>
          <w:p w14:paraId="7CD07E03" w14:textId="77777777" w:rsidR="00511CA4" w:rsidRPr="00FF4947" w:rsidRDefault="00511CA4" w:rsidP="00A53EF5">
            <w:pPr>
              <w:pStyle w:val="TableBodyTextMIRB"/>
            </w:pPr>
            <w:r w:rsidRPr="00FF4947">
              <w:t>VARCHAR2(6)</w:t>
            </w:r>
          </w:p>
        </w:tc>
        <w:tc>
          <w:tcPr>
            <w:tcW w:w="1710" w:type="dxa"/>
            <w:vAlign w:val="center"/>
          </w:tcPr>
          <w:p w14:paraId="657F2968" w14:textId="106192F1" w:rsidR="00511CA4" w:rsidRPr="00FF4947" w:rsidRDefault="001071EB" w:rsidP="00A53EF5">
            <w:pPr>
              <w:pStyle w:val="TableBodyTextMIRB"/>
            </w:pPr>
            <w:r w:rsidRPr="00FF4947">
              <w:t>Oui</w:t>
            </w:r>
          </w:p>
        </w:tc>
        <w:tc>
          <w:tcPr>
            <w:tcW w:w="1980" w:type="dxa"/>
            <w:vAlign w:val="center"/>
          </w:tcPr>
          <w:p w14:paraId="5A645F69" w14:textId="77777777" w:rsidR="00511CA4" w:rsidRPr="00FF4947" w:rsidRDefault="00511CA4" w:rsidP="00A53EF5">
            <w:pPr>
              <w:pStyle w:val="TableBodyTextMIRB"/>
            </w:pPr>
            <w:r w:rsidRPr="00FF4947">
              <w:t>OPEN_TYPE</w:t>
            </w:r>
          </w:p>
        </w:tc>
        <w:tc>
          <w:tcPr>
            <w:tcW w:w="6480" w:type="dxa"/>
            <w:vAlign w:val="center"/>
          </w:tcPr>
          <w:p w14:paraId="57AD16CF" w14:textId="633AA1F3" w:rsidR="00511CA4" w:rsidRPr="00FF4947" w:rsidRDefault="005736CA" w:rsidP="00A53EF5">
            <w:pPr>
              <w:pStyle w:val="TableBodyTextMIRB"/>
            </w:pPr>
            <w:r w:rsidRPr="00FF4947">
              <w:t>Types de zones d</w:t>
            </w:r>
            <w:r w:rsidR="00FF4947" w:rsidRPr="00FF4947">
              <w:t>’</w:t>
            </w:r>
            <w:r w:rsidRPr="00FF4947">
              <w:t>eau libre décrites et illustrées dans la section 1.2.6 du manuel du SETHO.</w:t>
            </w:r>
          </w:p>
          <w:p w14:paraId="2650F0F9" w14:textId="199588DA" w:rsidR="00511CA4" w:rsidRPr="00FF4947" w:rsidRDefault="00F17622" w:rsidP="00A53EF5">
            <w:pPr>
              <w:pStyle w:val="TableBodyTextMIRB"/>
            </w:pPr>
            <w:r w:rsidRPr="00FF4947">
              <w:rPr>
                <w:b/>
              </w:rPr>
              <w:t>VALEURS VALIDES</w:t>
            </w:r>
            <w:r w:rsidRPr="00FF4947">
              <w:t xml:space="preserve">: </w:t>
            </w:r>
          </w:p>
          <w:p w14:paraId="0A3937E8" w14:textId="77777777" w:rsidR="00511CA4" w:rsidRPr="00FF4947" w:rsidRDefault="00511CA4" w:rsidP="00A53EF5">
            <w:pPr>
              <w:pStyle w:val="BulletsMIRB"/>
              <w:spacing w:after="0" w:line="276" w:lineRule="auto"/>
            </w:pPr>
            <w:r w:rsidRPr="00FF4947">
              <w:t>Type 1</w:t>
            </w:r>
          </w:p>
          <w:p w14:paraId="502282A4" w14:textId="77777777" w:rsidR="00511CA4" w:rsidRPr="00FF4947" w:rsidRDefault="00511CA4" w:rsidP="00A53EF5">
            <w:pPr>
              <w:pStyle w:val="BulletsMIRB"/>
              <w:spacing w:after="0" w:line="276" w:lineRule="auto"/>
            </w:pPr>
            <w:r w:rsidRPr="00FF4947">
              <w:t>Type 2</w:t>
            </w:r>
          </w:p>
          <w:p w14:paraId="56FAB2BB" w14:textId="77777777" w:rsidR="00511CA4" w:rsidRPr="00FF4947" w:rsidRDefault="00511CA4" w:rsidP="00A53EF5">
            <w:pPr>
              <w:pStyle w:val="BulletsMIRB"/>
              <w:spacing w:after="0" w:line="276" w:lineRule="auto"/>
            </w:pPr>
            <w:r w:rsidRPr="00FF4947">
              <w:t>Type 3</w:t>
            </w:r>
          </w:p>
          <w:p w14:paraId="6AA79203" w14:textId="77777777" w:rsidR="00511CA4" w:rsidRPr="00FF4947" w:rsidRDefault="00511CA4" w:rsidP="00A53EF5">
            <w:pPr>
              <w:pStyle w:val="BulletsMIRB"/>
              <w:spacing w:after="0" w:line="276" w:lineRule="auto"/>
            </w:pPr>
            <w:r w:rsidRPr="00FF4947">
              <w:t>Type 4</w:t>
            </w:r>
          </w:p>
          <w:p w14:paraId="39997460" w14:textId="77777777" w:rsidR="00511CA4" w:rsidRPr="00FF4947" w:rsidRDefault="00511CA4" w:rsidP="00A53EF5">
            <w:pPr>
              <w:pStyle w:val="BulletsMIRB"/>
              <w:spacing w:after="0" w:line="276" w:lineRule="auto"/>
            </w:pPr>
            <w:r w:rsidRPr="00FF4947">
              <w:t>Type 5</w:t>
            </w:r>
          </w:p>
          <w:p w14:paraId="4F12674F" w14:textId="77777777" w:rsidR="00511CA4" w:rsidRPr="00FF4947" w:rsidRDefault="00511CA4" w:rsidP="00A53EF5">
            <w:pPr>
              <w:pStyle w:val="BulletsMIRB"/>
              <w:spacing w:after="0" w:line="276" w:lineRule="auto"/>
            </w:pPr>
            <w:r w:rsidRPr="00FF4947">
              <w:t>Type 6</w:t>
            </w:r>
          </w:p>
          <w:p w14:paraId="101212C6" w14:textId="77777777" w:rsidR="00511CA4" w:rsidRPr="00FF4947" w:rsidRDefault="00511CA4" w:rsidP="00A53EF5">
            <w:pPr>
              <w:pStyle w:val="BulletsMIRB"/>
              <w:spacing w:after="0" w:line="276" w:lineRule="auto"/>
            </w:pPr>
            <w:r w:rsidRPr="00FF4947">
              <w:t>Type 7</w:t>
            </w:r>
          </w:p>
          <w:p w14:paraId="2066FDF0" w14:textId="77777777" w:rsidR="00511CA4" w:rsidRPr="00FF4947" w:rsidRDefault="00511CA4" w:rsidP="00A53EF5">
            <w:pPr>
              <w:pStyle w:val="BulletsMIRB"/>
              <w:spacing w:after="0" w:line="276" w:lineRule="auto"/>
            </w:pPr>
            <w:r w:rsidRPr="00FF4947">
              <w:t>Type 8</w:t>
            </w:r>
          </w:p>
          <w:p w14:paraId="2A28A905" w14:textId="77777777" w:rsidR="00511CA4" w:rsidRPr="00FF4947" w:rsidRDefault="00511CA4" w:rsidP="00A53EF5">
            <w:pPr>
              <w:pStyle w:val="BulletsMIRB"/>
              <w:spacing w:after="0" w:line="276" w:lineRule="auto"/>
            </w:pPr>
            <w:r w:rsidRPr="00FF4947">
              <w:t>None</w:t>
            </w:r>
          </w:p>
        </w:tc>
      </w:tr>
      <w:tr w:rsidR="00511CA4" w:rsidRPr="00FF4947" w14:paraId="38BFD66D" w14:textId="77777777" w:rsidTr="00A53EF5">
        <w:trPr>
          <w:cantSplit/>
          <w:trHeight w:val="432"/>
        </w:trPr>
        <w:tc>
          <w:tcPr>
            <w:tcW w:w="5058" w:type="dxa"/>
            <w:vAlign w:val="center"/>
          </w:tcPr>
          <w:p w14:paraId="26EEE231" w14:textId="77777777" w:rsidR="00511CA4" w:rsidRPr="00FF4947" w:rsidRDefault="00511CA4" w:rsidP="00A53EF5">
            <w:pPr>
              <w:pStyle w:val="TableColumnNameMIRB"/>
            </w:pPr>
            <w:r w:rsidRPr="00FF4947">
              <w:lastRenderedPageBreak/>
              <w:t>OPEN_WATER_TYPE_SCORE</w:t>
            </w:r>
          </w:p>
        </w:tc>
        <w:tc>
          <w:tcPr>
            <w:tcW w:w="2250" w:type="dxa"/>
            <w:vAlign w:val="center"/>
          </w:tcPr>
          <w:p w14:paraId="356837DC" w14:textId="77777777" w:rsidR="00511CA4" w:rsidRPr="00FF4947" w:rsidRDefault="00511CA4" w:rsidP="00A53EF5">
            <w:pPr>
              <w:pStyle w:val="TableBodyTextMIRB"/>
            </w:pPr>
            <w:r w:rsidRPr="00FF4947">
              <w:t>NUMBER(2)</w:t>
            </w:r>
          </w:p>
        </w:tc>
        <w:tc>
          <w:tcPr>
            <w:tcW w:w="1710" w:type="dxa"/>
            <w:vAlign w:val="center"/>
          </w:tcPr>
          <w:p w14:paraId="7A33C664" w14:textId="106BB3BE" w:rsidR="00511CA4" w:rsidRPr="00FF4947" w:rsidRDefault="001071EB" w:rsidP="00A53EF5">
            <w:pPr>
              <w:pStyle w:val="TableBodyTextMIRB"/>
            </w:pPr>
            <w:r w:rsidRPr="00FF4947">
              <w:t>Oui</w:t>
            </w:r>
          </w:p>
        </w:tc>
        <w:tc>
          <w:tcPr>
            <w:tcW w:w="1980" w:type="dxa"/>
            <w:vAlign w:val="center"/>
          </w:tcPr>
          <w:p w14:paraId="2F4ED181" w14:textId="77777777" w:rsidR="00511CA4" w:rsidRPr="00FF4947" w:rsidRDefault="00511CA4" w:rsidP="00A53EF5">
            <w:pPr>
              <w:pStyle w:val="TableBodyTextMIRB"/>
            </w:pPr>
            <w:r w:rsidRPr="00FF4947">
              <w:t>OPEN_SCORE</w:t>
            </w:r>
          </w:p>
        </w:tc>
        <w:tc>
          <w:tcPr>
            <w:tcW w:w="6480" w:type="dxa"/>
            <w:vAlign w:val="center"/>
          </w:tcPr>
          <w:p w14:paraId="7DC82058" w14:textId="27FBA044" w:rsidR="00511CA4" w:rsidRPr="00FF4947" w:rsidRDefault="00511CA4" w:rsidP="00A53EF5">
            <w:pPr>
              <w:pStyle w:val="TableBodyTextMIRB"/>
            </w:pPr>
            <w:r w:rsidRPr="00FF4947">
              <w:t>Score pour le type de zone d</w:t>
            </w:r>
            <w:r w:rsidR="00FF4947" w:rsidRPr="00FF4947">
              <w:t>’</w:t>
            </w:r>
            <w:r w:rsidRPr="00FF4947">
              <w:t>eau libre, qui évalue la proportion des zones d</w:t>
            </w:r>
            <w:r w:rsidR="00FF4947" w:rsidRPr="00FF4947">
              <w:t>’</w:t>
            </w:r>
            <w:r w:rsidRPr="00FF4947">
              <w:t>eau libre dans une terre humide et la façon dont elles sont entremêlées avec la végétation. Section 1.2.6 du manuel du SETHO. (Valeur de 30 au maximum)</w:t>
            </w:r>
          </w:p>
          <w:p w14:paraId="018DD20C" w14:textId="393CB5FE" w:rsidR="00511CA4" w:rsidRPr="00FF4947" w:rsidRDefault="00F17622" w:rsidP="00A53EF5">
            <w:pPr>
              <w:pStyle w:val="TableBodyTextMIRB"/>
              <w:spacing w:before="120"/>
            </w:pPr>
            <w:r w:rsidRPr="00FF4947">
              <w:rPr>
                <w:b/>
              </w:rPr>
              <w:t>VALEURS VALIDES</w:t>
            </w:r>
            <w:r w:rsidRPr="00FF4947">
              <w:t>: ENTRE 0 ET 30</w:t>
            </w:r>
          </w:p>
        </w:tc>
      </w:tr>
      <w:tr w:rsidR="00511CA4" w:rsidRPr="00FF4947" w14:paraId="695C3DBA" w14:textId="77777777" w:rsidTr="00A53EF5">
        <w:trPr>
          <w:cantSplit/>
          <w:trHeight w:val="432"/>
        </w:trPr>
        <w:tc>
          <w:tcPr>
            <w:tcW w:w="5058" w:type="dxa"/>
            <w:vAlign w:val="center"/>
          </w:tcPr>
          <w:p w14:paraId="3291D2B1" w14:textId="77777777" w:rsidR="00511CA4" w:rsidRPr="00FF4947" w:rsidRDefault="00511CA4" w:rsidP="00A53EF5">
            <w:pPr>
              <w:pStyle w:val="TableColumnNameMIRB"/>
            </w:pPr>
            <w:r w:rsidRPr="00FF4947">
              <w:t>BIODIVERSITY_TOTAL_SCORE</w:t>
            </w:r>
          </w:p>
        </w:tc>
        <w:tc>
          <w:tcPr>
            <w:tcW w:w="2250" w:type="dxa"/>
            <w:vAlign w:val="center"/>
          </w:tcPr>
          <w:p w14:paraId="1F4C8CFF" w14:textId="77777777" w:rsidR="00511CA4" w:rsidRPr="00FF4947" w:rsidRDefault="00511CA4" w:rsidP="00A53EF5">
            <w:pPr>
              <w:pStyle w:val="TableBodyTextMIRB"/>
            </w:pPr>
            <w:r w:rsidRPr="00FF4947">
              <w:t>NUMBER(3)</w:t>
            </w:r>
          </w:p>
        </w:tc>
        <w:tc>
          <w:tcPr>
            <w:tcW w:w="1710" w:type="dxa"/>
            <w:vAlign w:val="center"/>
          </w:tcPr>
          <w:p w14:paraId="56C9CB0F" w14:textId="0953B2AF" w:rsidR="00511CA4" w:rsidRPr="00FF4947" w:rsidRDefault="001071EB" w:rsidP="00A53EF5">
            <w:pPr>
              <w:pStyle w:val="TableBodyTextMIRB"/>
            </w:pPr>
            <w:r w:rsidRPr="00FF4947">
              <w:t>Oui</w:t>
            </w:r>
          </w:p>
        </w:tc>
        <w:tc>
          <w:tcPr>
            <w:tcW w:w="1980" w:type="dxa"/>
            <w:vAlign w:val="center"/>
          </w:tcPr>
          <w:p w14:paraId="167FCFAD" w14:textId="77777777" w:rsidR="00511CA4" w:rsidRPr="00FF4947" w:rsidRDefault="00511CA4" w:rsidP="00A53EF5">
            <w:pPr>
              <w:pStyle w:val="TableBodyTextMIRB"/>
            </w:pPr>
            <w:r w:rsidRPr="00FF4947">
              <w:t>BIODIVERS</w:t>
            </w:r>
          </w:p>
        </w:tc>
        <w:tc>
          <w:tcPr>
            <w:tcW w:w="6480" w:type="dxa"/>
            <w:vAlign w:val="center"/>
          </w:tcPr>
          <w:p w14:paraId="404ECF6D" w14:textId="66B5B34A" w:rsidR="00511CA4" w:rsidRPr="00FF4947" w:rsidRDefault="00A34826" w:rsidP="00A53EF5">
            <w:pPr>
              <w:pStyle w:val="TableBodyTextMIRB"/>
              <w:rPr>
                <w:color w:val="auto"/>
              </w:rPr>
            </w:pPr>
            <w:r w:rsidRPr="00FF4947">
              <w:t xml:space="preserve">Score total de la sous-composante </w:t>
            </w:r>
            <w:proofErr w:type="spellStart"/>
            <w:r w:rsidRPr="00FF4947">
              <w:t>Biodiversity</w:t>
            </w:r>
            <w:proofErr w:type="spellEnd"/>
            <w:r w:rsidRPr="00FF4947">
              <w:t xml:space="preserve"> de la composante </w:t>
            </w:r>
            <w:proofErr w:type="spellStart"/>
            <w:r w:rsidRPr="00FF4947">
              <w:t>Biological</w:t>
            </w:r>
            <w:proofErr w:type="spellEnd"/>
            <w:r w:rsidRPr="00FF4947">
              <w:t>. C</w:t>
            </w:r>
            <w:r w:rsidR="00FF4947" w:rsidRPr="00FF4947">
              <w:t>’</w:t>
            </w:r>
            <w:r w:rsidRPr="00FF4947">
              <w:t>est la somme des scores calculés en application des sections 1.2.1, 1.2.2, 1.2.3, 1.2.4, 1.2.5 et 1.2.6 du manuel du SETHO.</w:t>
            </w:r>
            <w:r w:rsidRPr="00FF4947">
              <w:rPr>
                <w:color w:val="auto"/>
              </w:rPr>
              <w:t xml:space="preserve"> </w:t>
            </w:r>
            <w:r w:rsidRPr="0057539B">
              <w:rPr>
                <w:color w:val="auto"/>
                <w:lang w:val="en-CA"/>
              </w:rPr>
              <w:t xml:space="preserve">CALCUL: Biodiversity Total Score = Wetland Type Count Score + Vegetation Comm Score + Surrounding Score + Proximity Score + Interspersion Score + Open Water Types Score. </w:t>
            </w:r>
            <w:r w:rsidRPr="00FF4947">
              <w:rPr>
                <w:color w:val="auto"/>
              </w:rPr>
              <w:t>(Plage de 13 à 150).</w:t>
            </w:r>
          </w:p>
          <w:p w14:paraId="2A786F8D" w14:textId="0B9D9E80" w:rsidR="00511CA4" w:rsidRPr="00FF4947" w:rsidRDefault="00F17622" w:rsidP="00A53EF5">
            <w:pPr>
              <w:pStyle w:val="TableBodyTextMIRB"/>
              <w:spacing w:before="120"/>
            </w:pPr>
            <w:r w:rsidRPr="00FF4947">
              <w:rPr>
                <w:b/>
              </w:rPr>
              <w:t>VALEURS VALIDES</w:t>
            </w:r>
            <w:r w:rsidRPr="00FF4947">
              <w:t>: ENTRE 13 ET 150</w:t>
            </w:r>
          </w:p>
        </w:tc>
      </w:tr>
      <w:tr w:rsidR="00511CA4" w:rsidRPr="00FF4947" w14:paraId="2740437C" w14:textId="77777777" w:rsidTr="00A53EF5">
        <w:trPr>
          <w:cantSplit/>
          <w:trHeight w:val="432"/>
        </w:trPr>
        <w:tc>
          <w:tcPr>
            <w:tcW w:w="5058" w:type="dxa"/>
            <w:vAlign w:val="center"/>
          </w:tcPr>
          <w:p w14:paraId="12B8E9AE" w14:textId="77777777" w:rsidR="00511CA4" w:rsidRPr="00FF4947" w:rsidRDefault="00511CA4" w:rsidP="00A53EF5">
            <w:pPr>
              <w:pStyle w:val="TableColumnNameMIRB"/>
            </w:pPr>
            <w:r w:rsidRPr="00FF4947">
              <w:t>SIZE_BIOLOGICAL_SCORE</w:t>
            </w:r>
          </w:p>
        </w:tc>
        <w:tc>
          <w:tcPr>
            <w:tcW w:w="2250" w:type="dxa"/>
            <w:vAlign w:val="center"/>
          </w:tcPr>
          <w:p w14:paraId="5AE97B45" w14:textId="77777777" w:rsidR="00511CA4" w:rsidRPr="00FF4947" w:rsidRDefault="00511CA4" w:rsidP="00A53EF5">
            <w:pPr>
              <w:pStyle w:val="TableBodyTextMIRB"/>
            </w:pPr>
            <w:r w:rsidRPr="00FF4947">
              <w:t>NUMBER(2)</w:t>
            </w:r>
          </w:p>
        </w:tc>
        <w:tc>
          <w:tcPr>
            <w:tcW w:w="1710" w:type="dxa"/>
            <w:vAlign w:val="center"/>
          </w:tcPr>
          <w:p w14:paraId="4A2AF5B6" w14:textId="2DA95B0E" w:rsidR="00511CA4" w:rsidRPr="00FF4947" w:rsidRDefault="001071EB" w:rsidP="00A53EF5">
            <w:pPr>
              <w:pStyle w:val="TableBodyTextMIRB"/>
            </w:pPr>
            <w:r w:rsidRPr="00FF4947">
              <w:t>Oui</w:t>
            </w:r>
          </w:p>
        </w:tc>
        <w:tc>
          <w:tcPr>
            <w:tcW w:w="1980" w:type="dxa"/>
            <w:vAlign w:val="center"/>
          </w:tcPr>
          <w:p w14:paraId="6D211351" w14:textId="77777777" w:rsidR="00511CA4" w:rsidRPr="00FF4947" w:rsidRDefault="00511CA4" w:rsidP="00A53EF5">
            <w:pPr>
              <w:pStyle w:val="TableBodyTextMIRB"/>
            </w:pPr>
            <w:r w:rsidRPr="00FF4947">
              <w:t>SIZE_BIOL</w:t>
            </w:r>
          </w:p>
        </w:tc>
        <w:tc>
          <w:tcPr>
            <w:tcW w:w="6480" w:type="dxa"/>
            <w:vAlign w:val="center"/>
          </w:tcPr>
          <w:p w14:paraId="28EF0037" w14:textId="5898B6E0" w:rsidR="00511CA4" w:rsidRPr="00FF4947" w:rsidRDefault="00511CA4" w:rsidP="00A53EF5">
            <w:pPr>
              <w:pStyle w:val="TableBodyTextMIRB"/>
            </w:pPr>
            <w:r w:rsidRPr="00FF4947">
              <w:t>Score pour l</w:t>
            </w:r>
            <w:r w:rsidR="00FF4947" w:rsidRPr="00FF4947">
              <w:t>’</w:t>
            </w:r>
            <w:r w:rsidRPr="00FF4947">
              <w:t>ensemble de la terre humide en termes de sa biodiversité. La valeur, indiquée dans la table de la sous</w:t>
            </w:r>
            <w:r w:rsidRPr="00FF4947">
              <w:noBreakHyphen/>
              <w:t>composante 1.3, est obtenue par le croisement de la superficie totale de la terre humide et du sous</w:t>
            </w:r>
            <w:r w:rsidRPr="00FF4947">
              <w:noBreakHyphen/>
              <w:t>total des scores des sections 1.2.1, 1.2.2, 1.2.3, 1.2.4, 1.2.5 et 1.2.6 du manuel du SETHO. (Plage de 1 à 50).</w:t>
            </w:r>
          </w:p>
          <w:p w14:paraId="73E80622" w14:textId="7584480A" w:rsidR="00511CA4" w:rsidRPr="00FF4947" w:rsidRDefault="00F17622" w:rsidP="00A53EF5">
            <w:pPr>
              <w:pStyle w:val="TableBodyTextMIRB"/>
              <w:spacing w:before="120"/>
            </w:pPr>
            <w:r w:rsidRPr="00FF4947">
              <w:rPr>
                <w:b/>
              </w:rPr>
              <w:t>VALEURS VALIDES</w:t>
            </w:r>
            <w:r w:rsidRPr="00FF4947">
              <w:t>: ENTRE 1 ET 50</w:t>
            </w:r>
          </w:p>
        </w:tc>
      </w:tr>
      <w:tr w:rsidR="00511CA4" w:rsidRPr="00FF4947" w14:paraId="64AD0B97" w14:textId="77777777" w:rsidTr="00A53EF5">
        <w:trPr>
          <w:cantSplit/>
          <w:trHeight w:val="432"/>
        </w:trPr>
        <w:tc>
          <w:tcPr>
            <w:tcW w:w="5058" w:type="dxa"/>
            <w:vAlign w:val="center"/>
          </w:tcPr>
          <w:p w14:paraId="6769ACB5" w14:textId="77777777" w:rsidR="00511CA4" w:rsidRPr="00FF4947" w:rsidRDefault="00511CA4" w:rsidP="00A53EF5">
            <w:pPr>
              <w:pStyle w:val="TableColumnNameMIRB"/>
            </w:pPr>
            <w:r w:rsidRPr="00FF4947">
              <w:t>EFFECTIVE_DATETIME</w:t>
            </w:r>
          </w:p>
        </w:tc>
        <w:tc>
          <w:tcPr>
            <w:tcW w:w="2250" w:type="dxa"/>
            <w:vAlign w:val="center"/>
          </w:tcPr>
          <w:p w14:paraId="5C139297" w14:textId="77777777" w:rsidR="00511CA4" w:rsidRPr="00FF4947" w:rsidRDefault="00511CA4" w:rsidP="00A53EF5">
            <w:pPr>
              <w:pStyle w:val="TableBodyTextMIRB"/>
            </w:pPr>
            <w:r w:rsidRPr="00FF4947">
              <w:t>DATE</w:t>
            </w:r>
          </w:p>
        </w:tc>
        <w:tc>
          <w:tcPr>
            <w:tcW w:w="1710" w:type="dxa"/>
            <w:vAlign w:val="center"/>
          </w:tcPr>
          <w:p w14:paraId="75EB87D7" w14:textId="6D923FB3" w:rsidR="00511CA4" w:rsidRPr="00FF4947" w:rsidRDefault="001071EB" w:rsidP="00A53EF5">
            <w:pPr>
              <w:pStyle w:val="TableBodyTextMIRB"/>
            </w:pPr>
            <w:r w:rsidRPr="00FF4947">
              <w:t>Oui</w:t>
            </w:r>
          </w:p>
        </w:tc>
        <w:tc>
          <w:tcPr>
            <w:tcW w:w="1980" w:type="dxa"/>
            <w:vAlign w:val="center"/>
          </w:tcPr>
          <w:p w14:paraId="67C72CE7" w14:textId="77777777" w:rsidR="00511CA4" w:rsidRPr="00FF4947" w:rsidRDefault="00511CA4" w:rsidP="00A53EF5">
            <w:pPr>
              <w:pStyle w:val="TableBodyTextMIRB"/>
            </w:pPr>
            <w:r w:rsidRPr="00FF4947">
              <w:t>EFF_DATE</w:t>
            </w:r>
          </w:p>
        </w:tc>
        <w:tc>
          <w:tcPr>
            <w:tcW w:w="6480" w:type="dxa"/>
            <w:vAlign w:val="center"/>
          </w:tcPr>
          <w:p w14:paraId="5F12860A" w14:textId="7A20F1BB" w:rsidR="00511CA4" w:rsidRPr="00FF4947" w:rsidRDefault="00A34826" w:rsidP="00A53EF5">
            <w:pPr>
              <w:pStyle w:val="TableBodyTextMIRB"/>
            </w:pPr>
            <w:r w:rsidRPr="00FF4947">
              <w:rPr>
                <w:color w:val="auto"/>
              </w:rPr>
              <w:t>Attribut ITO: Date/heure à laquelle l</w:t>
            </w:r>
            <w:r w:rsidR="00FF4947" w:rsidRPr="00FF4947">
              <w:rPr>
                <w:color w:val="auto"/>
              </w:rPr>
              <w:t>’</w:t>
            </w:r>
            <w:r w:rsidRPr="00FF4947">
              <w:rPr>
                <w:color w:val="auto"/>
              </w:rPr>
              <w:t>enregistrement a été créé ou modifié pour la dernière fois dans la base de données source</w:t>
            </w:r>
            <w:r w:rsidRPr="00FF4947">
              <w:t>.</w:t>
            </w:r>
          </w:p>
        </w:tc>
      </w:tr>
      <w:tr w:rsidR="00511CA4" w:rsidRPr="00FF4947" w14:paraId="3F4E481A" w14:textId="77777777" w:rsidTr="00A53EF5">
        <w:trPr>
          <w:cantSplit/>
          <w:trHeight w:val="432"/>
        </w:trPr>
        <w:tc>
          <w:tcPr>
            <w:tcW w:w="5058" w:type="dxa"/>
            <w:vAlign w:val="center"/>
          </w:tcPr>
          <w:p w14:paraId="5DA29784" w14:textId="77777777" w:rsidR="00511CA4" w:rsidRPr="00FF4947" w:rsidRDefault="00511CA4" w:rsidP="00A53EF5">
            <w:pPr>
              <w:pStyle w:val="TableColumnNameMIRB"/>
            </w:pPr>
            <w:r w:rsidRPr="00FF4947">
              <w:t>SYSTEM_DATETIME</w:t>
            </w:r>
          </w:p>
        </w:tc>
        <w:tc>
          <w:tcPr>
            <w:tcW w:w="2250" w:type="dxa"/>
            <w:vAlign w:val="center"/>
          </w:tcPr>
          <w:p w14:paraId="419B7FDD" w14:textId="77777777" w:rsidR="00511CA4" w:rsidRPr="00FF4947" w:rsidRDefault="00511CA4" w:rsidP="00A53EF5">
            <w:pPr>
              <w:pStyle w:val="TableBodyTextMIRB"/>
            </w:pPr>
            <w:r w:rsidRPr="00FF4947">
              <w:t>DATE</w:t>
            </w:r>
          </w:p>
        </w:tc>
        <w:tc>
          <w:tcPr>
            <w:tcW w:w="1710" w:type="dxa"/>
            <w:vAlign w:val="center"/>
          </w:tcPr>
          <w:p w14:paraId="0585241F" w14:textId="61A91907" w:rsidR="00511CA4" w:rsidRPr="00FF4947" w:rsidRDefault="001071EB" w:rsidP="00A53EF5">
            <w:pPr>
              <w:pStyle w:val="TableBodyTextMIRB"/>
            </w:pPr>
            <w:r w:rsidRPr="00FF4947">
              <w:t>Oui</w:t>
            </w:r>
          </w:p>
        </w:tc>
        <w:tc>
          <w:tcPr>
            <w:tcW w:w="1980" w:type="dxa"/>
            <w:vAlign w:val="center"/>
          </w:tcPr>
          <w:p w14:paraId="5FC75CC7" w14:textId="77777777" w:rsidR="00511CA4" w:rsidRPr="00FF4947" w:rsidRDefault="00511CA4" w:rsidP="00A53EF5">
            <w:pPr>
              <w:pStyle w:val="TableBodyTextMIRB"/>
            </w:pPr>
            <w:r w:rsidRPr="00FF4947">
              <w:t>SYS_DATE</w:t>
            </w:r>
          </w:p>
        </w:tc>
        <w:tc>
          <w:tcPr>
            <w:tcW w:w="6480" w:type="dxa"/>
            <w:vAlign w:val="center"/>
          </w:tcPr>
          <w:p w14:paraId="7E3F1BE0" w14:textId="075E5B8E" w:rsidR="00511CA4" w:rsidRPr="00FF4947" w:rsidRDefault="00A34826" w:rsidP="00A53EF5">
            <w:pPr>
              <w:pStyle w:val="TableBodyTextMIRB"/>
            </w:pPr>
            <w:r w:rsidRPr="00FF4947">
              <w:rPr>
                <w:color w:val="auto"/>
              </w:rPr>
              <w:t>Attribut ITO: Date/heure à laquelle l</w:t>
            </w:r>
            <w:r w:rsidR="00FF4947" w:rsidRPr="00FF4947">
              <w:rPr>
                <w:color w:val="auto"/>
              </w:rPr>
              <w:t>’</w:t>
            </w:r>
            <w:r w:rsidRPr="00FF4947">
              <w:rPr>
                <w:color w:val="auto"/>
              </w:rPr>
              <w:t>enregistrement a été téléversé ou modifié pour la dernière fois dans la base de données d</w:t>
            </w:r>
            <w:r w:rsidR="00FF4947" w:rsidRPr="00FF4947">
              <w:rPr>
                <w:color w:val="auto"/>
              </w:rPr>
              <w:t>’</w:t>
            </w:r>
            <w:r w:rsidRPr="00FF4947">
              <w:rPr>
                <w:color w:val="auto"/>
              </w:rPr>
              <w:t>ITO.</w:t>
            </w:r>
          </w:p>
          <w:p w14:paraId="561D5B8E" w14:textId="251A6A29" w:rsidR="00511CA4" w:rsidRPr="00FF4947" w:rsidRDefault="000255BE" w:rsidP="00A53EF5">
            <w:pPr>
              <w:pStyle w:val="TableBodyTextMIRB"/>
              <w:spacing w:before="120"/>
            </w:pPr>
            <w:r w:rsidRPr="00FF4947">
              <w:rPr>
                <w:b/>
              </w:rPr>
              <w:t>VALEUR PAR DÉFAUT:</w:t>
            </w:r>
            <w:r w:rsidRPr="00FF4947">
              <w:t xml:space="preserve"> SYSDATE</w:t>
            </w:r>
          </w:p>
        </w:tc>
      </w:tr>
    </w:tbl>
    <w:p w14:paraId="3930EE67" w14:textId="77777777" w:rsidR="00511CA4" w:rsidRPr="00FF4947" w:rsidRDefault="00511CA4" w:rsidP="00511CA4">
      <w:pPr>
        <w:rPr>
          <w:lang w:eastAsia="en-US"/>
        </w:rPr>
      </w:pPr>
    </w:p>
    <w:p w14:paraId="2536C0E8" w14:textId="77777777" w:rsidR="00511CA4" w:rsidRPr="00FF4947" w:rsidRDefault="00511CA4" w:rsidP="00511CA4">
      <w:pPr>
        <w:rPr>
          <w:lang w:eastAsia="en-US"/>
        </w:rPr>
      </w:pPr>
    </w:p>
    <w:p w14:paraId="409355CE" w14:textId="77777777" w:rsidR="00511CA4" w:rsidRPr="00FF4947" w:rsidRDefault="00511CA4" w:rsidP="00511CA4">
      <w:pPr>
        <w:rPr>
          <w:rFonts w:eastAsiaTheme="majorEastAsia" w:cstheme="majorBidi"/>
          <w:b/>
          <w:bCs/>
          <w:color w:val="0B1A2E" w:themeColor="accent3" w:themeShade="80"/>
          <w:sz w:val="28"/>
          <w:szCs w:val="26"/>
        </w:rPr>
      </w:pPr>
      <w:bookmarkStart w:id="49" w:name="_Toc503466223"/>
      <w:r w:rsidRPr="00FF4947">
        <w:br w:type="page"/>
      </w:r>
    </w:p>
    <w:p w14:paraId="6F4F8B49" w14:textId="77777777" w:rsidR="00511CA4" w:rsidRPr="00FF4947" w:rsidRDefault="00511CA4" w:rsidP="00511CA4">
      <w:pPr>
        <w:pStyle w:val="Heading2NoNumbersMIRB"/>
      </w:pPr>
      <w:bookmarkStart w:id="50" w:name="_Toc503512048"/>
      <w:bookmarkStart w:id="51" w:name="_Toc172019308"/>
      <w:r w:rsidRPr="00FF4947">
        <w:lastRenderedPageBreak/>
        <w:t>EVAL_WETLAND_HYDROLOGICAL</w:t>
      </w:r>
      <w:bookmarkStart w:id="52" w:name="EVAL_WETLAND_HYDROLOGICAL"/>
      <w:bookmarkEnd w:id="49"/>
      <w:bookmarkEnd w:id="50"/>
      <w:bookmarkEnd w:id="51"/>
      <w:bookmarkEnd w:id="52"/>
    </w:p>
    <w:p w14:paraId="599F6C59" w14:textId="56DC7CAD" w:rsidR="00511CA4" w:rsidRPr="00FF4947" w:rsidRDefault="00A34826" w:rsidP="00511CA4">
      <w:pPr>
        <w:pStyle w:val="BodyAccessibleTextMIRB"/>
      </w:pPr>
      <w:r w:rsidRPr="00FF4947">
        <w:t xml:space="preserve">Valeurs et scores se rapportant au </w:t>
      </w:r>
      <w:proofErr w:type="spellStart"/>
      <w:r w:rsidRPr="00FF4947">
        <w:t>Hydrological</w:t>
      </w:r>
      <w:proofErr w:type="spellEnd"/>
      <w:r w:rsidRPr="00FF4947">
        <w:t xml:space="preserve"> Component Score. Section 3.0 du manuel du SETHO (Nord, 1re édition; Sud, 3e édition).</w:t>
      </w:r>
    </w:p>
    <w:p w14:paraId="540C83D9" w14:textId="77777777" w:rsidR="00511CA4" w:rsidRPr="00FF4947" w:rsidRDefault="00511CA4" w:rsidP="00511CA4">
      <w:pPr>
        <w:rPr>
          <w:lang w:eastAsia="en-US"/>
        </w:rPr>
      </w:pPr>
    </w:p>
    <w:tbl>
      <w:tblPr>
        <w:tblStyle w:val="TableGrid1"/>
        <w:tblW w:w="17478" w:type="dxa"/>
        <w:tblLayout w:type="fixed"/>
        <w:tblLook w:val="05E0" w:firstRow="1" w:lastRow="1" w:firstColumn="1" w:lastColumn="1" w:noHBand="0" w:noVBand="1"/>
        <w:tblCaption w:val="Tableau : EVAL_WETLAND_HYDROLOGICAL"/>
        <w:tblDescription w:val="Tableau de recherche des composantes hydrologiques avec la colonne du nom, la colonne du type, le caractère obligatoire ou non obligatoire du champ, le nom abrégé et la description."/>
      </w:tblPr>
      <w:tblGrid>
        <w:gridCol w:w="5058"/>
        <w:gridCol w:w="2250"/>
        <w:gridCol w:w="1710"/>
        <w:gridCol w:w="1980"/>
        <w:gridCol w:w="6480"/>
      </w:tblGrid>
      <w:tr w:rsidR="00511CA4" w:rsidRPr="00FF4947" w14:paraId="2CB2D98E" w14:textId="77777777" w:rsidTr="00A53EF5">
        <w:trPr>
          <w:cantSplit/>
          <w:trHeight w:val="432"/>
          <w:tblHeader/>
        </w:trPr>
        <w:tc>
          <w:tcPr>
            <w:tcW w:w="5058" w:type="dxa"/>
            <w:vAlign w:val="center"/>
          </w:tcPr>
          <w:p w14:paraId="7F2AFCC9" w14:textId="49F3B0AF" w:rsidR="00511CA4" w:rsidRPr="00FF4947" w:rsidRDefault="00933944" w:rsidP="00A53EF5">
            <w:pPr>
              <w:pStyle w:val="TableHeaderRowTextMIRB"/>
            </w:pPr>
            <w:r w:rsidRPr="00FF4947">
              <w:t>Nom de la colonne</w:t>
            </w:r>
          </w:p>
        </w:tc>
        <w:tc>
          <w:tcPr>
            <w:tcW w:w="2250" w:type="dxa"/>
            <w:vAlign w:val="center"/>
          </w:tcPr>
          <w:p w14:paraId="2F30ACDF" w14:textId="104EBBE5" w:rsidR="00511CA4" w:rsidRPr="00FF4947" w:rsidRDefault="00F56FB5" w:rsidP="00A53EF5">
            <w:pPr>
              <w:pStyle w:val="TableHeaderRowTextMIRB"/>
            </w:pPr>
            <w:r w:rsidRPr="00FF4947">
              <w:t>Type de colonne</w:t>
            </w:r>
          </w:p>
        </w:tc>
        <w:tc>
          <w:tcPr>
            <w:tcW w:w="1710" w:type="dxa"/>
            <w:vAlign w:val="center"/>
          </w:tcPr>
          <w:p w14:paraId="7964B89B" w14:textId="3D2E637E" w:rsidR="00511CA4" w:rsidRPr="00FF4947" w:rsidRDefault="002066CD" w:rsidP="00A53EF5">
            <w:pPr>
              <w:pStyle w:val="TableHeaderRowTextMIRB"/>
            </w:pPr>
            <w:r w:rsidRPr="00FF4947">
              <w:t>Obligatoire</w:t>
            </w:r>
          </w:p>
        </w:tc>
        <w:tc>
          <w:tcPr>
            <w:tcW w:w="1980" w:type="dxa"/>
            <w:vAlign w:val="center"/>
          </w:tcPr>
          <w:p w14:paraId="280B0B18" w14:textId="3593AAC2" w:rsidR="00511CA4" w:rsidRPr="00FF4947" w:rsidRDefault="00474D29" w:rsidP="00A53EF5">
            <w:pPr>
              <w:pStyle w:val="TableHeaderRowTextMIRB"/>
            </w:pPr>
            <w:r w:rsidRPr="00FF4947">
              <w:t>Nom abrégé</w:t>
            </w:r>
          </w:p>
        </w:tc>
        <w:tc>
          <w:tcPr>
            <w:tcW w:w="6480" w:type="dxa"/>
            <w:vAlign w:val="center"/>
          </w:tcPr>
          <w:p w14:paraId="4AB56A11" w14:textId="77777777" w:rsidR="00511CA4" w:rsidRPr="00FF4947" w:rsidRDefault="00511CA4" w:rsidP="00A53EF5">
            <w:pPr>
              <w:pStyle w:val="TableHeaderRowTextMIRB"/>
            </w:pPr>
            <w:r w:rsidRPr="00FF4947">
              <w:t>Description</w:t>
            </w:r>
          </w:p>
        </w:tc>
      </w:tr>
      <w:tr w:rsidR="00511CA4" w:rsidRPr="00FF4947" w14:paraId="553E12E6" w14:textId="77777777" w:rsidTr="00A53EF5">
        <w:trPr>
          <w:cantSplit/>
          <w:trHeight w:val="432"/>
        </w:trPr>
        <w:tc>
          <w:tcPr>
            <w:tcW w:w="5058" w:type="dxa"/>
            <w:vAlign w:val="center"/>
          </w:tcPr>
          <w:p w14:paraId="6450EC15" w14:textId="77777777" w:rsidR="00511CA4" w:rsidRPr="00FF4947" w:rsidRDefault="00511CA4" w:rsidP="00A53EF5">
            <w:pPr>
              <w:pStyle w:val="TableColumnNameMIRB"/>
            </w:pPr>
            <w:r w:rsidRPr="00FF4947">
              <w:t>EVALUATED_WETLAND_ID</w:t>
            </w:r>
          </w:p>
        </w:tc>
        <w:tc>
          <w:tcPr>
            <w:tcW w:w="2250" w:type="dxa"/>
            <w:vAlign w:val="center"/>
          </w:tcPr>
          <w:p w14:paraId="0F7DD71F" w14:textId="77777777" w:rsidR="00511CA4" w:rsidRPr="00FF4947" w:rsidRDefault="00511CA4" w:rsidP="00A53EF5">
            <w:pPr>
              <w:pStyle w:val="TableBodyTextMIRB"/>
            </w:pPr>
            <w:r w:rsidRPr="00FF4947">
              <w:t>NUMBER(13)</w:t>
            </w:r>
          </w:p>
        </w:tc>
        <w:tc>
          <w:tcPr>
            <w:tcW w:w="1710" w:type="dxa"/>
            <w:vAlign w:val="center"/>
          </w:tcPr>
          <w:p w14:paraId="69B26C8B" w14:textId="2B7D10AA" w:rsidR="00511CA4" w:rsidRPr="00FF4947" w:rsidRDefault="001071EB" w:rsidP="00A53EF5">
            <w:pPr>
              <w:pStyle w:val="TableBodyTextMIRB"/>
            </w:pPr>
            <w:r w:rsidRPr="00FF4947">
              <w:t>Oui</w:t>
            </w:r>
          </w:p>
        </w:tc>
        <w:tc>
          <w:tcPr>
            <w:tcW w:w="1980" w:type="dxa"/>
            <w:vAlign w:val="center"/>
          </w:tcPr>
          <w:p w14:paraId="7CFAF7BE" w14:textId="77777777" w:rsidR="00511CA4" w:rsidRPr="00FF4947" w:rsidRDefault="00511CA4" w:rsidP="00A53EF5">
            <w:pPr>
              <w:pStyle w:val="TableBodyTextMIRB"/>
            </w:pPr>
            <w:r w:rsidRPr="00FF4947">
              <w:t>EVAL_ID</w:t>
            </w:r>
          </w:p>
        </w:tc>
        <w:tc>
          <w:tcPr>
            <w:tcW w:w="6480" w:type="dxa"/>
            <w:vAlign w:val="center"/>
          </w:tcPr>
          <w:p w14:paraId="42FF3FC4" w14:textId="5B18A086" w:rsidR="00511CA4" w:rsidRPr="00FF4947" w:rsidRDefault="00E210AF" w:rsidP="00A53EF5">
            <w:pPr>
              <w:pStyle w:val="TableBodyTextMIRB"/>
            </w:pPr>
            <w:r w:rsidRPr="00FF4947">
              <w:t>Identifiant généré par le système, unique au niveau de l</w:t>
            </w:r>
            <w:r w:rsidR="00FF4947" w:rsidRPr="00FF4947">
              <w:t>’</w:t>
            </w:r>
            <w:r w:rsidRPr="00FF4947">
              <w:t>application. Clé étrangère reliant à la table Evaluated Wetland.</w:t>
            </w:r>
          </w:p>
        </w:tc>
      </w:tr>
      <w:tr w:rsidR="00511CA4" w:rsidRPr="00FF4947" w14:paraId="05B776B2" w14:textId="77777777" w:rsidTr="00A53EF5">
        <w:trPr>
          <w:cantSplit/>
          <w:trHeight w:val="432"/>
        </w:trPr>
        <w:tc>
          <w:tcPr>
            <w:tcW w:w="5058" w:type="dxa"/>
            <w:vAlign w:val="center"/>
          </w:tcPr>
          <w:p w14:paraId="4967F372" w14:textId="77777777" w:rsidR="00511CA4" w:rsidRPr="00FF4947" w:rsidRDefault="00511CA4" w:rsidP="00A53EF5">
            <w:pPr>
              <w:pStyle w:val="TableColumnNameMIRB"/>
            </w:pPr>
            <w:r w:rsidRPr="00FF4947">
              <w:t>FLOOD_ATTENUATION_SCORE</w:t>
            </w:r>
          </w:p>
        </w:tc>
        <w:tc>
          <w:tcPr>
            <w:tcW w:w="2250" w:type="dxa"/>
            <w:vAlign w:val="center"/>
          </w:tcPr>
          <w:p w14:paraId="33F339DA" w14:textId="77777777" w:rsidR="00511CA4" w:rsidRPr="00FF4947" w:rsidRDefault="00511CA4" w:rsidP="00A53EF5">
            <w:pPr>
              <w:pStyle w:val="TableBodyTextMIRB"/>
            </w:pPr>
            <w:r w:rsidRPr="00FF4947">
              <w:t>NUMBER(3)</w:t>
            </w:r>
          </w:p>
        </w:tc>
        <w:tc>
          <w:tcPr>
            <w:tcW w:w="1710" w:type="dxa"/>
            <w:vAlign w:val="center"/>
          </w:tcPr>
          <w:p w14:paraId="14FF2715" w14:textId="0E6CC3E9" w:rsidR="00511CA4" w:rsidRPr="00FF4947" w:rsidRDefault="001071EB" w:rsidP="00A53EF5">
            <w:pPr>
              <w:pStyle w:val="TableBodyTextMIRB"/>
            </w:pPr>
            <w:r w:rsidRPr="00FF4947">
              <w:t>Oui</w:t>
            </w:r>
          </w:p>
        </w:tc>
        <w:tc>
          <w:tcPr>
            <w:tcW w:w="1980" w:type="dxa"/>
            <w:vAlign w:val="center"/>
          </w:tcPr>
          <w:p w14:paraId="1B8AFDAA" w14:textId="77777777" w:rsidR="00511CA4" w:rsidRPr="00FF4947" w:rsidRDefault="00511CA4" w:rsidP="00A53EF5">
            <w:pPr>
              <w:pStyle w:val="TableBodyTextMIRB"/>
            </w:pPr>
            <w:r w:rsidRPr="00FF4947">
              <w:t>FLOOD_ATTE</w:t>
            </w:r>
          </w:p>
        </w:tc>
        <w:tc>
          <w:tcPr>
            <w:tcW w:w="6480" w:type="dxa"/>
            <w:vAlign w:val="center"/>
          </w:tcPr>
          <w:p w14:paraId="3E321C9A" w14:textId="3EFC8DBB" w:rsidR="00511CA4" w:rsidRPr="00FF4947" w:rsidRDefault="00511CA4" w:rsidP="00A53EF5">
            <w:pPr>
              <w:pStyle w:val="TableBodyTextMIRB"/>
            </w:pPr>
            <w:r w:rsidRPr="00FF4947">
              <w:t>Score pour l</w:t>
            </w:r>
            <w:r w:rsidR="00FF4947" w:rsidRPr="00FF4947">
              <w:t>’</w:t>
            </w:r>
            <w:r w:rsidRPr="00FF4947">
              <w:t>atténuation des inondations basé sur l</w:t>
            </w:r>
            <w:r w:rsidR="00FF4947" w:rsidRPr="00FF4947">
              <w:t>’</w:t>
            </w:r>
            <w:r w:rsidRPr="00FF4947">
              <w:t>information relative à la terre humide et au bassin hydrographique environnant. Section 3.1 du manuel du SETHO. L</w:t>
            </w:r>
            <w:r w:rsidR="00FF4947" w:rsidRPr="00FF4947">
              <w:t>’</w:t>
            </w:r>
            <w:r w:rsidRPr="00FF4947">
              <w:t>atténuation des inondations inclut une évaluation de la rétention en amont et de l</w:t>
            </w:r>
            <w:r w:rsidR="00FF4947" w:rsidRPr="00FF4947">
              <w:t>’</w:t>
            </w:r>
            <w:r w:rsidRPr="00FF4947">
              <w:t>atténuation de la terre humide dans le manuel du SETHO propre au sud de l</w:t>
            </w:r>
            <w:r w:rsidR="00FF4947" w:rsidRPr="00FF4947">
              <w:t>’</w:t>
            </w:r>
            <w:r w:rsidRPr="00FF4947">
              <w:t>Ontario, ainsi qu</w:t>
            </w:r>
            <w:r w:rsidR="00FF4947" w:rsidRPr="00FF4947">
              <w:t>’</w:t>
            </w:r>
            <w:r w:rsidRPr="00FF4947">
              <w:t>une évaluation de la rétention en amont, de l</w:t>
            </w:r>
            <w:r w:rsidR="00FF4947" w:rsidRPr="00FF4947">
              <w:t>’</w:t>
            </w:r>
            <w:r w:rsidRPr="00FF4947">
              <w:t>atténuation du débit de pointe et de la superficie de la terre humide dans le manuel du SETHO propre au nord de l</w:t>
            </w:r>
            <w:r w:rsidR="00FF4947" w:rsidRPr="00FF4947">
              <w:t>’</w:t>
            </w:r>
            <w:r w:rsidRPr="00FF4947">
              <w:t>Ontario. (Valeur de 100 au maximum)</w:t>
            </w:r>
          </w:p>
          <w:p w14:paraId="2380227A" w14:textId="0BC74DFA" w:rsidR="00511CA4" w:rsidRPr="00FF4947" w:rsidRDefault="00F17622" w:rsidP="00A53EF5">
            <w:pPr>
              <w:pStyle w:val="TableBodyTextMIRB"/>
              <w:spacing w:before="120"/>
            </w:pPr>
            <w:r w:rsidRPr="00FF4947">
              <w:rPr>
                <w:b/>
              </w:rPr>
              <w:t>VALEURS VALIDES</w:t>
            </w:r>
            <w:r w:rsidRPr="00FF4947">
              <w:t>: ENTRE 0 ET 100</w:t>
            </w:r>
          </w:p>
        </w:tc>
      </w:tr>
      <w:tr w:rsidR="00511CA4" w:rsidRPr="00FF4947" w14:paraId="28C7D01E" w14:textId="77777777" w:rsidTr="00A53EF5">
        <w:trPr>
          <w:cantSplit/>
          <w:trHeight w:val="432"/>
        </w:trPr>
        <w:tc>
          <w:tcPr>
            <w:tcW w:w="5058" w:type="dxa"/>
            <w:vAlign w:val="center"/>
          </w:tcPr>
          <w:p w14:paraId="6A512C01" w14:textId="77777777" w:rsidR="00511CA4" w:rsidRPr="0057539B" w:rsidRDefault="00511CA4" w:rsidP="00A53EF5">
            <w:pPr>
              <w:pStyle w:val="TableColumnNameMIRB"/>
              <w:rPr>
                <w:lang w:val="en-CA"/>
              </w:rPr>
            </w:pPr>
            <w:r w:rsidRPr="0057539B">
              <w:rPr>
                <w:lang w:val="en-CA"/>
              </w:rPr>
              <w:t>WETLAND_ON_MAJOR_WATERBODY_</w:t>
            </w:r>
          </w:p>
          <w:p w14:paraId="47121C0C" w14:textId="77777777" w:rsidR="00511CA4" w:rsidRPr="0057539B" w:rsidRDefault="00511CA4" w:rsidP="00A53EF5">
            <w:pPr>
              <w:pStyle w:val="TableColumnNameMIRB"/>
              <w:rPr>
                <w:lang w:val="en-CA"/>
              </w:rPr>
            </w:pPr>
            <w:r w:rsidRPr="0057539B">
              <w:rPr>
                <w:lang w:val="en-CA"/>
              </w:rPr>
              <w:t>IND</w:t>
            </w:r>
          </w:p>
        </w:tc>
        <w:tc>
          <w:tcPr>
            <w:tcW w:w="2250" w:type="dxa"/>
            <w:vAlign w:val="center"/>
          </w:tcPr>
          <w:p w14:paraId="1CCAD19A" w14:textId="77777777" w:rsidR="00511CA4" w:rsidRPr="00FF4947" w:rsidRDefault="00511CA4" w:rsidP="00A53EF5">
            <w:pPr>
              <w:pStyle w:val="TableBodyTextMIRB"/>
            </w:pPr>
            <w:r w:rsidRPr="00FF4947">
              <w:t>VARCHAR2(3)</w:t>
            </w:r>
          </w:p>
        </w:tc>
        <w:tc>
          <w:tcPr>
            <w:tcW w:w="1710" w:type="dxa"/>
            <w:vAlign w:val="center"/>
          </w:tcPr>
          <w:p w14:paraId="2BD7C13C" w14:textId="28A9BDE2" w:rsidR="00511CA4" w:rsidRPr="00FF4947" w:rsidRDefault="001071EB" w:rsidP="00A53EF5">
            <w:pPr>
              <w:pStyle w:val="TableBodyTextMIRB"/>
            </w:pPr>
            <w:r w:rsidRPr="00FF4947">
              <w:t>Oui</w:t>
            </w:r>
          </w:p>
        </w:tc>
        <w:tc>
          <w:tcPr>
            <w:tcW w:w="1980" w:type="dxa"/>
            <w:vAlign w:val="center"/>
          </w:tcPr>
          <w:p w14:paraId="0F1CEECB" w14:textId="77777777" w:rsidR="00511CA4" w:rsidRPr="00FF4947" w:rsidRDefault="00511CA4" w:rsidP="00A53EF5">
            <w:pPr>
              <w:pStyle w:val="TableBodyTextMIRB"/>
            </w:pPr>
            <w:r w:rsidRPr="00FF4947">
              <w:t>MAJOR_WBY</w:t>
            </w:r>
          </w:p>
        </w:tc>
        <w:tc>
          <w:tcPr>
            <w:tcW w:w="6480" w:type="dxa"/>
            <w:vAlign w:val="center"/>
          </w:tcPr>
          <w:p w14:paraId="6401ACF9" w14:textId="2E1884C9" w:rsidR="00511CA4" w:rsidRPr="00FF4947" w:rsidRDefault="0090684D" w:rsidP="00A53EF5">
            <w:pPr>
              <w:pStyle w:val="TableBodyTextMIRB"/>
            </w:pPr>
            <w:r w:rsidRPr="00FF4947">
              <w:t>Détermine si la terre humide est associée à un des 5 grands lacs définis ou à un des 5 grands cours d</w:t>
            </w:r>
            <w:r w:rsidR="00FF4947" w:rsidRPr="00FF4947">
              <w:t>’</w:t>
            </w:r>
            <w:r w:rsidRPr="00FF4947">
              <w:t>eau. Section 3.2.1 du manuel du SETHO propre au sud de l</w:t>
            </w:r>
            <w:r w:rsidR="00FF4947" w:rsidRPr="00FF4947">
              <w:t>’</w:t>
            </w:r>
            <w:r w:rsidRPr="00FF4947">
              <w:t>Ontario et section 3.3.2 du manuel du SETHO propre au nord de l</w:t>
            </w:r>
            <w:r w:rsidR="00FF4947" w:rsidRPr="00FF4947">
              <w:t>’</w:t>
            </w:r>
            <w:r w:rsidRPr="00FF4947">
              <w:t>Ontario. Valeur par défaut = No</w:t>
            </w:r>
          </w:p>
          <w:p w14:paraId="2F55B462" w14:textId="4861315C" w:rsidR="00511CA4" w:rsidRPr="00FF4947" w:rsidRDefault="00F17622" w:rsidP="00A53EF5">
            <w:pPr>
              <w:pStyle w:val="TableBodyTextMIRB"/>
            </w:pPr>
            <w:r w:rsidRPr="00FF4947">
              <w:rPr>
                <w:b/>
              </w:rPr>
              <w:t>VALEURS VALIDES</w:t>
            </w:r>
            <w:r w:rsidRPr="00FF4947">
              <w:t>:</w:t>
            </w:r>
          </w:p>
          <w:p w14:paraId="05F5EAF9" w14:textId="77777777" w:rsidR="00511CA4" w:rsidRPr="00FF4947" w:rsidRDefault="00511CA4" w:rsidP="00A53EF5">
            <w:pPr>
              <w:pStyle w:val="BulletsMIRB"/>
              <w:spacing w:after="0" w:line="276" w:lineRule="auto"/>
            </w:pPr>
            <w:r w:rsidRPr="00FF4947">
              <w:t>Yes</w:t>
            </w:r>
          </w:p>
          <w:p w14:paraId="4643FDFE" w14:textId="77777777" w:rsidR="00511CA4" w:rsidRPr="00FF4947" w:rsidRDefault="00511CA4" w:rsidP="00A53EF5">
            <w:pPr>
              <w:pStyle w:val="BulletsMIRB"/>
              <w:spacing w:after="0" w:line="276" w:lineRule="auto"/>
            </w:pPr>
            <w:r w:rsidRPr="00FF4947">
              <w:t>No</w:t>
            </w:r>
          </w:p>
          <w:p w14:paraId="3973C135" w14:textId="15F17853"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735D77FB" w14:textId="77777777" w:rsidTr="00A53EF5">
        <w:trPr>
          <w:cantSplit/>
          <w:trHeight w:val="432"/>
        </w:trPr>
        <w:tc>
          <w:tcPr>
            <w:tcW w:w="5058" w:type="dxa"/>
            <w:vAlign w:val="center"/>
          </w:tcPr>
          <w:p w14:paraId="1487DBC7" w14:textId="77777777" w:rsidR="00511CA4" w:rsidRPr="00FF4947" w:rsidRDefault="00511CA4" w:rsidP="00A53EF5">
            <w:pPr>
              <w:pStyle w:val="TableColumnNameMIRB"/>
            </w:pPr>
            <w:r w:rsidRPr="00FF4947">
              <w:lastRenderedPageBreak/>
              <w:t>WIF_FA_ISOLATED</w:t>
            </w:r>
          </w:p>
        </w:tc>
        <w:tc>
          <w:tcPr>
            <w:tcW w:w="2250" w:type="dxa"/>
            <w:vAlign w:val="center"/>
          </w:tcPr>
          <w:p w14:paraId="3B0722B5" w14:textId="77777777" w:rsidR="00511CA4" w:rsidRPr="00FF4947" w:rsidRDefault="00511CA4" w:rsidP="00A53EF5">
            <w:pPr>
              <w:pStyle w:val="TableBodyTextMIRB"/>
            </w:pPr>
            <w:r w:rsidRPr="00FF4947">
              <w:t>NUMBER(3,2)</w:t>
            </w:r>
          </w:p>
        </w:tc>
        <w:tc>
          <w:tcPr>
            <w:tcW w:w="1710" w:type="dxa"/>
            <w:vAlign w:val="center"/>
          </w:tcPr>
          <w:p w14:paraId="1BCB4330" w14:textId="100831C5" w:rsidR="00511CA4" w:rsidRPr="00FF4947" w:rsidRDefault="009B2983" w:rsidP="00A53EF5">
            <w:pPr>
              <w:pStyle w:val="TableBodyTextMIRB"/>
            </w:pPr>
            <w:r w:rsidRPr="00FF4947">
              <w:t>Non</w:t>
            </w:r>
          </w:p>
        </w:tc>
        <w:tc>
          <w:tcPr>
            <w:tcW w:w="1980" w:type="dxa"/>
            <w:vAlign w:val="center"/>
          </w:tcPr>
          <w:p w14:paraId="5FDD3C36" w14:textId="77777777" w:rsidR="00511CA4" w:rsidRPr="00FF4947" w:rsidRDefault="00511CA4" w:rsidP="00A53EF5">
            <w:pPr>
              <w:pStyle w:val="TableBodyTextMIRB"/>
            </w:pPr>
            <w:r w:rsidRPr="00FF4947">
              <w:t>WIF_ISO</w:t>
            </w:r>
          </w:p>
        </w:tc>
        <w:tc>
          <w:tcPr>
            <w:tcW w:w="6480" w:type="dxa"/>
            <w:vAlign w:val="center"/>
          </w:tcPr>
          <w:p w14:paraId="455BD12A" w14:textId="4A85C2CC" w:rsidR="00511CA4" w:rsidRPr="00FF4947" w:rsidRDefault="0090684D" w:rsidP="00A53EF5">
            <w:pPr>
              <w:pStyle w:val="TableBodyTextMIRB"/>
            </w:pPr>
            <w:r w:rsidRPr="00FF4947">
              <w:t>Estimation de la surface fractionnaire de la terre humide qui est isolée. Section 3.2.1 du manuel du SETHO propre au sud de l</w:t>
            </w:r>
            <w:r w:rsidR="00FF4947" w:rsidRPr="00FF4947">
              <w:t>’</w:t>
            </w:r>
            <w:r w:rsidRPr="00FF4947">
              <w:t>Ontario et section 3.3.1 du manuel du SETHO propre au nord de l</w:t>
            </w:r>
            <w:r w:rsidR="00FF4947" w:rsidRPr="00FF4947">
              <w:t>’</w:t>
            </w:r>
            <w:r w:rsidRPr="00FF4947">
              <w:t>Ontario. (Valeur de 1 au maximum)</w:t>
            </w:r>
          </w:p>
          <w:p w14:paraId="6E740129" w14:textId="45B98295"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C63A2D1" w14:textId="77777777" w:rsidTr="00A53EF5">
        <w:trPr>
          <w:cantSplit/>
          <w:trHeight w:val="432"/>
        </w:trPr>
        <w:tc>
          <w:tcPr>
            <w:tcW w:w="5058" w:type="dxa"/>
            <w:vAlign w:val="center"/>
          </w:tcPr>
          <w:p w14:paraId="63D0BC36" w14:textId="77777777" w:rsidR="00511CA4" w:rsidRPr="00FF4947" w:rsidRDefault="00511CA4" w:rsidP="00A53EF5">
            <w:pPr>
              <w:pStyle w:val="TableColumnNameMIRB"/>
            </w:pPr>
            <w:r w:rsidRPr="00FF4947">
              <w:t>WIF_FA_RIVERINE</w:t>
            </w:r>
          </w:p>
        </w:tc>
        <w:tc>
          <w:tcPr>
            <w:tcW w:w="2250" w:type="dxa"/>
            <w:vAlign w:val="center"/>
          </w:tcPr>
          <w:p w14:paraId="59D15056" w14:textId="77777777" w:rsidR="00511CA4" w:rsidRPr="00FF4947" w:rsidRDefault="00511CA4" w:rsidP="00A53EF5">
            <w:pPr>
              <w:pStyle w:val="TableBodyTextMIRB"/>
            </w:pPr>
            <w:r w:rsidRPr="00FF4947">
              <w:t>NUMBER(3,2)</w:t>
            </w:r>
          </w:p>
        </w:tc>
        <w:tc>
          <w:tcPr>
            <w:tcW w:w="1710" w:type="dxa"/>
            <w:vAlign w:val="center"/>
          </w:tcPr>
          <w:p w14:paraId="4E03E296" w14:textId="71EF0937" w:rsidR="00511CA4" w:rsidRPr="00FF4947" w:rsidRDefault="009B2983" w:rsidP="00A53EF5">
            <w:pPr>
              <w:pStyle w:val="TableBodyTextMIRB"/>
            </w:pPr>
            <w:r w:rsidRPr="00FF4947">
              <w:t>Non</w:t>
            </w:r>
          </w:p>
        </w:tc>
        <w:tc>
          <w:tcPr>
            <w:tcW w:w="1980" w:type="dxa"/>
            <w:vAlign w:val="center"/>
          </w:tcPr>
          <w:p w14:paraId="06186B30" w14:textId="77777777" w:rsidR="00511CA4" w:rsidRPr="00FF4947" w:rsidRDefault="00511CA4" w:rsidP="00A53EF5">
            <w:pPr>
              <w:pStyle w:val="TableBodyTextMIRB"/>
            </w:pPr>
            <w:r w:rsidRPr="00FF4947">
              <w:t>WIF_RIV</w:t>
            </w:r>
          </w:p>
        </w:tc>
        <w:tc>
          <w:tcPr>
            <w:tcW w:w="6480" w:type="dxa"/>
            <w:vAlign w:val="center"/>
          </w:tcPr>
          <w:p w14:paraId="71D4C9FB" w14:textId="5B4CC6C4" w:rsidR="00511CA4" w:rsidRPr="00FF4947" w:rsidRDefault="0090684D" w:rsidP="00A53EF5">
            <w:pPr>
              <w:pStyle w:val="TableBodyTextMIRB"/>
            </w:pPr>
            <w:r w:rsidRPr="00FF4947">
              <w:t>Estimation de la surface fractionnaire de la terre humide qui est riveraine. Section 3.2.1 du manuel du SETHO propre au sud de l</w:t>
            </w:r>
            <w:r w:rsidR="00FF4947" w:rsidRPr="00FF4947">
              <w:t>’</w:t>
            </w:r>
            <w:r w:rsidRPr="00FF4947">
              <w:t>Ontario et section 3.3.1 du manuel du SETHO propre au nord de l</w:t>
            </w:r>
            <w:r w:rsidR="00FF4947" w:rsidRPr="00FF4947">
              <w:t>’</w:t>
            </w:r>
            <w:r w:rsidRPr="00FF4947">
              <w:t>Ontario. (Valeur de 1 au maximum)</w:t>
            </w:r>
          </w:p>
          <w:p w14:paraId="0B558F35" w14:textId="60E6AB29"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E913D12" w14:textId="77777777" w:rsidTr="00A53EF5">
        <w:trPr>
          <w:cantSplit/>
          <w:trHeight w:val="432"/>
        </w:trPr>
        <w:tc>
          <w:tcPr>
            <w:tcW w:w="5058" w:type="dxa"/>
            <w:vAlign w:val="center"/>
          </w:tcPr>
          <w:p w14:paraId="456A1F77" w14:textId="77777777" w:rsidR="00511CA4" w:rsidRPr="0057539B" w:rsidRDefault="00511CA4" w:rsidP="00A53EF5">
            <w:pPr>
              <w:pStyle w:val="TableColumnNameMIRB"/>
              <w:rPr>
                <w:lang w:val="en-CA"/>
              </w:rPr>
            </w:pPr>
            <w:r w:rsidRPr="0057539B">
              <w:rPr>
                <w:lang w:val="en-CA"/>
              </w:rPr>
              <w:t>WIF_FA_PALUSTRINE_NO_INFLOW</w:t>
            </w:r>
          </w:p>
        </w:tc>
        <w:tc>
          <w:tcPr>
            <w:tcW w:w="2250" w:type="dxa"/>
            <w:vAlign w:val="center"/>
          </w:tcPr>
          <w:p w14:paraId="1345F5AB" w14:textId="77777777" w:rsidR="00511CA4" w:rsidRPr="00FF4947" w:rsidRDefault="00511CA4" w:rsidP="00A53EF5">
            <w:pPr>
              <w:pStyle w:val="TableBodyTextMIRB"/>
            </w:pPr>
            <w:proofErr w:type="gramStart"/>
            <w:r w:rsidRPr="00FF4947">
              <w:t>NUMBER(</w:t>
            </w:r>
            <w:proofErr w:type="gramEnd"/>
            <w:r w:rsidRPr="00FF4947">
              <w:t>3,2)</w:t>
            </w:r>
          </w:p>
        </w:tc>
        <w:tc>
          <w:tcPr>
            <w:tcW w:w="1710" w:type="dxa"/>
            <w:vAlign w:val="center"/>
          </w:tcPr>
          <w:p w14:paraId="7DEE6800" w14:textId="3A9DDE80" w:rsidR="00511CA4" w:rsidRPr="00FF4947" w:rsidRDefault="009B2983" w:rsidP="00A53EF5">
            <w:pPr>
              <w:pStyle w:val="TableBodyTextMIRB"/>
            </w:pPr>
            <w:r w:rsidRPr="00FF4947">
              <w:t>Non</w:t>
            </w:r>
          </w:p>
        </w:tc>
        <w:tc>
          <w:tcPr>
            <w:tcW w:w="1980" w:type="dxa"/>
            <w:vAlign w:val="center"/>
          </w:tcPr>
          <w:p w14:paraId="3E18C1C2" w14:textId="77777777" w:rsidR="00511CA4" w:rsidRPr="00FF4947" w:rsidRDefault="00511CA4" w:rsidP="00A53EF5">
            <w:pPr>
              <w:pStyle w:val="TableBodyTextMIRB"/>
            </w:pPr>
            <w:r w:rsidRPr="00FF4947">
              <w:t>WIF_PAL_NO</w:t>
            </w:r>
          </w:p>
        </w:tc>
        <w:tc>
          <w:tcPr>
            <w:tcW w:w="6480" w:type="dxa"/>
            <w:vAlign w:val="center"/>
          </w:tcPr>
          <w:p w14:paraId="56CE0FC2" w14:textId="3CD02891" w:rsidR="00511CA4" w:rsidRPr="00FF4947" w:rsidRDefault="00511CA4" w:rsidP="00A53EF5">
            <w:pPr>
              <w:pStyle w:val="TableBodyTextMIRB"/>
            </w:pPr>
            <w:r w:rsidRPr="00FF4947">
              <w:t>Estimation de la surface fractionnaire de la terre humide qui est palustre sans afflux d</w:t>
            </w:r>
            <w:r w:rsidR="00FF4947" w:rsidRPr="00FF4947">
              <w:t>’</w:t>
            </w:r>
            <w:r w:rsidRPr="00FF4947">
              <w:t>eau. Section 3.2.1 du manuel du SETHO propre au sud de l</w:t>
            </w:r>
            <w:r w:rsidR="00FF4947" w:rsidRPr="00FF4947">
              <w:t>’</w:t>
            </w:r>
            <w:r w:rsidRPr="00FF4947">
              <w:t>Ontario et section 3.3.1 du manuel du SETHO propre au nord de l</w:t>
            </w:r>
            <w:r w:rsidR="00FF4947" w:rsidRPr="00FF4947">
              <w:t>’</w:t>
            </w:r>
            <w:r w:rsidRPr="00FF4947">
              <w:t>Ontario. (Valeur de 1 au maximum)</w:t>
            </w:r>
          </w:p>
          <w:p w14:paraId="3A3F6EFA" w14:textId="3CCD5C8D"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5E52AA1C" w14:textId="77777777" w:rsidTr="00A53EF5">
        <w:trPr>
          <w:cantSplit/>
          <w:trHeight w:val="432"/>
        </w:trPr>
        <w:tc>
          <w:tcPr>
            <w:tcW w:w="5058" w:type="dxa"/>
            <w:vAlign w:val="center"/>
          </w:tcPr>
          <w:p w14:paraId="14E0A39F" w14:textId="77777777" w:rsidR="00511CA4" w:rsidRPr="0057539B" w:rsidRDefault="00511CA4" w:rsidP="00A53EF5">
            <w:pPr>
              <w:pStyle w:val="TableColumnNameMIRB"/>
              <w:rPr>
                <w:lang w:val="en-CA"/>
              </w:rPr>
            </w:pPr>
            <w:r w:rsidRPr="0057539B">
              <w:rPr>
                <w:lang w:val="en-CA"/>
              </w:rPr>
              <w:t>WIF_FA_PALUSTRINE_WITH_INFLOW</w:t>
            </w:r>
          </w:p>
        </w:tc>
        <w:tc>
          <w:tcPr>
            <w:tcW w:w="2250" w:type="dxa"/>
            <w:vAlign w:val="center"/>
          </w:tcPr>
          <w:p w14:paraId="08F1DA90" w14:textId="77777777" w:rsidR="00511CA4" w:rsidRPr="00FF4947" w:rsidRDefault="00511CA4" w:rsidP="00A53EF5">
            <w:pPr>
              <w:pStyle w:val="TableBodyTextMIRB"/>
            </w:pPr>
            <w:proofErr w:type="gramStart"/>
            <w:r w:rsidRPr="00FF4947">
              <w:t>NUMBER(</w:t>
            </w:r>
            <w:proofErr w:type="gramEnd"/>
            <w:r w:rsidRPr="00FF4947">
              <w:t>3,2)</w:t>
            </w:r>
          </w:p>
        </w:tc>
        <w:tc>
          <w:tcPr>
            <w:tcW w:w="1710" w:type="dxa"/>
            <w:vAlign w:val="center"/>
          </w:tcPr>
          <w:p w14:paraId="415A8AF2" w14:textId="69986A5D" w:rsidR="00511CA4" w:rsidRPr="00FF4947" w:rsidRDefault="009B2983" w:rsidP="00A53EF5">
            <w:pPr>
              <w:pStyle w:val="TableBodyTextMIRB"/>
            </w:pPr>
            <w:r w:rsidRPr="00FF4947">
              <w:t>Non</w:t>
            </w:r>
          </w:p>
        </w:tc>
        <w:tc>
          <w:tcPr>
            <w:tcW w:w="1980" w:type="dxa"/>
            <w:vAlign w:val="center"/>
          </w:tcPr>
          <w:p w14:paraId="49914E70" w14:textId="77777777" w:rsidR="00511CA4" w:rsidRPr="00FF4947" w:rsidRDefault="00511CA4" w:rsidP="00A53EF5">
            <w:pPr>
              <w:pStyle w:val="TableBodyTextMIRB"/>
            </w:pPr>
            <w:r w:rsidRPr="00FF4947">
              <w:t>WIF_PAL_IN</w:t>
            </w:r>
          </w:p>
        </w:tc>
        <w:tc>
          <w:tcPr>
            <w:tcW w:w="6480" w:type="dxa"/>
            <w:vAlign w:val="center"/>
          </w:tcPr>
          <w:p w14:paraId="667B076F" w14:textId="705A3C7F" w:rsidR="00511CA4" w:rsidRPr="00FF4947" w:rsidRDefault="00B37BE9" w:rsidP="00A53EF5">
            <w:pPr>
              <w:pStyle w:val="TableBodyTextMIRB"/>
            </w:pPr>
            <w:r w:rsidRPr="00FF4947">
              <w:t>Estimation de la surface fractionnaire de la terre humide qui est palustre avec afflux d</w:t>
            </w:r>
            <w:r w:rsidR="00FF4947" w:rsidRPr="00FF4947">
              <w:t>’</w:t>
            </w:r>
            <w:r w:rsidRPr="00FF4947">
              <w:t>eau. Section 3.2.1 du manuel du SETHO propre au sud de l</w:t>
            </w:r>
            <w:r w:rsidR="00FF4947" w:rsidRPr="00FF4947">
              <w:t>’</w:t>
            </w:r>
            <w:r w:rsidRPr="00FF4947">
              <w:t>Ontario et section 3.3.1 du manuel du SETHO propre au nord de l</w:t>
            </w:r>
            <w:r w:rsidR="00FF4947" w:rsidRPr="00FF4947">
              <w:t>’</w:t>
            </w:r>
            <w:r w:rsidRPr="00FF4947">
              <w:t>Ontario. (Valeur de 1 au maximum)</w:t>
            </w:r>
          </w:p>
          <w:p w14:paraId="18D92AFB" w14:textId="7E6872C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3DA5A926" w14:textId="77777777" w:rsidTr="00A53EF5">
        <w:trPr>
          <w:cantSplit/>
          <w:trHeight w:val="432"/>
        </w:trPr>
        <w:tc>
          <w:tcPr>
            <w:tcW w:w="5058" w:type="dxa"/>
            <w:vAlign w:val="center"/>
          </w:tcPr>
          <w:p w14:paraId="2454E697" w14:textId="77777777" w:rsidR="00511CA4" w:rsidRPr="00FF4947" w:rsidRDefault="00511CA4" w:rsidP="00A53EF5">
            <w:pPr>
              <w:pStyle w:val="TableColumnNameMIRB"/>
            </w:pPr>
            <w:r w:rsidRPr="00FF4947">
              <w:t>WIF_FA_LUCUSTRINE_SHORELINE</w:t>
            </w:r>
          </w:p>
        </w:tc>
        <w:tc>
          <w:tcPr>
            <w:tcW w:w="2250" w:type="dxa"/>
            <w:vAlign w:val="center"/>
          </w:tcPr>
          <w:p w14:paraId="681EF057" w14:textId="77777777" w:rsidR="00511CA4" w:rsidRPr="00FF4947" w:rsidRDefault="00511CA4" w:rsidP="00A53EF5">
            <w:pPr>
              <w:pStyle w:val="TableBodyTextMIRB"/>
            </w:pPr>
            <w:r w:rsidRPr="00FF4947">
              <w:t>NUMBER(3,2)</w:t>
            </w:r>
          </w:p>
        </w:tc>
        <w:tc>
          <w:tcPr>
            <w:tcW w:w="1710" w:type="dxa"/>
            <w:vAlign w:val="center"/>
          </w:tcPr>
          <w:p w14:paraId="05F7305F" w14:textId="7765D3F6" w:rsidR="00511CA4" w:rsidRPr="00FF4947" w:rsidRDefault="009B2983" w:rsidP="00A53EF5">
            <w:pPr>
              <w:pStyle w:val="TableBodyTextMIRB"/>
            </w:pPr>
            <w:r w:rsidRPr="00FF4947">
              <w:t>Non</w:t>
            </w:r>
          </w:p>
        </w:tc>
        <w:tc>
          <w:tcPr>
            <w:tcW w:w="1980" w:type="dxa"/>
            <w:vAlign w:val="center"/>
          </w:tcPr>
          <w:p w14:paraId="77075C2A" w14:textId="77777777" w:rsidR="00511CA4" w:rsidRPr="00FF4947" w:rsidRDefault="00511CA4" w:rsidP="00A53EF5">
            <w:pPr>
              <w:pStyle w:val="TableBodyTextMIRB"/>
            </w:pPr>
            <w:r w:rsidRPr="00FF4947">
              <w:t>WIF_LAC_SL</w:t>
            </w:r>
          </w:p>
        </w:tc>
        <w:tc>
          <w:tcPr>
            <w:tcW w:w="6480" w:type="dxa"/>
            <w:vAlign w:val="center"/>
          </w:tcPr>
          <w:p w14:paraId="7067A52D" w14:textId="3E3ECD85" w:rsidR="00511CA4" w:rsidRPr="00FF4947" w:rsidRDefault="00511CA4" w:rsidP="00A53EF5">
            <w:pPr>
              <w:pStyle w:val="TableBodyTextMIRB"/>
            </w:pPr>
            <w:r w:rsidRPr="00FF4947">
              <w:t>Estimation de la surface fractionnaire de la terre humide qui est lacustre sur la rive d</w:t>
            </w:r>
            <w:r w:rsidR="00FF4947" w:rsidRPr="00FF4947">
              <w:t>’</w:t>
            </w:r>
            <w:r w:rsidRPr="00FF4947">
              <w:t>un lac. Section 3.2.1 du manuel du SETHO propre au sud de l</w:t>
            </w:r>
            <w:r w:rsidR="00FF4947" w:rsidRPr="00FF4947">
              <w:t>’</w:t>
            </w:r>
            <w:r w:rsidRPr="00FF4947">
              <w:t>Ontario et section 3.3.1 du manuel du SETHO propre au nord de l</w:t>
            </w:r>
            <w:r w:rsidR="00FF4947" w:rsidRPr="00FF4947">
              <w:t>’</w:t>
            </w:r>
            <w:r w:rsidRPr="00FF4947">
              <w:t>Ontario. (Valeur de 1 au maximum)</w:t>
            </w:r>
          </w:p>
          <w:p w14:paraId="53389B2B" w14:textId="3C484571"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C30A817" w14:textId="77777777" w:rsidTr="00A53EF5">
        <w:trPr>
          <w:cantSplit/>
          <w:trHeight w:val="432"/>
        </w:trPr>
        <w:tc>
          <w:tcPr>
            <w:tcW w:w="5058" w:type="dxa"/>
            <w:vAlign w:val="center"/>
          </w:tcPr>
          <w:p w14:paraId="1756D932" w14:textId="77777777" w:rsidR="00511CA4" w:rsidRPr="00FF4947" w:rsidRDefault="00511CA4" w:rsidP="00A53EF5">
            <w:pPr>
              <w:pStyle w:val="TableColumnNameMIRB"/>
            </w:pPr>
            <w:r w:rsidRPr="00FF4947">
              <w:lastRenderedPageBreak/>
              <w:t>WIF_FA_LUCUSTRINE_FLOW</w:t>
            </w:r>
          </w:p>
        </w:tc>
        <w:tc>
          <w:tcPr>
            <w:tcW w:w="2250" w:type="dxa"/>
            <w:vAlign w:val="center"/>
          </w:tcPr>
          <w:p w14:paraId="79D70417" w14:textId="77777777" w:rsidR="00511CA4" w:rsidRPr="00FF4947" w:rsidRDefault="00511CA4" w:rsidP="00A53EF5">
            <w:pPr>
              <w:pStyle w:val="TableBodyTextMIRB"/>
            </w:pPr>
            <w:r w:rsidRPr="00FF4947">
              <w:t>NUMBER(3,2)</w:t>
            </w:r>
          </w:p>
        </w:tc>
        <w:tc>
          <w:tcPr>
            <w:tcW w:w="1710" w:type="dxa"/>
            <w:vAlign w:val="center"/>
          </w:tcPr>
          <w:p w14:paraId="48C4D7A6" w14:textId="38918BC6" w:rsidR="00511CA4" w:rsidRPr="00FF4947" w:rsidRDefault="009B2983" w:rsidP="00A53EF5">
            <w:pPr>
              <w:pStyle w:val="TableBodyTextMIRB"/>
            </w:pPr>
            <w:r w:rsidRPr="00FF4947">
              <w:t>Non</w:t>
            </w:r>
          </w:p>
        </w:tc>
        <w:tc>
          <w:tcPr>
            <w:tcW w:w="1980" w:type="dxa"/>
            <w:vAlign w:val="center"/>
          </w:tcPr>
          <w:p w14:paraId="4291C75B" w14:textId="77777777" w:rsidR="00511CA4" w:rsidRPr="00FF4947" w:rsidRDefault="00511CA4" w:rsidP="00A53EF5">
            <w:pPr>
              <w:pStyle w:val="TableBodyTextMIRB"/>
            </w:pPr>
            <w:r w:rsidRPr="00FF4947">
              <w:t>WIF_LAC_FL</w:t>
            </w:r>
          </w:p>
        </w:tc>
        <w:tc>
          <w:tcPr>
            <w:tcW w:w="6480" w:type="dxa"/>
            <w:vAlign w:val="center"/>
          </w:tcPr>
          <w:p w14:paraId="6D99D5E8" w14:textId="48B273A6" w:rsidR="00511CA4" w:rsidRPr="00FF4947" w:rsidRDefault="00511CA4" w:rsidP="00A53EF5">
            <w:pPr>
              <w:pStyle w:val="TableBodyTextMIRB"/>
            </w:pPr>
            <w:r w:rsidRPr="00FF4947">
              <w:t>Estimation de la surface fractionnaire de la terre humide qui est lacustre à l</w:t>
            </w:r>
            <w:r w:rsidR="00FF4947" w:rsidRPr="00FF4947">
              <w:t>’</w:t>
            </w:r>
            <w:r w:rsidRPr="00FF4947">
              <w:t>entrée d</w:t>
            </w:r>
            <w:r w:rsidR="00FF4947" w:rsidRPr="00FF4947">
              <w:t>’</w:t>
            </w:r>
            <w:r w:rsidRPr="00FF4947">
              <w:t>eau ou à l</w:t>
            </w:r>
            <w:r w:rsidR="00FF4947" w:rsidRPr="00FF4947">
              <w:t>’</w:t>
            </w:r>
            <w:r w:rsidRPr="00FF4947">
              <w:t>exutoire du lac. Section 3.2.1 du manuel du SETHO propre au sud de l</w:t>
            </w:r>
            <w:r w:rsidR="00FF4947" w:rsidRPr="00FF4947">
              <w:t>’</w:t>
            </w:r>
            <w:r w:rsidRPr="00FF4947">
              <w:t>Ontario et section 3.3.1 du manuel du SETHO propre au nord de l</w:t>
            </w:r>
            <w:r w:rsidR="00FF4947" w:rsidRPr="00FF4947">
              <w:t>’</w:t>
            </w:r>
            <w:r w:rsidRPr="00FF4947">
              <w:t>Ontario. (Valeur de 1 au maximum)</w:t>
            </w:r>
          </w:p>
          <w:p w14:paraId="41B01C0B" w14:textId="07D09A80"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52BF3B3" w14:textId="77777777" w:rsidTr="00A53EF5">
        <w:trPr>
          <w:cantSplit/>
          <w:trHeight w:val="432"/>
        </w:trPr>
        <w:tc>
          <w:tcPr>
            <w:tcW w:w="5058" w:type="dxa"/>
            <w:vAlign w:val="center"/>
          </w:tcPr>
          <w:p w14:paraId="11AD48E2" w14:textId="77777777" w:rsidR="00511CA4" w:rsidRPr="00FF4947" w:rsidRDefault="00511CA4" w:rsidP="00A53EF5">
            <w:pPr>
              <w:pStyle w:val="TableColumnNameMIRB"/>
            </w:pPr>
            <w:r w:rsidRPr="00FF4947">
              <w:t>WATERSHED_IMPROVEMENT_NORTH</w:t>
            </w:r>
          </w:p>
        </w:tc>
        <w:tc>
          <w:tcPr>
            <w:tcW w:w="2250" w:type="dxa"/>
            <w:vAlign w:val="center"/>
          </w:tcPr>
          <w:p w14:paraId="3FD1C75D" w14:textId="77777777" w:rsidR="00511CA4" w:rsidRPr="00FF4947" w:rsidRDefault="00511CA4" w:rsidP="00A53EF5">
            <w:pPr>
              <w:pStyle w:val="TableBodyTextMIRB"/>
            </w:pPr>
            <w:r w:rsidRPr="00FF4947">
              <w:t>NUMBER(2)</w:t>
            </w:r>
          </w:p>
        </w:tc>
        <w:tc>
          <w:tcPr>
            <w:tcW w:w="1710" w:type="dxa"/>
            <w:vAlign w:val="center"/>
          </w:tcPr>
          <w:p w14:paraId="6DDA1CA4" w14:textId="5BA1B25A" w:rsidR="00511CA4" w:rsidRPr="00FF4947" w:rsidRDefault="009B2983" w:rsidP="00A53EF5">
            <w:pPr>
              <w:pStyle w:val="TableBodyTextMIRB"/>
            </w:pPr>
            <w:r w:rsidRPr="00FF4947">
              <w:t>Non</w:t>
            </w:r>
          </w:p>
        </w:tc>
        <w:tc>
          <w:tcPr>
            <w:tcW w:w="1980" w:type="dxa"/>
            <w:vAlign w:val="center"/>
          </w:tcPr>
          <w:p w14:paraId="6389A1F5" w14:textId="77777777" w:rsidR="00511CA4" w:rsidRPr="00FF4947" w:rsidRDefault="00511CA4" w:rsidP="00A53EF5">
            <w:pPr>
              <w:pStyle w:val="TableBodyTextMIRB"/>
            </w:pPr>
            <w:r w:rsidRPr="00FF4947">
              <w:t>WATERSHED</w:t>
            </w:r>
          </w:p>
        </w:tc>
        <w:tc>
          <w:tcPr>
            <w:tcW w:w="6480" w:type="dxa"/>
            <w:vAlign w:val="center"/>
          </w:tcPr>
          <w:p w14:paraId="321720E0" w14:textId="394AF31B" w:rsidR="00511CA4" w:rsidRPr="00FF4947" w:rsidRDefault="00511CA4" w:rsidP="00A53EF5">
            <w:pPr>
              <w:pStyle w:val="TableBodyTextMIRB"/>
            </w:pPr>
            <w:r w:rsidRPr="00FF4947">
              <w:t>Score pour les fonctions d</w:t>
            </w:r>
            <w:r w:rsidR="00FF4947" w:rsidRPr="00FF4947">
              <w:t>’</w:t>
            </w:r>
            <w:r w:rsidRPr="00FF4947">
              <w:t>amélioration de la qualité de l</w:t>
            </w:r>
            <w:r w:rsidR="00FF4947" w:rsidRPr="00FF4947">
              <w:t>’</w:t>
            </w:r>
            <w:r w:rsidRPr="00FF4947">
              <w:t>eau. Section 3.3.1 du manuel du SETHO propre au nord de l</w:t>
            </w:r>
            <w:r w:rsidR="00FF4947" w:rsidRPr="00FF4947">
              <w:t>’</w:t>
            </w:r>
            <w:r w:rsidRPr="00FF4947">
              <w:t>Ontario.</w:t>
            </w:r>
          </w:p>
          <w:p w14:paraId="3C55084B" w14:textId="2457A8CB" w:rsidR="00511CA4" w:rsidRPr="00FF4947" w:rsidRDefault="00F17622" w:rsidP="00A53EF5">
            <w:pPr>
              <w:pStyle w:val="TableBodyTextMIRB"/>
              <w:spacing w:before="120"/>
            </w:pPr>
            <w:r w:rsidRPr="00FF4947">
              <w:rPr>
                <w:b/>
              </w:rPr>
              <w:t>VALEURS VALIDES</w:t>
            </w:r>
            <w:r w:rsidRPr="00FF4947">
              <w:t>: ENTRE 0 ET 30</w:t>
            </w:r>
          </w:p>
        </w:tc>
      </w:tr>
      <w:tr w:rsidR="00511CA4" w:rsidRPr="00FF4947" w14:paraId="79F537E5" w14:textId="77777777" w:rsidTr="00A53EF5">
        <w:trPr>
          <w:cantSplit/>
          <w:trHeight w:val="432"/>
        </w:trPr>
        <w:tc>
          <w:tcPr>
            <w:tcW w:w="5058" w:type="dxa"/>
            <w:vAlign w:val="center"/>
          </w:tcPr>
          <w:p w14:paraId="2230D453" w14:textId="77777777" w:rsidR="00511CA4" w:rsidRPr="00FF4947" w:rsidRDefault="00511CA4" w:rsidP="00A53EF5">
            <w:pPr>
              <w:pStyle w:val="TableColumnNameMIRB"/>
            </w:pPr>
            <w:r w:rsidRPr="00FF4947">
              <w:t>CATCHMENT_LAND_USE</w:t>
            </w:r>
          </w:p>
        </w:tc>
        <w:tc>
          <w:tcPr>
            <w:tcW w:w="2250" w:type="dxa"/>
            <w:vAlign w:val="center"/>
          </w:tcPr>
          <w:p w14:paraId="464E33C4" w14:textId="77777777" w:rsidR="00511CA4" w:rsidRPr="00FF4947" w:rsidRDefault="00511CA4" w:rsidP="00A53EF5">
            <w:pPr>
              <w:pStyle w:val="TableBodyTextMIRB"/>
            </w:pPr>
            <w:r w:rsidRPr="00FF4947">
              <w:t>NUMBER(1)</w:t>
            </w:r>
          </w:p>
        </w:tc>
        <w:tc>
          <w:tcPr>
            <w:tcW w:w="1710" w:type="dxa"/>
            <w:vAlign w:val="center"/>
          </w:tcPr>
          <w:p w14:paraId="4124C836" w14:textId="7C3D004B" w:rsidR="00511CA4" w:rsidRPr="00FF4947" w:rsidRDefault="009B2983" w:rsidP="00A53EF5">
            <w:pPr>
              <w:pStyle w:val="TableBodyTextMIRB"/>
            </w:pPr>
            <w:r w:rsidRPr="00FF4947">
              <w:t>Non</w:t>
            </w:r>
          </w:p>
        </w:tc>
        <w:tc>
          <w:tcPr>
            <w:tcW w:w="1980" w:type="dxa"/>
            <w:vAlign w:val="center"/>
          </w:tcPr>
          <w:p w14:paraId="3B218992" w14:textId="77777777" w:rsidR="00511CA4" w:rsidRPr="00FF4947" w:rsidRDefault="00511CA4" w:rsidP="00A53EF5">
            <w:pPr>
              <w:pStyle w:val="TableBodyTextMIRB"/>
            </w:pPr>
            <w:r w:rsidRPr="00FF4947">
              <w:t>CATCHMENT</w:t>
            </w:r>
          </w:p>
        </w:tc>
        <w:tc>
          <w:tcPr>
            <w:tcW w:w="6480" w:type="dxa"/>
            <w:vAlign w:val="center"/>
          </w:tcPr>
          <w:p w14:paraId="10A78A99" w14:textId="1992DD7B" w:rsidR="00511CA4" w:rsidRPr="00FF4947" w:rsidRDefault="00B37BE9" w:rsidP="00A53EF5">
            <w:pPr>
              <w:pStyle w:val="TableBodyTextMIRB"/>
            </w:pPr>
            <w:r w:rsidRPr="00FF4947">
              <w:t>Facteur de l</w:t>
            </w:r>
            <w:r w:rsidR="00FF4947" w:rsidRPr="00FF4947">
              <w:t>’</w:t>
            </w:r>
            <w:r w:rsidRPr="00FF4947">
              <w:t>utilisation du territoire dans le bassin de captage. Section 3.2.1 du manuel du SETHO propre au sud de l</w:t>
            </w:r>
            <w:r w:rsidR="00FF4947" w:rsidRPr="00FF4947">
              <w:t>’</w:t>
            </w:r>
            <w:r w:rsidRPr="00FF4947">
              <w:t>Ontario. (Valeur de 1 au maximum)</w:t>
            </w:r>
          </w:p>
          <w:p w14:paraId="067CB9EC" w14:textId="3BE44CC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46DD86F" w14:textId="77777777" w:rsidTr="00A53EF5">
        <w:trPr>
          <w:cantSplit/>
          <w:trHeight w:val="432"/>
        </w:trPr>
        <w:tc>
          <w:tcPr>
            <w:tcW w:w="5058" w:type="dxa"/>
            <w:vAlign w:val="center"/>
          </w:tcPr>
          <w:p w14:paraId="4F6E4FFD" w14:textId="77777777" w:rsidR="00511CA4" w:rsidRPr="00FF4947" w:rsidRDefault="00511CA4" w:rsidP="00A53EF5">
            <w:pPr>
              <w:pStyle w:val="TableColumnNameMIRB"/>
            </w:pPr>
            <w:r w:rsidRPr="00FF4947">
              <w:t>PUF_FA_TREES</w:t>
            </w:r>
          </w:p>
        </w:tc>
        <w:tc>
          <w:tcPr>
            <w:tcW w:w="2250" w:type="dxa"/>
            <w:vAlign w:val="center"/>
          </w:tcPr>
          <w:p w14:paraId="55FF8A3B" w14:textId="77777777" w:rsidR="00511CA4" w:rsidRPr="00FF4947" w:rsidRDefault="00511CA4" w:rsidP="00A53EF5">
            <w:pPr>
              <w:pStyle w:val="TableBodyTextMIRB"/>
            </w:pPr>
            <w:r w:rsidRPr="00FF4947">
              <w:t>NUMBER(3,2)</w:t>
            </w:r>
          </w:p>
        </w:tc>
        <w:tc>
          <w:tcPr>
            <w:tcW w:w="1710" w:type="dxa"/>
            <w:vAlign w:val="center"/>
          </w:tcPr>
          <w:p w14:paraId="4766D3CC" w14:textId="1F0AAB88" w:rsidR="00511CA4" w:rsidRPr="00FF4947" w:rsidRDefault="009B2983" w:rsidP="00A53EF5">
            <w:pPr>
              <w:pStyle w:val="TableBodyTextMIRB"/>
            </w:pPr>
            <w:r w:rsidRPr="00FF4947">
              <w:t>Non</w:t>
            </w:r>
          </w:p>
        </w:tc>
        <w:tc>
          <w:tcPr>
            <w:tcW w:w="1980" w:type="dxa"/>
            <w:vAlign w:val="center"/>
          </w:tcPr>
          <w:p w14:paraId="4ED81532" w14:textId="77777777" w:rsidR="00511CA4" w:rsidRPr="00FF4947" w:rsidRDefault="00511CA4" w:rsidP="00A53EF5">
            <w:pPr>
              <w:pStyle w:val="TableBodyTextMIRB"/>
            </w:pPr>
            <w:r w:rsidRPr="00FF4947">
              <w:t>PUF_FA_TRE</w:t>
            </w:r>
          </w:p>
        </w:tc>
        <w:tc>
          <w:tcPr>
            <w:tcW w:w="6480" w:type="dxa"/>
            <w:vAlign w:val="center"/>
          </w:tcPr>
          <w:p w14:paraId="52B20212" w14:textId="7B6D9877" w:rsidR="00511CA4" w:rsidRPr="00FF4947" w:rsidRDefault="00B37BE9" w:rsidP="00A53EF5">
            <w:pPr>
              <w:pStyle w:val="TableBodyTextMIRB"/>
            </w:pPr>
            <w:r w:rsidRPr="00FF4947">
              <w:t>Estimation de la surface fractionnaire de la terre humide où il se trouve des arbres, des arbustes, des herbes ou des mousses vivants. Section 3.2.1 du manuel du SETHO portant sur le sud de l</w:t>
            </w:r>
            <w:r w:rsidR="00FF4947" w:rsidRPr="00FF4947">
              <w:t>’</w:t>
            </w:r>
            <w:r w:rsidRPr="00FF4947">
              <w:t>Ontario. (Valeur de 1 au maximum)</w:t>
            </w:r>
          </w:p>
          <w:p w14:paraId="12063D64" w14:textId="13EC43BE"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5A8C27B0" w14:textId="77777777" w:rsidTr="00A53EF5">
        <w:trPr>
          <w:cantSplit/>
          <w:trHeight w:val="432"/>
        </w:trPr>
        <w:tc>
          <w:tcPr>
            <w:tcW w:w="5058" w:type="dxa"/>
            <w:vAlign w:val="center"/>
          </w:tcPr>
          <w:p w14:paraId="5514C927" w14:textId="77777777" w:rsidR="00511CA4" w:rsidRPr="00FF4947" w:rsidRDefault="00511CA4" w:rsidP="00A53EF5">
            <w:pPr>
              <w:pStyle w:val="TableColumnNameMIRB"/>
            </w:pPr>
            <w:r w:rsidRPr="00FF4947">
              <w:t>PUF_FA_EMERGENT</w:t>
            </w:r>
          </w:p>
        </w:tc>
        <w:tc>
          <w:tcPr>
            <w:tcW w:w="2250" w:type="dxa"/>
            <w:vAlign w:val="center"/>
          </w:tcPr>
          <w:p w14:paraId="1975CB2A" w14:textId="77777777" w:rsidR="00511CA4" w:rsidRPr="00FF4947" w:rsidRDefault="00511CA4" w:rsidP="00A53EF5">
            <w:pPr>
              <w:pStyle w:val="TableBodyTextMIRB"/>
            </w:pPr>
            <w:r w:rsidRPr="00FF4947">
              <w:t>NUMBER(3,2)</w:t>
            </w:r>
          </w:p>
        </w:tc>
        <w:tc>
          <w:tcPr>
            <w:tcW w:w="1710" w:type="dxa"/>
            <w:vAlign w:val="center"/>
          </w:tcPr>
          <w:p w14:paraId="56FFD69C" w14:textId="36A735CC" w:rsidR="00511CA4" w:rsidRPr="00FF4947" w:rsidRDefault="009B2983" w:rsidP="00A53EF5">
            <w:pPr>
              <w:pStyle w:val="TableBodyTextMIRB"/>
            </w:pPr>
            <w:r w:rsidRPr="00FF4947">
              <w:t>Non</w:t>
            </w:r>
          </w:p>
        </w:tc>
        <w:tc>
          <w:tcPr>
            <w:tcW w:w="1980" w:type="dxa"/>
            <w:vAlign w:val="center"/>
          </w:tcPr>
          <w:p w14:paraId="2FD8FC09" w14:textId="77777777" w:rsidR="00511CA4" w:rsidRPr="00FF4947" w:rsidRDefault="00511CA4" w:rsidP="00A53EF5">
            <w:pPr>
              <w:pStyle w:val="TableBodyTextMIRB"/>
            </w:pPr>
            <w:r w:rsidRPr="00FF4947">
              <w:t>PUF_FA_EME</w:t>
            </w:r>
          </w:p>
        </w:tc>
        <w:tc>
          <w:tcPr>
            <w:tcW w:w="6480" w:type="dxa"/>
            <w:vAlign w:val="center"/>
          </w:tcPr>
          <w:p w14:paraId="3249A52F" w14:textId="4227D92C" w:rsidR="00511CA4" w:rsidRPr="00FF4947" w:rsidRDefault="00B37BE9" w:rsidP="00A53EF5">
            <w:pPr>
              <w:pStyle w:val="TableBodyTextMIRB"/>
            </w:pPr>
            <w:r w:rsidRPr="00FF4947">
              <w:t>Estimation de la surface fractionnaire de la terre humide où il se trouve des végétaux émergents, submergés ou flottants. Section 3.2.1 du manuel du SETHO portant sur le sud de l</w:t>
            </w:r>
            <w:r w:rsidR="00FF4947" w:rsidRPr="00FF4947">
              <w:t>’</w:t>
            </w:r>
            <w:r w:rsidRPr="00FF4947">
              <w:t>Ontario. (Valeur de 1 au maximum)</w:t>
            </w:r>
          </w:p>
          <w:p w14:paraId="4E52D397" w14:textId="28A2487D"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55BAE8DB" w14:textId="77777777" w:rsidTr="00A53EF5">
        <w:trPr>
          <w:cantSplit/>
          <w:trHeight w:val="432"/>
        </w:trPr>
        <w:tc>
          <w:tcPr>
            <w:tcW w:w="5058" w:type="dxa"/>
            <w:vAlign w:val="center"/>
          </w:tcPr>
          <w:p w14:paraId="4DDB70FD" w14:textId="77777777" w:rsidR="00511CA4" w:rsidRPr="00FF4947" w:rsidRDefault="00511CA4" w:rsidP="00A53EF5">
            <w:pPr>
              <w:pStyle w:val="TableColumnNameMIRB"/>
            </w:pPr>
            <w:r w:rsidRPr="00FF4947">
              <w:t>PUF_FA_NO_VEGETATION</w:t>
            </w:r>
          </w:p>
        </w:tc>
        <w:tc>
          <w:tcPr>
            <w:tcW w:w="2250" w:type="dxa"/>
            <w:vAlign w:val="center"/>
          </w:tcPr>
          <w:p w14:paraId="768A82E2" w14:textId="77777777" w:rsidR="00511CA4" w:rsidRPr="00FF4947" w:rsidRDefault="00511CA4" w:rsidP="00A53EF5">
            <w:pPr>
              <w:pStyle w:val="TableBodyTextMIRB"/>
            </w:pPr>
            <w:r w:rsidRPr="00FF4947">
              <w:t>NUMBER(3,2)</w:t>
            </w:r>
          </w:p>
        </w:tc>
        <w:tc>
          <w:tcPr>
            <w:tcW w:w="1710" w:type="dxa"/>
            <w:vAlign w:val="center"/>
          </w:tcPr>
          <w:p w14:paraId="3ACC044C" w14:textId="4FF29297" w:rsidR="00511CA4" w:rsidRPr="00FF4947" w:rsidRDefault="009B2983" w:rsidP="00A53EF5">
            <w:pPr>
              <w:pStyle w:val="TableBodyTextMIRB"/>
            </w:pPr>
            <w:r w:rsidRPr="00FF4947">
              <w:t>Non</w:t>
            </w:r>
          </w:p>
        </w:tc>
        <w:tc>
          <w:tcPr>
            <w:tcW w:w="1980" w:type="dxa"/>
            <w:vAlign w:val="center"/>
          </w:tcPr>
          <w:p w14:paraId="3FCDBC8A" w14:textId="77777777" w:rsidR="00511CA4" w:rsidRPr="00FF4947" w:rsidRDefault="00511CA4" w:rsidP="00A53EF5">
            <w:pPr>
              <w:pStyle w:val="TableBodyTextMIRB"/>
            </w:pPr>
            <w:r w:rsidRPr="00FF4947">
              <w:t>PUF_FA_NO</w:t>
            </w:r>
          </w:p>
        </w:tc>
        <w:tc>
          <w:tcPr>
            <w:tcW w:w="6480" w:type="dxa"/>
            <w:vAlign w:val="center"/>
          </w:tcPr>
          <w:p w14:paraId="52C6C74F" w14:textId="2F664935" w:rsidR="00511CA4" w:rsidRPr="00FF4947" w:rsidRDefault="00511CA4" w:rsidP="00A53EF5">
            <w:pPr>
              <w:pStyle w:val="TableBodyTextMIRB"/>
            </w:pPr>
            <w:r w:rsidRPr="00FF4947">
              <w:t>Estimation de la surface fractionnaire de la terre humide où il n</w:t>
            </w:r>
            <w:r w:rsidR="00FF4947" w:rsidRPr="00FF4947">
              <w:t>’</w:t>
            </w:r>
            <w:r w:rsidRPr="00FF4947">
              <w:t>y a pas de végétation ou peu de végétation. Section 3.2.1 du manuel du SETHO propre au sud de l</w:t>
            </w:r>
            <w:r w:rsidR="00FF4947" w:rsidRPr="00FF4947">
              <w:t>’</w:t>
            </w:r>
            <w:r w:rsidRPr="00FF4947">
              <w:t>Ontario. (Valeur de 1 au maximum)</w:t>
            </w:r>
          </w:p>
          <w:p w14:paraId="2ED8FEFC" w14:textId="0FB3E64D"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0FAA5FA8" w14:textId="77777777" w:rsidTr="00A53EF5">
        <w:trPr>
          <w:cantSplit/>
          <w:trHeight w:val="432"/>
        </w:trPr>
        <w:tc>
          <w:tcPr>
            <w:tcW w:w="5058" w:type="dxa"/>
            <w:vAlign w:val="center"/>
          </w:tcPr>
          <w:p w14:paraId="7E83F531" w14:textId="77777777" w:rsidR="00511CA4" w:rsidRPr="00FF4947" w:rsidRDefault="00511CA4" w:rsidP="00A53EF5">
            <w:pPr>
              <w:pStyle w:val="TableColumnNameMIRB"/>
            </w:pPr>
            <w:r w:rsidRPr="00FF4947">
              <w:lastRenderedPageBreak/>
              <w:t>SHORT_TERM_IMPROVE_SOUTH</w:t>
            </w:r>
          </w:p>
        </w:tc>
        <w:tc>
          <w:tcPr>
            <w:tcW w:w="2250" w:type="dxa"/>
            <w:vAlign w:val="center"/>
          </w:tcPr>
          <w:p w14:paraId="27625EA0" w14:textId="77777777" w:rsidR="00511CA4" w:rsidRPr="00FF4947" w:rsidRDefault="00511CA4" w:rsidP="00A53EF5">
            <w:pPr>
              <w:pStyle w:val="TableBodyTextMIRB"/>
            </w:pPr>
            <w:r w:rsidRPr="00FF4947">
              <w:t>NUMBER(2)</w:t>
            </w:r>
          </w:p>
        </w:tc>
        <w:tc>
          <w:tcPr>
            <w:tcW w:w="1710" w:type="dxa"/>
            <w:vAlign w:val="center"/>
          </w:tcPr>
          <w:p w14:paraId="03D4E37D" w14:textId="0511EA95" w:rsidR="00511CA4" w:rsidRPr="00FF4947" w:rsidRDefault="009B2983" w:rsidP="00A53EF5">
            <w:pPr>
              <w:pStyle w:val="TableBodyTextMIRB"/>
            </w:pPr>
            <w:r w:rsidRPr="00FF4947">
              <w:t>Non</w:t>
            </w:r>
          </w:p>
        </w:tc>
        <w:tc>
          <w:tcPr>
            <w:tcW w:w="1980" w:type="dxa"/>
            <w:vAlign w:val="center"/>
          </w:tcPr>
          <w:p w14:paraId="1927F134" w14:textId="77777777" w:rsidR="00511CA4" w:rsidRPr="00FF4947" w:rsidRDefault="00511CA4" w:rsidP="00A53EF5">
            <w:pPr>
              <w:pStyle w:val="TableBodyTextMIRB"/>
            </w:pPr>
            <w:r w:rsidRPr="00FF4947">
              <w:t>SHORT_TERM</w:t>
            </w:r>
          </w:p>
        </w:tc>
        <w:tc>
          <w:tcPr>
            <w:tcW w:w="6480" w:type="dxa"/>
            <w:vAlign w:val="center"/>
          </w:tcPr>
          <w:p w14:paraId="2C5D139C" w14:textId="6B5B153E" w:rsidR="00511CA4" w:rsidRPr="00FF4947" w:rsidRDefault="00511CA4" w:rsidP="00A53EF5">
            <w:pPr>
              <w:pStyle w:val="TableBodyTextMIRB"/>
            </w:pPr>
            <w:r w:rsidRPr="00FF4947">
              <w:t>Score pour les fonctions d</w:t>
            </w:r>
            <w:r w:rsidR="00FF4947" w:rsidRPr="00FF4947">
              <w:t>’</w:t>
            </w:r>
            <w:r w:rsidRPr="00FF4947">
              <w:t>amélioration à court terme de la qualité de l</w:t>
            </w:r>
            <w:r w:rsidR="00FF4947" w:rsidRPr="00FF4947">
              <w:t>’</w:t>
            </w:r>
            <w:r w:rsidRPr="00FF4947">
              <w:t>eau. Section 3.2.1 du manuel du SETHO propre au sud de l</w:t>
            </w:r>
            <w:r w:rsidR="00FF4947" w:rsidRPr="00FF4947">
              <w:t>’</w:t>
            </w:r>
            <w:r w:rsidRPr="00FF4947">
              <w:t>Ontario. Ce score inclut une détermination du facteur d</w:t>
            </w:r>
            <w:r w:rsidR="00FF4947" w:rsidRPr="00FF4947">
              <w:t>’</w:t>
            </w:r>
            <w:r w:rsidRPr="00FF4947">
              <w:t>amélioration du bassin hydrographique (WIF), du facteur d</w:t>
            </w:r>
            <w:r w:rsidR="00FF4947" w:rsidRPr="00FF4947">
              <w:t>’</w:t>
            </w:r>
            <w:r w:rsidRPr="00FF4947">
              <w:t>utilisation des terres du bassin de captage (LUF) et du facteur d</w:t>
            </w:r>
            <w:r w:rsidR="00FF4947" w:rsidRPr="00FF4947">
              <w:t>’</w:t>
            </w:r>
            <w:r w:rsidRPr="00FF4947">
              <w:t>absorption de polluants (PUF). (Valeur de 60 au maximum)</w:t>
            </w:r>
          </w:p>
          <w:p w14:paraId="09C61899" w14:textId="671EBB94" w:rsidR="00511CA4" w:rsidRPr="00FF4947" w:rsidRDefault="00F17622" w:rsidP="00A53EF5">
            <w:pPr>
              <w:pStyle w:val="TableBodyTextMIRB"/>
              <w:spacing w:before="120"/>
            </w:pPr>
            <w:r w:rsidRPr="00FF4947">
              <w:rPr>
                <w:b/>
              </w:rPr>
              <w:t>VALEURS VALIDES</w:t>
            </w:r>
            <w:r w:rsidRPr="00FF4947">
              <w:t>: ENTRE 0 ET 60</w:t>
            </w:r>
          </w:p>
        </w:tc>
      </w:tr>
      <w:tr w:rsidR="00511CA4" w:rsidRPr="00FF4947" w14:paraId="761D3677" w14:textId="77777777" w:rsidTr="00A53EF5">
        <w:trPr>
          <w:cantSplit/>
          <w:trHeight w:val="432"/>
        </w:trPr>
        <w:tc>
          <w:tcPr>
            <w:tcW w:w="5058" w:type="dxa"/>
            <w:vAlign w:val="center"/>
          </w:tcPr>
          <w:p w14:paraId="16245ABE" w14:textId="77777777" w:rsidR="00511CA4" w:rsidRPr="00FF4947" w:rsidRDefault="00511CA4" w:rsidP="00A53EF5">
            <w:pPr>
              <w:pStyle w:val="TableColumnNameMIRB"/>
            </w:pPr>
            <w:r w:rsidRPr="00FF4947">
              <w:t>LONG_TERM_NUTRIENT_DESC</w:t>
            </w:r>
          </w:p>
        </w:tc>
        <w:tc>
          <w:tcPr>
            <w:tcW w:w="2250" w:type="dxa"/>
            <w:vAlign w:val="center"/>
          </w:tcPr>
          <w:p w14:paraId="0BB9F308" w14:textId="77777777" w:rsidR="00511CA4" w:rsidRPr="00FF4947" w:rsidRDefault="00511CA4" w:rsidP="00A53EF5">
            <w:pPr>
              <w:pStyle w:val="TableBodyTextMIRB"/>
            </w:pPr>
            <w:r w:rsidRPr="00FF4947">
              <w:t>NUMBER(1)</w:t>
            </w:r>
          </w:p>
        </w:tc>
        <w:tc>
          <w:tcPr>
            <w:tcW w:w="1710" w:type="dxa"/>
            <w:vAlign w:val="center"/>
          </w:tcPr>
          <w:p w14:paraId="77AD42BC" w14:textId="7219AF3D" w:rsidR="00511CA4" w:rsidRPr="00FF4947" w:rsidRDefault="009B2983" w:rsidP="00A53EF5">
            <w:pPr>
              <w:pStyle w:val="TableBodyTextMIRB"/>
            </w:pPr>
            <w:r w:rsidRPr="00FF4947">
              <w:t>Non</w:t>
            </w:r>
          </w:p>
        </w:tc>
        <w:tc>
          <w:tcPr>
            <w:tcW w:w="1980" w:type="dxa"/>
            <w:vAlign w:val="center"/>
          </w:tcPr>
          <w:p w14:paraId="4CE6156A" w14:textId="77777777" w:rsidR="00511CA4" w:rsidRPr="00FF4947" w:rsidRDefault="00511CA4" w:rsidP="00A53EF5">
            <w:pPr>
              <w:pStyle w:val="TableBodyTextMIRB"/>
            </w:pPr>
            <w:r w:rsidRPr="00FF4947">
              <w:t>NUTRIENT</w:t>
            </w:r>
          </w:p>
        </w:tc>
        <w:tc>
          <w:tcPr>
            <w:tcW w:w="6480" w:type="dxa"/>
            <w:vAlign w:val="center"/>
          </w:tcPr>
          <w:p w14:paraId="31D06BBC" w14:textId="74D4D53B" w:rsidR="00511CA4" w:rsidRPr="00FF4947" w:rsidRDefault="00806C17" w:rsidP="00A53EF5">
            <w:pPr>
              <w:pStyle w:val="TableBodyTextMIRB"/>
            </w:pPr>
            <w:r w:rsidRPr="00FF4947">
              <w:t>Puits de nutriments à long terme. Section 3.2.2 du manuel du SETHO propre au sud de l</w:t>
            </w:r>
            <w:r w:rsidR="00FF4947" w:rsidRPr="00FF4947">
              <w:t>’</w:t>
            </w:r>
            <w:r w:rsidRPr="00FF4947">
              <w:t>Ontario.</w:t>
            </w:r>
          </w:p>
          <w:p w14:paraId="23C1D82D" w14:textId="7924B264" w:rsidR="00511CA4" w:rsidRPr="00FF4947" w:rsidRDefault="00806C17" w:rsidP="00511CA4">
            <w:pPr>
              <w:pStyle w:val="NumberedListMIRB"/>
              <w:numPr>
                <w:ilvl w:val="0"/>
                <w:numId w:val="27"/>
              </w:numPr>
              <w:spacing w:line="276" w:lineRule="auto"/>
            </w:pPr>
            <w:r w:rsidRPr="00FF4947">
              <w:t>La terre humide est à l</w:t>
            </w:r>
            <w:r w:rsidR="00FF4947" w:rsidRPr="00FF4947">
              <w:t>’</w:t>
            </w:r>
            <w:r w:rsidRPr="00FF4947">
              <w:t>embouchure d</w:t>
            </w:r>
            <w:r w:rsidR="00FF4947" w:rsidRPr="00FF4947">
              <w:t>’</w:t>
            </w:r>
            <w:r w:rsidRPr="00FF4947">
              <w:t>un cours d</w:t>
            </w:r>
            <w:r w:rsidR="00FF4947" w:rsidRPr="00FF4947">
              <w:t>’</w:t>
            </w:r>
            <w:r w:rsidRPr="00FF4947">
              <w:t>eau.</w:t>
            </w:r>
          </w:p>
          <w:p w14:paraId="5E8EF7C2" w14:textId="11ED39D5" w:rsidR="00511CA4" w:rsidRPr="00FF4947" w:rsidRDefault="00806C17" w:rsidP="00A53EF5">
            <w:pPr>
              <w:pStyle w:val="NumberedListMIRB"/>
              <w:spacing w:line="276" w:lineRule="auto"/>
            </w:pPr>
            <w:r w:rsidRPr="00FF4947">
              <w:t xml:space="preserve">La terre humide est une tourbière oligotrophe, une tourbière </w:t>
            </w:r>
            <w:proofErr w:type="spellStart"/>
            <w:r w:rsidRPr="00FF4947">
              <w:t>minérotrophe</w:t>
            </w:r>
            <w:proofErr w:type="spellEnd"/>
            <w:r w:rsidRPr="00FF4947">
              <w:t xml:space="preserve"> ou un marécage qui est couvert à plus de 50% de sol organique.</w:t>
            </w:r>
          </w:p>
          <w:p w14:paraId="2DC3BD45" w14:textId="54D06A55" w:rsidR="00511CA4" w:rsidRPr="00FF4947" w:rsidRDefault="006B1745" w:rsidP="00A53EF5">
            <w:pPr>
              <w:pStyle w:val="NumberedListMIRB"/>
              <w:spacing w:line="276" w:lineRule="auto"/>
            </w:pPr>
            <w:r w:rsidRPr="00FF4947">
              <w:t xml:space="preserve">La terre humide est une tourbière oligotrophe, une tourbière </w:t>
            </w:r>
            <w:proofErr w:type="spellStart"/>
            <w:r w:rsidRPr="00FF4947">
              <w:t>minérotrophe</w:t>
            </w:r>
            <w:proofErr w:type="spellEnd"/>
            <w:r w:rsidRPr="00FF4947">
              <w:t xml:space="preserve"> ou un marécage qui est couvert à moins de 50% de sol organique.</w:t>
            </w:r>
          </w:p>
          <w:p w14:paraId="4940DA34" w14:textId="09F833F0" w:rsidR="00511CA4" w:rsidRPr="00FF4947" w:rsidRDefault="006B1745" w:rsidP="00A53EF5">
            <w:pPr>
              <w:pStyle w:val="NumberedListMIRB"/>
              <w:spacing w:line="276" w:lineRule="auto"/>
            </w:pPr>
            <w:r w:rsidRPr="00FF4947">
              <w:t>La terre humide est un marais qui est couvert à plus de 50% de sol organique.</w:t>
            </w:r>
          </w:p>
          <w:p w14:paraId="57FFEA6F" w14:textId="25D7F354" w:rsidR="00511CA4" w:rsidRPr="00FF4947" w:rsidRDefault="006B1745" w:rsidP="00A53EF5">
            <w:pPr>
              <w:pStyle w:val="NumberedListMIRB"/>
              <w:spacing w:line="276" w:lineRule="auto"/>
            </w:pPr>
            <w:r w:rsidRPr="00FF4947">
              <w:t>Aucune des options ci-dessus.</w:t>
            </w:r>
          </w:p>
          <w:p w14:paraId="0FD19399" w14:textId="47988A9A" w:rsidR="00511CA4" w:rsidRPr="00FF4947" w:rsidRDefault="00F17622" w:rsidP="00A53EF5">
            <w:pPr>
              <w:pStyle w:val="TableBodyTextMIRB"/>
            </w:pPr>
            <w:r w:rsidRPr="00FF4947">
              <w:rPr>
                <w:b/>
              </w:rPr>
              <w:t>VALEURS VALIDES</w:t>
            </w:r>
            <w:r w:rsidRPr="00FF4947">
              <w:t>:</w:t>
            </w:r>
          </w:p>
          <w:p w14:paraId="7617FDF1" w14:textId="77777777" w:rsidR="00511CA4" w:rsidRPr="00FF4947" w:rsidRDefault="00511CA4" w:rsidP="00A53EF5">
            <w:pPr>
              <w:pStyle w:val="BulletsMIRB"/>
              <w:spacing w:after="0" w:line="276" w:lineRule="auto"/>
            </w:pPr>
            <w:r w:rsidRPr="00FF4947">
              <w:t>1</w:t>
            </w:r>
          </w:p>
          <w:p w14:paraId="1175EA95" w14:textId="77777777" w:rsidR="00511CA4" w:rsidRPr="00FF4947" w:rsidRDefault="00511CA4" w:rsidP="00A53EF5">
            <w:pPr>
              <w:pStyle w:val="BulletsMIRB"/>
              <w:spacing w:after="0" w:line="276" w:lineRule="auto"/>
            </w:pPr>
            <w:r w:rsidRPr="00FF4947">
              <w:t>2</w:t>
            </w:r>
          </w:p>
          <w:p w14:paraId="73B51C7C" w14:textId="77777777" w:rsidR="00511CA4" w:rsidRPr="00FF4947" w:rsidRDefault="00511CA4" w:rsidP="00A53EF5">
            <w:pPr>
              <w:pStyle w:val="BulletsMIRB"/>
              <w:spacing w:after="0" w:line="276" w:lineRule="auto"/>
            </w:pPr>
            <w:r w:rsidRPr="00FF4947">
              <w:t>3</w:t>
            </w:r>
          </w:p>
          <w:p w14:paraId="0612B065" w14:textId="77777777" w:rsidR="00511CA4" w:rsidRPr="00FF4947" w:rsidRDefault="00511CA4" w:rsidP="00A53EF5">
            <w:pPr>
              <w:pStyle w:val="BulletsMIRB"/>
              <w:spacing w:after="0" w:line="276" w:lineRule="auto"/>
            </w:pPr>
            <w:r w:rsidRPr="00FF4947">
              <w:t>4</w:t>
            </w:r>
          </w:p>
          <w:p w14:paraId="1605C32C" w14:textId="77777777" w:rsidR="00511CA4" w:rsidRPr="00FF4947" w:rsidRDefault="00511CA4" w:rsidP="00A53EF5">
            <w:pPr>
              <w:pStyle w:val="BulletsMIRB"/>
              <w:spacing w:after="0" w:line="276" w:lineRule="auto"/>
            </w:pPr>
            <w:r w:rsidRPr="00FF4947">
              <w:t>5</w:t>
            </w:r>
          </w:p>
        </w:tc>
      </w:tr>
      <w:tr w:rsidR="00511CA4" w:rsidRPr="00FF4947" w14:paraId="3AB60876" w14:textId="77777777" w:rsidTr="00A53EF5">
        <w:trPr>
          <w:cantSplit/>
          <w:trHeight w:val="432"/>
        </w:trPr>
        <w:tc>
          <w:tcPr>
            <w:tcW w:w="5058" w:type="dxa"/>
            <w:vAlign w:val="center"/>
          </w:tcPr>
          <w:p w14:paraId="59BF5802" w14:textId="77777777" w:rsidR="00511CA4" w:rsidRPr="00FF4947" w:rsidRDefault="00511CA4" w:rsidP="00A53EF5">
            <w:pPr>
              <w:pStyle w:val="TableColumnNameMIRB"/>
            </w:pPr>
            <w:r w:rsidRPr="00FF4947">
              <w:lastRenderedPageBreak/>
              <w:t>LONG_TERM_NUTRIENT_SOUTH</w:t>
            </w:r>
          </w:p>
        </w:tc>
        <w:tc>
          <w:tcPr>
            <w:tcW w:w="2250" w:type="dxa"/>
            <w:vAlign w:val="center"/>
          </w:tcPr>
          <w:p w14:paraId="1CA02A68" w14:textId="77777777" w:rsidR="00511CA4" w:rsidRPr="00FF4947" w:rsidRDefault="00511CA4" w:rsidP="00A53EF5">
            <w:pPr>
              <w:pStyle w:val="TableBodyTextMIRB"/>
            </w:pPr>
            <w:r w:rsidRPr="00FF4947">
              <w:t>NUMBER(2)</w:t>
            </w:r>
          </w:p>
        </w:tc>
        <w:tc>
          <w:tcPr>
            <w:tcW w:w="1710" w:type="dxa"/>
            <w:vAlign w:val="center"/>
          </w:tcPr>
          <w:p w14:paraId="47879DEA" w14:textId="59933441" w:rsidR="00511CA4" w:rsidRPr="00FF4947" w:rsidRDefault="009B2983" w:rsidP="00A53EF5">
            <w:pPr>
              <w:pStyle w:val="TableBodyTextMIRB"/>
            </w:pPr>
            <w:r w:rsidRPr="00FF4947">
              <w:t>Non</w:t>
            </w:r>
          </w:p>
        </w:tc>
        <w:tc>
          <w:tcPr>
            <w:tcW w:w="1980" w:type="dxa"/>
            <w:vAlign w:val="center"/>
          </w:tcPr>
          <w:p w14:paraId="38C1F472" w14:textId="77777777" w:rsidR="00511CA4" w:rsidRPr="00FF4947" w:rsidRDefault="00511CA4" w:rsidP="00A53EF5">
            <w:pPr>
              <w:pStyle w:val="TableBodyTextMIRB"/>
            </w:pPr>
            <w:r w:rsidRPr="00FF4947">
              <w:t>NUTRIENT_S</w:t>
            </w:r>
          </w:p>
        </w:tc>
        <w:tc>
          <w:tcPr>
            <w:tcW w:w="6480" w:type="dxa"/>
            <w:vAlign w:val="center"/>
          </w:tcPr>
          <w:p w14:paraId="03CB9C79" w14:textId="1EE4E178" w:rsidR="00511CA4" w:rsidRPr="00FF4947" w:rsidRDefault="00511CA4" w:rsidP="00A53EF5">
            <w:pPr>
              <w:pStyle w:val="TableBodyTextMIRB"/>
            </w:pPr>
            <w:r w:rsidRPr="00FF4947">
              <w:t>Score pour les fonctions à long terme de la terre humide en tant que puits de nutriments sur la base de son type, du type de site et des sols. Section 3.2.2 du manuel du SETHO propre au sud de l</w:t>
            </w:r>
            <w:r w:rsidR="00FF4947" w:rsidRPr="00FF4947">
              <w:t>’</w:t>
            </w:r>
            <w:r w:rsidRPr="00FF4947">
              <w:t>Ontario. (Valeur de 10 au maximum)</w:t>
            </w:r>
          </w:p>
          <w:p w14:paraId="353E8661" w14:textId="4DE1EB9A" w:rsidR="00511CA4" w:rsidRPr="00FF4947" w:rsidRDefault="00F17622" w:rsidP="00A53EF5">
            <w:pPr>
              <w:pStyle w:val="TableBodyTextMIRB"/>
              <w:spacing w:before="120"/>
            </w:pPr>
            <w:r w:rsidRPr="00FF4947">
              <w:rPr>
                <w:b/>
              </w:rPr>
              <w:t>VALEURS VALIDES</w:t>
            </w:r>
            <w:r w:rsidRPr="00FF4947">
              <w:t>: ENTRE 0 ET 10</w:t>
            </w:r>
          </w:p>
        </w:tc>
      </w:tr>
      <w:tr w:rsidR="00511CA4" w:rsidRPr="00FF4947" w14:paraId="70A810E7" w14:textId="77777777" w:rsidTr="00A53EF5">
        <w:trPr>
          <w:cantSplit/>
          <w:trHeight w:val="432"/>
        </w:trPr>
        <w:tc>
          <w:tcPr>
            <w:tcW w:w="5058" w:type="dxa"/>
            <w:vAlign w:val="center"/>
          </w:tcPr>
          <w:p w14:paraId="746F6CCF" w14:textId="77777777" w:rsidR="00511CA4" w:rsidRPr="00FF4947" w:rsidRDefault="00511CA4" w:rsidP="00A53EF5">
            <w:pPr>
              <w:pStyle w:val="TableColumnNameMIRB"/>
            </w:pPr>
            <w:r w:rsidRPr="00FF4947">
              <w:t>GW_DISCHARGE_SCORE</w:t>
            </w:r>
          </w:p>
        </w:tc>
        <w:tc>
          <w:tcPr>
            <w:tcW w:w="2250" w:type="dxa"/>
            <w:vAlign w:val="center"/>
          </w:tcPr>
          <w:p w14:paraId="71AE2826" w14:textId="77777777" w:rsidR="00511CA4" w:rsidRPr="00FF4947" w:rsidRDefault="00511CA4" w:rsidP="00A53EF5">
            <w:pPr>
              <w:pStyle w:val="TableBodyTextMIRB"/>
            </w:pPr>
            <w:r w:rsidRPr="00FF4947">
              <w:t>NUMBER(2)</w:t>
            </w:r>
          </w:p>
        </w:tc>
        <w:tc>
          <w:tcPr>
            <w:tcW w:w="1710" w:type="dxa"/>
            <w:vAlign w:val="center"/>
          </w:tcPr>
          <w:p w14:paraId="414729D3" w14:textId="284C604B" w:rsidR="00511CA4" w:rsidRPr="00FF4947" w:rsidRDefault="00A43B77" w:rsidP="00A53EF5">
            <w:pPr>
              <w:pStyle w:val="TableBodyTextMIRB"/>
            </w:pPr>
            <w:r w:rsidRPr="00FF4947">
              <w:t>Oui</w:t>
            </w:r>
          </w:p>
        </w:tc>
        <w:tc>
          <w:tcPr>
            <w:tcW w:w="1980" w:type="dxa"/>
            <w:vAlign w:val="center"/>
          </w:tcPr>
          <w:p w14:paraId="621C4C68" w14:textId="77777777" w:rsidR="00511CA4" w:rsidRPr="00FF4947" w:rsidRDefault="00511CA4" w:rsidP="00A53EF5">
            <w:pPr>
              <w:pStyle w:val="TableBodyTextMIRB"/>
            </w:pPr>
            <w:r w:rsidRPr="00FF4947">
              <w:t>GW_DISCHAR</w:t>
            </w:r>
          </w:p>
        </w:tc>
        <w:tc>
          <w:tcPr>
            <w:tcW w:w="6480" w:type="dxa"/>
            <w:vAlign w:val="center"/>
          </w:tcPr>
          <w:p w14:paraId="72AC19EE" w14:textId="3690B34F" w:rsidR="00511CA4" w:rsidRPr="00FF4947" w:rsidRDefault="00511CA4" w:rsidP="00A53EF5">
            <w:pPr>
              <w:pStyle w:val="TableBodyTextMIRB"/>
            </w:pPr>
            <w:r w:rsidRPr="00FF4947">
              <w:t>Score pour la fonction d</w:t>
            </w:r>
            <w:r w:rsidR="00FF4947" w:rsidRPr="00FF4947">
              <w:t>’</w:t>
            </w:r>
            <w:r w:rsidRPr="00FF4947">
              <w:t>écoulement d</w:t>
            </w:r>
            <w:r w:rsidR="00FF4947" w:rsidRPr="00FF4947">
              <w:t>’</w:t>
            </w:r>
            <w:r w:rsidRPr="00FF4947">
              <w:t>eau souterraine de la terre humide sur la base de ses caractéristiques, de son type, des sols, du bassin de captage et de la topographie. Section 3.2.3 du manuel du SETHO propre au sud de l</w:t>
            </w:r>
            <w:r w:rsidR="00FF4947" w:rsidRPr="00FF4947">
              <w:t>’</w:t>
            </w:r>
            <w:r w:rsidRPr="00FF4947">
              <w:t>Ontario et section 3.6 du manuel du SETHO propre au nord de l</w:t>
            </w:r>
            <w:r w:rsidR="00FF4947" w:rsidRPr="00FF4947">
              <w:t>’</w:t>
            </w:r>
            <w:r w:rsidRPr="00FF4947">
              <w:t>Ontario. (Valeur de 30 au maximum)</w:t>
            </w:r>
          </w:p>
          <w:p w14:paraId="4F6BABBB" w14:textId="45589BCE" w:rsidR="00511CA4" w:rsidRPr="00FF4947" w:rsidRDefault="00F17622" w:rsidP="00A53EF5">
            <w:pPr>
              <w:pStyle w:val="TableBodyTextMIRB"/>
              <w:spacing w:before="120"/>
            </w:pPr>
            <w:r w:rsidRPr="00FF4947">
              <w:rPr>
                <w:b/>
              </w:rPr>
              <w:t>VALEURS VALIDES</w:t>
            </w:r>
            <w:r w:rsidRPr="00FF4947">
              <w:t>: ENTRE 0 ET 30</w:t>
            </w:r>
          </w:p>
        </w:tc>
      </w:tr>
      <w:tr w:rsidR="00511CA4" w:rsidRPr="00FF4947" w14:paraId="423A78D8" w14:textId="77777777" w:rsidTr="00A53EF5">
        <w:trPr>
          <w:cantSplit/>
          <w:trHeight w:val="432"/>
        </w:trPr>
        <w:tc>
          <w:tcPr>
            <w:tcW w:w="5058" w:type="dxa"/>
            <w:vAlign w:val="center"/>
          </w:tcPr>
          <w:p w14:paraId="7A9D644D" w14:textId="77777777" w:rsidR="00511CA4" w:rsidRPr="00FF4947" w:rsidRDefault="00511CA4" w:rsidP="00A53EF5">
            <w:pPr>
              <w:pStyle w:val="TableColumnNameMIRB"/>
            </w:pPr>
            <w:r w:rsidRPr="00FF4947">
              <w:t>BROAD_UPSLOPE_LANDUSE</w:t>
            </w:r>
          </w:p>
        </w:tc>
        <w:tc>
          <w:tcPr>
            <w:tcW w:w="2250" w:type="dxa"/>
            <w:vAlign w:val="center"/>
          </w:tcPr>
          <w:p w14:paraId="031DDDE1" w14:textId="77777777" w:rsidR="00511CA4" w:rsidRPr="00FF4947" w:rsidRDefault="00511CA4" w:rsidP="00A53EF5">
            <w:pPr>
              <w:pStyle w:val="TableBodyTextMIRB"/>
            </w:pPr>
            <w:r w:rsidRPr="00FF4947">
              <w:t>NUMBER(2)</w:t>
            </w:r>
          </w:p>
        </w:tc>
        <w:tc>
          <w:tcPr>
            <w:tcW w:w="1710" w:type="dxa"/>
            <w:vAlign w:val="center"/>
          </w:tcPr>
          <w:p w14:paraId="2BD5B69D" w14:textId="1C66EF49" w:rsidR="00511CA4" w:rsidRPr="00FF4947" w:rsidRDefault="009B2983" w:rsidP="00A53EF5">
            <w:pPr>
              <w:pStyle w:val="TableBodyTextMIRB"/>
            </w:pPr>
            <w:r w:rsidRPr="00FF4947">
              <w:t>Non</w:t>
            </w:r>
          </w:p>
        </w:tc>
        <w:tc>
          <w:tcPr>
            <w:tcW w:w="1980" w:type="dxa"/>
            <w:vAlign w:val="center"/>
          </w:tcPr>
          <w:p w14:paraId="40CB6F84" w14:textId="77777777" w:rsidR="00511CA4" w:rsidRPr="00FF4947" w:rsidRDefault="00511CA4" w:rsidP="00A53EF5">
            <w:pPr>
              <w:pStyle w:val="TableBodyTextMIRB"/>
            </w:pPr>
            <w:r w:rsidRPr="00FF4947">
              <w:t>BROAD_UPS</w:t>
            </w:r>
          </w:p>
        </w:tc>
        <w:tc>
          <w:tcPr>
            <w:tcW w:w="6480" w:type="dxa"/>
            <w:vAlign w:val="center"/>
          </w:tcPr>
          <w:p w14:paraId="5781FA8F" w14:textId="54D7C7FF" w:rsidR="00511CA4" w:rsidRPr="00FF4947" w:rsidRDefault="002F6CE8" w:rsidP="00A53EF5">
            <w:pPr>
              <w:pStyle w:val="TableBodyTextMIRB"/>
            </w:pPr>
            <w:r w:rsidRPr="00FF4947">
              <w:t>Utilisation générale du sol sur la terre ferme autour de la terre humide. Section 3.3.2 du manuel du SETHO propre au nord de l</w:t>
            </w:r>
            <w:r w:rsidR="00FF4947" w:rsidRPr="00FF4947">
              <w:t>’</w:t>
            </w:r>
            <w:r w:rsidRPr="00FF4947">
              <w:t>Ontario. (Valeur de 14 au maximum)</w:t>
            </w:r>
          </w:p>
          <w:p w14:paraId="30763776" w14:textId="3986908F" w:rsidR="00511CA4" w:rsidRPr="00FF4947" w:rsidRDefault="00F17622" w:rsidP="00A53EF5">
            <w:pPr>
              <w:pStyle w:val="TableBodyTextMIRB"/>
              <w:spacing w:before="120"/>
            </w:pPr>
            <w:r w:rsidRPr="00FF4947">
              <w:rPr>
                <w:b/>
              </w:rPr>
              <w:t>VALEURS VALIDES</w:t>
            </w:r>
            <w:r w:rsidRPr="00FF4947">
              <w:t>: ENTRE 0 ET 14</w:t>
            </w:r>
          </w:p>
        </w:tc>
      </w:tr>
      <w:tr w:rsidR="00511CA4" w:rsidRPr="00FF4947" w14:paraId="2B00E468" w14:textId="77777777" w:rsidTr="00A53EF5">
        <w:trPr>
          <w:cantSplit/>
          <w:trHeight w:val="432"/>
        </w:trPr>
        <w:tc>
          <w:tcPr>
            <w:tcW w:w="5058" w:type="dxa"/>
            <w:vAlign w:val="center"/>
          </w:tcPr>
          <w:p w14:paraId="583ABB2D" w14:textId="77777777" w:rsidR="00511CA4" w:rsidRPr="00FF4947" w:rsidRDefault="00511CA4" w:rsidP="00A53EF5">
            <w:pPr>
              <w:pStyle w:val="TableColumnNameMIRB"/>
            </w:pPr>
            <w:r w:rsidRPr="00FF4947">
              <w:t>LINEAR_UPSLOPE_LANDUSE</w:t>
            </w:r>
          </w:p>
        </w:tc>
        <w:tc>
          <w:tcPr>
            <w:tcW w:w="2250" w:type="dxa"/>
            <w:vAlign w:val="center"/>
          </w:tcPr>
          <w:p w14:paraId="602B9CD7" w14:textId="77777777" w:rsidR="00511CA4" w:rsidRPr="00FF4947" w:rsidRDefault="00511CA4" w:rsidP="00A53EF5">
            <w:pPr>
              <w:pStyle w:val="TableBodyTextMIRB"/>
            </w:pPr>
            <w:r w:rsidRPr="00FF4947">
              <w:t>NUMBER(2)</w:t>
            </w:r>
          </w:p>
        </w:tc>
        <w:tc>
          <w:tcPr>
            <w:tcW w:w="1710" w:type="dxa"/>
            <w:vAlign w:val="center"/>
          </w:tcPr>
          <w:p w14:paraId="042CC8BD" w14:textId="15AC735B" w:rsidR="00511CA4" w:rsidRPr="00FF4947" w:rsidRDefault="009B2983" w:rsidP="00A53EF5">
            <w:pPr>
              <w:pStyle w:val="TableBodyTextMIRB"/>
            </w:pPr>
            <w:r w:rsidRPr="00FF4947">
              <w:t>Non</w:t>
            </w:r>
          </w:p>
        </w:tc>
        <w:tc>
          <w:tcPr>
            <w:tcW w:w="1980" w:type="dxa"/>
            <w:vAlign w:val="center"/>
          </w:tcPr>
          <w:p w14:paraId="451DABF7" w14:textId="77777777" w:rsidR="00511CA4" w:rsidRPr="00FF4947" w:rsidRDefault="00511CA4" w:rsidP="00A53EF5">
            <w:pPr>
              <w:pStyle w:val="TableBodyTextMIRB"/>
            </w:pPr>
            <w:r w:rsidRPr="00FF4947">
              <w:t>LINEAR_UPS</w:t>
            </w:r>
          </w:p>
        </w:tc>
        <w:tc>
          <w:tcPr>
            <w:tcW w:w="6480" w:type="dxa"/>
            <w:vAlign w:val="center"/>
          </w:tcPr>
          <w:p w14:paraId="1E5AEA24" w14:textId="7511AC9C" w:rsidR="00511CA4" w:rsidRPr="00FF4947" w:rsidRDefault="002F6CE8" w:rsidP="00A53EF5">
            <w:pPr>
              <w:pStyle w:val="TableBodyTextMIRB"/>
            </w:pPr>
            <w:r w:rsidRPr="00FF4947">
              <w:t>Utilisation linéaire du sol sur la terre ferme autour de la terre humide. Section 3.3.2 du manuel du SETHO propre au nord de l</w:t>
            </w:r>
            <w:r w:rsidR="00FF4947" w:rsidRPr="00FF4947">
              <w:t>’</w:t>
            </w:r>
            <w:r w:rsidRPr="00FF4947">
              <w:t>Ontario. (Valeur de 15 au maximum)</w:t>
            </w:r>
          </w:p>
          <w:p w14:paraId="20D51E87" w14:textId="2B5A407C" w:rsidR="00511CA4" w:rsidRPr="00FF4947" w:rsidRDefault="00F17622" w:rsidP="00A53EF5">
            <w:pPr>
              <w:pStyle w:val="TableBodyTextMIRB"/>
              <w:spacing w:before="120"/>
            </w:pPr>
            <w:r w:rsidRPr="00FF4947">
              <w:rPr>
                <w:b/>
              </w:rPr>
              <w:t>VALEURS VALIDES</w:t>
            </w:r>
            <w:r w:rsidRPr="00FF4947">
              <w:t>: ENTRE 3 ET 15</w:t>
            </w:r>
          </w:p>
        </w:tc>
      </w:tr>
      <w:tr w:rsidR="00511CA4" w:rsidRPr="00FF4947" w14:paraId="4958450E" w14:textId="77777777" w:rsidTr="00A53EF5">
        <w:trPr>
          <w:cantSplit/>
          <w:trHeight w:val="432"/>
        </w:trPr>
        <w:tc>
          <w:tcPr>
            <w:tcW w:w="5058" w:type="dxa"/>
            <w:vAlign w:val="center"/>
          </w:tcPr>
          <w:p w14:paraId="5C472892" w14:textId="77777777" w:rsidR="00511CA4" w:rsidRPr="00FF4947" w:rsidRDefault="00511CA4" w:rsidP="00A53EF5">
            <w:pPr>
              <w:pStyle w:val="TableColumnNameMIRB"/>
            </w:pPr>
            <w:r w:rsidRPr="00FF4947">
              <w:t>POINT_SOURCE_LANDUSE</w:t>
            </w:r>
          </w:p>
        </w:tc>
        <w:tc>
          <w:tcPr>
            <w:tcW w:w="2250" w:type="dxa"/>
            <w:vAlign w:val="center"/>
          </w:tcPr>
          <w:p w14:paraId="30EC4B1F" w14:textId="77777777" w:rsidR="00511CA4" w:rsidRPr="00FF4947" w:rsidRDefault="00511CA4" w:rsidP="00A53EF5">
            <w:pPr>
              <w:pStyle w:val="TableBodyTextMIRB"/>
            </w:pPr>
            <w:r w:rsidRPr="00FF4947">
              <w:t>NUMBER(2)</w:t>
            </w:r>
          </w:p>
        </w:tc>
        <w:tc>
          <w:tcPr>
            <w:tcW w:w="1710" w:type="dxa"/>
            <w:vAlign w:val="center"/>
          </w:tcPr>
          <w:p w14:paraId="740AB52E" w14:textId="0295367A" w:rsidR="00511CA4" w:rsidRPr="00FF4947" w:rsidRDefault="009B2983" w:rsidP="00A53EF5">
            <w:pPr>
              <w:pStyle w:val="TableBodyTextMIRB"/>
            </w:pPr>
            <w:r w:rsidRPr="00FF4947">
              <w:t>Non</w:t>
            </w:r>
          </w:p>
        </w:tc>
        <w:tc>
          <w:tcPr>
            <w:tcW w:w="1980" w:type="dxa"/>
            <w:vAlign w:val="center"/>
          </w:tcPr>
          <w:p w14:paraId="59D5AC81" w14:textId="77777777" w:rsidR="00511CA4" w:rsidRPr="00FF4947" w:rsidRDefault="00511CA4" w:rsidP="00A53EF5">
            <w:pPr>
              <w:pStyle w:val="TableBodyTextMIRB"/>
            </w:pPr>
            <w:r w:rsidRPr="00FF4947">
              <w:t>POINT_SOUR</w:t>
            </w:r>
          </w:p>
        </w:tc>
        <w:tc>
          <w:tcPr>
            <w:tcW w:w="6480" w:type="dxa"/>
            <w:vAlign w:val="center"/>
          </w:tcPr>
          <w:p w14:paraId="7547C85F" w14:textId="28814F20" w:rsidR="00511CA4" w:rsidRPr="00FF4947" w:rsidRDefault="002F6CE8" w:rsidP="00A53EF5">
            <w:pPr>
              <w:pStyle w:val="TableBodyTextMIRB"/>
            </w:pPr>
            <w:r w:rsidRPr="00FF4947">
              <w:t>Utilisations ponctuelles du sol. Section 3.3.2 du manuel du SETHO propre au nord de l</w:t>
            </w:r>
            <w:r w:rsidR="00FF4947" w:rsidRPr="00FF4947">
              <w:t>’</w:t>
            </w:r>
            <w:r w:rsidRPr="00FF4947">
              <w:t>Ontario. (Valeur de 15 au maximum)</w:t>
            </w:r>
          </w:p>
          <w:p w14:paraId="5DDED9D9" w14:textId="285BFF1B" w:rsidR="00511CA4" w:rsidRPr="00FF4947" w:rsidRDefault="00F17622" w:rsidP="00A53EF5">
            <w:pPr>
              <w:pStyle w:val="TableBodyTextMIRB"/>
              <w:spacing w:before="120"/>
            </w:pPr>
            <w:r w:rsidRPr="00FF4947">
              <w:rPr>
                <w:b/>
              </w:rPr>
              <w:t>VALEURS VALIDES</w:t>
            </w:r>
            <w:r w:rsidRPr="00FF4947">
              <w:t>: ENTRE 3 ET 15</w:t>
            </w:r>
          </w:p>
        </w:tc>
      </w:tr>
      <w:tr w:rsidR="00511CA4" w:rsidRPr="00FF4947" w14:paraId="7E58F47D" w14:textId="77777777" w:rsidTr="00A53EF5">
        <w:trPr>
          <w:cantSplit/>
          <w:trHeight w:val="432"/>
        </w:trPr>
        <w:tc>
          <w:tcPr>
            <w:tcW w:w="5058" w:type="dxa"/>
            <w:vAlign w:val="center"/>
          </w:tcPr>
          <w:p w14:paraId="5A5E0127" w14:textId="77777777" w:rsidR="00511CA4" w:rsidRPr="00FF4947" w:rsidRDefault="00511CA4" w:rsidP="00A53EF5">
            <w:pPr>
              <w:pStyle w:val="TableColumnNameMIRB"/>
            </w:pPr>
            <w:r w:rsidRPr="00FF4947">
              <w:lastRenderedPageBreak/>
              <w:t>ADJACENT_LAND_USE_NORTH</w:t>
            </w:r>
          </w:p>
        </w:tc>
        <w:tc>
          <w:tcPr>
            <w:tcW w:w="2250" w:type="dxa"/>
            <w:vAlign w:val="center"/>
          </w:tcPr>
          <w:p w14:paraId="635F118D" w14:textId="77777777" w:rsidR="00511CA4" w:rsidRPr="00FF4947" w:rsidRDefault="00511CA4" w:rsidP="00A53EF5">
            <w:pPr>
              <w:pStyle w:val="TableBodyTextMIRB"/>
            </w:pPr>
            <w:r w:rsidRPr="00FF4947">
              <w:t>NUMBER(2)</w:t>
            </w:r>
          </w:p>
        </w:tc>
        <w:tc>
          <w:tcPr>
            <w:tcW w:w="1710" w:type="dxa"/>
            <w:vAlign w:val="center"/>
          </w:tcPr>
          <w:p w14:paraId="51314D00" w14:textId="05A05C39" w:rsidR="00511CA4" w:rsidRPr="00FF4947" w:rsidRDefault="009B2983" w:rsidP="00A53EF5">
            <w:pPr>
              <w:pStyle w:val="TableBodyTextMIRB"/>
            </w:pPr>
            <w:r w:rsidRPr="00FF4947">
              <w:t>Non</w:t>
            </w:r>
          </w:p>
        </w:tc>
        <w:tc>
          <w:tcPr>
            <w:tcW w:w="1980" w:type="dxa"/>
            <w:vAlign w:val="center"/>
          </w:tcPr>
          <w:p w14:paraId="6B63DFB9" w14:textId="77777777" w:rsidR="00511CA4" w:rsidRPr="00FF4947" w:rsidRDefault="00511CA4" w:rsidP="00A53EF5">
            <w:pPr>
              <w:pStyle w:val="TableBodyTextMIRB"/>
            </w:pPr>
            <w:r w:rsidRPr="00FF4947">
              <w:t>ADJACENT_N</w:t>
            </w:r>
          </w:p>
        </w:tc>
        <w:tc>
          <w:tcPr>
            <w:tcW w:w="6480" w:type="dxa"/>
            <w:vAlign w:val="center"/>
          </w:tcPr>
          <w:p w14:paraId="718ABD88" w14:textId="1A88C7C0" w:rsidR="00511CA4" w:rsidRPr="00FF4947" w:rsidRDefault="00511CA4" w:rsidP="00A53EF5">
            <w:pPr>
              <w:pStyle w:val="TableBodyTextMIRB"/>
            </w:pPr>
            <w:r w:rsidRPr="00FF4947">
              <w:t>Score pour l</w:t>
            </w:r>
            <w:r w:rsidR="00FF4947" w:rsidRPr="00FF4947">
              <w:t>’</w:t>
            </w:r>
            <w:r w:rsidRPr="00FF4947">
              <w:t>utilisation du territoire adjacent à la terre humide et dans le bassin hydrographique. Section 3.3.2 du manuel SETHO propre au nord de l</w:t>
            </w:r>
            <w:r w:rsidR="00FF4947" w:rsidRPr="00FF4947">
              <w:t>’</w:t>
            </w:r>
            <w:r w:rsidRPr="00FF4947">
              <w:t xml:space="preserve">Ontario. Somme de Broad </w:t>
            </w:r>
            <w:proofErr w:type="spellStart"/>
            <w:r w:rsidRPr="00FF4947">
              <w:t>Upslope</w:t>
            </w:r>
            <w:proofErr w:type="spellEnd"/>
            <w:r w:rsidRPr="00FF4947">
              <w:t xml:space="preserve"> Land Use (BLU) + </w:t>
            </w:r>
            <w:proofErr w:type="spellStart"/>
            <w:r w:rsidRPr="00FF4947">
              <w:t>Linear</w:t>
            </w:r>
            <w:proofErr w:type="spellEnd"/>
            <w:r w:rsidRPr="00FF4947">
              <w:t xml:space="preserve"> </w:t>
            </w:r>
            <w:proofErr w:type="spellStart"/>
            <w:r w:rsidRPr="00FF4947">
              <w:t>Upslope</w:t>
            </w:r>
            <w:proofErr w:type="spellEnd"/>
            <w:r w:rsidRPr="00FF4947">
              <w:t xml:space="preserve"> Land Use (LUU) + Point-Source Land Use (PS). (Valeur de 44 au maximum)</w:t>
            </w:r>
          </w:p>
          <w:p w14:paraId="7295F806" w14:textId="02755BDC" w:rsidR="00511CA4" w:rsidRPr="00FF4947" w:rsidRDefault="00F17622" w:rsidP="00A53EF5">
            <w:pPr>
              <w:pStyle w:val="TableBodyTextMIRB"/>
              <w:spacing w:before="120"/>
            </w:pPr>
            <w:r w:rsidRPr="00FF4947">
              <w:rPr>
                <w:b/>
              </w:rPr>
              <w:t>VALEURS VALIDES</w:t>
            </w:r>
            <w:r w:rsidRPr="00FF4947">
              <w:t>: ENTRE 0 ET 50</w:t>
            </w:r>
          </w:p>
        </w:tc>
      </w:tr>
      <w:tr w:rsidR="00511CA4" w:rsidRPr="00FF4947" w14:paraId="202322A9" w14:textId="77777777" w:rsidTr="00A53EF5">
        <w:trPr>
          <w:cantSplit/>
          <w:trHeight w:val="432"/>
        </w:trPr>
        <w:tc>
          <w:tcPr>
            <w:tcW w:w="5058" w:type="dxa"/>
            <w:vAlign w:val="center"/>
          </w:tcPr>
          <w:p w14:paraId="35A8586C" w14:textId="77777777" w:rsidR="00511CA4" w:rsidRPr="00FF4947" w:rsidRDefault="00511CA4" w:rsidP="00A53EF5">
            <w:pPr>
              <w:pStyle w:val="TableColumnNameMIRB"/>
            </w:pPr>
            <w:r w:rsidRPr="00FF4947">
              <w:t>VEGETATION_FORM_NORTH</w:t>
            </w:r>
          </w:p>
        </w:tc>
        <w:tc>
          <w:tcPr>
            <w:tcW w:w="2250" w:type="dxa"/>
            <w:vAlign w:val="center"/>
          </w:tcPr>
          <w:p w14:paraId="1654E833" w14:textId="77777777" w:rsidR="00511CA4" w:rsidRPr="00FF4947" w:rsidRDefault="00511CA4" w:rsidP="00A53EF5">
            <w:pPr>
              <w:pStyle w:val="TableBodyTextMIRB"/>
            </w:pPr>
            <w:r w:rsidRPr="00FF4947">
              <w:t>NUMBER(2)</w:t>
            </w:r>
          </w:p>
        </w:tc>
        <w:tc>
          <w:tcPr>
            <w:tcW w:w="1710" w:type="dxa"/>
            <w:vAlign w:val="center"/>
          </w:tcPr>
          <w:p w14:paraId="525CB282" w14:textId="0BF33D54" w:rsidR="00511CA4" w:rsidRPr="00FF4947" w:rsidRDefault="009B2983" w:rsidP="00A53EF5">
            <w:pPr>
              <w:pStyle w:val="TableBodyTextMIRB"/>
            </w:pPr>
            <w:r w:rsidRPr="00FF4947">
              <w:t>Non</w:t>
            </w:r>
          </w:p>
        </w:tc>
        <w:tc>
          <w:tcPr>
            <w:tcW w:w="1980" w:type="dxa"/>
            <w:vAlign w:val="center"/>
          </w:tcPr>
          <w:p w14:paraId="49391817" w14:textId="77777777" w:rsidR="00511CA4" w:rsidRPr="00FF4947" w:rsidRDefault="00511CA4" w:rsidP="00A53EF5">
            <w:pPr>
              <w:pStyle w:val="TableBodyTextMIRB"/>
            </w:pPr>
            <w:r w:rsidRPr="00FF4947">
              <w:t>VEGETATION</w:t>
            </w:r>
          </w:p>
        </w:tc>
        <w:tc>
          <w:tcPr>
            <w:tcW w:w="6480" w:type="dxa"/>
            <w:vAlign w:val="center"/>
          </w:tcPr>
          <w:p w14:paraId="2E5E15A7" w14:textId="4F77B8BB" w:rsidR="00511CA4" w:rsidRPr="00FF4947" w:rsidRDefault="00511CA4" w:rsidP="00A53EF5">
            <w:pPr>
              <w:pStyle w:val="TableBodyTextMIRB"/>
            </w:pPr>
            <w:r w:rsidRPr="00FF4947">
              <w:t>Score pour les fonctions d</w:t>
            </w:r>
            <w:r w:rsidR="00FF4947" w:rsidRPr="00FF4947">
              <w:t>’</w:t>
            </w:r>
            <w:r w:rsidRPr="00FF4947">
              <w:t>amélioration de la qualité de l</w:t>
            </w:r>
            <w:r w:rsidR="00FF4947" w:rsidRPr="00FF4947">
              <w:t>’</w:t>
            </w:r>
            <w:r w:rsidRPr="00FF4947">
              <w:t>eau dans la terre humide basé sur les types de végétation dominants. Section 3.3.3 du manuel du SETHO propre au nord de l</w:t>
            </w:r>
            <w:r w:rsidR="00FF4947" w:rsidRPr="00FF4947">
              <w:t>’</w:t>
            </w:r>
            <w:r w:rsidRPr="00FF4947">
              <w:t>Ontario. (Valeur de 10 au maximum)</w:t>
            </w:r>
          </w:p>
          <w:p w14:paraId="6A7185B3" w14:textId="1091A05A" w:rsidR="00511CA4" w:rsidRPr="00FF4947" w:rsidRDefault="00F17622" w:rsidP="00A53EF5">
            <w:pPr>
              <w:pStyle w:val="TableBodyTextMIRB"/>
            </w:pPr>
            <w:r w:rsidRPr="00FF4947">
              <w:rPr>
                <w:b/>
              </w:rPr>
              <w:t>VALEURS VALIDES</w:t>
            </w:r>
            <w:r w:rsidRPr="00FF4947">
              <w:t>: ENTRE 0 ET 10</w:t>
            </w:r>
          </w:p>
        </w:tc>
      </w:tr>
      <w:tr w:rsidR="00511CA4" w:rsidRPr="00FF4947" w14:paraId="3D372BDC" w14:textId="77777777" w:rsidTr="00A53EF5">
        <w:trPr>
          <w:cantSplit/>
          <w:trHeight w:val="432"/>
        </w:trPr>
        <w:tc>
          <w:tcPr>
            <w:tcW w:w="5058" w:type="dxa"/>
            <w:vAlign w:val="center"/>
          </w:tcPr>
          <w:p w14:paraId="7EF55FD1" w14:textId="77777777" w:rsidR="00511CA4" w:rsidRPr="00FF4947" w:rsidRDefault="00511CA4" w:rsidP="00A53EF5">
            <w:pPr>
              <w:pStyle w:val="TableColumnNameMIRB"/>
            </w:pPr>
            <w:r w:rsidRPr="00FF4947">
              <w:t>DOWNSTREAM_QUALITY_NORTH</w:t>
            </w:r>
          </w:p>
        </w:tc>
        <w:tc>
          <w:tcPr>
            <w:tcW w:w="2250" w:type="dxa"/>
            <w:vAlign w:val="center"/>
          </w:tcPr>
          <w:p w14:paraId="2669DE7F" w14:textId="77777777" w:rsidR="00511CA4" w:rsidRPr="00FF4947" w:rsidRDefault="00511CA4" w:rsidP="00A53EF5">
            <w:pPr>
              <w:pStyle w:val="TableBodyTextMIRB"/>
            </w:pPr>
            <w:r w:rsidRPr="00FF4947">
              <w:t>NUMBER(2)</w:t>
            </w:r>
          </w:p>
        </w:tc>
        <w:tc>
          <w:tcPr>
            <w:tcW w:w="1710" w:type="dxa"/>
            <w:vAlign w:val="center"/>
          </w:tcPr>
          <w:p w14:paraId="4689747F" w14:textId="2C22989F" w:rsidR="00511CA4" w:rsidRPr="00FF4947" w:rsidRDefault="009B2983" w:rsidP="00A53EF5">
            <w:pPr>
              <w:pStyle w:val="TableBodyTextMIRB"/>
            </w:pPr>
            <w:r w:rsidRPr="00FF4947">
              <w:t>Non</w:t>
            </w:r>
          </w:p>
        </w:tc>
        <w:tc>
          <w:tcPr>
            <w:tcW w:w="1980" w:type="dxa"/>
            <w:vAlign w:val="center"/>
          </w:tcPr>
          <w:p w14:paraId="2246F51E" w14:textId="77777777" w:rsidR="00511CA4" w:rsidRPr="00FF4947" w:rsidRDefault="00511CA4" w:rsidP="00A53EF5">
            <w:pPr>
              <w:pStyle w:val="TableBodyTextMIRB"/>
            </w:pPr>
            <w:r w:rsidRPr="00FF4947">
              <w:t>DOWNSTR_N</w:t>
            </w:r>
          </w:p>
        </w:tc>
        <w:tc>
          <w:tcPr>
            <w:tcW w:w="6480" w:type="dxa"/>
            <w:vAlign w:val="center"/>
          </w:tcPr>
          <w:p w14:paraId="17365698" w14:textId="1401C1C1" w:rsidR="00511CA4" w:rsidRPr="00FF4947" w:rsidRDefault="001C141E" w:rsidP="00A53EF5">
            <w:pPr>
              <w:pStyle w:val="TableBodyTextMIRB"/>
            </w:pPr>
            <w:r w:rsidRPr="00FF4947">
              <w:t>Score total pour l</w:t>
            </w:r>
            <w:r w:rsidR="00FF4947" w:rsidRPr="00FF4947">
              <w:t>’</w:t>
            </w:r>
            <w:r w:rsidRPr="00FF4947">
              <w:t>amélioration de la qualité de l</w:t>
            </w:r>
            <w:r w:rsidR="00FF4947" w:rsidRPr="00FF4947">
              <w:t>’</w:t>
            </w:r>
            <w:r w:rsidRPr="00FF4947">
              <w:t xml:space="preserve">eau en aval. Section 3.3. </w:t>
            </w:r>
            <w:proofErr w:type="gramStart"/>
            <w:r w:rsidRPr="00FF4947">
              <w:t>du</w:t>
            </w:r>
            <w:proofErr w:type="gramEnd"/>
            <w:r w:rsidRPr="00FF4947">
              <w:t xml:space="preserve"> manuel du SETHO propre au nord de l</w:t>
            </w:r>
            <w:r w:rsidR="00FF4947" w:rsidRPr="00FF4947">
              <w:t>’</w:t>
            </w:r>
            <w:r w:rsidRPr="00FF4947">
              <w:t xml:space="preserve">Ontario. </w:t>
            </w:r>
            <w:r w:rsidRPr="0057539B">
              <w:rPr>
                <w:lang w:val="en-CA"/>
              </w:rPr>
              <w:t xml:space="preserve">Downstream Quality North = Watershed Improvement North + Adjacent Land Use Score + Vegetation Form North. </w:t>
            </w:r>
            <w:r w:rsidRPr="00FF4947">
              <w:t>(Valeur de 84 au maximum)</w:t>
            </w:r>
          </w:p>
          <w:p w14:paraId="1AA4BEC4" w14:textId="68E94EA6" w:rsidR="00511CA4" w:rsidRPr="00FF4947" w:rsidRDefault="00F17622" w:rsidP="00A53EF5">
            <w:pPr>
              <w:pStyle w:val="TableBodyTextMIRB"/>
              <w:spacing w:before="120"/>
            </w:pPr>
            <w:r w:rsidRPr="00FF4947">
              <w:rPr>
                <w:b/>
              </w:rPr>
              <w:t>VALEURS VALIDES</w:t>
            </w:r>
            <w:r w:rsidRPr="00FF4947">
              <w:t>: ENTRE 0 ET 84</w:t>
            </w:r>
          </w:p>
        </w:tc>
      </w:tr>
      <w:tr w:rsidR="00511CA4" w:rsidRPr="00FF4947" w14:paraId="24BFD1FF" w14:textId="77777777" w:rsidTr="00A53EF5">
        <w:trPr>
          <w:cantSplit/>
          <w:trHeight w:val="432"/>
        </w:trPr>
        <w:tc>
          <w:tcPr>
            <w:tcW w:w="5058" w:type="dxa"/>
            <w:vAlign w:val="center"/>
          </w:tcPr>
          <w:p w14:paraId="089A7BC7" w14:textId="77777777" w:rsidR="00511CA4" w:rsidRPr="00FF4947" w:rsidRDefault="00511CA4" w:rsidP="00A53EF5">
            <w:pPr>
              <w:pStyle w:val="TableColumnNameMIRB"/>
            </w:pPr>
            <w:r w:rsidRPr="00FF4947">
              <w:t>WATER_QUALITY_IMPROVE_SOUTH</w:t>
            </w:r>
          </w:p>
        </w:tc>
        <w:tc>
          <w:tcPr>
            <w:tcW w:w="2250" w:type="dxa"/>
            <w:vAlign w:val="center"/>
          </w:tcPr>
          <w:p w14:paraId="298B4781" w14:textId="77777777" w:rsidR="00511CA4" w:rsidRPr="00FF4947" w:rsidRDefault="00511CA4" w:rsidP="00A53EF5">
            <w:pPr>
              <w:pStyle w:val="TableBodyTextMIRB"/>
            </w:pPr>
            <w:r w:rsidRPr="00FF4947">
              <w:t>NUMBER(3)</w:t>
            </w:r>
          </w:p>
        </w:tc>
        <w:tc>
          <w:tcPr>
            <w:tcW w:w="1710" w:type="dxa"/>
            <w:vAlign w:val="center"/>
          </w:tcPr>
          <w:p w14:paraId="5F42DAE8" w14:textId="7FBD36B0" w:rsidR="00511CA4" w:rsidRPr="00FF4947" w:rsidRDefault="009B2983" w:rsidP="00A53EF5">
            <w:pPr>
              <w:pStyle w:val="TableBodyTextMIRB"/>
            </w:pPr>
            <w:r w:rsidRPr="00FF4947">
              <w:t>Non</w:t>
            </w:r>
          </w:p>
        </w:tc>
        <w:tc>
          <w:tcPr>
            <w:tcW w:w="1980" w:type="dxa"/>
            <w:vAlign w:val="center"/>
          </w:tcPr>
          <w:p w14:paraId="22D4D538" w14:textId="77777777" w:rsidR="00511CA4" w:rsidRPr="00FF4947" w:rsidRDefault="00511CA4" w:rsidP="00A53EF5">
            <w:pPr>
              <w:pStyle w:val="TableBodyTextMIRB"/>
            </w:pPr>
            <w:r w:rsidRPr="00FF4947">
              <w:t>WATER_QUAL</w:t>
            </w:r>
          </w:p>
        </w:tc>
        <w:tc>
          <w:tcPr>
            <w:tcW w:w="6480" w:type="dxa"/>
            <w:vAlign w:val="center"/>
          </w:tcPr>
          <w:p w14:paraId="5A047E23" w14:textId="5E282E1F" w:rsidR="00511CA4" w:rsidRPr="00FF4947" w:rsidRDefault="0068142D" w:rsidP="00A53EF5">
            <w:pPr>
              <w:pStyle w:val="TableBodyTextMIRB"/>
            </w:pPr>
            <w:r w:rsidRPr="00FF4947">
              <w:t>Score total pour l</w:t>
            </w:r>
            <w:r w:rsidR="00FF4947" w:rsidRPr="00FF4947">
              <w:t>’</w:t>
            </w:r>
            <w:r w:rsidRPr="00FF4947">
              <w:t>amélioration de la qualité de l</w:t>
            </w:r>
            <w:r w:rsidR="00FF4947" w:rsidRPr="00FF4947">
              <w:t>’</w:t>
            </w:r>
            <w:r w:rsidRPr="00FF4947">
              <w:t>eau. Section 3.2 du manuel du SETHO propre au sud de l</w:t>
            </w:r>
            <w:r w:rsidR="00FF4947" w:rsidRPr="00FF4947">
              <w:t>’</w:t>
            </w:r>
            <w:r w:rsidRPr="00FF4947">
              <w:t xml:space="preserve">Ontario. </w:t>
            </w:r>
            <w:r w:rsidRPr="0057539B">
              <w:rPr>
                <w:lang w:val="en-CA"/>
              </w:rPr>
              <w:t xml:space="preserve">Water Quality Improve South = Short Term Improve South + Long Term Nutrient South + GW Discharge Score. </w:t>
            </w:r>
            <w:r w:rsidRPr="00FF4947">
              <w:t>(Valeur de 100 au maximum)</w:t>
            </w:r>
          </w:p>
          <w:p w14:paraId="7967F8C7" w14:textId="3E04E472" w:rsidR="00511CA4" w:rsidRPr="00FF4947" w:rsidRDefault="00F17622" w:rsidP="00A53EF5">
            <w:pPr>
              <w:pStyle w:val="TableBodyTextMIRB"/>
              <w:spacing w:before="120"/>
            </w:pPr>
            <w:r w:rsidRPr="00FF4947">
              <w:rPr>
                <w:b/>
              </w:rPr>
              <w:t>VALEURS VALIDES</w:t>
            </w:r>
            <w:r w:rsidRPr="00FF4947">
              <w:t>: ENTRE 0 ET 100</w:t>
            </w:r>
          </w:p>
        </w:tc>
      </w:tr>
      <w:tr w:rsidR="00511CA4" w:rsidRPr="00FF4947" w14:paraId="5ECB841F" w14:textId="77777777" w:rsidTr="00A53EF5">
        <w:trPr>
          <w:cantSplit/>
          <w:trHeight w:val="432"/>
        </w:trPr>
        <w:tc>
          <w:tcPr>
            <w:tcW w:w="5058" w:type="dxa"/>
            <w:vAlign w:val="center"/>
          </w:tcPr>
          <w:p w14:paraId="6DE7E618" w14:textId="77777777" w:rsidR="00511CA4" w:rsidRPr="00FF4947" w:rsidRDefault="00511CA4" w:rsidP="00A53EF5">
            <w:pPr>
              <w:pStyle w:val="TableColumnNameMIRB"/>
            </w:pPr>
            <w:r w:rsidRPr="00FF4947">
              <w:t>CARBON_SINK_SCORE</w:t>
            </w:r>
          </w:p>
        </w:tc>
        <w:tc>
          <w:tcPr>
            <w:tcW w:w="2250" w:type="dxa"/>
            <w:vAlign w:val="center"/>
          </w:tcPr>
          <w:p w14:paraId="74732B57" w14:textId="77777777" w:rsidR="00511CA4" w:rsidRPr="00FF4947" w:rsidRDefault="00511CA4" w:rsidP="00A53EF5">
            <w:pPr>
              <w:pStyle w:val="TableBodyTextMIRB"/>
            </w:pPr>
            <w:r w:rsidRPr="00FF4947">
              <w:t>NUMBER(2)</w:t>
            </w:r>
          </w:p>
        </w:tc>
        <w:tc>
          <w:tcPr>
            <w:tcW w:w="1710" w:type="dxa"/>
            <w:vAlign w:val="center"/>
          </w:tcPr>
          <w:p w14:paraId="015295EE" w14:textId="14EB5566" w:rsidR="00511CA4" w:rsidRPr="00FF4947" w:rsidRDefault="009B2983" w:rsidP="00A53EF5">
            <w:pPr>
              <w:pStyle w:val="TableBodyTextMIRB"/>
            </w:pPr>
            <w:r w:rsidRPr="00FF4947">
              <w:t>Non</w:t>
            </w:r>
          </w:p>
        </w:tc>
        <w:tc>
          <w:tcPr>
            <w:tcW w:w="1980" w:type="dxa"/>
            <w:vAlign w:val="center"/>
          </w:tcPr>
          <w:p w14:paraId="584E7F89" w14:textId="77777777" w:rsidR="00511CA4" w:rsidRPr="00FF4947" w:rsidRDefault="00511CA4" w:rsidP="00A53EF5">
            <w:pPr>
              <w:pStyle w:val="TableBodyTextMIRB"/>
            </w:pPr>
            <w:r w:rsidRPr="00FF4947">
              <w:t>C_SINK</w:t>
            </w:r>
          </w:p>
        </w:tc>
        <w:tc>
          <w:tcPr>
            <w:tcW w:w="6480" w:type="dxa"/>
            <w:vAlign w:val="center"/>
          </w:tcPr>
          <w:p w14:paraId="567F8DD3" w14:textId="30C928B8" w:rsidR="00511CA4" w:rsidRPr="00FF4947" w:rsidRDefault="00511CA4" w:rsidP="00A53EF5">
            <w:pPr>
              <w:pStyle w:val="TableBodyTextMIRB"/>
            </w:pPr>
            <w:r w:rsidRPr="00FF4947">
              <w:t>Score pour le potentiel de piégeage de carbone à long terme. Section 3.3 du manuel du SETHO propre au sud de l</w:t>
            </w:r>
            <w:r w:rsidR="00FF4947" w:rsidRPr="00FF4947">
              <w:t>’</w:t>
            </w:r>
            <w:r w:rsidRPr="00FF4947">
              <w:t>Ontario et section 3.4 du manuel du SETHO propre au nord de l</w:t>
            </w:r>
            <w:r w:rsidR="00FF4947" w:rsidRPr="00FF4947">
              <w:t>’</w:t>
            </w:r>
            <w:r w:rsidRPr="00FF4947">
              <w:t>Ontario. (Valeurs de 5 et de 15 au maximum respectivement pour le sud et le nord de l</w:t>
            </w:r>
            <w:r w:rsidR="00FF4947" w:rsidRPr="00FF4947">
              <w:t>’</w:t>
            </w:r>
            <w:r w:rsidRPr="00FF4947">
              <w:t>Ontario)</w:t>
            </w:r>
          </w:p>
          <w:p w14:paraId="7670C1E6" w14:textId="52BD8DB6" w:rsidR="00511CA4" w:rsidRPr="00FF4947" w:rsidRDefault="00F17622" w:rsidP="00A53EF5">
            <w:pPr>
              <w:pStyle w:val="TableBodyTextMIRB"/>
              <w:spacing w:before="120"/>
            </w:pPr>
            <w:r w:rsidRPr="00FF4947">
              <w:rPr>
                <w:b/>
              </w:rPr>
              <w:t>VALEURS VALIDES</w:t>
            </w:r>
            <w:r w:rsidRPr="00FF4947">
              <w:t>: ENTRE 0 ET 15</w:t>
            </w:r>
          </w:p>
        </w:tc>
      </w:tr>
      <w:tr w:rsidR="00511CA4" w:rsidRPr="00FF4947" w14:paraId="4D7A82D8" w14:textId="77777777" w:rsidTr="00A53EF5">
        <w:trPr>
          <w:cantSplit/>
          <w:trHeight w:val="432"/>
        </w:trPr>
        <w:tc>
          <w:tcPr>
            <w:tcW w:w="5058" w:type="dxa"/>
            <w:vAlign w:val="center"/>
          </w:tcPr>
          <w:p w14:paraId="409884EF" w14:textId="77777777" w:rsidR="00511CA4" w:rsidRPr="00FF4947" w:rsidRDefault="00511CA4" w:rsidP="00A53EF5">
            <w:pPr>
              <w:pStyle w:val="TableColumnNameMIRB"/>
            </w:pPr>
            <w:r w:rsidRPr="00FF4947">
              <w:lastRenderedPageBreak/>
              <w:t>SHORELINE_EROSION_CONTROL</w:t>
            </w:r>
          </w:p>
        </w:tc>
        <w:tc>
          <w:tcPr>
            <w:tcW w:w="2250" w:type="dxa"/>
            <w:vAlign w:val="center"/>
          </w:tcPr>
          <w:p w14:paraId="36309F57" w14:textId="77777777" w:rsidR="00511CA4" w:rsidRPr="00FF4947" w:rsidRDefault="00511CA4" w:rsidP="00A53EF5">
            <w:pPr>
              <w:pStyle w:val="TableBodyTextMIRB"/>
            </w:pPr>
            <w:r w:rsidRPr="00FF4947">
              <w:t>NUMBER(2)</w:t>
            </w:r>
          </w:p>
        </w:tc>
        <w:tc>
          <w:tcPr>
            <w:tcW w:w="1710" w:type="dxa"/>
            <w:vAlign w:val="center"/>
          </w:tcPr>
          <w:p w14:paraId="025D9045" w14:textId="2D4E35F3" w:rsidR="00511CA4" w:rsidRPr="00FF4947" w:rsidRDefault="00A43B77" w:rsidP="00A53EF5">
            <w:pPr>
              <w:pStyle w:val="TableBodyTextMIRB"/>
            </w:pPr>
            <w:r w:rsidRPr="00FF4947">
              <w:t>Oui</w:t>
            </w:r>
          </w:p>
        </w:tc>
        <w:tc>
          <w:tcPr>
            <w:tcW w:w="1980" w:type="dxa"/>
            <w:vAlign w:val="center"/>
          </w:tcPr>
          <w:p w14:paraId="5A745B5D" w14:textId="77777777" w:rsidR="00511CA4" w:rsidRPr="00FF4947" w:rsidRDefault="00511CA4" w:rsidP="00A53EF5">
            <w:pPr>
              <w:pStyle w:val="TableBodyTextMIRB"/>
            </w:pPr>
            <w:r w:rsidRPr="00FF4947">
              <w:t>SHORELINE</w:t>
            </w:r>
          </w:p>
        </w:tc>
        <w:tc>
          <w:tcPr>
            <w:tcW w:w="6480" w:type="dxa"/>
            <w:vAlign w:val="center"/>
          </w:tcPr>
          <w:p w14:paraId="3CE1F6C0" w14:textId="42721ED0" w:rsidR="00511CA4" w:rsidRPr="00FF4947" w:rsidRDefault="00511CA4" w:rsidP="00A53EF5">
            <w:pPr>
              <w:pStyle w:val="TableBodyTextMIRB"/>
            </w:pPr>
            <w:r w:rsidRPr="00FF4947">
              <w:t>Score pour le potentiel de réduction ou de prévention de l</w:t>
            </w:r>
            <w:r w:rsidR="00FF4947" w:rsidRPr="00FF4947">
              <w:t>’</w:t>
            </w:r>
            <w:r w:rsidRPr="00FF4947">
              <w:t>érosion des côtes par la végétation. Section 3.4 du manuel du SETHO propre au sud de l</w:t>
            </w:r>
            <w:r w:rsidR="00FF4947" w:rsidRPr="00FF4947">
              <w:t>’</w:t>
            </w:r>
            <w:r w:rsidRPr="00FF4947">
              <w:t>Ontario et section 3.5 du manuel du SETHO propre au nord de l</w:t>
            </w:r>
            <w:r w:rsidR="00FF4947" w:rsidRPr="00FF4947">
              <w:t>’</w:t>
            </w:r>
            <w:r w:rsidRPr="00FF4947">
              <w:t>Ontario. (Valeur de 15 au maximum)</w:t>
            </w:r>
          </w:p>
          <w:p w14:paraId="43C3E6D0" w14:textId="0B9E5A66" w:rsidR="00511CA4" w:rsidRPr="00FF4947" w:rsidRDefault="00F17622" w:rsidP="00A53EF5">
            <w:pPr>
              <w:pStyle w:val="TableBodyTextMIRB"/>
              <w:spacing w:before="120"/>
            </w:pPr>
            <w:r w:rsidRPr="00FF4947">
              <w:rPr>
                <w:b/>
              </w:rPr>
              <w:t>VALEURS VALIDES</w:t>
            </w:r>
            <w:r w:rsidRPr="00FF4947">
              <w:t>: ENTRE 0 ET 15</w:t>
            </w:r>
          </w:p>
        </w:tc>
      </w:tr>
      <w:tr w:rsidR="00511CA4" w:rsidRPr="00FF4947" w14:paraId="4B09BF15" w14:textId="77777777" w:rsidTr="00A53EF5">
        <w:trPr>
          <w:cantSplit/>
          <w:trHeight w:val="432"/>
        </w:trPr>
        <w:tc>
          <w:tcPr>
            <w:tcW w:w="5058" w:type="dxa"/>
            <w:vAlign w:val="center"/>
          </w:tcPr>
          <w:p w14:paraId="6FFA64AB" w14:textId="77777777" w:rsidR="00511CA4" w:rsidRPr="00FF4947" w:rsidRDefault="00511CA4" w:rsidP="00A53EF5">
            <w:pPr>
              <w:pStyle w:val="TableColumnNameMIRB"/>
            </w:pPr>
            <w:r w:rsidRPr="00FF4947">
              <w:t>RECHARGE_MAJOR_RIVERS_IND</w:t>
            </w:r>
          </w:p>
        </w:tc>
        <w:tc>
          <w:tcPr>
            <w:tcW w:w="2250" w:type="dxa"/>
            <w:vAlign w:val="center"/>
          </w:tcPr>
          <w:p w14:paraId="73F4E9E8" w14:textId="77777777" w:rsidR="00511CA4" w:rsidRPr="00FF4947" w:rsidRDefault="00511CA4" w:rsidP="00A53EF5">
            <w:pPr>
              <w:pStyle w:val="TableBodyTextMIRB"/>
            </w:pPr>
            <w:r w:rsidRPr="00FF4947">
              <w:t>VARCHAR2(3)</w:t>
            </w:r>
          </w:p>
        </w:tc>
        <w:tc>
          <w:tcPr>
            <w:tcW w:w="1710" w:type="dxa"/>
            <w:vAlign w:val="center"/>
          </w:tcPr>
          <w:p w14:paraId="15BE57CE" w14:textId="250DD34A" w:rsidR="00511CA4" w:rsidRPr="00FF4947" w:rsidRDefault="00A43B77" w:rsidP="00A53EF5">
            <w:pPr>
              <w:pStyle w:val="TableBodyTextMIRB"/>
            </w:pPr>
            <w:r w:rsidRPr="00FF4947">
              <w:t>Oui</w:t>
            </w:r>
          </w:p>
        </w:tc>
        <w:tc>
          <w:tcPr>
            <w:tcW w:w="1980" w:type="dxa"/>
            <w:vAlign w:val="center"/>
          </w:tcPr>
          <w:p w14:paraId="423B2A51" w14:textId="77777777" w:rsidR="00511CA4" w:rsidRPr="00FF4947" w:rsidRDefault="00511CA4" w:rsidP="00A53EF5">
            <w:pPr>
              <w:pStyle w:val="TableBodyTextMIRB"/>
            </w:pPr>
            <w:r w:rsidRPr="00FF4947">
              <w:t>R_RIVERS</w:t>
            </w:r>
          </w:p>
        </w:tc>
        <w:tc>
          <w:tcPr>
            <w:tcW w:w="6480" w:type="dxa"/>
            <w:vAlign w:val="center"/>
          </w:tcPr>
          <w:p w14:paraId="72D32CE8" w14:textId="28155C03" w:rsidR="00511CA4" w:rsidRPr="00FF4947" w:rsidRDefault="001123BE" w:rsidP="00A53EF5">
            <w:pPr>
              <w:pStyle w:val="TableBodyTextMIRB"/>
            </w:pPr>
            <w:r w:rsidRPr="00FF4947">
              <w:t>Alimentation des eaux souterraines à l</w:t>
            </w:r>
            <w:r w:rsidR="00FF4947" w:rsidRPr="00FF4947">
              <w:t>’</w:t>
            </w:r>
            <w:r w:rsidRPr="00FF4947">
              <w:t>un des grands cours d</w:t>
            </w:r>
            <w:r w:rsidR="00FF4947" w:rsidRPr="00FF4947">
              <w:t>’</w:t>
            </w:r>
            <w:r w:rsidRPr="00FF4947">
              <w:t>eau. Section 3.5.1 du manuel du SETHO propre au sud de l</w:t>
            </w:r>
            <w:r w:rsidR="00FF4947" w:rsidRPr="00FF4947">
              <w:t>’</w:t>
            </w:r>
            <w:r w:rsidRPr="00FF4947">
              <w:t>Ontario et section 3.2.1 du manuel du SETHO propre au nord de l</w:t>
            </w:r>
            <w:r w:rsidR="00FF4947" w:rsidRPr="00FF4947">
              <w:t>’</w:t>
            </w:r>
            <w:r w:rsidRPr="00FF4947">
              <w:t>Ontario. Valeur par défaut = No</w:t>
            </w:r>
          </w:p>
          <w:p w14:paraId="2A6EA510" w14:textId="7D4DD201" w:rsidR="00511CA4" w:rsidRPr="00FF4947" w:rsidRDefault="00F17622" w:rsidP="00A53EF5">
            <w:pPr>
              <w:pStyle w:val="TableBodyTextMIRB"/>
            </w:pPr>
            <w:r w:rsidRPr="00FF4947">
              <w:rPr>
                <w:b/>
              </w:rPr>
              <w:t>VALEURS VALIDES</w:t>
            </w:r>
            <w:r w:rsidRPr="00FF4947">
              <w:t>:</w:t>
            </w:r>
          </w:p>
          <w:p w14:paraId="71BF1620" w14:textId="77777777" w:rsidR="00511CA4" w:rsidRPr="00FF4947" w:rsidRDefault="00511CA4" w:rsidP="00A53EF5">
            <w:pPr>
              <w:pStyle w:val="BulletsMIRB"/>
              <w:spacing w:after="0" w:line="276" w:lineRule="auto"/>
            </w:pPr>
            <w:r w:rsidRPr="00FF4947">
              <w:t>Yes</w:t>
            </w:r>
          </w:p>
          <w:p w14:paraId="4AC0B61F" w14:textId="77777777" w:rsidR="00511CA4" w:rsidRPr="00FF4947" w:rsidRDefault="00511CA4" w:rsidP="00A53EF5">
            <w:pPr>
              <w:pStyle w:val="BulletsMIRB"/>
              <w:spacing w:after="0" w:line="276" w:lineRule="auto"/>
            </w:pPr>
            <w:r w:rsidRPr="00FF4947">
              <w:t>No</w:t>
            </w:r>
          </w:p>
          <w:p w14:paraId="5E179DB3" w14:textId="1BA5295B"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11B5C01B" w14:textId="77777777" w:rsidTr="00A53EF5">
        <w:trPr>
          <w:cantSplit/>
          <w:trHeight w:val="432"/>
        </w:trPr>
        <w:tc>
          <w:tcPr>
            <w:tcW w:w="5058" w:type="dxa"/>
            <w:vAlign w:val="center"/>
          </w:tcPr>
          <w:p w14:paraId="4FF4676A" w14:textId="77777777" w:rsidR="00511CA4" w:rsidRPr="00FF4947" w:rsidRDefault="00511CA4" w:rsidP="00A53EF5">
            <w:pPr>
              <w:pStyle w:val="TableColumnNameMIRB"/>
            </w:pPr>
            <w:r w:rsidRPr="00FF4947">
              <w:t>RECHARGE_FA_ISO_PAL</w:t>
            </w:r>
          </w:p>
        </w:tc>
        <w:tc>
          <w:tcPr>
            <w:tcW w:w="2250" w:type="dxa"/>
            <w:vAlign w:val="center"/>
          </w:tcPr>
          <w:p w14:paraId="6E301EBA" w14:textId="77777777" w:rsidR="00511CA4" w:rsidRPr="00FF4947" w:rsidRDefault="00511CA4" w:rsidP="00A53EF5">
            <w:pPr>
              <w:pStyle w:val="TableBodyTextMIRB"/>
            </w:pPr>
            <w:r w:rsidRPr="00FF4947">
              <w:t>NUMBER(3,2)</w:t>
            </w:r>
          </w:p>
        </w:tc>
        <w:tc>
          <w:tcPr>
            <w:tcW w:w="1710" w:type="dxa"/>
            <w:vAlign w:val="center"/>
          </w:tcPr>
          <w:p w14:paraId="4717C1E0" w14:textId="349035AB" w:rsidR="00511CA4" w:rsidRPr="00FF4947" w:rsidRDefault="009B2983" w:rsidP="00A53EF5">
            <w:pPr>
              <w:pStyle w:val="TableBodyTextMIRB"/>
            </w:pPr>
            <w:r w:rsidRPr="00FF4947">
              <w:t>Non</w:t>
            </w:r>
          </w:p>
        </w:tc>
        <w:tc>
          <w:tcPr>
            <w:tcW w:w="1980" w:type="dxa"/>
            <w:vAlign w:val="center"/>
          </w:tcPr>
          <w:p w14:paraId="75759566" w14:textId="77777777" w:rsidR="00511CA4" w:rsidRPr="00FF4947" w:rsidRDefault="00511CA4" w:rsidP="00A53EF5">
            <w:pPr>
              <w:pStyle w:val="TableBodyTextMIRB"/>
            </w:pPr>
            <w:r w:rsidRPr="00FF4947">
              <w:t>R_FA_ISO</w:t>
            </w:r>
          </w:p>
        </w:tc>
        <w:tc>
          <w:tcPr>
            <w:tcW w:w="6480" w:type="dxa"/>
            <w:vAlign w:val="center"/>
          </w:tcPr>
          <w:p w14:paraId="3AF160E4" w14:textId="402BAAEB" w:rsidR="00511CA4" w:rsidRPr="00FF4947" w:rsidRDefault="001123BE" w:rsidP="00A53EF5">
            <w:pPr>
              <w:pStyle w:val="TableBodyTextMIRB"/>
            </w:pPr>
            <w:r w:rsidRPr="00FF4947">
              <w:t>Estimation de la surface fractionnaire de la terre humide qui est isolée ou palustre. Section 3.5.1 du manuel du SETHO propre au sud de l</w:t>
            </w:r>
            <w:r w:rsidR="00FF4947" w:rsidRPr="00FF4947">
              <w:t>’</w:t>
            </w:r>
            <w:r w:rsidRPr="00FF4947">
              <w:t>Ontario et section 3.2.1 du manuel du SETHO propre au nord de l</w:t>
            </w:r>
            <w:r w:rsidR="00FF4947" w:rsidRPr="00FF4947">
              <w:t>’</w:t>
            </w:r>
            <w:r w:rsidRPr="00FF4947">
              <w:t>Ontario. (Valeur de 1 au maximum)</w:t>
            </w:r>
          </w:p>
          <w:p w14:paraId="591EE7F6" w14:textId="4A941C6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FD35B12" w14:textId="77777777" w:rsidTr="00A53EF5">
        <w:trPr>
          <w:cantSplit/>
          <w:trHeight w:val="432"/>
        </w:trPr>
        <w:tc>
          <w:tcPr>
            <w:tcW w:w="5058" w:type="dxa"/>
            <w:vAlign w:val="center"/>
          </w:tcPr>
          <w:p w14:paraId="04978954" w14:textId="77777777" w:rsidR="00511CA4" w:rsidRPr="00FF4947" w:rsidRDefault="00511CA4" w:rsidP="00A53EF5">
            <w:pPr>
              <w:pStyle w:val="TableColumnNameMIRB"/>
            </w:pPr>
            <w:r w:rsidRPr="00FF4947">
              <w:t>RECHARGE_FA_RIVERINE</w:t>
            </w:r>
          </w:p>
        </w:tc>
        <w:tc>
          <w:tcPr>
            <w:tcW w:w="2250" w:type="dxa"/>
            <w:vAlign w:val="center"/>
          </w:tcPr>
          <w:p w14:paraId="447C13DD" w14:textId="77777777" w:rsidR="00511CA4" w:rsidRPr="00FF4947" w:rsidRDefault="00511CA4" w:rsidP="00A53EF5">
            <w:pPr>
              <w:pStyle w:val="TableBodyTextMIRB"/>
            </w:pPr>
            <w:r w:rsidRPr="00FF4947">
              <w:t>NUMBER(3,2)</w:t>
            </w:r>
          </w:p>
        </w:tc>
        <w:tc>
          <w:tcPr>
            <w:tcW w:w="1710" w:type="dxa"/>
            <w:vAlign w:val="center"/>
          </w:tcPr>
          <w:p w14:paraId="6712CF89" w14:textId="75F7DB7A" w:rsidR="00511CA4" w:rsidRPr="00FF4947" w:rsidRDefault="009B2983" w:rsidP="00A53EF5">
            <w:pPr>
              <w:pStyle w:val="TableBodyTextMIRB"/>
            </w:pPr>
            <w:r w:rsidRPr="00FF4947">
              <w:t>Non</w:t>
            </w:r>
          </w:p>
        </w:tc>
        <w:tc>
          <w:tcPr>
            <w:tcW w:w="1980" w:type="dxa"/>
            <w:vAlign w:val="center"/>
          </w:tcPr>
          <w:p w14:paraId="57B0BB32" w14:textId="77777777" w:rsidR="00511CA4" w:rsidRPr="00FF4947" w:rsidRDefault="00511CA4" w:rsidP="00A53EF5">
            <w:pPr>
              <w:pStyle w:val="TableBodyTextMIRB"/>
            </w:pPr>
            <w:r w:rsidRPr="00FF4947">
              <w:t>R_FA_RIV</w:t>
            </w:r>
          </w:p>
        </w:tc>
        <w:tc>
          <w:tcPr>
            <w:tcW w:w="6480" w:type="dxa"/>
            <w:vAlign w:val="center"/>
          </w:tcPr>
          <w:p w14:paraId="320A53BE" w14:textId="0A61AF45" w:rsidR="00511CA4" w:rsidRPr="00FF4947" w:rsidRDefault="00D20871" w:rsidP="00A53EF5">
            <w:pPr>
              <w:pStyle w:val="TableBodyTextMIRB"/>
            </w:pPr>
            <w:r w:rsidRPr="00FF4947">
              <w:t>Estimation de la surface fractionnaire de la terre humide qui est riveraine. Section 3.5.1 du manuel du SETHO propre au sud de l</w:t>
            </w:r>
            <w:r w:rsidR="00FF4947" w:rsidRPr="00FF4947">
              <w:t>’</w:t>
            </w:r>
            <w:r w:rsidRPr="00FF4947">
              <w:t>Ontario et section 3.2.1 du manuel du SETHO propre au nord de l</w:t>
            </w:r>
            <w:r w:rsidR="00FF4947" w:rsidRPr="00FF4947">
              <w:t>’</w:t>
            </w:r>
            <w:r w:rsidRPr="00FF4947">
              <w:t>Ontario. (Valeur de 1 au maximum)</w:t>
            </w:r>
          </w:p>
          <w:p w14:paraId="513B6D0D" w14:textId="74CF9820"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5718734" w14:textId="77777777" w:rsidTr="00A53EF5">
        <w:trPr>
          <w:cantSplit/>
          <w:trHeight w:val="432"/>
        </w:trPr>
        <w:tc>
          <w:tcPr>
            <w:tcW w:w="5058" w:type="dxa"/>
            <w:vAlign w:val="center"/>
          </w:tcPr>
          <w:p w14:paraId="1A59A918" w14:textId="77777777" w:rsidR="00511CA4" w:rsidRPr="00FF4947" w:rsidRDefault="00511CA4" w:rsidP="00A53EF5">
            <w:pPr>
              <w:pStyle w:val="TableColumnNameMIRB"/>
            </w:pPr>
            <w:r w:rsidRPr="00FF4947">
              <w:lastRenderedPageBreak/>
              <w:t>RECHARGE_FA_LACUSTRINE</w:t>
            </w:r>
          </w:p>
        </w:tc>
        <w:tc>
          <w:tcPr>
            <w:tcW w:w="2250" w:type="dxa"/>
            <w:vAlign w:val="center"/>
          </w:tcPr>
          <w:p w14:paraId="7CB8B264" w14:textId="77777777" w:rsidR="00511CA4" w:rsidRPr="00FF4947" w:rsidRDefault="00511CA4" w:rsidP="00A53EF5">
            <w:pPr>
              <w:pStyle w:val="TableBodyTextMIRB"/>
            </w:pPr>
            <w:r w:rsidRPr="00FF4947">
              <w:t>NUMBER(3,2)</w:t>
            </w:r>
          </w:p>
        </w:tc>
        <w:tc>
          <w:tcPr>
            <w:tcW w:w="1710" w:type="dxa"/>
            <w:vAlign w:val="center"/>
          </w:tcPr>
          <w:p w14:paraId="54A09AC4" w14:textId="17D78B20" w:rsidR="00511CA4" w:rsidRPr="00FF4947" w:rsidRDefault="009B2983" w:rsidP="00A53EF5">
            <w:pPr>
              <w:pStyle w:val="TableBodyTextMIRB"/>
            </w:pPr>
            <w:r w:rsidRPr="00FF4947">
              <w:t>Non</w:t>
            </w:r>
          </w:p>
        </w:tc>
        <w:tc>
          <w:tcPr>
            <w:tcW w:w="1980" w:type="dxa"/>
            <w:vAlign w:val="center"/>
          </w:tcPr>
          <w:p w14:paraId="305E3589" w14:textId="77777777" w:rsidR="00511CA4" w:rsidRPr="00FF4947" w:rsidRDefault="00511CA4" w:rsidP="00A53EF5">
            <w:pPr>
              <w:pStyle w:val="TableBodyTextMIRB"/>
            </w:pPr>
            <w:r w:rsidRPr="00FF4947">
              <w:t>R_FA_LAC</w:t>
            </w:r>
          </w:p>
        </w:tc>
        <w:tc>
          <w:tcPr>
            <w:tcW w:w="6480" w:type="dxa"/>
            <w:vAlign w:val="center"/>
          </w:tcPr>
          <w:p w14:paraId="29388490" w14:textId="6B849999" w:rsidR="00511CA4" w:rsidRPr="00FF4947" w:rsidRDefault="00D20871" w:rsidP="00A53EF5">
            <w:pPr>
              <w:pStyle w:val="TableBodyTextMIRB"/>
            </w:pPr>
            <w:r w:rsidRPr="00FF4947">
              <w:t>Estimation de la surface fractionnaire de la terre humide qui est lacustre (moins de 50% de la terre humide étant lacustre). Section 3.5.1 du manuel du SETHO propre au sud de l</w:t>
            </w:r>
            <w:r w:rsidR="00FF4947" w:rsidRPr="00FF4947">
              <w:t>’</w:t>
            </w:r>
            <w:r w:rsidRPr="00FF4947">
              <w:t>Ontario et section 3.2.1 du manuel du SETHO propre au nord de l</w:t>
            </w:r>
            <w:r w:rsidR="00FF4947" w:rsidRPr="00FF4947">
              <w:t>’</w:t>
            </w:r>
            <w:r w:rsidRPr="00FF4947">
              <w:t>Ontario. (Valeur de 1 au maximum)</w:t>
            </w:r>
          </w:p>
          <w:p w14:paraId="78426033" w14:textId="74E505D0"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7507607C" w14:textId="77777777" w:rsidTr="00A53EF5">
        <w:trPr>
          <w:cantSplit/>
          <w:trHeight w:val="432"/>
        </w:trPr>
        <w:tc>
          <w:tcPr>
            <w:tcW w:w="5058" w:type="dxa"/>
            <w:vAlign w:val="center"/>
          </w:tcPr>
          <w:p w14:paraId="0F5CA757" w14:textId="77777777" w:rsidR="00511CA4" w:rsidRPr="00FF4947" w:rsidRDefault="00511CA4" w:rsidP="00A53EF5">
            <w:pPr>
              <w:pStyle w:val="TableColumnNameMIRB"/>
            </w:pPr>
            <w:r w:rsidRPr="00FF4947">
              <w:t>WETLAND_SITE_TYPE_SCORE</w:t>
            </w:r>
          </w:p>
        </w:tc>
        <w:tc>
          <w:tcPr>
            <w:tcW w:w="2250" w:type="dxa"/>
            <w:vAlign w:val="center"/>
          </w:tcPr>
          <w:p w14:paraId="708C7916" w14:textId="77777777" w:rsidR="00511CA4" w:rsidRPr="00FF4947" w:rsidRDefault="00511CA4" w:rsidP="00A53EF5">
            <w:pPr>
              <w:pStyle w:val="TableBodyTextMIRB"/>
            </w:pPr>
            <w:r w:rsidRPr="00FF4947">
              <w:t>NUMBER(2)</w:t>
            </w:r>
          </w:p>
        </w:tc>
        <w:tc>
          <w:tcPr>
            <w:tcW w:w="1710" w:type="dxa"/>
            <w:vAlign w:val="center"/>
          </w:tcPr>
          <w:p w14:paraId="580E41F1" w14:textId="26C18618" w:rsidR="00511CA4" w:rsidRPr="00FF4947" w:rsidRDefault="00A43B77" w:rsidP="00A53EF5">
            <w:pPr>
              <w:pStyle w:val="TableBodyTextMIRB"/>
            </w:pPr>
            <w:r w:rsidRPr="00FF4947">
              <w:t>Oui</w:t>
            </w:r>
          </w:p>
        </w:tc>
        <w:tc>
          <w:tcPr>
            <w:tcW w:w="1980" w:type="dxa"/>
            <w:vAlign w:val="center"/>
          </w:tcPr>
          <w:p w14:paraId="3604AB9E" w14:textId="77777777" w:rsidR="00511CA4" w:rsidRPr="00FF4947" w:rsidRDefault="00511CA4" w:rsidP="00A53EF5">
            <w:pPr>
              <w:pStyle w:val="TableBodyTextMIRB"/>
            </w:pPr>
            <w:r w:rsidRPr="00FF4947">
              <w:t>TYPE_SCORE</w:t>
            </w:r>
          </w:p>
        </w:tc>
        <w:tc>
          <w:tcPr>
            <w:tcW w:w="6480" w:type="dxa"/>
            <w:vAlign w:val="center"/>
          </w:tcPr>
          <w:p w14:paraId="6C38A9E8" w14:textId="0C96CDD3" w:rsidR="00511CA4" w:rsidRPr="00FF4947" w:rsidRDefault="00511CA4" w:rsidP="00A53EF5">
            <w:pPr>
              <w:pStyle w:val="TableBodyTextMIRB"/>
            </w:pPr>
            <w:r w:rsidRPr="00FF4947">
              <w:t>Score pour le potentiel que la terre humide recharge les nappes souterraines selon le type de site. Section 3.5.1 du manuel du SETHO propre au sud de l</w:t>
            </w:r>
            <w:r w:rsidR="00FF4947" w:rsidRPr="00FF4947">
              <w:t>’</w:t>
            </w:r>
            <w:r w:rsidRPr="00FF4947">
              <w:t>Ontario et section 3.2.1 du manuel du SETHO propre au nord de l</w:t>
            </w:r>
            <w:r w:rsidR="00FF4947" w:rsidRPr="00FF4947">
              <w:t>’</w:t>
            </w:r>
            <w:r w:rsidRPr="00FF4947">
              <w:t>Ontario. (Valeur de 50 et de 20 au maximum respectivement pour le sud et le nord de l</w:t>
            </w:r>
            <w:r w:rsidR="00FF4947" w:rsidRPr="00FF4947">
              <w:t>’</w:t>
            </w:r>
            <w:r w:rsidRPr="00FF4947">
              <w:t>Ontario)</w:t>
            </w:r>
          </w:p>
          <w:p w14:paraId="54DB1D7E" w14:textId="37C736AA" w:rsidR="00511CA4" w:rsidRPr="00FF4947" w:rsidRDefault="00F17622" w:rsidP="00A53EF5">
            <w:pPr>
              <w:pStyle w:val="TableBodyTextMIRB"/>
              <w:spacing w:before="120"/>
            </w:pPr>
            <w:r w:rsidRPr="00FF4947">
              <w:rPr>
                <w:b/>
              </w:rPr>
              <w:t>VALEURS VALIDES</w:t>
            </w:r>
            <w:r w:rsidRPr="00FF4947">
              <w:t>: ENTRE 0 ET 50</w:t>
            </w:r>
          </w:p>
        </w:tc>
      </w:tr>
      <w:tr w:rsidR="00511CA4" w:rsidRPr="00FF4947" w14:paraId="4A824AAD" w14:textId="77777777" w:rsidTr="00A53EF5">
        <w:trPr>
          <w:cantSplit/>
          <w:trHeight w:val="432"/>
        </w:trPr>
        <w:tc>
          <w:tcPr>
            <w:tcW w:w="5058" w:type="dxa"/>
            <w:vAlign w:val="center"/>
          </w:tcPr>
          <w:p w14:paraId="370D5C99" w14:textId="77777777" w:rsidR="00511CA4" w:rsidRPr="00FF4947" w:rsidRDefault="00511CA4" w:rsidP="00A53EF5">
            <w:pPr>
              <w:pStyle w:val="TableColumnNameMIRB"/>
            </w:pPr>
            <w:r w:rsidRPr="00FF4947">
              <w:t>RECHARGE_SOIL_SCORE</w:t>
            </w:r>
          </w:p>
        </w:tc>
        <w:tc>
          <w:tcPr>
            <w:tcW w:w="2250" w:type="dxa"/>
            <w:vAlign w:val="center"/>
          </w:tcPr>
          <w:p w14:paraId="16A6349F" w14:textId="77777777" w:rsidR="00511CA4" w:rsidRPr="00FF4947" w:rsidRDefault="00511CA4" w:rsidP="00A53EF5">
            <w:pPr>
              <w:pStyle w:val="TableBodyTextMIRB"/>
            </w:pPr>
            <w:r w:rsidRPr="00FF4947">
              <w:t>NUMBER(2)</w:t>
            </w:r>
          </w:p>
        </w:tc>
        <w:tc>
          <w:tcPr>
            <w:tcW w:w="1710" w:type="dxa"/>
            <w:vAlign w:val="center"/>
          </w:tcPr>
          <w:p w14:paraId="013D85D7" w14:textId="27C7F994" w:rsidR="00511CA4" w:rsidRPr="00FF4947" w:rsidRDefault="00A43B77" w:rsidP="00A53EF5">
            <w:pPr>
              <w:pStyle w:val="TableBodyTextMIRB"/>
            </w:pPr>
            <w:r w:rsidRPr="00FF4947">
              <w:t>Oui</w:t>
            </w:r>
          </w:p>
        </w:tc>
        <w:tc>
          <w:tcPr>
            <w:tcW w:w="1980" w:type="dxa"/>
            <w:vAlign w:val="center"/>
          </w:tcPr>
          <w:p w14:paraId="304446EC" w14:textId="77777777" w:rsidR="00511CA4" w:rsidRPr="00FF4947" w:rsidRDefault="00511CA4" w:rsidP="00A53EF5">
            <w:pPr>
              <w:pStyle w:val="TableBodyTextMIRB"/>
            </w:pPr>
            <w:r w:rsidRPr="00FF4947">
              <w:t>R_SOIL</w:t>
            </w:r>
          </w:p>
        </w:tc>
        <w:tc>
          <w:tcPr>
            <w:tcW w:w="6480" w:type="dxa"/>
            <w:vAlign w:val="center"/>
          </w:tcPr>
          <w:p w14:paraId="46619FF4" w14:textId="66B66492" w:rsidR="00511CA4" w:rsidRPr="00FF4947" w:rsidRDefault="00511CA4" w:rsidP="00A53EF5">
            <w:pPr>
              <w:pStyle w:val="TableBodyTextMIRB"/>
            </w:pPr>
            <w:r w:rsidRPr="00FF4947">
              <w:t>Score pour le potentiel que la terre humide recharge les nappes souterraines selon le type de site et les sols. Section 3.5.2 du manuel du SETHO propre au sud de l</w:t>
            </w:r>
            <w:r w:rsidR="00FF4947" w:rsidRPr="00FF4947">
              <w:t>’</w:t>
            </w:r>
            <w:r w:rsidRPr="00FF4947">
              <w:t>Ontario et section 3.2.2 du manuel du SETHO propre au nord de l</w:t>
            </w:r>
            <w:r w:rsidR="00FF4947" w:rsidRPr="00FF4947">
              <w:t>’</w:t>
            </w:r>
            <w:r w:rsidRPr="00FF4947">
              <w:t>Ontario. (Valeur de 10 au maximum)</w:t>
            </w:r>
          </w:p>
          <w:p w14:paraId="2A423F47" w14:textId="20F712EB" w:rsidR="00511CA4" w:rsidRPr="00FF4947" w:rsidRDefault="00F17622" w:rsidP="00A53EF5">
            <w:pPr>
              <w:pStyle w:val="TableBodyTextMIRB"/>
              <w:spacing w:before="120"/>
            </w:pPr>
            <w:r w:rsidRPr="00FF4947">
              <w:rPr>
                <w:b/>
              </w:rPr>
              <w:t>VALEURS VALIDES</w:t>
            </w:r>
            <w:r w:rsidRPr="00FF4947">
              <w:t>: ENTRE 0 ET 10</w:t>
            </w:r>
          </w:p>
        </w:tc>
      </w:tr>
      <w:tr w:rsidR="00511CA4" w:rsidRPr="00FF4947" w14:paraId="1F91378C" w14:textId="77777777" w:rsidTr="00A53EF5">
        <w:trPr>
          <w:cantSplit/>
          <w:trHeight w:val="432"/>
        </w:trPr>
        <w:tc>
          <w:tcPr>
            <w:tcW w:w="5058" w:type="dxa"/>
            <w:vAlign w:val="center"/>
          </w:tcPr>
          <w:p w14:paraId="0377BE6B" w14:textId="77777777" w:rsidR="00511CA4" w:rsidRPr="00FF4947" w:rsidRDefault="00511CA4" w:rsidP="00A53EF5">
            <w:pPr>
              <w:pStyle w:val="TableColumnNameMIRB"/>
            </w:pPr>
            <w:r w:rsidRPr="00FF4947">
              <w:t>RECHARGE_SCORE</w:t>
            </w:r>
          </w:p>
        </w:tc>
        <w:tc>
          <w:tcPr>
            <w:tcW w:w="2250" w:type="dxa"/>
            <w:vAlign w:val="center"/>
          </w:tcPr>
          <w:p w14:paraId="23D0D41B" w14:textId="77777777" w:rsidR="00511CA4" w:rsidRPr="00FF4947" w:rsidRDefault="00511CA4" w:rsidP="00A53EF5">
            <w:pPr>
              <w:pStyle w:val="TableBodyTextMIRB"/>
            </w:pPr>
            <w:r w:rsidRPr="00FF4947">
              <w:t>NUMBER(2)</w:t>
            </w:r>
          </w:p>
        </w:tc>
        <w:tc>
          <w:tcPr>
            <w:tcW w:w="1710" w:type="dxa"/>
            <w:vAlign w:val="center"/>
          </w:tcPr>
          <w:p w14:paraId="1D65E35B" w14:textId="4CE218F5" w:rsidR="00511CA4" w:rsidRPr="00FF4947" w:rsidRDefault="00A43B77" w:rsidP="00A53EF5">
            <w:pPr>
              <w:pStyle w:val="TableBodyTextMIRB"/>
            </w:pPr>
            <w:r w:rsidRPr="00FF4947">
              <w:t>Oui</w:t>
            </w:r>
          </w:p>
        </w:tc>
        <w:tc>
          <w:tcPr>
            <w:tcW w:w="1980" w:type="dxa"/>
            <w:vAlign w:val="center"/>
          </w:tcPr>
          <w:p w14:paraId="68CFE1D6" w14:textId="77777777" w:rsidR="00511CA4" w:rsidRPr="00FF4947" w:rsidRDefault="00511CA4" w:rsidP="00A53EF5">
            <w:pPr>
              <w:pStyle w:val="TableBodyTextMIRB"/>
            </w:pPr>
            <w:r w:rsidRPr="00FF4947">
              <w:t>R_SCORE</w:t>
            </w:r>
          </w:p>
        </w:tc>
        <w:tc>
          <w:tcPr>
            <w:tcW w:w="6480" w:type="dxa"/>
            <w:vAlign w:val="center"/>
          </w:tcPr>
          <w:p w14:paraId="0A17CF66" w14:textId="050B1894" w:rsidR="00511CA4" w:rsidRPr="00FF4947" w:rsidRDefault="00FE1F27" w:rsidP="00A53EF5">
            <w:pPr>
              <w:pStyle w:val="TableBodyTextMIRB"/>
            </w:pPr>
            <w:r w:rsidRPr="00FF4947">
              <w:t>Score total pour le potentiel de Ground Water Recharge. Section 3.5 du manuel du SETHO propre au sud de l</w:t>
            </w:r>
            <w:r w:rsidR="00FF4947" w:rsidRPr="00FF4947">
              <w:t>’</w:t>
            </w:r>
            <w:r w:rsidRPr="00FF4947">
              <w:t>Ontario et section 3.2 du manuel du SETHO propre au nord de l</w:t>
            </w:r>
            <w:r w:rsidR="00FF4947" w:rsidRPr="00FF4947">
              <w:t>’</w:t>
            </w:r>
            <w:r w:rsidRPr="00FF4947">
              <w:t>Ontario.</w:t>
            </w:r>
          </w:p>
          <w:p w14:paraId="4E7C2ACF" w14:textId="34A69966" w:rsidR="00511CA4" w:rsidRPr="00FF4947" w:rsidRDefault="00511CA4" w:rsidP="00A53EF5">
            <w:pPr>
              <w:pStyle w:val="TableBodyTextMIRB"/>
            </w:pPr>
            <w:r w:rsidRPr="00FF4947">
              <w:t xml:space="preserve">Recharge Score = Wetland Site Type Score + Recharge </w:t>
            </w:r>
            <w:proofErr w:type="spellStart"/>
            <w:r w:rsidRPr="00FF4947">
              <w:t>Soil</w:t>
            </w:r>
            <w:proofErr w:type="spellEnd"/>
            <w:r w:rsidRPr="00FF4947">
              <w:t xml:space="preserve"> Score. (Valeurs de 60 et de 30 au maximum respectivement pour le sud et le nord de l</w:t>
            </w:r>
            <w:r w:rsidR="00FF4947" w:rsidRPr="00FF4947">
              <w:t>’</w:t>
            </w:r>
            <w:r w:rsidRPr="00FF4947">
              <w:t>Ontario)</w:t>
            </w:r>
          </w:p>
          <w:p w14:paraId="0C832E3B" w14:textId="348279F8" w:rsidR="00511CA4" w:rsidRPr="00FF4947" w:rsidRDefault="00F17622" w:rsidP="00A53EF5">
            <w:pPr>
              <w:pStyle w:val="TableBodyTextMIRB"/>
              <w:spacing w:before="120"/>
            </w:pPr>
            <w:r w:rsidRPr="00FF4947">
              <w:rPr>
                <w:b/>
              </w:rPr>
              <w:t>VALEURS VALIDES</w:t>
            </w:r>
            <w:r w:rsidRPr="00FF4947">
              <w:t>: ENTRE 0 ET 60</w:t>
            </w:r>
          </w:p>
        </w:tc>
      </w:tr>
      <w:tr w:rsidR="00511CA4" w:rsidRPr="00FF4947" w14:paraId="7FF14594" w14:textId="77777777" w:rsidTr="00A53EF5">
        <w:trPr>
          <w:cantSplit/>
          <w:trHeight w:val="432"/>
        </w:trPr>
        <w:tc>
          <w:tcPr>
            <w:tcW w:w="5058" w:type="dxa"/>
            <w:vAlign w:val="center"/>
          </w:tcPr>
          <w:p w14:paraId="210CAC7C" w14:textId="77777777" w:rsidR="00511CA4" w:rsidRPr="00FF4947" w:rsidRDefault="00511CA4" w:rsidP="00A53EF5">
            <w:pPr>
              <w:pStyle w:val="TableColumnNameMIRB"/>
            </w:pPr>
            <w:r w:rsidRPr="00FF4947">
              <w:t>EFFECTIVE_DATETIME</w:t>
            </w:r>
          </w:p>
        </w:tc>
        <w:tc>
          <w:tcPr>
            <w:tcW w:w="2250" w:type="dxa"/>
            <w:vAlign w:val="center"/>
          </w:tcPr>
          <w:p w14:paraId="7E41D47B" w14:textId="77777777" w:rsidR="00511CA4" w:rsidRPr="00FF4947" w:rsidRDefault="00511CA4" w:rsidP="00A53EF5">
            <w:pPr>
              <w:pStyle w:val="TableBodyTextMIRB"/>
            </w:pPr>
            <w:r w:rsidRPr="00FF4947">
              <w:t>DATE</w:t>
            </w:r>
          </w:p>
        </w:tc>
        <w:tc>
          <w:tcPr>
            <w:tcW w:w="1710" w:type="dxa"/>
            <w:vAlign w:val="center"/>
          </w:tcPr>
          <w:p w14:paraId="3E815ECE" w14:textId="0AFBDEED" w:rsidR="00511CA4" w:rsidRPr="00FF4947" w:rsidRDefault="00A43B77" w:rsidP="00A53EF5">
            <w:pPr>
              <w:pStyle w:val="TableBodyTextMIRB"/>
            </w:pPr>
            <w:r w:rsidRPr="00FF4947">
              <w:t>Oui</w:t>
            </w:r>
          </w:p>
        </w:tc>
        <w:tc>
          <w:tcPr>
            <w:tcW w:w="1980" w:type="dxa"/>
            <w:vAlign w:val="center"/>
          </w:tcPr>
          <w:p w14:paraId="041EE2E0" w14:textId="77777777" w:rsidR="00511CA4" w:rsidRPr="00FF4947" w:rsidRDefault="00511CA4" w:rsidP="00A53EF5">
            <w:pPr>
              <w:pStyle w:val="TableBodyTextMIRB"/>
            </w:pPr>
            <w:r w:rsidRPr="00FF4947">
              <w:t>EFF_DATE</w:t>
            </w:r>
          </w:p>
        </w:tc>
        <w:tc>
          <w:tcPr>
            <w:tcW w:w="6480" w:type="dxa"/>
            <w:vAlign w:val="center"/>
          </w:tcPr>
          <w:p w14:paraId="2FF25D47" w14:textId="1F7E4F1F" w:rsidR="00511CA4" w:rsidRPr="00FF4947" w:rsidRDefault="00F960D9" w:rsidP="00A53EF5">
            <w:pPr>
              <w:pStyle w:val="TableBodyTextMIRB"/>
            </w:pPr>
            <w:r w:rsidRPr="00FF4947">
              <w:t>Attribut ITO: Date/heure à laquelle l</w:t>
            </w:r>
            <w:r w:rsidR="00FF4947" w:rsidRPr="00FF4947">
              <w:t>’</w:t>
            </w:r>
            <w:r w:rsidRPr="00FF4947">
              <w:t>enregistrement a été créé ou modifié pour la dernière fois dans la base de données source.</w:t>
            </w:r>
          </w:p>
        </w:tc>
      </w:tr>
      <w:tr w:rsidR="00511CA4" w:rsidRPr="00FF4947" w14:paraId="63F1EBA9" w14:textId="77777777" w:rsidTr="00A53EF5">
        <w:trPr>
          <w:cantSplit/>
          <w:trHeight w:val="432"/>
        </w:trPr>
        <w:tc>
          <w:tcPr>
            <w:tcW w:w="5058" w:type="dxa"/>
            <w:vAlign w:val="center"/>
          </w:tcPr>
          <w:p w14:paraId="66074855" w14:textId="77777777" w:rsidR="00511CA4" w:rsidRPr="00FF4947" w:rsidRDefault="00511CA4" w:rsidP="00A53EF5">
            <w:pPr>
              <w:pStyle w:val="TableColumnNameMIRB"/>
            </w:pPr>
            <w:r w:rsidRPr="00FF4947">
              <w:lastRenderedPageBreak/>
              <w:t>SYSTEM_DATETIME</w:t>
            </w:r>
          </w:p>
        </w:tc>
        <w:tc>
          <w:tcPr>
            <w:tcW w:w="2250" w:type="dxa"/>
            <w:vAlign w:val="center"/>
          </w:tcPr>
          <w:p w14:paraId="406ED19A" w14:textId="77777777" w:rsidR="00511CA4" w:rsidRPr="00FF4947" w:rsidRDefault="00511CA4" w:rsidP="00A53EF5">
            <w:pPr>
              <w:pStyle w:val="TableBodyTextMIRB"/>
            </w:pPr>
            <w:r w:rsidRPr="00FF4947">
              <w:t>DATE</w:t>
            </w:r>
          </w:p>
        </w:tc>
        <w:tc>
          <w:tcPr>
            <w:tcW w:w="1710" w:type="dxa"/>
            <w:vAlign w:val="center"/>
          </w:tcPr>
          <w:p w14:paraId="766BC9EC" w14:textId="58B47F5B" w:rsidR="00511CA4" w:rsidRPr="00FF4947" w:rsidRDefault="00A43B77" w:rsidP="00A53EF5">
            <w:pPr>
              <w:pStyle w:val="TableBodyTextMIRB"/>
            </w:pPr>
            <w:r w:rsidRPr="00FF4947">
              <w:t>Oui</w:t>
            </w:r>
          </w:p>
        </w:tc>
        <w:tc>
          <w:tcPr>
            <w:tcW w:w="1980" w:type="dxa"/>
            <w:vAlign w:val="center"/>
          </w:tcPr>
          <w:p w14:paraId="202E5FCB" w14:textId="77777777" w:rsidR="00511CA4" w:rsidRPr="00FF4947" w:rsidRDefault="00511CA4" w:rsidP="00A53EF5">
            <w:pPr>
              <w:pStyle w:val="TableBodyTextMIRB"/>
            </w:pPr>
            <w:r w:rsidRPr="00FF4947">
              <w:t>SYS_DATE</w:t>
            </w:r>
          </w:p>
        </w:tc>
        <w:tc>
          <w:tcPr>
            <w:tcW w:w="6480" w:type="dxa"/>
            <w:vAlign w:val="center"/>
          </w:tcPr>
          <w:p w14:paraId="2E1DA85E" w14:textId="37CD2B6B" w:rsidR="00511CA4" w:rsidRPr="00FF4947" w:rsidRDefault="00F960D9" w:rsidP="00A53EF5">
            <w:pPr>
              <w:pStyle w:val="TableBodyTextMIRB"/>
            </w:pPr>
            <w:r w:rsidRPr="00FF4947">
              <w:t>Attribut ITO: Date/heure à laquelle l</w:t>
            </w:r>
            <w:r w:rsidR="00FF4947" w:rsidRPr="00FF4947">
              <w:t>’</w:t>
            </w:r>
            <w:r w:rsidRPr="00FF4947">
              <w:t>enregistrement a été téléversé ou modifié pour la dernière fois dans la base de données d</w:t>
            </w:r>
            <w:r w:rsidR="00FF4947" w:rsidRPr="00FF4947">
              <w:t>’</w:t>
            </w:r>
            <w:r w:rsidRPr="00FF4947">
              <w:t>ITO.</w:t>
            </w:r>
          </w:p>
          <w:p w14:paraId="42D0EBC6" w14:textId="082A69A6" w:rsidR="00511CA4" w:rsidRPr="00FF4947" w:rsidRDefault="000255BE" w:rsidP="00A53EF5">
            <w:pPr>
              <w:pStyle w:val="TableBodyTextMIRB"/>
              <w:spacing w:before="120"/>
            </w:pPr>
            <w:r w:rsidRPr="00FF4947">
              <w:rPr>
                <w:b/>
              </w:rPr>
              <w:t>VALEUR PAR DÉFAUT:</w:t>
            </w:r>
            <w:r w:rsidRPr="00FF4947">
              <w:t xml:space="preserve"> SYSDATE</w:t>
            </w:r>
          </w:p>
        </w:tc>
      </w:tr>
    </w:tbl>
    <w:p w14:paraId="52EA9F57" w14:textId="77777777" w:rsidR="00511CA4" w:rsidRPr="00FF4947" w:rsidRDefault="00511CA4" w:rsidP="00511CA4">
      <w:pPr>
        <w:rPr>
          <w:lang w:eastAsia="en-US"/>
        </w:rPr>
      </w:pPr>
    </w:p>
    <w:p w14:paraId="0DEFAA7E" w14:textId="77777777" w:rsidR="00511CA4" w:rsidRPr="00FF4947" w:rsidRDefault="00511CA4" w:rsidP="00511CA4">
      <w:pPr>
        <w:rPr>
          <w:lang w:eastAsia="en-US"/>
        </w:rPr>
      </w:pPr>
    </w:p>
    <w:p w14:paraId="3E6C6E1A" w14:textId="77777777" w:rsidR="00511CA4" w:rsidRPr="00FF4947" w:rsidRDefault="00511CA4" w:rsidP="00511CA4">
      <w:r w:rsidRPr="00FF4947">
        <w:br w:type="page"/>
      </w:r>
    </w:p>
    <w:p w14:paraId="60C8BC7A" w14:textId="77777777" w:rsidR="00511CA4" w:rsidRPr="00FF4947" w:rsidRDefault="00511CA4" w:rsidP="00511CA4">
      <w:pPr>
        <w:pStyle w:val="Heading2NoNumbersMIRB"/>
      </w:pPr>
      <w:bookmarkStart w:id="53" w:name="_Toc503466224"/>
      <w:bookmarkStart w:id="54" w:name="_Toc503512049"/>
      <w:bookmarkStart w:id="55" w:name="_Toc172019309"/>
      <w:r w:rsidRPr="00FF4947">
        <w:lastRenderedPageBreak/>
        <w:t>EVAL_WETLAND_SOCIAL</w:t>
      </w:r>
      <w:bookmarkStart w:id="56" w:name="EVAL_WETLAND_SOCIAL"/>
      <w:bookmarkEnd w:id="53"/>
      <w:bookmarkEnd w:id="54"/>
      <w:bookmarkEnd w:id="55"/>
      <w:bookmarkEnd w:id="56"/>
    </w:p>
    <w:p w14:paraId="0FF376C8" w14:textId="01EFC740" w:rsidR="00511CA4" w:rsidRPr="00FF4947" w:rsidRDefault="00F960D9" w:rsidP="00511CA4">
      <w:pPr>
        <w:pStyle w:val="BodyAccessibleTextMIRB"/>
      </w:pPr>
      <w:r w:rsidRPr="00FF4947">
        <w:t>Valeurs et scores se rapportant au Social Component Score. Section 2.0 du manuel du SETHO (Nord, 1re édition; Sud, 3e édition).</w:t>
      </w:r>
    </w:p>
    <w:p w14:paraId="0A207DB3" w14:textId="77777777" w:rsidR="00511CA4" w:rsidRPr="00FF4947" w:rsidRDefault="00511CA4" w:rsidP="00511CA4">
      <w:pPr>
        <w:rPr>
          <w:lang w:eastAsia="en-US"/>
        </w:rPr>
      </w:pPr>
    </w:p>
    <w:tbl>
      <w:tblPr>
        <w:tblStyle w:val="TableGrid1"/>
        <w:tblW w:w="17478" w:type="dxa"/>
        <w:tblLayout w:type="fixed"/>
        <w:tblLook w:val="05E0" w:firstRow="1" w:lastRow="1" w:firstColumn="1" w:lastColumn="1" w:noHBand="0" w:noVBand="1"/>
        <w:tblCaption w:val="Tableau : EVAL_WETLAND_SOCIAL"/>
        <w:tblDescription w:val="Tableau de recherche du composant social avec la colonne du nom, la colonne du type, le caractère obligatoire ou non obligatoire du champ, le nom abrégé et la description."/>
      </w:tblPr>
      <w:tblGrid>
        <w:gridCol w:w="5058"/>
        <w:gridCol w:w="2250"/>
        <w:gridCol w:w="1710"/>
        <w:gridCol w:w="1980"/>
        <w:gridCol w:w="6480"/>
      </w:tblGrid>
      <w:tr w:rsidR="00285B1E" w:rsidRPr="00FF4947" w14:paraId="25718BEE" w14:textId="77777777" w:rsidTr="00A53EF5">
        <w:trPr>
          <w:cantSplit/>
          <w:trHeight w:val="432"/>
          <w:tblHeader/>
        </w:trPr>
        <w:tc>
          <w:tcPr>
            <w:tcW w:w="5058" w:type="dxa"/>
            <w:vAlign w:val="center"/>
          </w:tcPr>
          <w:p w14:paraId="1B82E17E" w14:textId="732275A6" w:rsidR="00285B1E" w:rsidRPr="00FF4947" w:rsidRDefault="00285B1E" w:rsidP="00285B1E">
            <w:pPr>
              <w:pStyle w:val="TableHeaderRowTextMIRB"/>
            </w:pPr>
            <w:r w:rsidRPr="00FF4947">
              <w:t>Nom de la colonne</w:t>
            </w:r>
          </w:p>
        </w:tc>
        <w:tc>
          <w:tcPr>
            <w:tcW w:w="2250" w:type="dxa"/>
            <w:vAlign w:val="center"/>
          </w:tcPr>
          <w:p w14:paraId="071171B9" w14:textId="38C267B3" w:rsidR="00285B1E" w:rsidRPr="00FF4947" w:rsidRDefault="00285B1E" w:rsidP="00285B1E">
            <w:pPr>
              <w:pStyle w:val="TableHeaderRowTextMIRB"/>
            </w:pPr>
            <w:r w:rsidRPr="00FF4947">
              <w:t>Type de colonne</w:t>
            </w:r>
          </w:p>
        </w:tc>
        <w:tc>
          <w:tcPr>
            <w:tcW w:w="1710" w:type="dxa"/>
            <w:vAlign w:val="center"/>
          </w:tcPr>
          <w:p w14:paraId="43447C9B" w14:textId="4CBC0696" w:rsidR="00285B1E" w:rsidRPr="00FF4947" w:rsidRDefault="00285B1E" w:rsidP="00285B1E">
            <w:pPr>
              <w:pStyle w:val="TableHeaderRowTextMIRB"/>
            </w:pPr>
            <w:r w:rsidRPr="00FF4947">
              <w:t>Obligatoire</w:t>
            </w:r>
          </w:p>
        </w:tc>
        <w:tc>
          <w:tcPr>
            <w:tcW w:w="1980" w:type="dxa"/>
            <w:vAlign w:val="center"/>
          </w:tcPr>
          <w:p w14:paraId="356D1B34" w14:textId="3FE023C4" w:rsidR="00285B1E" w:rsidRPr="00FF4947" w:rsidRDefault="00285B1E" w:rsidP="00285B1E">
            <w:pPr>
              <w:pStyle w:val="TableHeaderRowTextMIRB"/>
            </w:pPr>
            <w:r w:rsidRPr="00FF4947">
              <w:t>Nom abrégé</w:t>
            </w:r>
          </w:p>
        </w:tc>
        <w:tc>
          <w:tcPr>
            <w:tcW w:w="6480" w:type="dxa"/>
            <w:vAlign w:val="center"/>
          </w:tcPr>
          <w:p w14:paraId="35B96C03" w14:textId="77777777" w:rsidR="00285B1E" w:rsidRPr="00FF4947" w:rsidRDefault="00285B1E" w:rsidP="00285B1E">
            <w:pPr>
              <w:pStyle w:val="TableHeaderRowTextMIRB"/>
            </w:pPr>
            <w:r w:rsidRPr="00FF4947">
              <w:t>Description</w:t>
            </w:r>
          </w:p>
        </w:tc>
      </w:tr>
      <w:tr w:rsidR="00511CA4" w:rsidRPr="00FF4947" w14:paraId="1A0ECDAB" w14:textId="77777777" w:rsidTr="00A53EF5">
        <w:trPr>
          <w:cantSplit/>
          <w:trHeight w:val="432"/>
        </w:trPr>
        <w:tc>
          <w:tcPr>
            <w:tcW w:w="5058" w:type="dxa"/>
            <w:vAlign w:val="center"/>
          </w:tcPr>
          <w:p w14:paraId="1011DEF7" w14:textId="77777777" w:rsidR="00511CA4" w:rsidRPr="00FF4947" w:rsidRDefault="00511CA4" w:rsidP="00A53EF5">
            <w:pPr>
              <w:pStyle w:val="TableColumnNameMIRB"/>
            </w:pPr>
            <w:r w:rsidRPr="00FF4947">
              <w:t>EVALUATED_WETLAND_ID</w:t>
            </w:r>
          </w:p>
        </w:tc>
        <w:tc>
          <w:tcPr>
            <w:tcW w:w="2250" w:type="dxa"/>
            <w:vAlign w:val="center"/>
          </w:tcPr>
          <w:p w14:paraId="18A3515F" w14:textId="77777777" w:rsidR="00511CA4" w:rsidRPr="00FF4947" w:rsidRDefault="00511CA4" w:rsidP="00A53EF5">
            <w:pPr>
              <w:pStyle w:val="TableBodyTextMIRB"/>
            </w:pPr>
            <w:r w:rsidRPr="00FF4947">
              <w:t>NUMBER(13)</w:t>
            </w:r>
          </w:p>
        </w:tc>
        <w:tc>
          <w:tcPr>
            <w:tcW w:w="1710" w:type="dxa"/>
            <w:vAlign w:val="center"/>
          </w:tcPr>
          <w:p w14:paraId="4C75605C" w14:textId="59F6B907" w:rsidR="00511CA4" w:rsidRPr="00FF4947" w:rsidRDefault="00285B1E" w:rsidP="00A53EF5">
            <w:pPr>
              <w:pStyle w:val="TableBodyTextMIRB"/>
            </w:pPr>
            <w:r w:rsidRPr="00FF4947">
              <w:t>Oui</w:t>
            </w:r>
          </w:p>
        </w:tc>
        <w:tc>
          <w:tcPr>
            <w:tcW w:w="1980" w:type="dxa"/>
            <w:vAlign w:val="center"/>
          </w:tcPr>
          <w:p w14:paraId="4DFE81C3" w14:textId="77777777" w:rsidR="00511CA4" w:rsidRPr="00FF4947" w:rsidRDefault="00511CA4" w:rsidP="00A53EF5">
            <w:pPr>
              <w:pStyle w:val="TableBodyTextMIRB"/>
            </w:pPr>
            <w:r w:rsidRPr="00FF4947">
              <w:t>EVAL_ID</w:t>
            </w:r>
          </w:p>
        </w:tc>
        <w:tc>
          <w:tcPr>
            <w:tcW w:w="6480" w:type="dxa"/>
            <w:vAlign w:val="center"/>
          </w:tcPr>
          <w:p w14:paraId="37C4F599" w14:textId="1BA35951" w:rsidR="00511CA4" w:rsidRPr="00FF4947" w:rsidRDefault="00E210AF" w:rsidP="00A53EF5">
            <w:pPr>
              <w:pStyle w:val="TableBodyTextMIRB"/>
            </w:pPr>
            <w:r w:rsidRPr="00FF4947">
              <w:t>Identifiant généré par le système, unique au niveau de l</w:t>
            </w:r>
            <w:r w:rsidR="00FF4947" w:rsidRPr="00FF4947">
              <w:t>’</w:t>
            </w:r>
            <w:r w:rsidRPr="00FF4947">
              <w:t>application. Clé étrangère reliant à la table Evaluated Wetland.</w:t>
            </w:r>
          </w:p>
        </w:tc>
      </w:tr>
      <w:tr w:rsidR="00511CA4" w:rsidRPr="00FF4947" w14:paraId="3481B923" w14:textId="77777777" w:rsidTr="00A53EF5">
        <w:trPr>
          <w:cantSplit/>
          <w:trHeight w:val="432"/>
        </w:trPr>
        <w:tc>
          <w:tcPr>
            <w:tcW w:w="5058" w:type="dxa"/>
            <w:vAlign w:val="center"/>
          </w:tcPr>
          <w:p w14:paraId="44F4DFDA" w14:textId="77777777" w:rsidR="00511CA4" w:rsidRPr="00FF4947" w:rsidRDefault="00511CA4" w:rsidP="00A53EF5">
            <w:pPr>
              <w:pStyle w:val="TableColumnNameMIRB"/>
            </w:pPr>
            <w:r w:rsidRPr="00FF4947">
              <w:t>WOOD_PRODUCTS_SCORE</w:t>
            </w:r>
          </w:p>
        </w:tc>
        <w:tc>
          <w:tcPr>
            <w:tcW w:w="2250" w:type="dxa"/>
            <w:vAlign w:val="center"/>
          </w:tcPr>
          <w:p w14:paraId="013C9A05" w14:textId="77777777" w:rsidR="00511CA4" w:rsidRPr="00FF4947" w:rsidRDefault="00511CA4" w:rsidP="00A53EF5">
            <w:pPr>
              <w:pStyle w:val="TableBodyTextMIRB"/>
            </w:pPr>
            <w:r w:rsidRPr="00FF4947">
              <w:t>NUMBER(2)</w:t>
            </w:r>
          </w:p>
        </w:tc>
        <w:tc>
          <w:tcPr>
            <w:tcW w:w="1710" w:type="dxa"/>
            <w:vAlign w:val="center"/>
          </w:tcPr>
          <w:p w14:paraId="0CED73E8" w14:textId="53EAFE7B" w:rsidR="00511CA4" w:rsidRPr="00FF4947" w:rsidRDefault="00285B1E" w:rsidP="00A53EF5">
            <w:pPr>
              <w:pStyle w:val="TableBodyTextMIRB"/>
            </w:pPr>
            <w:r w:rsidRPr="00FF4947">
              <w:t>Oui</w:t>
            </w:r>
          </w:p>
        </w:tc>
        <w:tc>
          <w:tcPr>
            <w:tcW w:w="1980" w:type="dxa"/>
            <w:vAlign w:val="center"/>
          </w:tcPr>
          <w:p w14:paraId="0C8446B4" w14:textId="77777777" w:rsidR="00511CA4" w:rsidRPr="00FF4947" w:rsidRDefault="00511CA4" w:rsidP="00A53EF5">
            <w:pPr>
              <w:pStyle w:val="TableBodyTextMIRB"/>
            </w:pPr>
            <w:r w:rsidRPr="00FF4947">
              <w:t>WOOD_PROD</w:t>
            </w:r>
          </w:p>
        </w:tc>
        <w:tc>
          <w:tcPr>
            <w:tcW w:w="6480" w:type="dxa"/>
            <w:vAlign w:val="center"/>
          </w:tcPr>
          <w:p w14:paraId="499927F1" w14:textId="5A3BFD0F" w:rsidR="00511CA4" w:rsidRPr="00FF4947" w:rsidRDefault="00511CA4" w:rsidP="00A53EF5">
            <w:pPr>
              <w:pStyle w:val="TableBodyTextMIRB"/>
            </w:pPr>
            <w:r w:rsidRPr="00FF4947">
              <w:t>Score pour la zone de terre humide boisée. Section 2.1.1 du manuel du SETHO. (Valeurs de 18 et de 14 au maximum respectivement pour le sud et le nord de l</w:t>
            </w:r>
            <w:r w:rsidR="00FF4947" w:rsidRPr="00FF4947">
              <w:t>’</w:t>
            </w:r>
            <w:r w:rsidRPr="00FF4947">
              <w:t>Ontario)</w:t>
            </w:r>
          </w:p>
          <w:p w14:paraId="139E21C2" w14:textId="54B76B0A" w:rsidR="00511CA4" w:rsidRPr="00FF4947" w:rsidRDefault="00F17622" w:rsidP="00A53EF5">
            <w:pPr>
              <w:pStyle w:val="TableBodyTextMIRB"/>
              <w:spacing w:before="120"/>
            </w:pPr>
            <w:r w:rsidRPr="00FF4947">
              <w:rPr>
                <w:b/>
              </w:rPr>
              <w:t>VALEURS VALIDES</w:t>
            </w:r>
            <w:r w:rsidRPr="00FF4947">
              <w:t>: ENTRE 0 ET 18</w:t>
            </w:r>
          </w:p>
        </w:tc>
      </w:tr>
      <w:tr w:rsidR="00511CA4" w:rsidRPr="00FF4947" w14:paraId="65FAA93B" w14:textId="77777777" w:rsidTr="00A53EF5">
        <w:trPr>
          <w:cantSplit/>
          <w:trHeight w:val="432"/>
        </w:trPr>
        <w:tc>
          <w:tcPr>
            <w:tcW w:w="5058" w:type="dxa"/>
            <w:vAlign w:val="center"/>
          </w:tcPr>
          <w:p w14:paraId="6FA84D40" w14:textId="77777777" w:rsidR="00511CA4" w:rsidRPr="00FF4947" w:rsidRDefault="00511CA4" w:rsidP="00A53EF5">
            <w:pPr>
              <w:pStyle w:val="TableColumnNameMIRB"/>
            </w:pPr>
            <w:r w:rsidRPr="00FF4947">
              <w:t>WILD_RICE_SCORE</w:t>
            </w:r>
          </w:p>
        </w:tc>
        <w:tc>
          <w:tcPr>
            <w:tcW w:w="2250" w:type="dxa"/>
            <w:vAlign w:val="center"/>
          </w:tcPr>
          <w:p w14:paraId="26A892C7" w14:textId="77777777" w:rsidR="00511CA4" w:rsidRPr="00FF4947" w:rsidRDefault="00511CA4" w:rsidP="00A53EF5">
            <w:pPr>
              <w:pStyle w:val="TableBodyTextMIRB"/>
            </w:pPr>
            <w:r w:rsidRPr="00FF4947">
              <w:t>NUMBER(1)</w:t>
            </w:r>
          </w:p>
        </w:tc>
        <w:tc>
          <w:tcPr>
            <w:tcW w:w="1710" w:type="dxa"/>
            <w:vAlign w:val="center"/>
          </w:tcPr>
          <w:p w14:paraId="2C139FF4" w14:textId="00D5F295" w:rsidR="00511CA4" w:rsidRPr="00FF4947" w:rsidRDefault="00285B1E" w:rsidP="00A53EF5">
            <w:pPr>
              <w:pStyle w:val="TableBodyTextMIRB"/>
            </w:pPr>
            <w:r w:rsidRPr="00FF4947">
              <w:t>Oui</w:t>
            </w:r>
          </w:p>
        </w:tc>
        <w:tc>
          <w:tcPr>
            <w:tcW w:w="1980" w:type="dxa"/>
            <w:vAlign w:val="center"/>
          </w:tcPr>
          <w:p w14:paraId="07EC2E4F" w14:textId="77777777" w:rsidR="00511CA4" w:rsidRPr="00FF4947" w:rsidRDefault="00511CA4" w:rsidP="00A53EF5">
            <w:pPr>
              <w:pStyle w:val="TableBodyTextMIRB"/>
            </w:pPr>
            <w:r w:rsidRPr="00FF4947">
              <w:t>WILD_RICE</w:t>
            </w:r>
          </w:p>
        </w:tc>
        <w:tc>
          <w:tcPr>
            <w:tcW w:w="6480" w:type="dxa"/>
            <w:vAlign w:val="center"/>
          </w:tcPr>
          <w:p w14:paraId="0AB937F0" w14:textId="62705706" w:rsidR="00511CA4" w:rsidRPr="00FF4947" w:rsidRDefault="00511CA4" w:rsidP="00A53EF5">
            <w:pPr>
              <w:pStyle w:val="TableBodyTextMIRB"/>
            </w:pPr>
            <w:r w:rsidRPr="00FF4947">
              <w:t>Score pour la présence ou l</w:t>
            </w:r>
            <w:r w:rsidR="00FF4947" w:rsidRPr="00FF4947">
              <w:t>’</w:t>
            </w:r>
            <w:r w:rsidRPr="00FF4947">
              <w:t>absence de riz sauvage. Section 2.1.2 du manuel du SETHO. (Valeurs de 6 et de 10 au maximum respectivement pour le sud et le nord de l</w:t>
            </w:r>
            <w:r w:rsidR="00FF4947" w:rsidRPr="00FF4947">
              <w:t>’</w:t>
            </w:r>
            <w:r w:rsidRPr="00FF4947">
              <w:t>Ontario)</w:t>
            </w:r>
          </w:p>
          <w:p w14:paraId="7EA39E3E" w14:textId="56CC0641" w:rsidR="00511CA4" w:rsidRPr="00FF4947" w:rsidRDefault="00F17622" w:rsidP="00A53EF5">
            <w:pPr>
              <w:pStyle w:val="TableBodyTextMIRB"/>
              <w:spacing w:before="120"/>
            </w:pPr>
            <w:r w:rsidRPr="00FF4947">
              <w:rPr>
                <w:b/>
              </w:rPr>
              <w:t>VALEURS VALIDES</w:t>
            </w:r>
            <w:r w:rsidRPr="00FF4947">
              <w:t>: ENTRE 0 ET 10</w:t>
            </w:r>
          </w:p>
        </w:tc>
      </w:tr>
      <w:tr w:rsidR="00511CA4" w:rsidRPr="00FF4947" w14:paraId="63FF46A8" w14:textId="77777777" w:rsidTr="00A53EF5">
        <w:trPr>
          <w:cantSplit/>
          <w:trHeight w:val="432"/>
        </w:trPr>
        <w:tc>
          <w:tcPr>
            <w:tcW w:w="5058" w:type="dxa"/>
            <w:vAlign w:val="center"/>
          </w:tcPr>
          <w:p w14:paraId="5C3B2E40" w14:textId="77777777" w:rsidR="00511CA4" w:rsidRPr="00FF4947" w:rsidRDefault="00511CA4" w:rsidP="00A53EF5">
            <w:pPr>
              <w:pStyle w:val="TableColumnNameMIRB"/>
            </w:pPr>
            <w:r w:rsidRPr="00FF4947">
              <w:t>COMMERCIAL_FISH_SCORE</w:t>
            </w:r>
          </w:p>
        </w:tc>
        <w:tc>
          <w:tcPr>
            <w:tcW w:w="2250" w:type="dxa"/>
            <w:vAlign w:val="center"/>
          </w:tcPr>
          <w:p w14:paraId="656A23B7" w14:textId="77777777" w:rsidR="00511CA4" w:rsidRPr="00FF4947" w:rsidRDefault="00511CA4" w:rsidP="00A53EF5">
            <w:pPr>
              <w:pStyle w:val="TableBodyTextMIRB"/>
            </w:pPr>
            <w:r w:rsidRPr="00FF4947">
              <w:t>NUMBER(2)</w:t>
            </w:r>
          </w:p>
        </w:tc>
        <w:tc>
          <w:tcPr>
            <w:tcW w:w="1710" w:type="dxa"/>
            <w:vAlign w:val="center"/>
          </w:tcPr>
          <w:p w14:paraId="33E914D9" w14:textId="553BC595" w:rsidR="00511CA4" w:rsidRPr="00FF4947" w:rsidRDefault="00285B1E" w:rsidP="00A53EF5">
            <w:pPr>
              <w:pStyle w:val="TableBodyTextMIRB"/>
            </w:pPr>
            <w:r w:rsidRPr="00FF4947">
              <w:t>Oui</w:t>
            </w:r>
          </w:p>
        </w:tc>
        <w:tc>
          <w:tcPr>
            <w:tcW w:w="1980" w:type="dxa"/>
            <w:vAlign w:val="center"/>
          </w:tcPr>
          <w:p w14:paraId="0FD19BDB" w14:textId="77777777" w:rsidR="00511CA4" w:rsidRPr="00FF4947" w:rsidRDefault="00511CA4" w:rsidP="00A53EF5">
            <w:pPr>
              <w:pStyle w:val="TableBodyTextMIRB"/>
            </w:pPr>
            <w:r w:rsidRPr="00FF4947">
              <w:t>COMMERCIAL</w:t>
            </w:r>
          </w:p>
        </w:tc>
        <w:tc>
          <w:tcPr>
            <w:tcW w:w="6480" w:type="dxa"/>
            <w:vAlign w:val="center"/>
          </w:tcPr>
          <w:p w14:paraId="7754DDEC" w14:textId="7E1D493F" w:rsidR="00511CA4" w:rsidRPr="00FF4947" w:rsidRDefault="00511CA4" w:rsidP="00A53EF5">
            <w:pPr>
              <w:pStyle w:val="TableBodyTextMIRB"/>
            </w:pPr>
            <w:r w:rsidRPr="00FF4947">
              <w:t>Score pour la présence ou l</w:t>
            </w:r>
            <w:r w:rsidR="00FF4947" w:rsidRPr="00FF4947">
              <w:t>’</w:t>
            </w:r>
            <w:r w:rsidRPr="00FF4947">
              <w:t>absence de poisson-appât et/ou de poisson ordinaire indigènes. Section 2.1.3 du manuel du SETHO propre au sud de l</w:t>
            </w:r>
            <w:r w:rsidR="00FF4947" w:rsidRPr="00FF4947">
              <w:t>’</w:t>
            </w:r>
            <w:r w:rsidRPr="00FF4947">
              <w:t>Ontario et section 2.1.4 du manuel du SETHO propre au nord de l</w:t>
            </w:r>
            <w:r w:rsidR="00FF4947" w:rsidRPr="00FF4947">
              <w:t>’</w:t>
            </w:r>
            <w:r w:rsidRPr="00FF4947">
              <w:t>Ontario. (Valeur de 12 au maximum)</w:t>
            </w:r>
          </w:p>
          <w:p w14:paraId="0DD29DE0" w14:textId="0D086891" w:rsidR="00511CA4" w:rsidRPr="00FF4947" w:rsidRDefault="00F17622" w:rsidP="00A53EF5">
            <w:pPr>
              <w:pStyle w:val="TableBodyTextMIRB"/>
              <w:spacing w:before="120"/>
            </w:pPr>
            <w:r w:rsidRPr="00FF4947">
              <w:rPr>
                <w:b/>
              </w:rPr>
              <w:t>VALEURS VALIDES</w:t>
            </w:r>
            <w:r w:rsidRPr="00FF4947">
              <w:t>: ENTRE 0 ET 12</w:t>
            </w:r>
          </w:p>
        </w:tc>
      </w:tr>
      <w:tr w:rsidR="00511CA4" w:rsidRPr="00FF4947" w14:paraId="0806FDAD" w14:textId="77777777" w:rsidTr="00A53EF5">
        <w:trPr>
          <w:cantSplit/>
          <w:trHeight w:val="432"/>
        </w:trPr>
        <w:tc>
          <w:tcPr>
            <w:tcW w:w="5058" w:type="dxa"/>
            <w:vAlign w:val="center"/>
          </w:tcPr>
          <w:p w14:paraId="53468248" w14:textId="77777777" w:rsidR="00511CA4" w:rsidRPr="00FF4947" w:rsidRDefault="00511CA4" w:rsidP="00A53EF5">
            <w:pPr>
              <w:pStyle w:val="TableColumnNameMIRB"/>
            </w:pPr>
            <w:r w:rsidRPr="00FF4947">
              <w:t>BULLFROGS_SCORE</w:t>
            </w:r>
          </w:p>
        </w:tc>
        <w:tc>
          <w:tcPr>
            <w:tcW w:w="2250" w:type="dxa"/>
            <w:vAlign w:val="center"/>
          </w:tcPr>
          <w:p w14:paraId="5300E989" w14:textId="77777777" w:rsidR="00511CA4" w:rsidRPr="00FF4947" w:rsidRDefault="00511CA4" w:rsidP="00A53EF5">
            <w:pPr>
              <w:pStyle w:val="TableBodyTextMIRB"/>
            </w:pPr>
            <w:r w:rsidRPr="00FF4947">
              <w:t>NUMBER(1)</w:t>
            </w:r>
          </w:p>
        </w:tc>
        <w:tc>
          <w:tcPr>
            <w:tcW w:w="1710" w:type="dxa"/>
            <w:vAlign w:val="center"/>
          </w:tcPr>
          <w:p w14:paraId="650BFD64" w14:textId="08A94600" w:rsidR="00511CA4" w:rsidRPr="00FF4947" w:rsidRDefault="00285B1E" w:rsidP="00A53EF5">
            <w:pPr>
              <w:pStyle w:val="TableBodyTextMIRB"/>
            </w:pPr>
            <w:r w:rsidRPr="00FF4947">
              <w:t>Non</w:t>
            </w:r>
          </w:p>
        </w:tc>
        <w:tc>
          <w:tcPr>
            <w:tcW w:w="1980" w:type="dxa"/>
            <w:vAlign w:val="center"/>
          </w:tcPr>
          <w:p w14:paraId="1804D041" w14:textId="77777777" w:rsidR="00511CA4" w:rsidRPr="00FF4947" w:rsidRDefault="00511CA4" w:rsidP="00A53EF5">
            <w:pPr>
              <w:pStyle w:val="TableBodyTextMIRB"/>
            </w:pPr>
            <w:r w:rsidRPr="00FF4947">
              <w:t>BULLFROGS</w:t>
            </w:r>
          </w:p>
        </w:tc>
        <w:tc>
          <w:tcPr>
            <w:tcW w:w="6480" w:type="dxa"/>
            <w:vAlign w:val="center"/>
          </w:tcPr>
          <w:p w14:paraId="0BB608CF" w14:textId="69F56542" w:rsidR="00511CA4" w:rsidRPr="00FF4947" w:rsidRDefault="00511CA4" w:rsidP="00A53EF5">
            <w:pPr>
              <w:pStyle w:val="TableBodyTextMIRB"/>
            </w:pPr>
            <w:r w:rsidRPr="00FF4947">
              <w:t>Score pour la présence ou l</w:t>
            </w:r>
            <w:r w:rsidR="00FF4947" w:rsidRPr="00FF4947">
              <w:t>’</w:t>
            </w:r>
            <w:r w:rsidRPr="00FF4947">
              <w:t>absence de ouaouarons. Section 2.1.4b du manuel du SETHO propre au sud de l</w:t>
            </w:r>
            <w:r w:rsidR="00FF4947" w:rsidRPr="00FF4947">
              <w:t>’</w:t>
            </w:r>
            <w:r w:rsidRPr="00FF4947">
              <w:t>Ontario. (Valeur de 1 au maximum)</w:t>
            </w:r>
          </w:p>
          <w:p w14:paraId="617CB3B4" w14:textId="1BE580DC"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39B1A13" w14:textId="77777777" w:rsidTr="00A53EF5">
        <w:trPr>
          <w:cantSplit/>
          <w:trHeight w:val="432"/>
        </w:trPr>
        <w:tc>
          <w:tcPr>
            <w:tcW w:w="5058" w:type="dxa"/>
            <w:vAlign w:val="center"/>
          </w:tcPr>
          <w:p w14:paraId="0F3E7DF0" w14:textId="77777777" w:rsidR="00511CA4" w:rsidRPr="00FF4947" w:rsidRDefault="00511CA4" w:rsidP="00A53EF5">
            <w:pPr>
              <w:pStyle w:val="TableColumnNameMIRB"/>
            </w:pPr>
            <w:r w:rsidRPr="00FF4947">
              <w:lastRenderedPageBreak/>
              <w:t>SNAPPING_TURTLES_SCORE</w:t>
            </w:r>
          </w:p>
        </w:tc>
        <w:tc>
          <w:tcPr>
            <w:tcW w:w="2250" w:type="dxa"/>
            <w:vAlign w:val="center"/>
          </w:tcPr>
          <w:p w14:paraId="6B721A7B" w14:textId="77777777" w:rsidR="00511CA4" w:rsidRPr="00FF4947" w:rsidRDefault="00511CA4" w:rsidP="00A53EF5">
            <w:pPr>
              <w:pStyle w:val="TableBodyTextMIRB"/>
            </w:pPr>
            <w:r w:rsidRPr="00FF4947">
              <w:t>NUMBER(1)</w:t>
            </w:r>
          </w:p>
        </w:tc>
        <w:tc>
          <w:tcPr>
            <w:tcW w:w="1710" w:type="dxa"/>
            <w:vAlign w:val="center"/>
          </w:tcPr>
          <w:p w14:paraId="136EC6AA" w14:textId="50A4D9D6" w:rsidR="00511CA4" w:rsidRPr="00FF4947" w:rsidRDefault="00285B1E" w:rsidP="00A53EF5">
            <w:pPr>
              <w:pStyle w:val="TableBodyTextMIRB"/>
            </w:pPr>
            <w:r w:rsidRPr="00FF4947">
              <w:t>Non</w:t>
            </w:r>
          </w:p>
        </w:tc>
        <w:tc>
          <w:tcPr>
            <w:tcW w:w="1980" w:type="dxa"/>
            <w:vAlign w:val="center"/>
          </w:tcPr>
          <w:p w14:paraId="1BC8237A" w14:textId="77777777" w:rsidR="00511CA4" w:rsidRPr="00FF4947" w:rsidRDefault="00511CA4" w:rsidP="00A53EF5">
            <w:pPr>
              <w:pStyle w:val="TableBodyTextMIRB"/>
            </w:pPr>
            <w:r w:rsidRPr="00FF4947">
              <w:t>SNAPPING</w:t>
            </w:r>
          </w:p>
        </w:tc>
        <w:tc>
          <w:tcPr>
            <w:tcW w:w="6480" w:type="dxa"/>
            <w:vAlign w:val="center"/>
          </w:tcPr>
          <w:p w14:paraId="6805D03E" w14:textId="09D7A9B0" w:rsidR="00511CA4" w:rsidRPr="00FF4947" w:rsidRDefault="00511CA4" w:rsidP="00A53EF5">
            <w:pPr>
              <w:pStyle w:val="TableBodyTextMIRB"/>
            </w:pPr>
            <w:r w:rsidRPr="00FF4947">
              <w:t>Score pour la présence ou l</w:t>
            </w:r>
            <w:r w:rsidR="00FF4947" w:rsidRPr="00FF4947">
              <w:t>’</w:t>
            </w:r>
            <w:r w:rsidRPr="00FF4947">
              <w:t xml:space="preserve">absence de </w:t>
            </w:r>
            <w:proofErr w:type="spellStart"/>
            <w:r w:rsidRPr="00FF4947">
              <w:t>chélydres</w:t>
            </w:r>
            <w:proofErr w:type="spellEnd"/>
            <w:r w:rsidRPr="00FF4947">
              <w:t xml:space="preserve"> serpentines. Section 2.1.4b du manuel du SETHO propre au sud de l</w:t>
            </w:r>
            <w:r w:rsidR="00FF4947" w:rsidRPr="00FF4947">
              <w:t>’</w:t>
            </w:r>
            <w:r w:rsidRPr="00FF4947">
              <w:t>Ontario. (Valeur de 1 au maximum)</w:t>
            </w:r>
          </w:p>
          <w:p w14:paraId="4212BAF5" w14:textId="19DAAD50"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1B40A920" w14:textId="77777777" w:rsidTr="00A53EF5">
        <w:trPr>
          <w:cantSplit/>
          <w:trHeight w:val="432"/>
        </w:trPr>
        <w:tc>
          <w:tcPr>
            <w:tcW w:w="5058" w:type="dxa"/>
            <w:vAlign w:val="center"/>
          </w:tcPr>
          <w:p w14:paraId="50443945" w14:textId="77777777" w:rsidR="00511CA4" w:rsidRPr="00FF4947" w:rsidRDefault="00511CA4" w:rsidP="00A53EF5">
            <w:pPr>
              <w:pStyle w:val="TableColumnNameMIRB"/>
            </w:pPr>
            <w:r w:rsidRPr="00FF4947">
              <w:t>CRANBERRY_SCORE</w:t>
            </w:r>
          </w:p>
        </w:tc>
        <w:tc>
          <w:tcPr>
            <w:tcW w:w="2250" w:type="dxa"/>
            <w:vAlign w:val="center"/>
          </w:tcPr>
          <w:p w14:paraId="6455FB42" w14:textId="77777777" w:rsidR="00511CA4" w:rsidRPr="00FF4947" w:rsidRDefault="00511CA4" w:rsidP="00A53EF5">
            <w:pPr>
              <w:pStyle w:val="TableBodyTextMIRB"/>
            </w:pPr>
            <w:r w:rsidRPr="00FF4947">
              <w:t>NUMBER(1)</w:t>
            </w:r>
          </w:p>
        </w:tc>
        <w:tc>
          <w:tcPr>
            <w:tcW w:w="1710" w:type="dxa"/>
            <w:vAlign w:val="center"/>
          </w:tcPr>
          <w:p w14:paraId="51950218" w14:textId="13FF4E86" w:rsidR="00511CA4" w:rsidRPr="00FF4947" w:rsidRDefault="00285B1E" w:rsidP="00A53EF5">
            <w:pPr>
              <w:pStyle w:val="TableBodyTextMIRB"/>
            </w:pPr>
            <w:r w:rsidRPr="00FF4947">
              <w:t>Non</w:t>
            </w:r>
          </w:p>
        </w:tc>
        <w:tc>
          <w:tcPr>
            <w:tcW w:w="1980" w:type="dxa"/>
            <w:vAlign w:val="center"/>
          </w:tcPr>
          <w:p w14:paraId="5C7E3ADE" w14:textId="77777777" w:rsidR="00511CA4" w:rsidRPr="00FF4947" w:rsidRDefault="00511CA4" w:rsidP="00A53EF5">
            <w:pPr>
              <w:pStyle w:val="TableBodyTextMIRB"/>
            </w:pPr>
            <w:r w:rsidRPr="00FF4947">
              <w:t>CRANBERRY</w:t>
            </w:r>
          </w:p>
        </w:tc>
        <w:tc>
          <w:tcPr>
            <w:tcW w:w="6480" w:type="dxa"/>
            <w:vAlign w:val="center"/>
          </w:tcPr>
          <w:p w14:paraId="71A542EB" w14:textId="66B757DD" w:rsidR="00511CA4" w:rsidRPr="00FF4947" w:rsidRDefault="00511CA4" w:rsidP="00A53EF5">
            <w:pPr>
              <w:pStyle w:val="TableBodyTextMIRB"/>
            </w:pPr>
            <w:r w:rsidRPr="00FF4947">
              <w:t>Score pour la présence ou l</w:t>
            </w:r>
            <w:r w:rsidR="00FF4947" w:rsidRPr="00FF4947">
              <w:t>’</w:t>
            </w:r>
            <w:r w:rsidRPr="00FF4947">
              <w:t>absence de viorne comestible. Section 2.1.2 du manuel du SETHO propre au nord de l</w:t>
            </w:r>
            <w:r w:rsidR="00FF4947" w:rsidRPr="00FF4947">
              <w:t>’</w:t>
            </w:r>
            <w:r w:rsidRPr="00FF4947">
              <w:t>Ontario. (Valeur de 2 au maximum)</w:t>
            </w:r>
          </w:p>
          <w:p w14:paraId="6C051D44" w14:textId="304F4A84" w:rsidR="00511CA4" w:rsidRPr="00FF4947" w:rsidRDefault="00F17622" w:rsidP="00A53EF5">
            <w:pPr>
              <w:pStyle w:val="TableBodyTextMIRB"/>
              <w:spacing w:before="120"/>
            </w:pPr>
            <w:r w:rsidRPr="00FF4947">
              <w:rPr>
                <w:b/>
              </w:rPr>
              <w:t>VALEURS VALIDES</w:t>
            </w:r>
            <w:r w:rsidRPr="00FF4947">
              <w:t>: ENTRE 0 ET 2</w:t>
            </w:r>
          </w:p>
        </w:tc>
      </w:tr>
      <w:tr w:rsidR="00511CA4" w:rsidRPr="00FF4947" w14:paraId="78FB76D0" w14:textId="77777777" w:rsidTr="00A53EF5">
        <w:trPr>
          <w:cantSplit/>
          <w:trHeight w:val="432"/>
        </w:trPr>
        <w:tc>
          <w:tcPr>
            <w:tcW w:w="5058" w:type="dxa"/>
            <w:vAlign w:val="center"/>
          </w:tcPr>
          <w:p w14:paraId="1AA4E800" w14:textId="77777777" w:rsidR="00511CA4" w:rsidRPr="00FF4947" w:rsidRDefault="00511CA4" w:rsidP="00A53EF5">
            <w:pPr>
              <w:pStyle w:val="TableColumnNameMIRB"/>
            </w:pPr>
            <w:r w:rsidRPr="00FF4947">
              <w:t>FURBEARERS_SCORE</w:t>
            </w:r>
          </w:p>
        </w:tc>
        <w:tc>
          <w:tcPr>
            <w:tcW w:w="2250" w:type="dxa"/>
            <w:vAlign w:val="center"/>
          </w:tcPr>
          <w:p w14:paraId="43650464" w14:textId="77777777" w:rsidR="00511CA4" w:rsidRPr="00FF4947" w:rsidRDefault="00511CA4" w:rsidP="00A53EF5">
            <w:pPr>
              <w:pStyle w:val="TableBodyTextMIRB"/>
            </w:pPr>
            <w:r w:rsidRPr="00FF4947">
              <w:t>NUMBER(2)</w:t>
            </w:r>
          </w:p>
        </w:tc>
        <w:tc>
          <w:tcPr>
            <w:tcW w:w="1710" w:type="dxa"/>
            <w:vAlign w:val="center"/>
          </w:tcPr>
          <w:p w14:paraId="1566599B" w14:textId="3807463B" w:rsidR="00511CA4" w:rsidRPr="00FF4947" w:rsidRDefault="00285B1E" w:rsidP="00A53EF5">
            <w:pPr>
              <w:pStyle w:val="TableBodyTextMIRB"/>
            </w:pPr>
            <w:r w:rsidRPr="00FF4947">
              <w:t>Oui</w:t>
            </w:r>
          </w:p>
        </w:tc>
        <w:tc>
          <w:tcPr>
            <w:tcW w:w="1980" w:type="dxa"/>
            <w:vAlign w:val="center"/>
          </w:tcPr>
          <w:p w14:paraId="12884AA8" w14:textId="77777777" w:rsidR="00511CA4" w:rsidRPr="00FF4947" w:rsidRDefault="00511CA4" w:rsidP="00A53EF5">
            <w:pPr>
              <w:pStyle w:val="TableBodyTextMIRB"/>
            </w:pPr>
            <w:r w:rsidRPr="00FF4947">
              <w:t>FURBEARERS</w:t>
            </w:r>
          </w:p>
        </w:tc>
        <w:tc>
          <w:tcPr>
            <w:tcW w:w="6480" w:type="dxa"/>
            <w:vAlign w:val="center"/>
          </w:tcPr>
          <w:p w14:paraId="11A4BD1E" w14:textId="387DDBE4" w:rsidR="00511CA4" w:rsidRPr="00FF4947" w:rsidRDefault="00511CA4" w:rsidP="00A53EF5">
            <w:pPr>
              <w:pStyle w:val="TableBodyTextMIRB"/>
            </w:pPr>
            <w:r w:rsidRPr="00FF4947">
              <w:t>Score pour le nombre d</w:t>
            </w:r>
            <w:r w:rsidR="00FF4947" w:rsidRPr="00FF4947">
              <w:t>’</w:t>
            </w:r>
            <w:r w:rsidRPr="00FF4947">
              <w:t>animaux à fourrure qualifiés recensés sur la terre humide. Section 2.1.5 du manuel du SETHO. (Valeur de 12 au maximum)</w:t>
            </w:r>
          </w:p>
          <w:p w14:paraId="77F7D035" w14:textId="7286D80E" w:rsidR="00511CA4" w:rsidRPr="00FF4947" w:rsidRDefault="00F17622" w:rsidP="00A53EF5">
            <w:pPr>
              <w:pStyle w:val="TableBodyTextMIRB"/>
              <w:spacing w:before="120"/>
            </w:pPr>
            <w:r w:rsidRPr="00FF4947">
              <w:rPr>
                <w:b/>
              </w:rPr>
              <w:t>VALEURS VALIDES</w:t>
            </w:r>
            <w:r w:rsidRPr="00FF4947">
              <w:t>: ENTRE 0 ET 12</w:t>
            </w:r>
          </w:p>
        </w:tc>
      </w:tr>
      <w:tr w:rsidR="00511CA4" w:rsidRPr="00FF4947" w14:paraId="6A1468DF" w14:textId="77777777" w:rsidTr="00A53EF5">
        <w:trPr>
          <w:cantSplit/>
          <w:trHeight w:val="432"/>
        </w:trPr>
        <w:tc>
          <w:tcPr>
            <w:tcW w:w="5058" w:type="dxa"/>
            <w:vAlign w:val="center"/>
          </w:tcPr>
          <w:p w14:paraId="620A099D" w14:textId="77777777" w:rsidR="00511CA4" w:rsidRPr="00FF4947" w:rsidRDefault="00511CA4" w:rsidP="00A53EF5">
            <w:pPr>
              <w:pStyle w:val="TableColumnNameMIRB"/>
            </w:pPr>
            <w:r w:rsidRPr="00FF4947">
              <w:t>ECONOMIC_PRODUCTS_TOTAL</w:t>
            </w:r>
          </w:p>
        </w:tc>
        <w:tc>
          <w:tcPr>
            <w:tcW w:w="2250" w:type="dxa"/>
            <w:vAlign w:val="center"/>
          </w:tcPr>
          <w:p w14:paraId="361FB636" w14:textId="77777777" w:rsidR="00511CA4" w:rsidRPr="00FF4947" w:rsidRDefault="00511CA4" w:rsidP="00A53EF5">
            <w:pPr>
              <w:pStyle w:val="TableBodyTextMIRB"/>
            </w:pPr>
            <w:r w:rsidRPr="00FF4947">
              <w:t>NUMBER(2)</w:t>
            </w:r>
          </w:p>
        </w:tc>
        <w:tc>
          <w:tcPr>
            <w:tcW w:w="1710" w:type="dxa"/>
            <w:vAlign w:val="center"/>
          </w:tcPr>
          <w:p w14:paraId="799DF7DA" w14:textId="3D94B547" w:rsidR="00511CA4" w:rsidRPr="00FF4947" w:rsidRDefault="00285B1E" w:rsidP="00A53EF5">
            <w:pPr>
              <w:pStyle w:val="TableBodyTextMIRB"/>
            </w:pPr>
            <w:r w:rsidRPr="00FF4947">
              <w:t>Oui</w:t>
            </w:r>
          </w:p>
        </w:tc>
        <w:tc>
          <w:tcPr>
            <w:tcW w:w="1980" w:type="dxa"/>
            <w:vAlign w:val="center"/>
          </w:tcPr>
          <w:p w14:paraId="3C3A55EA" w14:textId="77777777" w:rsidR="00511CA4" w:rsidRPr="00FF4947" w:rsidRDefault="00511CA4" w:rsidP="00A53EF5">
            <w:pPr>
              <w:pStyle w:val="TableBodyTextMIRB"/>
            </w:pPr>
            <w:r w:rsidRPr="00FF4947">
              <w:t>ECONOMIC</w:t>
            </w:r>
          </w:p>
        </w:tc>
        <w:tc>
          <w:tcPr>
            <w:tcW w:w="6480" w:type="dxa"/>
            <w:vAlign w:val="center"/>
          </w:tcPr>
          <w:p w14:paraId="24FEC541" w14:textId="759F6170" w:rsidR="00511CA4" w:rsidRPr="00FF4947" w:rsidRDefault="00ED0443" w:rsidP="00A53EF5">
            <w:pPr>
              <w:pStyle w:val="TableBodyTextMIRB"/>
              <w:rPr>
                <w:color w:val="auto"/>
              </w:rPr>
            </w:pPr>
            <w:r w:rsidRPr="00FF4947">
              <w:rPr>
                <w:color w:val="auto"/>
              </w:rPr>
              <w:t xml:space="preserve">Score total de la sous-composante </w:t>
            </w:r>
            <w:proofErr w:type="spellStart"/>
            <w:r w:rsidRPr="00FF4947">
              <w:rPr>
                <w:color w:val="auto"/>
              </w:rPr>
              <w:t>Economically</w:t>
            </w:r>
            <w:proofErr w:type="spellEnd"/>
            <w:r w:rsidRPr="00FF4947">
              <w:rPr>
                <w:color w:val="auto"/>
              </w:rPr>
              <w:t xml:space="preserve"> </w:t>
            </w:r>
            <w:proofErr w:type="spellStart"/>
            <w:r w:rsidRPr="00FF4947">
              <w:rPr>
                <w:color w:val="auto"/>
              </w:rPr>
              <w:t>Valuable</w:t>
            </w:r>
            <w:proofErr w:type="spellEnd"/>
            <w:r w:rsidRPr="00FF4947">
              <w:rPr>
                <w:color w:val="auto"/>
              </w:rPr>
              <w:t xml:space="preserve"> </w:t>
            </w:r>
            <w:proofErr w:type="spellStart"/>
            <w:r w:rsidRPr="00FF4947">
              <w:rPr>
                <w:color w:val="auto"/>
              </w:rPr>
              <w:t>Products</w:t>
            </w:r>
            <w:proofErr w:type="spellEnd"/>
            <w:r w:rsidRPr="00FF4947">
              <w:rPr>
                <w:color w:val="auto"/>
              </w:rPr>
              <w:t xml:space="preserve"> de la composante Social. Section 2.1 du manuel du </w:t>
            </w:r>
            <w:r w:rsidRPr="00FF4947">
              <w:t>SETHO</w:t>
            </w:r>
            <w:r w:rsidRPr="00FF4947">
              <w:rPr>
                <w:color w:val="auto"/>
              </w:rPr>
              <w:t xml:space="preserve">. </w:t>
            </w:r>
            <w:proofErr w:type="spellStart"/>
            <w:r w:rsidRPr="00FF4947">
              <w:rPr>
                <w:color w:val="auto"/>
              </w:rPr>
              <w:t>Economic</w:t>
            </w:r>
            <w:proofErr w:type="spellEnd"/>
            <w:r w:rsidRPr="00FF4947">
              <w:rPr>
                <w:color w:val="auto"/>
              </w:rPr>
              <w:t xml:space="preserve"> </w:t>
            </w:r>
            <w:proofErr w:type="spellStart"/>
            <w:r w:rsidRPr="00FF4947">
              <w:rPr>
                <w:color w:val="auto"/>
              </w:rPr>
              <w:t>Products</w:t>
            </w:r>
            <w:proofErr w:type="spellEnd"/>
            <w:r w:rsidRPr="00FF4947">
              <w:rPr>
                <w:color w:val="auto"/>
              </w:rPr>
              <w:t xml:space="preserve"> Total = Wood </w:t>
            </w:r>
            <w:proofErr w:type="spellStart"/>
            <w:r w:rsidRPr="00FF4947">
              <w:rPr>
                <w:color w:val="auto"/>
              </w:rPr>
              <w:t>Products</w:t>
            </w:r>
            <w:proofErr w:type="spellEnd"/>
            <w:r w:rsidRPr="00FF4947">
              <w:rPr>
                <w:color w:val="auto"/>
              </w:rPr>
              <w:t xml:space="preserve"> Score + Wild Rice Score + Commercial Fish Score + </w:t>
            </w:r>
            <w:proofErr w:type="spellStart"/>
            <w:r w:rsidRPr="00FF4947">
              <w:rPr>
                <w:color w:val="auto"/>
              </w:rPr>
              <w:t>Furbearers</w:t>
            </w:r>
            <w:proofErr w:type="spellEnd"/>
            <w:r w:rsidRPr="00FF4947">
              <w:rPr>
                <w:color w:val="auto"/>
              </w:rPr>
              <w:t xml:space="preserve"> Score + </w:t>
            </w:r>
            <w:proofErr w:type="spellStart"/>
            <w:r w:rsidRPr="00FF4947">
              <w:rPr>
                <w:color w:val="auto"/>
              </w:rPr>
              <w:t>Bullfrogs</w:t>
            </w:r>
            <w:proofErr w:type="spellEnd"/>
            <w:r w:rsidRPr="00FF4947">
              <w:rPr>
                <w:color w:val="auto"/>
              </w:rPr>
              <w:t xml:space="preserve"> Score (sud) + </w:t>
            </w:r>
            <w:proofErr w:type="spellStart"/>
            <w:r w:rsidRPr="00FF4947">
              <w:rPr>
                <w:color w:val="auto"/>
              </w:rPr>
              <w:t>Snapping</w:t>
            </w:r>
            <w:proofErr w:type="spellEnd"/>
            <w:r w:rsidRPr="00FF4947">
              <w:rPr>
                <w:color w:val="auto"/>
              </w:rPr>
              <w:t xml:space="preserve"> </w:t>
            </w:r>
            <w:proofErr w:type="spellStart"/>
            <w:r w:rsidRPr="00FF4947">
              <w:rPr>
                <w:color w:val="auto"/>
              </w:rPr>
              <w:t>Turtles</w:t>
            </w:r>
            <w:proofErr w:type="spellEnd"/>
            <w:r w:rsidRPr="00FF4947">
              <w:rPr>
                <w:color w:val="auto"/>
              </w:rPr>
              <w:t xml:space="preserve"> Score (sud) + Cranberry Score (nord). (Valeur de 50 au maximum)</w:t>
            </w:r>
          </w:p>
          <w:p w14:paraId="5CE220E2" w14:textId="0DC134F9" w:rsidR="00511CA4" w:rsidRPr="00FF4947" w:rsidRDefault="00F17622" w:rsidP="00A53EF5">
            <w:pPr>
              <w:pStyle w:val="TableBodyTextMIRB"/>
              <w:spacing w:before="120"/>
            </w:pPr>
            <w:r w:rsidRPr="00FF4947">
              <w:rPr>
                <w:b/>
              </w:rPr>
              <w:t>VALEURS VALIDES</w:t>
            </w:r>
            <w:r w:rsidRPr="00FF4947">
              <w:t>: ENTRE 0 ET 50</w:t>
            </w:r>
          </w:p>
        </w:tc>
      </w:tr>
      <w:tr w:rsidR="00511CA4" w:rsidRPr="00FF4947" w14:paraId="3700B63E" w14:textId="77777777" w:rsidTr="00A53EF5">
        <w:trPr>
          <w:cantSplit/>
          <w:trHeight w:val="432"/>
        </w:trPr>
        <w:tc>
          <w:tcPr>
            <w:tcW w:w="5058" w:type="dxa"/>
            <w:vAlign w:val="center"/>
          </w:tcPr>
          <w:p w14:paraId="2C082CFF" w14:textId="77777777" w:rsidR="00511CA4" w:rsidRPr="00FF4947" w:rsidRDefault="00511CA4" w:rsidP="00A53EF5">
            <w:pPr>
              <w:pStyle w:val="TableColumnNameMIRB"/>
            </w:pPr>
            <w:r w:rsidRPr="00FF4947">
              <w:t>REC_HUNTING_SCORE</w:t>
            </w:r>
          </w:p>
        </w:tc>
        <w:tc>
          <w:tcPr>
            <w:tcW w:w="2250" w:type="dxa"/>
            <w:vAlign w:val="center"/>
          </w:tcPr>
          <w:p w14:paraId="50B30163" w14:textId="77777777" w:rsidR="00511CA4" w:rsidRPr="00FF4947" w:rsidRDefault="00511CA4" w:rsidP="00A53EF5">
            <w:pPr>
              <w:pStyle w:val="TableBodyTextMIRB"/>
            </w:pPr>
            <w:r w:rsidRPr="00FF4947">
              <w:t>NUMBER(2)</w:t>
            </w:r>
          </w:p>
        </w:tc>
        <w:tc>
          <w:tcPr>
            <w:tcW w:w="1710" w:type="dxa"/>
            <w:vAlign w:val="center"/>
          </w:tcPr>
          <w:p w14:paraId="7E490921" w14:textId="1ECF50D1" w:rsidR="00511CA4" w:rsidRPr="00FF4947" w:rsidRDefault="00285B1E" w:rsidP="00A53EF5">
            <w:pPr>
              <w:pStyle w:val="TableBodyTextMIRB"/>
            </w:pPr>
            <w:r w:rsidRPr="00FF4947">
              <w:t>Oui</w:t>
            </w:r>
          </w:p>
        </w:tc>
        <w:tc>
          <w:tcPr>
            <w:tcW w:w="1980" w:type="dxa"/>
            <w:vAlign w:val="center"/>
          </w:tcPr>
          <w:p w14:paraId="52F032D8" w14:textId="77777777" w:rsidR="00511CA4" w:rsidRPr="00FF4947" w:rsidRDefault="00511CA4" w:rsidP="00A53EF5">
            <w:pPr>
              <w:pStyle w:val="TableBodyTextMIRB"/>
            </w:pPr>
            <w:r w:rsidRPr="00FF4947">
              <w:t>REC_HUNT</w:t>
            </w:r>
          </w:p>
        </w:tc>
        <w:tc>
          <w:tcPr>
            <w:tcW w:w="6480" w:type="dxa"/>
            <w:vAlign w:val="center"/>
          </w:tcPr>
          <w:p w14:paraId="63DB6C0C" w14:textId="205B7868" w:rsidR="00511CA4" w:rsidRPr="00FF4947" w:rsidRDefault="00511CA4" w:rsidP="00A53EF5">
            <w:pPr>
              <w:pStyle w:val="TableBodyTextMIRB"/>
            </w:pPr>
            <w:r w:rsidRPr="00FF4947">
              <w:t>Score pour l</w:t>
            </w:r>
            <w:r w:rsidR="00FF4947" w:rsidRPr="00FF4947">
              <w:t>’</w:t>
            </w:r>
            <w:r w:rsidRPr="00FF4947">
              <w:t>intensité de la chasse. Section 2.2 du manuel du SETHO.</w:t>
            </w:r>
          </w:p>
          <w:p w14:paraId="73CCF18E" w14:textId="65765B72" w:rsidR="00511CA4" w:rsidRPr="00FF4947" w:rsidRDefault="00F17622" w:rsidP="00A53EF5">
            <w:pPr>
              <w:pStyle w:val="TableBodyTextMIRB"/>
            </w:pPr>
            <w:r w:rsidRPr="00FF4947">
              <w:rPr>
                <w:b/>
              </w:rPr>
              <w:t>VALEURS VALIDES</w:t>
            </w:r>
            <w:r w:rsidRPr="00FF4947">
              <w:t>:</w:t>
            </w:r>
          </w:p>
          <w:p w14:paraId="185BD5B1" w14:textId="77777777" w:rsidR="00511CA4" w:rsidRPr="00FF4947" w:rsidRDefault="00511CA4" w:rsidP="00A53EF5">
            <w:pPr>
              <w:pStyle w:val="BulletsMIRB"/>
              <w:spacing w:after="0" w:line="276" w:lineRule="auto"/>
            </w:pPr>
            <w:r w:rsidRPr="00FF4947">
              <w:t>40</w:t>
            </w:r>
          </w:p>
          <w:p w14:paraId="16219995" w14:textId="77777777" w:rsidR="00511CA4" w:rsidRPr="00FF4947" w:rsidRDefault="00511CA4" w:rsidP="00A53EF5">
            <w:pPr>
              <w:pStyle w:val="BulletsMIRB"/>
              <w:spacing w:after="0" w:line="276" w:lineRule="auto"/>
            </w:pPr>
            <w:r w:rsidRPr="00FF4947">
              <w:t>20</w:t>
            </w:r>
          </w:p>
          <w:p w14:paraId="220D9809" w14:textId="77777777" w:rsidR="00511CA4" w:rsidRPr="00FF4947" w:rsidRDefault="00511CA4" w:rsidP="00A53EF5">
            <w:pPr>
              <w:pStyle w:val="BulletsMIRB"/>
              <w:spacing w:after="0" w:line="276" w:lineRule="auto"/>
            </w:pPr>
            <w:r w:rsidRPr="00FF4947">
              <w:t>8</w:t>
            </w:r>
          </w:p>
          <w:p w14:paraId="7E8E5FDE" w14:textId="77777777" w:rsidR="00511CA4" w:rsidRPr="00FF4947" w:rsidRDefault="00511CA4" w:rsidP="00A53EF5">
            <w:pPr>
              <w:pStyle w:val="BulletsMIRB"/>
              <w:spacing w:after="0" w:line="276" w:lineRule="auto"/>
            </w:pPr>
            <w:r w:rsidRPr="00FF4947">
              <w:t>0</w:t>
            </w:r>
          </w:p>
        </w:tc>
      </w:tr>
      <w:tr w:rsidR="00511CA4" w:rsidRPr="00FF4947" w14:paraId="071EDE4E" w14:textId="77777777" w:rsidTr="00A53EF5">
        <w:trPr>
          <w:cantSplit/>
          <w:trHeight w:val="432"/>
        </w:trPr>
        <w:tc>
          <w:tcPr>
            <w:tcW w:w="5058" w:type="dxa"/>
            <w:vAlign w:val="center"/>
          </w:tcPr>
          <w:p w14:paraId="315C4643" w14:textId="77777777" w:rsidR="00511CA4" w:rsidRPr="00FF4947" w:rsidRDefault="00511CA4" w:rsidP="00A53EF5">
            <w:pPr>
              <w:pStyle w:val="TableColumnNameMIRB"/>
            </w:pPr>
            <w:r w:rsidRPr="00FF4947">
              <w:lastRenderedPageBreak/>
              <w:t>REC_NATURE_SCORE</w:t>
            </w:r>
          </w:p>
        </w:tc>
        <w:tc>
          <w:tcPr>
            <w:tcW w:w="2250" w:type="dxa"/>
            <w:vAlign w:val="center"/>
          </w:tcPr>
          <w:p w14:paraId="3C0034BC" w14:textId="77777777" w:rsidR="00511CA4" w:rsidRPr="00FF4947" w:rsidRDefault="00511CA4" w:rsidP="00A53EF5">
            <w:pPr>
              <w:pStyle w:val="TableBodyTextMIRB"/>
            </w:pPr>
            <w:r w:rsidRPr="00FF4947">
              <w:t>NUMBER(2)</w:t>
            </w:r>
          </w:p>
        </w:tc>
        <w:tc>
          <w:tcPr>
            <w:tcW w:w="1710" w:type="dxa"/>
            <w:vAlign w:val="center"/>
          </w:tcPr>
          <w:p w14:paraId="6EF3D335" w14:textId="75233A41" w:rsidR="00511CA4" w:rsidRPr="00FF4947" w:rsidRDefault="00285B1E" w:rsidP="00A53EF5">
            <w:pPr>
              <w:pStyle w:val="TableBodyTextMIRB"/>
            </w:pPr>
            <w:r w:rsidRPr="00FF4947">
              <w:t>Oui</w:t>
            </w:r>
          </w:p>
        </w:tc>
        <w:tc>
          <w:tcPr>
            <w:tcW w:w="1980" w:type="dxa"/>
            <w:vAlign w:val="center"/>
          </w:tcPr>
          <w:p w14:paraId="1AFA79F7" w14:textId="77777777" w:rsidR="00511CA4" w:rsidRPr="00FF4947" w:rsidRDefault="00511CA4" w:rsidP="00A53EF5">
            <w:pPr>
              <w:pStyle w:val="TableBodyTextMIRB"/>
            </w:pPr>
            <w:r w:rsidRPr="00FF4947">
              <w:t>REC_NATURE</w:t>
            </w:r>
          </w:p>
        </w:tc>
        <w:tc>
          <w:tcPr>
            <w:tcW w:w="6480" w:type="dxa"/>
            <w:vAlign w:val="center"/>
          </w:tcPr>
          <w:p w14:paraId="1625A6D0" w14:textId="2270A68D" w:rsidR="00511CA4" w:rsidRPr="00FF4947" w:rsidRDefault="00511CA4" w:rsidP="00A53EF5">
            <w:pPr>
              <w:pStyle w:val="TableBodyTextMIRB"/>
            </w:pPr>
            <w:r w:rsidRPr="00FF4947">
              <w:t>Score pour l</w:t>
            </w:r>
            <w:r w:rsidR="00FF4947" w:rsidRPr="00FF4947">
              <w:t>’</w:t>
            </w:r>
            <w:r w:rsidRPr="00FF4947">
              <w:t xml:space="preserve">intensité de </w:t>
            </w:r>
            <w:proofErr w:type="spellStart"/>
            <w:r w:rsidRPr="00FF4947">
              <w:t>Recreational</w:t>
            </w:r>
            <w:proofErr w:type="spellEnd"/>
            <w:r w:rsidRPr="00FF4947">
              <w:t xml:space="preserve"> Nature </w:t>
            </w:r>
            <w:proofErr w:type="spellStart"/>
            <w:r w:rsidRPr="00FF4947">
              <w:t>Enjoyment</w:t>
            </w:r>
            <w:proofErr w:type="spellEnd"/>
            <w:r w:rsidRPr="00FF4947">
              <w:t>/</w:t>
            </w:r>
            <w:proofErr w:type="spellStart"/>
            <w:r w:rsidRPr="00FF4947">
              <w:t>Ecosystem</w:t>
            </w:r>
            <w:proofErr w:type="spellEnd"/>
            <w:r w:rsidRPr="00FF4947">
              <w:t xml:space="preserve"> </w:t>
            </w:r>
            <w:proofErr w:type="spellStart"/>
            <w:r w:rsidRPr="00FF4947">
              <w:t>Study</w:t>
            </w:r>
            <w:proofErr w:type="spellEnd"/>
            <w:r w:rsidRPr="00FF4947">
              <w:t>. Section 2.2 du manuel du SETHO.</w:t>
            </w:r>
          </w:p>
          <w:p w14:paraId="3D7D483D" w14:textId="569574E5" w:rsidR="00511CA4" w:rsidRPr="00FF4947" w:rsidRDefault="00F17622" w:rsidP="00A53EF5">
            <w:pPr>
              <w:pStyle w:val="TableBodyTextMIRB"/>
            </w:pPr>
            <w:r w:rsidRPr="00FF4947">
              <w:rPr>
                <w:b/>
              </w:rPr>
              <w:t>VALEURS VALIDES</w:t>
            </w:r>
            <w:r w:rsidRPr="00FF4947">
              <w:t>:</w:t>
            </w:r>
          </w:p>
          <w:p w14:paraId="0A491B5D" w14:textId="77777777" w:rsidR="00511CA4" w:rsidRPr="00FF4947" w:rsidRDefault="00511CA4" w:rsidP="00A53EF5">
            <w:pPr>
              <w:pStyle w:val="BulletsMIRB"/>
              <w:spacing w:after="0" w:line="276" w:lineRule="auto"/>
            </w:pPr>
            <w:r w:rsidRPr="00FF4947">
              <w:t>40</w:t>
            </w:r>
          </w:p>
          <w:p w14:paraId="31AB720A" w14:textId="77777777" w:rsidR="00511CA4" w:rsidRPr="00FF4947" w:rsidRDefault="00511CA4" w:rsidP="00A53EF5">
            <w:pPr>
              <w:pStyle w:val="BulletsMIRB"/>
              <w:spacing w:after="0" w:line="276" w:lineRule="auto"/>
            </w:pPr>
            <w:r w:rsidRPr="00FF4947">
              <w:t>20</w:t>
            </w:r>
          </w:p>
          <w:p w14:paraId="1942A667" w14:textId="77777777" w:rsidR="00511CA4" w:rsidRPr="00FF4947" w:rsidRDefault="00511CA4" w:rsidP="00A53EF5">
            <w:pPr>
              <w:pStyle w:val="BulletsMIRB"/>
              <w:spacing w:after="0" w:line="276" w:lineRule="auto"/>
            </w:pPr>
            <w:r w:rsidRPr="00FF4947">
              <w:t>8</w:t>
            </w:r>
          </w:p>
          <w:p w14:paraId="2CF67CCF" w14:textId="77777777" w:rsidR="00511CA4" w:rsidRPr="00FF4947" w:rsidRDefault="00511CA4" w:rsidP="00A53EF5">
            <w:pPr>
              <w:pStyle w:val="BulletsMIRB"/>
              <w:spacing w:after="0" w:line="276" w:lineRule="auto"/>
            </w:pPr>
            <w:r w:rsidRPr="00FF4947">
              <w:t>0</w:t>
            </w:r>
          </w:p>
        </w:tc>
      </w:tr>
      <w:tr w:rsidR="00511CA4" w:rsidRPr="00FF4947" w14:paraId="218569DD" w14:textId="77777777" w:rsidTr="00A53EF5">
        <w:trPr>
          <w:cantSplit/>
          <w:trHeight w:val="432"/>
        </w:trPr>
        <w:tc>
          <w:tcPr>
            <w:tcW w:w="5058" w:type="dxa"/>
            <w:vAlign w:val="center"/>
          </w:tcPr>
          <w:p w14:paraId="4643064A" w14:textId="77777777" w:rsidR="00511CA4" w:rsidRPr="00FF4947" w:rsidRDefault="00511CA4" w:rsidP="00A53EF5">
            <w:pPr>
              <w:pStyle w:val="TableColumnNameMIRB"/>
            </w:pPr>
            <w:r w:rsidRPr="00FF4947">
              <w:t>REC_FISHING_SCORE</w:t>
            </w:r>
          </w:p>
        </w:tc>
        <w:tc>
          <w:tcPr>
            <w:tcW w:w="2250" w:type="dxa"/>
            <w:vAlign w:val="center"/>
          </w:tcPr>
          <w:p w14:paraId="14552851" w14:textId="77777777" w:rsidR="00511CA4" w:rsidRPr="00FF4947" w:rsidRDefault="00511CA4" w:rsidP="00A53EF5">
            <w:pPr>
              <w:pStyle w:val="TableBodyTextMIRB"/>
            </w:pPr>
            <w:r w:rsidRPr="00FF4947">
              <w:t>NUMBER(2)</w:t>
            </w:r>
          </w:p>
        </w:tc>
        <w:tc>
          <w:tcPr>
            <w:tcW w:w="1710" w:type="dxa"/>
            <w:vAlign w:val="center"/>
          </w:tcPr>
          <w:p w14:paraId="21F86054" w14:textId="12679D24" w:rsidR="00511CA4" w:rsidRPr="00FF4947" w:rsidRDefault="00285B1E" w:rsidP="00A53EF5">
            <w:pPr>
              <w:pStyle w:val="TableBodyTextMIRB"/>
            </w:pPr>
            <w:r w:rsidRPr="00FF4947">
              <w:t>Oui</w:t>
            </w:r>
          </w:p>
        </w:tc>
        <w:tc>
          <w:tcPr>
            <w:tcW w:w="1980" w:type="dxa"/>
            <w:vAlign w:val="center"/>
          </w:tcPr>
          <w:p w14:paraId="50943322" w14:textId="77777777" w:rsidR="00511CA4" w:rsidRPr="00FF4947" w:rsidRDefault="00511CA4" w:rsidP="00A53EF5">
            <w:pPr>
              <w:pStyle w:val="TableBodyTextMIRB"/>
            </w:pPr>
            <w:r w:rsidRPr="00FF4947">
              <w:t>REC_FISH</w:t>
            </w:r>
          </w:p>
        </w:tc>
        <w:tc>
          <w:tcPr>
            <w:tcW w:w="6480" w:type="dxa"/>
            <w:vAlign w:val="center"/>
          </w:tcPr>
          <w:p w14:paraId="607A772A" w14:textId="0CFAE6E8" w:rsidR="00511CA4" w:rsidRPr="00FF4947" w:rsidRDefault="00511CA4" w:rsidP="00A53EF5">
            <w:pPr>
              <w:pStyle w:val="TableBodyTextMIRB"/>
            </w:pPr>
            <w:r w:rsidRPr="00FF4947">
              <w:t>Score pour l</w:t>
            </w:r>
            <w:r w:rsidR="00FF4947" w:rsidRPr="00FF4947">
              <w:t>’</w:t>
            </w:r>
            <w:r w:rsidRPr="00FF4947">
              <w:t>intensité de la pêche. Section 2.2 du manuel du SETHO.</w:t>
            </w:r>
          </w:p>
          <w:p w14:paraId="553A81F7" w14:textId="5D62EB7A" w:rsidR="00511CA4" w:rsidRPr="00FF4947" w:rsidRDefault="00F17622" w:rsidP="00A53EF5">
            <w:pPr>
              <w:pStyle w:val="TableBodyTextMIRB"/>
            </w:pPr>
            <w:r w:rsidRPr="00FF4947">
              <w:rPr>
                <w:b/>
              </w:rPr>
              <w:t>VALEURS VALIDES</w:t>
            </w:r>
            <w:r w:rsidRPr="00FF4947">
              <w:t>:</w:t>
            </w:r>
          </w:p>
          <w:p w14:paraId="4098B64D" w14:textId="77777777" w:rsidR="00511CA4" w:rsidRPr="00FF4947" w:rsidRDefault="00511CA4" w:rsidP="00A53EF5">
            <w:pPr>
              <w:pStyle w:val="BulletsMIRB"/>
              <w:spacing w:after="0" w:line="276" w:lineRule="auto"/>
            </w:pPr>
            <w:r w:rsidRPr="00FF4947">
              <w:t>40</w:t>
            </w:r>
          </w:p>
          <w:p w14:paraId="3D966C15" w14:textId="77777777" w:rsidR="00511CA4" w:rsidRPr="00FF4947" w:rsidRDefault="00511CA4" w:rsidP="00A53EF5">
            <w:pPr>
              <w:pStyle w:val="BulletsMIRB"/>
              <w:spacing w:after="0" w:line="276" w:lineRule="auto"/>
            </w:pPr>
            <w:r w:rsidRPr="00FF4947">
              <w:t>20</w:t>
            </w:r>
          </w:p>
          <w:p w14:paraId="4EBD3FBD" w14:textId="77777777" w:rsidR="00511CA4" w:rsidRPr="00FF4947" w:rsidRDefault="00511CA4" w:rsidP="00A53EF5">
            <w:pPr>
              <w:pStyle w:val="BulletsMIRB"/>
              <w:spacing w:after="0" w:line="276" w:lineRule="auto"/>
            </w:pPr>
            <w:r w:rsidRPr="00FF4947">
              <w:t>8</w:t>
            </w:r>
          </w:p>
          <w:p w14:paraId="4D4314E5" w14:textId="77777777" w:rsidR="00511CA4" w:rsidRPr="00FF4947" w:rsidRDefault="00511CA4" w:rsidP="00A53EF5">
            <w:pPr>
              <w:pStyle w:val="BulletsMIRB"/>
              <w:spacing w:after="0" w:line="276" w:lineRule="auto"/>
            </w:pPr>
            <w:r w:rsidRPr="00FF4947">
              <w:t>0</w:t>
            </w:r>
          </w:p>
        </w:tc>
      </w:tr>
      <w:tr w:rsidR="00511CA4" w:rsidRPr="00FF4947" w14:paraId="5B387592" w14:textId="77777777" w:rsidTr="00A53EF5">
        <w:trPr>
          <w:cantSplit/>
          <w:trHeight w:val="432"/>
        </w:trPr>
        <w:tc>
          <w:tcPr>
            <w:tcW w:w="5058" w:type="dxa"/>
            <w:vAlign w:val="center"/>
          </w:tcPr>
          <w:p w14:paraId="163B0081" w14:textId="77777777" w:rsidR="00511CA4" w:rsidRPr="00FF4947" w:rsidRDefault="00511CA4" w:rsidP="00A53EF5">
            <w:pPr>
              <w:pStyle w:val="TableColumnNameMIRB"/>
            </w:pPr>
            <w:r w:rsidRPr="00FF4947">
              <w:t>RECREATIONAL_SCORE</w:t>
            </w:r>
          </w:p>
        </w:tc>
        <w:tc>
          <w:tcPr>
            <w:tcW w:w="2250" w:type="dxa"/>
            <w:vAlign w:val="center"/>
          </w:tcPr>
          <w:p w14:paraId="708F17B2" w14:textId="77777777" w:rsidR="00511CA4" w:rsidRPr="00FF4947" w:rsidRDefault="00511CA4" w:rsidP="00A53EF5">
            <w:pPr>
              <w:pStyle w:val="TableBodyTextMIRB"/>
            </w:pPr>
            <w:r w:rsidRPr="00FF4947">
              <w:t>NUMBER(2)</w:t>
            </w:r>
          </w:p>
        </w:tc>
        <w:tc>
          <w:tcPr>
            <w:tcW w:w="1710" w:type="dxa"/>
            <w:vAlign w:val="center"/>
          </w:tcPr>
          <w:p w14:paraId="3C8D08C4" w14:textId="38A4526F" w:rsidR="00511CA4" w:rsidRPr="00FF4947" w:rsidRDefault="00285B1E" w:rsidP="00A53EF5">
            <w:pPr>
              <w:pStyle w:val="TableBodyTextMIRB"/>
            </w:pPr>
            <w:r w:rsidRPr="00FF4947">
              <w:t>Oui</w:t>
            </w:r>
          </w:p>
        </w:tc>
        <w:tc>
          <w:tcPr>
            <w:tcW w:w="1980" w:type="dxa"/>
            <w:vAlign w:val="center"/>
          </w:tcPr>
          <w:p w14:paraId="09961FD9" w14:textId="77777777" w:rsidR="00511CA4" w:rsidRPr="00FF4947" w:rsidRDefault="00511CA4" w:rsidP="00A53EF5">
            <w:pPr>
              <w:pStyle w:val="TableBodyTextMIRB"/>
            </w:pPr>
            <w:r w:rsidRPr="00FF4947">
              <w:t>RECREATION</w:t>
            </w:r>
          </w:p>
        </w:tc>
        <w:tc>
          <w:tcPr>
            <w:tcW w:w="6480" w:type="dxa"/>
            <w:vAlign w:val="center"/>
          </w:tcPr>
          <w:p w14:paraId="5F5076BC" w14:textId="2D46B780" w:rsidR="00511CA4" w:rsidRPr="00FF4947" w:rsidRDefault="00511CA4" w:rsidP="00A53EF5">
            <w:pPr>
              <w:pStyle w:val="TableBodyTextMIRB"/>
              <w:rPr>
                <w:color w:val="auto"/>
              </w:rPr>
            </w:pPr>
            <w:r w:rsidRPr="00FF4947">
              <w:rPr>
                <w:color w:val="auto"/>
              </w:rPr>
              <w:t xml:space="preserve">Score pour </w:t>
            </w:r>
            <w:proofErr w:type="spellStart"/>
            <w:r w:rsidRPr="00FF4947">
              <w:rPr>
                <w:color w:val="auto"/>
              </w:rPr>
              <w:t>Recreational</w:t>
            </w:r>
            <w:proofErr w:type="spellEnd"/>
            <w:r w:rsidRPr="00FF4947">
              <w:rPr>
                <w:color w:val="auto"/>
              </w:rPr>
              <w:t xml:space="preserve"> Activity. Section 2.2 du manuel du </w:t>
            </w:r>
            <w:r w:rsidRPr="00FF4947">
              <w:t>SETHO</w:t>
            </w:r>
            <w:r w:rsidRPr="00FF4947">
              <w:rPr>
                <w:color w:val="auto"/>
              </w:rPr>
              <w:t xml:space="preserve">. Somme de Rec Hunting Score + Rec Nature Score + Rec </w:t>
            </w:r>
            <w:proofErr w:type="spellStart"/>
            <w:r w:rsidRPr="00FF4947">
              <w:rPr>
                <w:color w:val="auto"/>
              </w:rPr>
              <w:t>Fishing</w:t>
            </w:r>
            <w:proofErr w:type="spellEnd"/>
            <w:r w:rsidRPr="00FF4947">
              <w:rPr>
                <w:color w:val="auto"/>
              </w:rPr>
              <w:t xml:space="preserve"> Score. (Valeur de 80 au maximum)</w:t>
            </w:r>
          </w:p>
          <w:p w14:paraId="2CE7FF43" w14:textId="391A861B" w:rsidR="00511CA4" w:rsidRPr="00FF4947" w:rsidRDefault="00F17622" w:rsidP="00A53EF5">
            <w:pPr>
              <w:pStyle w:val="TableBodyTextMIRB"/>
              <w:spacing w:before="120"/>
            </w:pPr>
            <w:r w:rsidRPr="00FF4947">
              <w:rPr>
                <w:b/>
              </w:rPr>
              <w:t>VALEURS VALIDES</w:t>
            </w:r>
            <w:r w:rsidRPr="00FF4947">
              <w:t>: ENTRE 0 ET 80</w:t>
            </w:r>
          </w:p>
        </w:tc>
      </w:tr>
      <w:tr w:rsidR="00511CA4" w:rsidRPr="00FF4947" w14:paraId="2A3DC633" w14:textId="77777777" w:rsidTr="00A53EF5">
        <w:trPr>
          <w:cantSplit/>
          <w:trHeight w:val="432"/>
        </w:trPr>
        <w:tc>
          <w:tcPr>
            <w:tcW w:w="5058" w:type="dxa"/>
            <w:vAlign w:val="center"/>
          </w:tcPr>
          <w:p w14:paraId="20033FC7" w14:textId="77777777" w:rsidR="00511CA4" w:rsidRPr="00FF4947" w:rsidRDefault="00511CA4" w:rsidP="00A53EF5">
            <w:pPr>
              <w:pStyle w:val="TableColumnNameMIRB"/>
            </w:pPr>
            <w:r w:rsidRPr="00FF4947">
              <w:t>DISTINCTNESS_SCORE</w:t>
            </w:r>
          </w:p>
        </w:tc>
        <w:tc>
          <w:tcPr>
            <w:tcW w:w="2250" w:type="dxa"/>
            <w:vAlign w:val="center"/>
          </w:tcPr>
          <w:p w14:paraId="37B271B0" w14:textId="77777777" w:rsidR="00511CA4" w:rsidRPr="00FF4947" w:rsidRDefault="00511CA4" w:rsidP="00A53EF5">
            <w:pPr>
              <w:pStyle w:val="TableBodyTextMIRB"/>
            </w:pPr>
            <w:r w:rsidRPr="00FF4947">
              <w:t>NUMBER(1)</w:t>
            </w:r>
          </w:p>
        </w:tc>
        <w:tc>
          <w:tcPr>
            <w:tcW w:w="1710" w:type="dxa"/>
            <w:vAlign w:val="center"/>
          </w:tcPr>
          <w:p w14:paraId="53C02FD9" w14:textId="4E159B8A" w:rsidR="00511CA4" w:rsidRPr="00FF4947" w:rsidRDefault="00285B1E" w:rsidP="00A53EF5">
            <w:pPr>
              <w:pStyle w:val="TableBodyTextMIRB"/>
            </w:pPr>
            <w:r w:rsidRPr="00FF4947">
              <w:t>Oui</w:t>
            </w:r>
          </w:p>
        </w:tc>
        <w:tc>
          <w:tcPr>
            <w:tcW w:w="1980" w:type="dxa"/>
            <w:vAlign w:val="center"/>
          </w:tcPr>
          <w:p w14:paraId="0EF8798B" w14:textId="77777777" w:rsidR="00511CA4" w:rsidRPr="00FF4947" w:rsidRDefault="00511CA4" w:rsidP="00A53EF5">
            <w:pPr>
              <w:pStyle w:val="TableBodyTextMIRB"/>
            </w:pPr>
            <w:r w:rsidRPr="00FF4947">
              <w:t>DISTINCT</w:t>
            </w:r>
          </w:p>
        </w:tc>
        <w:tc>
          <w:tcPr>
            <w:tcW w:w="6480" w:type="dxa"/>
            <w:vAlign w:val="center"/>
          </w:tcPr>
          <w:p w14:paraId="6D5B7793" w14:textId="0F266669" w:rsidR="00511CA4" w:rsidRPr="00FF4947" w:rsidRDefault="00511CA4" w:rsidP="00A53EF5">
            <w:pPr>
              <w:pStyle w:val="TableBodyTextMIRB"/>
            </w:pPr>
            <w:r w:rsidRPr="00FF4947">
              <w:t>Score pour le caractère distinct à l</w:t>
            </w:r>
            <w:r w:rsidR="00FF4947" w:rsidRPr="00FF4947">
              <w:t>’</w:t>
            </w:r>
            <w:r w:rsidRPr="00FF4947">
              <w:t>intérieur du paysage. Section 2.3.1 du manuel du SETHO.</w:t>
            </w:r>
          </w:p>
          <w:p w14:paraId="69073770" w14:textId="0A201E83" w:rsidR="00511CA4" w:rsidRPr="00FF4947" w:rsidRDefault="00F17622" w:rsidP="00A53EF5">
            <w:pPr>
              <w:pStyle w:val="TableBodyTextMIRB"/>
            </w:pPr>
            <w:r w:rsidRPr="00FF4947">
              <w:rPr>
                <w:b/>
              </w:rPr>
              <w:t>VALEURS VALIDES</w:t>
            </w:r>
            <w:r w:rsidRPr="00FF4947">
              <w:t>:</w:t>
            </w:r>
          </w:p>
          <w:p w14:paraId="54E6B966" w14:textId="77777777" w:rsidR="00511CA4" w:rsidRPr="00FF4947" w:rsidRDefault="00511CA4" w:rsidP="00A53EF5">
            <w:pPr>
              <w:pStyle w:val="BulletsMIRB"/>
              <w:spacing w:after="0" w:line="276" w:lineRule="auto"/>
            </w:pPr>
            <w:r w:rsidRPr="00FF4947">
              <w:t>0</w:t>
            </w:r>
          </w:p>
          <w:p w14:paraId="3263659B" w14:textId="77777777" w:rsidR="00511CA4" w:rsidRPr="00FF4947" w:rsidRDefault="00511CA4" w:rsidP="00A53EF5">
            <w:pPr>
              <w:pStyle w:val="BulletsMIRB"/>
              <w:spacing w:after="0" w:line="276" w:lineRule="auto"/>
            </w:pPr>
            <w:r w:rsidRPr="00FF4947">
              <w:t>3</w:t>
            </w:r>
          </w:p>
        </w:tc>
      </w:tr>
      <w:tr w:rsidR="00511CA4" w:rsidRPr="00FF4947" w14:paraId="0D1AF19E" w14:textId="77777777" w:rsidTr="00A53EF5">
        <w:trPr>
          <w:cantSplit/>
          <w:trHeight w:val="432"/>
        </w:trPr>
        <w:tc>
          <w:tcPr>
            <w:tcW w:w="5058" w:type="dxa"/>
            <w:vAlign w:val="center"/>
          </w:tcPr>
          <w:p w14:paraId="1EE952AB" w14:textId="77777777" w:rsidR="00511CA4" w:rsidRPr="00FF4947" w:rsidRDefault="00511CA4" w:rsidP="00A53EF5">
            <w:pPr>
              <w:pStyle w:val="TableColumnNameMIRB"/>
            </w:pPr>
            <w:r w:rsidRPr="00FF4947">
              <w:lastRenderedPageBreak/>
              <w:t>HUMAN_DISTURBANCE_SCORE</w:t>
            </w:r>
          </w:p>
        </w:tc>
        <w:tc>
          <w:tcPr>
            <w:tcW w:w="2250" w:type="dxa"/>
            <w:vAlign w:val="center"/>
          </w:tcPr>
          <w:p w14:paraId="7815302D" w14:textId="77777777" w:rsidR="00511CA4" w:rsidRPr="00FF4947" w:rsidRDefault="00511CA4" w:rsidP="00A53EF5">
            <w:pPr>
              <w:pStyle w:val="TableBodyTextMIRB"/>
            </w:pPr>
            <w:r w:rsidRPr="00FF4947">
              <w:t>NUMBER(1)</w:t>
            </w:r>
          </w:p>
        </w:tc>
        <w:tc>
          <w:tcPr>
            <w:tcW w:w="1710" w:type="dxa"/>
            <w:vAlign w:val="center"/>
          </w:tcPr>
          <w:p w14:paraId="5FE6282E" w14:textId="58FDB28C" w:rsidR="00511CA4" w:rsidRPr="00FF4947" w:rsidRDefault="00285B1E" w:rsidP="00A53EF5">
            <w:pPr>
              <w:pStyle w:val="TableBodyTextMIRB"/>
            </w:pPr>
            <w:r w:rsidRPr="00FF4947">
              <w:t>Oui</w:t>
            </w:r>
          </w:p>
        </w:tc>
        <w:tc>
          <w:tcPr>
            <w:tcW w:w="1980" w:type="dxa"/>
            <w:vAlign w:val="center"/>
          </w:tcPr>
          <w:p w14:paraId="1BA0540A" w14:textId="77777777" w:rsidR="00511CA4" w:rsidRPr="00FF4947" w:rsidRDefault="00511CA4" w:rsidP="00A53EF5">
            <w:pPr>
              <w:pStyle w:val="TableBodyTextMIRB"/>
            </w:pPr>
            <w:r w:rsidRPr="00FF4947">
              <w:t>HUMAN_DIST</w:t>
            </w:r>
          </w:p>
        </w:tc>
        <w:tc>
          <w:tcPr>
            <w:tcW w:w="6480" w:type="dxa"/>
            <w:vAlign w:val="center"/>
          </w:tcPr>
          <w:p w14:paraId="70C4C99D" w14:textId="67068CF0" w:rsidR="00511CA4" w:rsidRPr="00FF4947" w:rsidRDefault="00511CA4" w:rsidP="00A53EF5">
            <w:pPr>
              <w:pStyle w:val="TableBodyTextMIRB"/>
            </w:pPr>
            <w:r w:rsidRPr="00FF4947">
              <w:t>Score pour l</w:t>
            </w:r>
            <w:r w:rsidR="00FF4947" w:rsidRPr="00FF4947">
              <w:t>’</w:t>
            </w:r>
            <w:r w:rsidRPr="00FF4947">
              <w:t>absence de dérangements d</w:t>
            </w:r>
            <w:r w:rsidR="00FF4947" w:rsidRPr="00FF4947">
              <w:t>’</w:t>
            </w:r>
            <w:r w:rsidRPr="00FF4947">
              <w:t>origine humaine. Section 2.3.2 du manuel du SETHO.</w:t>
            </w:r>
          </w:p>
          <w:p w14:paraId="48777EE6" w14:textId="4CD577D7" w:rsidR="00511CA4" w:rsidRPr="00FF4947" w:rsidRDefault="00F17622" w:rsidP="00A53EF5">
            <w:pPr>
              <w:pStyle w:val="TableBodyTextMIRB"/>
            </w:pPr>
            <w:r w:rsidRPr="00FF4947">
              <w:rPr>
                <w:b/>
              </w:rPr>
              <w:t>VALEURS VALIDES</w:t>
            </w:r>
            <w:r w:rsidRPr="00FF4947">
              <w:t>:</w:t>
            </w:r>
          </w:p>
          <w:p w14:paraId="2B4C28EE" w14:textId="77777777" w:rsidR="00511CA4" w:rsidRPr="00FF4947" w:rsidRDefault="00511CA4" w:rsidP="00A53EF5">
            <w:pPr>
              <w:pStyle w:val="BulletsMIRB"/>
              <w:spacing w:after="0" w:line="276" w:lineRule="auto"/>
            </w:pPr>
            <w:r w:rsidRPr="00FF4947">
              <w:t>7</w:t>
            </w:r>
          </w:p>
          <w:p w14:paraId="23CAF11A" w14:textId="77777777" w:rsidR="00511CA4" w:rsidRPr="00FF4947" w:rsidRDefault="00511CA4" w:rsidP="00A53EF5">
            <w:pPr>
              <w:pStyle w:val="BulletsMIRB"/>
              <w:spacing w:after="0" w:line="276" w:lineRule="auto"/>
            </w:pPr>
            <w:r w:rsidRPr="00FF4947">
              <w:t>4</w:t>
            </w:r>
          </w:p>
          <w:p w14:paraId="3B904697" w14:textId="77777777" w:rsidR="00511CA4" w:rsidRPr="00FF4947" w:rsidRDefault="00511CA4" w:rsidP="00A53EF5">
            <w:pPr>
              <w:pStyle w:val="BulletsMIRB"/>
              <w:spacing w:after="0" w:line="276" w:lineRule="auto"/>
            </w:pPr>
            <w:r w:rsidRPr="00FF4947">
              <w:t>2</w:t>
            </w:r>
          </w:p>
          <w:p w14:paraId="28F0E806" w14:textId="77777777" w:rsidR="00511CA4" w:rsidRPr="00FF4947" w:rsidRDefault="00511CA4" w:rsidP="00A53EF5">
            <w:pPr>
              <w:pStyle w:val="BulletsMIRB"/>
              <w:spacing w:after="0" w:line="276" w:lineRule="auto"/>
            </w:pPr>
            <w:r w:rsidRPr="00FF4947">
              <w:t>1</w:t>
            </w:r>
          </w:p>
          <w:p w14:paraId="3D01E780" w14:textId="77777777" w:rsidR="00511CA4" w:rsidRPr="00FF4947" w:rsidRDefault="00511CA4" w:rsidP="00A53EF5">
            <w:pPr>
              <w:pStyle w:val="BulletsMIRB"/>
              <w:spacing w:after="0" w:line="276" w:lineRule="auto"/>
            </w:pPr>
            <w:r w:rsidRPr="00FF4947">
              <w:t>0</w:t>
            </w:r>
          </w:p>
        </w:tc>
      </w:tr>
      <w:tr w:rsidR="00511CA4" w:rsidRPr="00FF4947" w14:paraId="1A557350" w14:textId="77777777" w:rsidTr="00A53EF5">
        <w:trPr>
          <w:cantSplit/>
          <w:trHeight w:val="432"/>
        </w:trPr>
        <w:tc>
          <w:tcPr>
            <w:tcW w:w="5058" w:type="dxa"/>
            <w:vAlign w:val="center"/>
          </w:tcPr>
          <w:p w14:paraId="5DB40540" w14:textId="77777777" w:rsidR="00511CA4" w:rsidRPr="00FF4947" w:rsidRDefault="00511CA4" w:rsidP="00A53EF5">
            <w:pPr>
              <w:pStyle w:val="TableColumnNameMIRB"/>
            </w:pPr>
            <w:r w:rsidRPr="00FF4947">
              <w:t>LANDSCAPE_AESTHETICS_TOTAL</w:t>
            </w:r>
          </w:p>
        </w:tc>
        <w:tc>
          <w:tcPr>
            <w:tcW w:w="2250" w:type="dxa"/>
            <w:vAlign w:val="center"/>
          </w:tcPr>
          <w:p w14:paraId="5E3A53B2" w14:textId="77777777" w:rsidR="00511CA4" w:rsidRPr="00FF4947" w:rsidRDefault="00511CA4" w:rsidP="00A53EF5">
            <w:pPr>
              <w:pStyle w:val="TableBodyTextMIRB"/>
            </w:pPr>
            <w:r w:rsidRPr="00FF4947">
              <w:t>NUMBER(2)</w:t>
            </w:r>
          </w:p>
        </w:tc>
        <w:tc>
          <w:tcPr>
            <w:tcW w:w="1710" w:type="dxa"/>
            <w:vAlign w:val="center"/>
          </w:tcPr>
          <w:p w14:paraId="7EA9BFA2" w14:textId="7997DBC0" w:rsidR="00511CA4" w:rsidRPr="00FF4947" w:rsidRDefault="00285B1E" w:rsidP="00A53EF5">
            <w:pPr>
              <w:pStyle w:val="TableBodyTextMIRB"/>
            </w:pPr>
            <w:r w:rsidRPr="00FF4947">
              <w:t>Oui</w:t>
            </w:r>
          </w:p>
        </w:tc>
        <w:tc>
          <w:tcPr>
            <w:tcW w:w="1980" w:type="dxa"/>
            <w:vAlign w:val="center"/>
          </w:tcPr>
          <w:p w14:paraId="5129A03D" w14:textId="77777777" w:rsidR="00511CA4" w:rsidRPr="00FF4947" w:rsidRDefault="00511CA4" w:rsidP="00A53EF5">
            <w:pPr>
              <w:pStyle w:val="TableBodyTextMIRB"/>
            </w:pPr>
            <w:r w:rsidRPr="00FF4947">
              <w:t>LANDSCAPE</w:t>
            </w:r>
          </w:p>
        </w:tc>
        <w:tc>
          <w:tcPr>
            <w:tcW w:w="6480" w:type="dxa"/>
            <w:vAlign w:val="center"/>
          </w:tcPr>
          <w:p w14:paraId="44F51DB3" w14:textId="2397C434" w:rsidR="00511CA4" w:rsidRPr="00FF4947" w:rsidRDefault="00852B5F" w:rsidP="00A53EF5">
            <w:pPr>
              <w:pStyle w:val="TableBodyTextMIRB"/>
              <w:rPr>
                <w:color w:val="auto"/>
              </w:rPr>
            </w:pPr>
            <w:r w:rsidRPr="00FF4947">
              <w:rPr>
                <w:color w:val="auto"/>
              </w:rPr>
              <w:t xml:space="preserve">Score </w:t>
            </w:r>
            <w:proofErr w:type="spellStart"/>
            <w:r w:rsidRPr="00FF4947">
              <w:rPr>
                <w:color w:val="auto"/>
              </w:rPr>
              <w:t>Landscape</w:t>
            </w:r>
            <w:proofErr w:type="spellEnd"/>
            <w:r w:rsidRPr="00FF4947">
              <w:rPr>
                <w:color w:val="auto"/>
              </w:rPr>
              <w:t xml:space="preserve"> </w:t>
            </w:r>
            <w:proofErr w:type="spellStart"/>
            <w:r w:rsidRPr="00FF4947">
              <w:rPr>
                <w:color w:val="auto"/>
              </w:rPr>
              <w:t>Aesthetics</w:t>
            </w:r>
            <w:proofErr w:type="spellEnd"/>
            <w:r w:rsidRPr="00FF4947">
              <w:rPr>
                <w:color w:val="auto"/>
              </w:rPr>
              <w:t xml:space="preserve">. Section 2.3 du manuel du </w:t>
            </w:r>
            <w:r w:rsidRPr="00FF4947">
              <w:t>SETHO</w:t>
            </w:r>
            <w:r w:rsidRPr="00FF4947">
              <w:rPr>
                <w:color w:val="auto"/>
              </w:rPr>
              <w:t xml:space="preserve">. </w:t>
            </w:r>
            <w:r w:rsidRPr="0057539B">
              <w:rPr>
                <w:color w:val="auto"/>
                <w:lang w:val="en-CA"/>
              </w:rPr>
              <w:t xml:space="preserve">Landscape Aesthetics Total = Distinctness Score + Human Disturbance Score. </w:t>
            </w:r>
            <w:r w:rsidRPr="00FF4947">
              <w:rPr>
                <w:color w:val="auto"/>
              </w:rPr>
              <w:t>(Valeur de 10 au maximum)</w:t>
            </w:r>
          </w:p>
          <w:p w14:paraId="0A813831" w14:textId="4D992187" w:rsidR="00511CA4" w:rsidRPr="00FF4947" w:rsidRDefault="00F17622" w:rsidP="00A53EF5">
            <w:pPr>
              <w:pStyle w:val="TableBodyTextMIRB"/>
              <w:spacing w:before="120"/>
            </w:pPr>
            <w:r w:rsidRPr="00FF4947">
              <w:rPr>
                <w:b/>
              </w:rPr>
              <w:t>VALEURS VALIDES</w:t>
            </w:r>
            <w:r w:rsidRPr="00FF4947">
              <w:t>: ENTRE 0 ET 10</w:t>
            </w:r>
          </w:p>
        </w:tc>
      </w:tr>
      <w:tr w:rsidR="00511CA4" w:rsidRPr="00FF4947" w14:paraId="7760122D" w14:textId="77777777" w:rsidTr="00A53EF5">
        <w:trPr>
          <w:cantSplit/>
          <w:trHeight w:val="432"/>
        </w:trPr>
        <w:tc>
          <w:tcPr>
            <w:tcW w:w="5058" w:type="dxa"/>
            <w:vAlign w:val="center"/>
          </w:tcPr>
          <w:p w14:paraId="5B3590CA" w14:textId="77777777" w:rsidR="00511CA4" w:rsidRPr="00FF4947" w:rsidRDefault="00511CA4" w:rsidP="00A53EF5">
            <w:pPr>
              <w:pStyle w:val="TableColumnNameMIRB"/>
            </w:pPr>
            <w:r w:rsidRPr="00FF4947">
              <w:t>EDUCATIONAL_USES_SCORE</w:t>
            </w:r>
          </w:p>
        </w:tc>
        <w:tc>
          <w:tcPr>
            <w:tcW w:w="2250" w:type="dxa"/>
            <w:vAlign w:val="center"/>
          </w:tcPr>
          <w:p w14:paraId="31006F39" w14:textId="77777777" w:rsidR="00511CA4" w:rsidRPr="00FF4947" w:rsidRDefault="00511CA4" w:rsidP="00A53EF5">
            <w:pPr>
              <w:pStyle w:val="TableBodyTextMIRB"/>
            </w:pPr>
            <w:r w:rsidRPr="00FF4947">
              <w:t>NUMBER(2)</w:t>
            </w:r>
          </w:p>
        </w:tc>
        <w:tc>
          <w:tcPr>
            <w:tcW w:w="1710" w:type="dxa"/>
            <w:vAlign w:val="center"/>
          </w:tcPr>
          <w:p w14:paraId="78B7AF60" w14:textId="267D46B4" w:rsidR="00511CA4" w:rsidRPr="00FF4947" w:rsidRDefault="00285B1E" w:rsidP="00A53EF5">
            <w:pPr>
              <w:pStyle w:val="TableBodyTextMIRB"/>
            </w:pPr>
            <w:r w:rsidRPr="00FF4947">
              <w:t>Oui</w:t>
            </w:r>
          </w:p>
        </w:tc>
        <w:tc>
          <w:tcPr>
            <w:tcW w:w="1980" w:type="dxa"/>
            <w:vAlign w:val="center"/>
          </w:tcPr>
          <w:p w14:paraId="39CFF5A1" w14:textId="77777777" w:rsidR="00511CA4" w:rsidRPr="00FF4947" w:rsidRDefault="00511CA4" w:rsidP="00A53EF5">
            <w:pPr>
              <w:pStyle w:val="TableBodyTextMIRB"/>
            </w:pPr>
            <w:r w:rsidRPr="00FF4947">
              <w:t>ED_USES</w:t>
            </w:r>
          </w:p>
        </w:tc>
        <w:tc>
          <w:tcPr>
            <w:tcW w:w="6480" w:type="dxa"/>
            <w:vAlign w:val="center"/>
          </w:tcPr>
          <w:p w14:paraId="7A0EEFC9" w14:textId="1F8E2BD6" w:rsidR="00511CA4" w:rsidRPr="00FF4947" w:rsidRDefault="00852B5F" w:rsidP="00A53EF5">
            <w:pPr>
              <w:pStyle w:val="TableBodyTextMIRB"/>
            </w:pPr>
            <w:r w:rsidRPr="00FF4947">
              <w:rPr>
                <w:color w:val="auto"/>
              </w:rPr>
              <w:t xml:space="preserve">Score </w:t>
            </w:r>
            <w:proofErr w:type="spellStart"/>
            <w:r w:rsidRPr="00FF4947">
              <w:t>Educational</w:t>
            </w:r>
            <w:proofErr w:type="spellEnd"/>
            <w:r w:rsidRPr="00FF4947">
              <w:t xml:space="preserve"> Uses. Section 2.4.1 du manuel du SETHO.</w:t>
            </w:r>
          </w:p>
          <w:p w14:paraId="2A11EB1B" w14:textId="7CDFE8B1" w:rsidR="00511CA4" w:rsidRPr="00FF4947" w:rsidRDefault="00F17622" w:rsidP="00A53EF5">
            <w:pPr>
              <w:pStyle w:val="TableBodyTextMIRB"/>
            </w:pPr>
            <w:r w:rsidRPr="00FF4947">
              <w:rPr>
                <w:b/>
              </w:rPr>
              <w:t>VALEURS VALIDES</w:t>
            </w:r>
            <w:r w:rsidRPr="00FF4947">
              <w:t>:</w:t>
            </w:r>
          </w:p>
          <w:p w14:paraId="0C7532AB" w14:textId="77777777" w:rsidR="00511CA4" w:rsidRPr="00FF4947" w:rsidRDefault="00511CA4" w:rsidP="00A53EF5">
            <w:pPr>
              <w:pStyle w:val="BulletsMIRB"/>
              <w:spacing w:after="0" w:line="276" w:lineRule="auto"/>
            </w:pPr>
            <w:r w:rsidRPr="00FF4947">
              <w:t>20</w:t>
            </w:r>
          </w:p>
          <w:p w14:paraId="07258505" w14:textId="77777777" w:rsidR="00511CA4" w:rsidRPr="00FF4947" w:rsidRDefault="00511CA4" w:rsidP="00A53EF5">
            <w:pPr>
              <w:pStyle w:val="BulletsMIRB"/>
              <w:spacing w:after="0" w:line="276" w:lineRule="auto"/>
            </w:pPr>
            <w:r w:rsidRPr="00FF4947">
              <w:t>12</w:t>
            </w:r>
          </w:p>
          <w:p w14:paraId="456CBB73" w14:textId="77777777" w:rsidR="00511CA4" w:rsidRPr="00FF4947" w:rsidRDefault="00511CA4" w:rsidP="00A53EF5">
            <w:pPr>
              <w:pStyle w:val="BulletsMIRB"/>
              <w:spacing w:after="0" w:line="276" w:lineRule="auto"/>
            </w:pPr>
            <w:r w:rsidRPr="00FF4947">
              <w:t>0</w:t>
            </w:r>
          </w:p>
        </w:tc>
      </w:tr>
      <w:tr w:rsidR="00511CA4" w:rsidRPr="00FF4947" w14:paraId="6CE83CEE" w14:textId="77777777" w:rsidTr="00A53EF5">
        <w:trPr>
          <w:cantSplit/>
          <w:trHeight w:val="432"/>
        </w:trPr>
        <w:tc>
          <w:tcPr>
            <w:tcW w:w="5058" w:type="dxa"/>
            <w:vAlign w:val="center"/>
          </w:tcPr>
          <w:p w14:paraId="3BA63BAA" w14:textId="77777777" w:rsidR="00511CA4" w:rsidRPr="00FF4947" w:rsidRDefault="00511CA4" w:rsidP="00A53EF5">
            <w:pPr>
              <w:pStyle w:val="TableColumnNameMIRB"/>
            </w:pPr>
            <w:r w:rsidRPr="00FF4947">
              <w:t>FACILITIES_SCORE</w:t>
            </w:r>
          </w:p>
        </w:tc>
        <w:tc>
          <w:tcPr>
            <w:tcW w:w="2250" w:type="dxa"/>
            <w:vAlign w:val="center"/>
          </w:tcPr>
          <w:p w14:paraId="734BB136" w14:textId="77777777" w:rsidR="00511CA4" w:rsidRPr="00FF4947" w:rsidRDefault="00511CA4" w:rsidP="00A53EF5">
            <w:pPr>
              <w:pStyle w:val="TableBodyTextMIRB"/>
            </w:pPr>
            <w:r w:rsidRPr="00FF4947">
              <w:t>NUMBER(1)</w:t>
            </w:r>
          </w:p>
        </w:tc>
        <w:tc>
          <w:tcPr>
            <w:tcW w:w="1710" w:type="dxa"/>
            <w:vAlign w:val="center"/>
          </w:tcPr>
          <w:p w14:paraId="39DA5742" w14:textId="4CF293C2" w:rsidR="00511CA4" w:rsidRPr="00FF4947" w:rsidRDefault="00285B1E" w:rsidP="00A53EF5">
            <w:pPr>
              <w:pStyle w:val="TableBodyTextMIRB"/>
            </w:pPr>
            <w:r w:rsidRPr="00FF4947">
              <w:t>Oui</w:t>
            </w:r>
          </w:p>
        </w:tc>
        <w:tc>
          <w:tcPr>
            <w:tcW w:w="1980" w:type="dxa"/>
            <w:vAlign w:val="center"/>
          </w:tcPr>
          <w:p w14:paraId="08525586" w14:textId="77777777" w:rsidR="00511CA4" w:rsidRPr="00FF4947" w:rsidRDefault="00511CA4" w:rsidP="00A53EF5">
            <w:pPr>
              <w:pStyle w:val="TableBodyTextMIRB"/>
            </w:pPr>
            <w:r w:rsidRPr="00FF4947">
              <w:t>FACILITIES</w:t>
            </w:r>
          </w:p>
        </w:tc>
        <w:tc>
          <w:tcPr>
            <w:tcW w:w="6480" w:type="dxa"/>
            <w:vAlign w:val="center"/>
          </w:tcPr>
          <w:p w14:paraId="59A7A149" w14:textId="344A0BC2" w:rsidR="00511CA4" w:rsidRPr="00FF4947" w:rsidRDefault="00852B5F" w:rsidP="00A53EF5">
            <w:pPr>
              <w:pStyle w:val="TableBodyTextMIRB"/>
            </w:pPr>
            <w:r w:rsidRPr="00FF4947">
              <w:rPr>
                <w:color w:val="auto"/>
              </w:rPr>
              <w:t xml:space="preserve">Score </w:t>
            </w:r>
            <w:r w:rsidRPr="00FF4947">
              <w:t>Facilities and Program. Section 2.4.2 du manuel du SETHO.</w:t>
            </w:r>
          </w:p>
          <w:p w14:paraId="0EE362C9" w14:textId="48A5DA56" w:rsidR="00511CA4" w:rsidRPr="00FF4947" w:rsidRDefault="00F17622" w:rsidP="00A53EF5">
            <w:pPr>
              <w:pStyle w:val="TableBodyTextMIRB"/>
            </w:pPr>
            <w:r w:rsidRPr="00FF4947">
              <w:rPr>
                <w:b/>
              </w:rPr>
              <w:t>VALEURS VALIDES</w:t>
            </w:r>
            <w:r w:rsidRPr="00FF4947">
              <w:t>:</w:t>
            </w:r>
          </w:p>
          <w:p w14:paraId="445176C3" w14:textId="77777777" w:rsidR="00511CA4" w:rsidRPr="00FF4947" w:rsidRDefault="00511CA4" w:rsidP="00A53EF5">
            <w:pPr>
              <w:pStyle w:val="BulletsMIRB"/>
              <w:spacing w:after="0" w:line="276" w:lineRule="auto"/>
            </w:pPr>
            <w:r w:rsidRPr="00FF4947">
              <w:t>8</w:t>
            </w:r>
          </w:p>
          <w:p w14:paraId="0445E418" w14:textId="77777777" w:rsidR="00511CA4" w:rsidRPr="00FF4947" w:rsidRDefault="00511CA4" w:rsidP="00A53EF5">
            <w:pPr>
              <w:pStyle w:val="BulletsMIRB"/>
              <w:spacing w:after="0" w:line="276" w:lineRule="auto"/>
            </w:pPr>
            <w:r w:rsidRPr="00FF4947">
              <w:t>4</w:t>
            </w:r>
          </w:p>
          <w:p w14:paraId="084C2A9D" w14:textId="77777777" w:rsidR="00511CA4" w:rsidRPr="00FF4947" w:rsidRDefault="00511CA4" w:rsidP="00A53EF5">
            <w:pPr>
              <w:pStyle w:val="BulletsMIRB"/>
              <w:spacing w:after="0" w:line="276" w:lineRule="auto"/>
            </w:pPr>
            <w:r w:rsidRPr="00FF4947">
              <w:t>2</w:t>
            </w:r>
          </w:p>
          <w:p w14:paraId="6D0B7DDB" w14:textId="77777777" w:rsidR="00511CA4" w:rsidRPr="00FF4947" w:rsidRDefault="00511CA4" w:rsidP="00A53EF5">
            <w:pPr>
              <w:pStyle w:val="BulletsMIRB"/>
              <w:spacing w:after="0" w:line="276" w:lineRule="auto"/>
            </w:pPr>
            <w:r w:rsidRPr="00FF4947">
              <w:t>0</w:t>
            </w:r>
          </w:p>
        </w:tc>
      </w:tr>
      <w:tr w:rsidR="00511CA4" w:rsidRPr="00FF4947" w14:paraId="4266370F" w14:textId="77777777" w:rsidTr="00A53EF5">
        <w:trPr>
          <w:cantSplit/>
          <w:trHeight w:val="432"/>
        </w:trPr>
        <w:tc>
          <w:tcPr>
            <w:tcW w:w="5058" w:type="dxa"/>
            <w:vAlign w:val="center"/>
          </w:tcPr>
          <w:p w14:paraId="247678C3" w14:textId="77777777" w:rsidR="00511CA4" w:rsidRPr="00FF4947" w:rsidRDefault="00511CA4" w:rsidP="00A53EF5">
            <w:pPr>
              <w:pStyle w:val="TableColumnNameMIRB"/>
            </w:pPr>
            <w:r w:rsidRPr="00FF4947">
              <w:lastRenderedPageBreak/>
              <w:t>RESEARCH_SCORE</w:t>
            </w:r>
          </w:p>
        </w:tc>
        <w:tc>
          <w:tcPr>
            <w:tcW w:w="2250" w:type="dxa"/>
            <w:vAlign w:val="center"/>
          </w:tcPr>
          <w:p w14:paraId="7003A5E1" w14:textId="77777777" w:rsidR="00511CA4" w:rsidRPr="00FF4947" w:rsidRDefault="00511CA4" w:rsidP="00A53EF5">
            <w:pPr>
              <w:pStyle w:val="TableBodyTextMIRB"/>
            </w:pPr>
            <w:r w:rsidRPr="00FF4947">
              <w:t>NUMBER(2)</w:t>
            </w:r>
          </w:p>
        </w:tc>
        <w:tc>
          <w:tcPr>
            <w:tcW w:w="1710" w:type="dxa"/>
            <w:vAlign w:val="center"/>
          </w:tcPr>
          <w:p w14:paraId="56FFAF29" w14:textId="5FD1022D" w:rsidR="00511CA4" w:rsidRPr="00FF4947" w:rsidRDefault="00285B1E" w:rsidP="00A53EF5">
            <w:pPr>
              <w:pStyle w:val="TableBodyTextMIRB"/>
            </w:pPr>
            <w:r w:rsidRPr="00FF4947">
              <w:t>Oui</w:t>
            </w:r>
          </w:p>
        </w:tc>
        <w:tc>
          <w:tcPr>
            <w:tcW w:w="1980" w:type="dxa"/>
            <w:vAlign w:val="center"/>
          </w:tcPr>
          <w:p w14:paraId="29EF8CA4" w14:textId="77777777" w:rsidR="00511CA4" w:rsidRPr="00FF4947" w:rsidRDefault="00511CA4" w:rsidP="00A53EF5">
            <w:pPr>
              <w:pStyle w:val="TableBodyTextMIRB"/>
            </w:pPr>
            <w:r w:rsidRPr="00FF4947">
              <w:t>RESEARCH</w:t>
            </w:r>
          </w:p>
        </w:tc>
        <w:tc>
          <w:tcPr>
            <w:tcW w:w="6480" w:type="dxa"/>
            <w:vAlign w:val="center"/>
          </w:tcPr>
          <w:p w14:paraId="65F333C3" w14:textId="63D6F506" w:rsidR="00511CA4" w:rsidRPr="00FF4947" w:rsidRDefault="00852B5F" w:rsidP="00A53EF5">
            <w:pPr>
              <w:pStyle w:val="TableBodyTextMIRB"/>
            </w:pPr>
            <w:r w:rsidRPr="00FF4947">
              <w:rPr>
                <w:color w:val="auto"/>
              </w:rPr>
              <w:t xml:space="preserve">Score </w:t>
            </w:r>
            <w:proofErr w:type="spellStart"/>
            <w:r w:rsidRPr="00FF4947">
              <w:t>Research</w:t>
            </w:r>
            <w:proofErr w:type="spellEnd"/>
            <w:r w:rsidRPr="00FF4947">
              <w:t xml:space="preserve"> and </w:t>
            </w:r>
            <w:proofErr w:type="spellStart"/>
            <w:r w:rsidRPr="00FF4947">
              <w:t>Studies</w:t>
            </w:r>
            <w:proofErr w:type="spellEnd"/>
            <w:r w:rsidRPr="00FF4947">
              <w:t>. Section 2.4.3 du manuel du SETHO.</w:t>
            </w:r>
          </w:p>
          <w:p w14:paraId="3E15A4EB" w14:textId="68905F91" w:rsidR="00511CA4" w:rsidRPr="00FF4947" w:rsidRDefault="00F17622" w:rsidP="00A53EF5">
            <w:pPr>
              <w:pStyle w:val="TableBodyTextMIRB"/>
            </w:pPr>
            <w:r w:rsidRPr="00FF4947">
              <w:rPr>
                <w:b/>
              </w:rPr>
              <w:t>VALEURS VALIDES</w:t>
            </w:r>
            <w:r w:rsidRPr="00FF4947">
              <w:t>:</w:t>
            </w:r>
          </w:p>
          <w:p w14:paraId="5F64A67B" w14:textId="77777777" w:rsidR="00511CA4" w:rsidRPr="00FF4947" w:rsidRDefault="00511CA4" w:rsidP="00A53EF5">
            <w:pPr>
              <w:pStyle w:val="BulletsMIRB"/>
              <w:spacing w:after="0" w:line="276" w:lineRule="auto"/>
            </w:pPr>
            <w:r w:rsidRPr="00FF4947">
              <w:t>12</w:t>
            </w:r>
          </w:p>
          <w:p w14:paraId="3353B817" w14:textId="77777777" w:rsidR="00511CA4" w:rsidRPr="00FF4947" w:rsidRDefault="00511CA4" w:rsidP="00A53EF5">
            <w:pPr>
              <w:pStyle w:val="BulletsMIRB"/>
              <w:spacing w:after="0" w:line="276" w:lineRule="auto"/>
            </w:pPr>
            <w:r w:rsidRPr="00FF4947">
              <w:t>10</w:t>
            </w:r>
          </w:p>
          <w:p w14:paraId="2DCA2A6A" w14:textId="77777777" w:rsidR="00511CA4" w:rsidRPr="00FF4947" w:rsidRDefault="00511CA4" w:rsidP="00A53EF5">
            <w:pPr>
              <w:pStyle w:val="BulletsMIRB"/>
              <w:spacing w:after="0" w:line="276" w:lineRule="auto"/>
            </w:pPr>
            <w:r w:rsidRPr="00FF4947">
              <w:t>5</w:t>
            </w:r>
          </w:p>
          <w:p w14:paraId="3FC9F91A" w14:textId="77777777" w:rsidR="00511CA4" w:rsidRPr="00FF4947" w:rsidRDefault="00511CA4" w:rsidP="00A53EF5">
            <w:pPr>
              <w:pStyle w:val="BulletsMIRB"/>
              <w:spacing w:after="0" w:line="276" w:lineRule="auto"/>
            </w:pPr>
            <w:r w:rsidRPr="00FF4947">
              <w:t>0</w:t>
            </w:r>
          </w:p>
        </w:tc>
      </w:tr>
      <w:tr w:rsidR="00511CA4" w:rsidRPr="00FF4947" w14:paraId="053BDC80" w14:textId="77777777" w:rsidTr="00A53EF5">
        <w:trPr>
          <w:cantSplit/>
          <w:trHeight w:val="432"/>
        </w:trPr>
        <w:tc>
          <w:tcPr>
            <w:tcW w:w="5058" w:type="dxa"/>
            <w:vAlign w:val="center"/>
          </w:tcPr>
          <w:p w14:paraId="665B0168" w14:textId="77777777" w:rsidR="00511CA4" w:rsidRPr="00FF4947" w:rsidRDefault="00511CA4" w:rsidP="00A53EF5">
            <w:pPr>
              <w:pStyle w:val="TableColumnNameMIRB"/>
            </w:pPr>
            <w:r w:rsidRPr="00FF4947">
              <w:t>EDUCATION_AWARENESS_TOTAL</w:t>
            </w:r>
          </w:p>
        </w:tc>
        <w:tc>
          <w:tcPr>
            <w:tcW w:w="2250" w:type="dxa"/>
            <w:vAlign w:val="center"/>
          </w:tcPr>
          <w:p w14:paraId="4C51CD25" w14:textId="77777777" w:rsidR="00511CA4" w:rsidRPr="00FF4947" w:rsidRDefault="00511CA4" w:rsidP="00A53EF5">
            <w:pPr>
              <w:pStyle w:val="TableBodyTextMIRB"/>
            </w:pPr>
            <w:r w:rsidRPr="00FF4947">
              <w:t>NUMBER(2)</w:t>
            </w:r>
          </w:p>
        </w:tc>
        <w:tc>
          <w:tcPr>
            <w:tcW w:w="1710" w:type="dxa"/>
            <w:vAlign w:val="center"/>
          </w:tcPr>
          <w:p w14:paraId="7937E086" w14:textId="618D6AA7" w:rsidR="00511CA4" w:rsidRPr="00FF4947" w:rsidRDefault="00285B1E" w:rsidP="00A53EF5">
            <w:pPr>
              <w:pStyle w:val="TableBodyTextMIRB"/>
            </w:pPr>
            <w:r w:rsidRPr="00FF4947">
              <w:t>Oui</w:t>
            </w:r>
          </w:p>
        </w:tc>
        <w:tc>
          <w:tcPr>
            <w:tcW w:w="1980" w:type="dxa"/>
            <w:vAlign w:val="center"/>
          </w:tcPr>
          <w:p w14:paraId="6FAD7DF2" w14:textId="77777777" w:rsidR="00511CA4" w:rsidRPr="00FF4947" w:rsidRDefault="00511CA4" w:rsidP="00A53EF5">
            <w:pPr>
              <w:pStyle w:val="TableBodyTextMIRB"/>
            </w:pPr>
            <w:r w:rsidRPr="00FF4947">
              <w:t>ED_AWARE</w:t>
            </w:r>
          </w:p>
        </w:tc>
        <w:tc>
          <w:tcPr>
            <w:tcW w:w="6480" w:type="dxa"/>
            <w:vAlign w:val="center"/>
          </w:tcPr>
          <w:p w14:paraId="6DC5A41F" w14:textId="7A2C2D4C" w:rsidR="00511CA4" w:rsidRPr="00FF4947" w:rsidRDefault="00852B5F" w:rsidP="00A53EF5">
            <w:pPr>
              <w:pStyle w:val="TableBodyTextMIRB"/>
            </w:pPr>
            <w:r w:rsidRPr="0057539B">
              <w:rPr>
                <w:color w:val="auto"/>
                <w:lang w:val="en-CA"/>
              </w:rPr>
              <w:t xml:space="preserve">Score total </w:t>
            </w:r>
            <w:r w:rsidRPr="0057539B">
              <w:rPr>
                <w:lang w:val="en-CA"/>
              </w:rPr>
              <w:t xml:space="preserve">Educational and Public Awareness. </w:t>
            </w:r>
            <w:r w:rsidRPr="00FF4947">
              <w:t xml:space="preserve">Section 2.4 du manuel du SETHO. </w:t>
            </w:r>
            <w:r w:rsidRPr="0057539B">
              <w:rPr>
                <w:lang w:val="en-CA"/>
              </w:rPr>
              <w:t xml:space="preserve">Education Awareness Total = Education Uses Score + Facilities Score + Research Score. </w:t>
            </w:r>
            <w:r w:rsidRPr="00FF4947">
              <w:t>(Valeur de 40 au maximum)</w:t>
            </w:r>
          </w:p>
          <w:p w14:paraId="5236392A" w14:textId="5DBA8CC3" w:rsidR="00511CA4" w:rsidRPr="00FF4947" w:rsidRDefault="00F17622" w:rsidP="00A53EF5">
            <w:pPr>
              <w:pStyle w:val="TableBodyTextMIRB"/>
              <w:spacing w:before="120"/>
            </w:pPr>
            <w:r w:rsidRPr="00FF4947">
              <w:rPr>
                <w:b/>
              </w:rPr>
              <w:t>VALEURS VALIDES</w:t>
            </w:r>
            <w:r w:rsidRPr="00FF4947">
              <w:t>: ENTRE 0 ET 40</w:t>
            </w:r>
          </w:p>
        </w:tc>
      </w:tr>
      <w:tr w:rsidR="00511CA4" w:rsidRPr="00FF4947" w14:paraId="6D74A9C7" w14:textId="77777777" w:rsidTr="00A53EF5">
        <w:trPr>
          <w:cantSplit/>
          <w:trHeight w:val="432"/>
        </w:trPr>
        <w:tc>
          <w:tcPr>
            <w:tcW w:w="5058" w:type="dxa"/>
            <w:vAlign w:val="center"/>
          </w:tcPr>
          <w:p w14:paraId="6486BE9D" w14:textId="77777777" w:rsidR="00511CA4" w:rsidRPr="00FF4947" w:rsidRDefault="00511CA4" w:rsidP="00A53EF5">
            <w:pPr>
              <w:pStyle w:val="TableColumnNameMIRB"/>
            </w:pPr>
            <w:r w:rsidRPr="00FF4947">
              <w:t>SETTLEMENT_NAME</w:t>
            </w:r>
          </w:p>
        </w:tc>
        <w:tc>
          <w:tcPr>
            <w:tcW w:w="2250" w:type="dxa"/>
            <w:vAlign w:val="center"/>
          </w:tcPr>
          <w:p w14:paraId="204B7C02" w14:textId="77777777" w:rsidR="00511CA4" w:rsidRPr="00FF4947" w:rsidRDefault="00511CA4" w:rsidP="00A53EF5">
            <w:pPr>
              <w:pStyle w:val="TableBodyTextMIRB"/>
            </w:pPr>
            <w:r w:rsidRPr="00FF4947">
              <w:t>VARCHAR2(40)</w:t>
            </w:r>
          </w:p>
        </w:tc>
        <w:tc>
          <w:tcPr>
            <w:tcW w:w="1710" w:type="dxa"/>
            <w:vAlign w:val="center"/>
          </w:tcPr>
          <w:p w14:paraId="0AE10C95" w14:textId="2C222A43" w:rsidR="00511CA4" w:rsidRPr="00FF4947" w:rsidRDefault="00285B1E" w:rsidP="00A53EF5">
            <w:pPr>
              <w:pStyle w:val="TableBodyTextMIRB"/>
            </w:pPr>
            <w:r w:rsidRPr="00FF4947">
              <w:t>Oui</w:t>
            </w:r>
          </w:p>
        </w:tc>
        <w:tc>
          <w:tcPr>
            <w:tcW w:w="1980" w:type="dxa"/>
            <w:vAlign w:val="center"/>
          </w:tcPr>
          <w:p w14:paraId="76AC57EA" w14:textId="77777777" w:rsidR="00511CA4" w:rsidRPr="00FF4947" w:rsidRDefault="00511CA4" w:rsidP="00A53EF5">
            <w:pPr>
              <w:pStyle w:val="TableBodyTextMIRB"/>
            </w:pPr>
            <w:r w:rsidRPr="00FF4947">
              <w:t>SETTLEMENT</w:t>
            </w:r>
          </w:p>
        </w:tc>
        <w:tc>
          <w:tcPr>
            <w:tcW w:w="6480" w:type="dxa"/>
            <w:vAlign w:val="center"/>
          </w:tcPr>
          <w:p w14:paraId="4CB59728" w14:textId="6C9F9104" w:rsidR="00511CA4" w:rsidRPr="00FF4947" w:rsidRDefault="00D5647B" w:rsidP="00A53EF5">
            <w:pPr>
              <w:pStyle w:val="TableBodyTextMIRB"/>
            </w:pPr>
            <w:r w:rsidRPr="00FF4947">
              <w:t>Nom de la région urbaine, de la subdivision, de la petite ville ou de l</w:t>
            </w:r>
            <w:r w:rsidR="00FF4947" w:rsidRPr="00FF4947">
              <w:t>’</w:t>
            </w:r>
            <w:r w:rsidRPr="00FF4947">
              <w:t>agglomération de chalets où se trouve la terre humide ou dont elle est la plus proche. Section 2.5 du manuel du SETHO.</w:t>
            </w:r>
          </w:p>
        </w:tc>
      </w:tr>
      <w:tr w:rsidR="00511CA4" w:rsidRPr="00FF4947" w14:paraId="4DEBF3A5" w14:textId="77777777" w:rsidTr="00A53EF5">
        <w:trPr>
          <w:cantSplit/>
          <w:trHeight w:val="432"/>
        </w:trPr>
        <w:tc>
          <w:tcPr>
            <w:tcW w:w="5058" w:type="dxa"/>
            <w:vAlign w:val="center"/>
          </w:tcPr>
          <w:p w14:paraId="2FA225BD" w14:textId="77777777" w:rsidR="00511CA4" w:rsidRPr="00FF4947" w:rsidRDefault="00511CA4" w:rsidP="00A53EF5">
            <w:pPr>
              <w:pStyle w:val="TableColumnNameMIRB"/>
            </w:pPr>
            <w:r w:rsidRPr="00FF4947">
              <w:t>SETTLEMENT_SCORE</w:t>
            </w:r>
          </w:p>
        </w:tc>
        <w:tc>
          <w:tcPr>
            <w:tcW w:w="2250" w:type="dxa"/>
            <w:vAlign w:val="center"/>
          </w:tcPr>
          <w:p w14:paraId="7A8E939B" w14:textId="77777777" w:rsidR="00511CA4" w:rsidRPr="00FF4947" w:rsidRDefault="00511CA4" w:rsidP="00A53EF5">
            <w:pPr>
              <w:pStyle w:val="TableBodyTextMIRB"/>
            </w:pPr>
            <w:r w:rsidRPr="00FF4947">
              <w:t>NUMBER(2)</w:t>
            </w:r>
          </w:p>
        </w:tc>
        <w:tc>
          <w:tcPr>
            <w:tcW w:w="1710" w:type="dxa"/>
            <w:vAlign w:val="center"/>
          </w:tcPr>
          <w:p w14:paraId="4AC19A3E" w14:textId="0CCF92DF" w:rsidR="00511CA4" w:rsidRPr="00FF4947" w:rsidRDefault="00285B1E" w:rsidP="00A53EF5">
            <w:pPr>
              <w:pStyle w:val="TableBodyTextMIRB"/>
            </w:pPr>
            <w:r w:rsidRPr="00FF4947">
              <w:t>Oui</w:t>
            </w:r>
          </w:p>
        </w:tc>
        <w:tc>
          <w:tcPr>
            <w:tcW w:w="1980" w:type="dxa"/>
            <w:vAlign w:val="center"/>
          </w:tcPr>
          <w:p w14:paraId="00471CF6" w14:textId="77777777" w:rsidR="00511CA4" w:rsidRPr="00FF4947" w:rsidRDefault="00511CA4" w:rsidP="00A53EF5">
            <w:pPr>
              <w:pStyle w:val="TableBodyTextMIRB"/>
            </w:pPr>
            <w:r w:rsidRPr="00FF4947">
              <w:t>SETT_SCORE</w:t>
            </w:r>
          </w:p>
        </w:tc>
        <w:tc>
          <w:tcPr>
            <w:tcW w:w="6480" w:type="dxa"/>
            <w:vAlign w:val="center"/>
          </w:tcPr>
          <w:p w14:paraId="432EB414" w14:textId="0C44AAA0" w:rsidR="00511CA4" w:rsidRPr="00FF4947" w:rsidRDefault="00511CA4" w:rsidP="00A53EF5">
            <w:pPr>
              <w:pStyle w:val="TableBodyTextMIRB"/>
            </w:pPr>
            <w:r w:rsidRPr="00FF4947">
              <w:t>Score basé sur la population et la distance par rapport à des établissements humains. Section 2.5 du manuel du SETHO. (Valeur de 40 au maximum)</w:t>
            </w:r>
          </w:p>
          <w:p w14:paraId="71BF2B45" w14:textId="652B15DC" w:rsidR="00511CA4" w:rsidRPr="00FF4947" w:rsidRDefault="00F17622" w:rsidP="00A53EF5">
            <w:pPr>
              <w:pStyle w:val="TableBodyTextMIRB"/>
              <w:spacing w:before="120"/>
            </w:pPr>
            <w:r w:rsidRPr="00FF4947">
              <w:rPr>
                <w:b/>
              </w:rPr>
              <w:t>VALEURS VALIDES</w:t>
            </w:r>
            <w:r w:rsidRPr="00FF4947">
              <w:t>: ENTRE 0 ET 40</w:t>
            </w:r>
          </w:p>
        </w:tc>
      </w:tr>
      <w:tr w:rsidR="00511CA4" w:rsidRPr="00FF4947" w14:paraId="65748A46" w14:textId="77777777" w:rsidTr="00A53EF5">
        <w:trPr>
          <w:cantSplit/>
          <w:trHeight w:val="432"/>
        </w:trPr>
        <w:tc>
          <w:tcPr>
            <w:tcW w:w="5058" w:type="dxa"/>
            <w:vAlign w:val="center"/>
          </w:tcPr>
          <w:p w14:paraId="6FEEEB43" w14:textId="77777777" w:rsidR="00511CA4" w:rsidRPr="00FF4947" w:rsidRDefault="00511CA4" w:rsidP="00A53EF5">
            <w:pPr>
              <w:pStyle w:val="TableColumnNameMIRB"/>
            </w:pPr>
            <w:r w:rsidRPr="00FF4947">
              <w:t>OWNERSHIP_FA_TRUST</w:t>
            </w:r>
          </w:p>
        </w:tc>
        <w:tc>
          <w:tcPr>
            <w:tcW w:w="2250" w:type="dxa"/>
            <w:vAlign w:val="center"/>
          </w:tcPr>
          <w:p w14:paraId="3BC45FE1" w14:textId="77777777" w:rsidR="00511CA4" w:rsidRPr="00FF4947" w:rsidRDefault="00511CA4" w:rsidP="00A53EF5">
            <w:pPr>
              <w:pStyle w:val="TableBodyTextMIRB"/>
            </w:pPr>
            <w:r w:rsidRPr="00FF4947">
              <w:t>NUMBER(3,2)</w:t>
            </w:r>
          </w:p>
        </w:tc>
        <w:tc>
          <w:tcPr>
            <w:tcW w:w="1710" w:type="dxa"/>
            <w:vAlign w:val="center"/>
          </w:tcPr>
          <w:p w14:paraId="779EFBFF" w14:textId="3975CB02" w:rsidR="00511CA4" w:rsidRPr="00FF4947" w:rsidRDefault="00285B1E" w:rsidP="00A53EF5">
            <w:pPr>
              <w:pStyle w:val="TableBodyTextMIRB"/>
            </w:pPr>
            <w:r w:rsidRPr="00FF4947">
              <w:t>Non</w:t>
            </w:r>
          </w:p>
        </w:tc>
        <w:tc>
          <w:tcPr>
            <w:tcW w:w="1980" w:type="dxa"/>
            <w:vAlign w:val="center"/>
          </w:tcPr>
          <w:p w14:paraId="29366DDC" w14:textId="77777777" w:rsidR="00511CA4" w:rsidRPr="00FF4947" w:rsidRDefault="00511CA4" w:rsidP="00A53EF5">
            <w:pPr>
              <w:pStyle w:val="TableBodyTextMIRB"/>
            </w:pPr>
            <w:r w:rsidRPr="00FF4947">
              <w:t>FA_TRUST</w:t>
            </w:r>
          </w:p>
        </w:tc>
        <w:tc>
          <w:tcPr>
            <w:tcW w:w="6480" w:type="dxa"/>
            <w:vAlign w:val="center"/>
          </w:tcPr>
          <w:p w14:paraId="28214D17" w14:textId="0A3393D1" w:rsidR="00511CA4" w:rsidRPr="00FF4947" w:rsidRDefault="00D5647B" w:rsidP="00A53EF5">
            <w:pPr>
              <w:pStyle w:val="TableBodyTextMIRB"/>
            </w:pPr>
            <w:r w:rsidRPr="00FF4947">
              <w:t>Surface fractionnaire de la terre humide de propriété publique ou privée détenue sous contrat ou en fiducie pour la protection de la terre humide. Section 2.6 du manuel du SETHO. (Valeur de 1 au maximum)</w:t>
            </w:r>
          </w:p>
          <w:p w14:paraId="20973FBA" w14:textId="79107947"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3973F1B4" w14:textId="77777777" w:rsidTr="00A53EF5">
        <w:trPr>
          <w:cantSplit/>
          <w:trHeight w:val="432"/>
        </w:trPr>
        <w:tc>
          <w:tcPr>
            <w:tcW w:w="5058" w:type="dxa"/>
            <w:vAlign w:val="center"/>
          </w:tcPr>
          <w:p w14:paraId="42E9991D" w14:textId="77777777" w:rsidR="00511CA4" w:rsidRPr="00FF4947" w:rsidRDefault="00511CA4" w:rsidP="00A53EF5">
            <w:pPr>
              <w:pStyle w:val="TableColumnNameMIRB"/>
            </w:pPr>
            <w:r w:rsidRPr="00FF4947">
              <w:lastRenderedPageBreak/>
              <w:t>OWNERSHIP_FA_PUBLIC</w:t>
            </w:r>
          </w:p>
        </w:tc>
        <w:tc>
          <w:tcPr>
            <w:tcW w:w="2250" w:type="dxa"/>
            <w:vAlign w:val="center"/>
          </w:tcPr>
          <w:p w14:paraId="16A3C6C7" w14:textId="77777777" w:rsidR="00511CA4" w:rsidRPr="00FF4947" w:rsidRDefault="00511CA4" w:rsidP="00A53EF5">
            <w:pPr>
              <w:pStyle w:val="TableBodyTextMIRB"/>
            </w:pPr>
            <w:r w:rsidRPr="00FF4947">
              <w:t>NUMBER(3,2)</w:t>
            </w:r>
          </w:p>
        </w:tc>
        <w:tc>
          <w:tcPr>
            <w:tcW w:w="1710" w:type="dxa"/>
            <w:vAlign w:val="center"/>
          </w:tcPr>
          <w:p w14:paraId="240D8095" w14:textId="6C89B61A" w:rsidR="00511CA4" w:rsidRPr="00FF4947" w:rsidRDefault="00285B1E" w:rsidP="00A53EF5">
            <w:pPr>
              <w:pStyle w:val="TableBodyTextMIRB"/>
            </w:pPr>
            <w:r w:rsidRPr="00FF4947">
              <w:t>Non</w:t>
            </w:r>
          </w:p>
        </w:tc>
        <w:tc>
          <w:tcPr>
            <w:tcW w:w="1980" w:type="dxa"/>
            <w:vAlign w:val="center"/>
          </w:tcPr>
          <w:p w14:paraId="350AA820" w14:textId="77777777" w:rsidR="00511CA4" w:rsidRPr="00FF4947" w:rsidRDefault="00511CA4" w:rsidP="00A53EF5">
            <w:pPr>
              <w:pStyle w:val="TableBodyTextMIRB"/>
            </w:pPr>
            <w:r w:rsidRPr="00FF4947">
              <w:t>FA_PUBLIC</w:t>
            </w:r>
          </w:p>
        </w:tc>
        <w:tc>
          <w:tcPr>
            <w:tcW w:w="6480" w:type="dxa"/>
            <w:vAlign w:val="center"/>
          </w:tcPr>
          <w:p w14:paraId="74E09EDA" w14:textId="453E19C8" w:rsidR="00511CA4" w:rsidRPr="00FF4947" w:rsidRDefault="00C717F8" w:rsidP="00A53EF5">
            <w:pPr>
              <w:pStyle w:val="TableBodyTextMIRB"/>
            </w:pPr>
            <w:r w:rsidRPr="00FF4947">
              <w:t>Surface fractionnaire de la terre humide de propriété publique non détenue sous contrat ou en fiducie pour la protection de la terre humide. Section 2.6 du manuel du SETHO. (Valeur de 1 au maximum)</w:t>
            </w:r>
          </w:p>
          <w:p w14:paraId="683AF91E" w14:textId="73C09A7C"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2DD19C00" w14:textId="77777777" w:rsidTr="00A53EF5">
        <w:trPr>
          <w:cantSplit/>
          <w:trHeight w:val="432"/>
        </w:trPr>
        <w:tc>
          <w:tcPr>
            <w:tcW w:w="5058" w:type="dxa"/>
            <w:vAlign w:val="center"/>
          </w:tcPr>
          <w:p w14:paraId="300C5F42" w14:textId="77777777" w:rsidR="00511CA4" w:rsidRPr="00FF4947" w:rsidRDefault="00511CA4" w:rsidP="00A53EF5">
            <w:pPr>
              <w:pStyle w:val="TableColumnNameMIRB"/>
            </w:pPr>
            <w:r w:rsidRPr="00FF4947">
              <w:t>OWNERSHIP_FA_PRIVATE</w:t>
            </w:r>
          </w:p>
        </w:tc>
        <w:tc>
          <w:tcPr>
            <w:tcW w:w="2250" w:type="dxa"/>
            <w:vAlign w:val="center"/>
          </w:tcPr>
          <w:p w14:paraId="65AF2AC9" w14:textId="77777777" w:rsidR="00511CA4" w:rsidRPr="00FF4947" w:rsidRDefault="00511CA4" w:rsidP="00A53EF5">
            <w:pPr>
              <w:pStyle w:val="TableBodyTextMIRB"/>
            </w:pPr>
            <w:r w:rsidRPr="00FF4947">
              <w:t>NUMBER(3,2)</w:t>
            </w:r>
          </w:p>
        </w:tc>
        <w:tc>
          <w:tcPr>
            <w:tcW w:w="1710" w:type="dxa"/>
            <w:vAlign w:val="center"/>
          </w:tcPr>
          <w:p w14:paraId="0C09499F" w14:textId="1FA24A9B" w:rsidR="00511CA4" w:rsidRPr="00FF4947" w:rsidRDefault="00285B1E" w:rsidP="00A53EF5">
            <w:pPr>
              <w:pStyle w:val="TableBodyTextMIRB"/>
            </w:pPr>
            <w:r w:rsidRPr="00FF4947">
              <w:t>Non</w:t>
            </w:r>
          </w:p>
        </w:tc>
        <w:tc>
          <w:tcPr>
            <w:tcW w:w="1980" w:type="dxa"/>
            <w:vAlign w:val="center"/>
          </w:tcPr>
          <w:p w14:paraId="5B5A221D" w14:textId="77777777" w:rsidR="00511CA4" w:rsidRPr="00FF4947" w:rsidRDefault="00511CA4" w:rsidP="00A53EF5">
            <w:pPr>
              <w:pStyle w:val="TableBodyTextMIRB"/>
            </w:pPr>
            <w:r w:rsidRPr="00FF4947">
              <w:t>FA_PRIVATE</w:t>
            </w:r>
          </w:p>
        </w:tc>
        <w:tc>
          <w:tcPr>
            <w:tcW w:w="6480" w:type="dxa"/>
            <w:vAlign w:val="center"/>
          </w:tcPr>
          <w:p w14:paraId="2BDBAC12" w14:textId="4046A18D" w:rsidR="00511CA4" w:rsidRPr="00FF4947" w:rsidRDefault="00C717F8" w:rsidP="00A53EF5">
            <w:pPr>
              <w:pStyle w:val="TableBodyTextMIRB"/>
            </w:pPr>
            <w:r w:rsidRPr="00FF4947">
              <w:t>Surface fractionnaire de la terre humide de propriété privée non détenue sous contrat ou en fiducie pour la protection de la terre humide. Section 2.6 du manuel du SETHO. (Valeur de 1 au maximum)</w:t>
            </w:r>
          </w:p>
          <w:p w14:paraId="2564F9D8" w14:textId="207B89DB" w:rsidR="00511CA4" w:rsidRPr="00FF4947" w:rsidRDefault="00F17622" w:rsidP="00A53EF5">
            <w:pPr>
              <w:pStyle w:val="TableBodyTextMIRB"/>
              <w:spacing w:before="120"/>
            </w:pPr>
            <w:r w:rsidRPr="00FF4947">
              <w:rPr>
                <w:b/>
              </w:rPr>
              <w:t>VALEURS VALIDES</w:t>
            </w:r>
            <w:r w:rsidRPr="00FF4947">
              <w:t>: ENTRE 0 ET 1</w:t>
            </w:r>
          </w:p>
        </w:tc>
      </w:tr>
      <w:tr w:rsidR="00511CA4" w:rsidRPr="00FF4947" w14:paraId="67460CDA" w14:textId="77777777" w:rsidTr="00A53EF5">
        <w:trPr>
          <w:cantSplit/>
          <w:trHeight w:val="432"/>
        </w:trPr>
        <w:tc>
          <w:tcPr>
            <w:tcW w:w="5058" w:type="dxa"/>
            <w:vAlign w:val="center"/>
          </w:tcPr>
          <w:p w14:paraId="5D5A7F3E" w14:textId="77777777" w:rsidR="00511CA4" w:rsidRPr="00FF4947" w:rsidRDefault="00511CA4" w:rsidP="00A53EF5">
            <w:pPr>
              <w:pStyle w:val="TableColumnNameMIRB"/>
            </w:pPr>
            <w:r w:rsidRPr="00FF4947">
              <w:t>OWNERSHIP_SCORE</w:t>
            </w:r>
          </w:p>
        </w:tc>
        <w:tc>
          <w:tcPr>
            <w:tcW w:w="2250" w:type="dxa"/>
            <w:vAlign w:val="center"/>
          </w:tcPr>
          <w:p w14:paraId="73D06628" w14:textId="77777777" w:rsidR="00511CA4" w:rsidRPr="00FF4947" w:rsidRDefault="00511CA4" w:rsidP="00A53EF5">
            <w:pPr>
              <w:pStyle w:val="TableBodyTextMIRB"/>
            </w:pPr>
            <w:r w:rsidRPr="00FF4947">
              <w:t>NUMBER(2)</w:t>
            </w:r>
          </w:p>
        </w:tc>
        <w:tc>
          <w:tcPr>
            <w:tcW w:w="1710" w:type="dxa"/>
            <w:vAlign w:val="center"/>
          </w:tcPr>
          <w:p w14:paraId="1CEBF74E" w14:textId="0F34D3CB" w:rsidR="00511CA4" w:rsidRPr="00FF4947" w:rsidRDefault="00285B1E" w:rsidP="00A53EF5">
            <w:pPr>
              <w:pStyle w:val="TableBodyTextMIRB"/>
            </w:pPr>
            <w:r w:rsidRPr="00FF4947">
              <w:t>Oui</w:t>
            </w:r>
          </w:p>
        </w:tc>
        <w:tc>
          <w:tcPr>
            <w:tcW w:w="1980" w:type="dxa"/>
            <w:vAlign w:val="center"/>
          </w:tcPr>
          <w:p w14:paraId="237B3F08" w14:textId="77777777" w:rsidR="00511CA4" w:rsidRPr="00FF4947" w:rsidRDefault="00511CA4" w:rsidP="00A53EF5">
            <w:pPr>
              <w:pStyle w:val="TableBodyTextMIRB"/>
            </w:pPr>
            <w:r w:rsidRPr="00FF4947">
              <w:t>OWNERSHIP</w:t>
            </w:r>
          </w:p>
        </w:tc>
        <w:tc>
          <w:tcPr>
            <w:tcW w:w="6480" w:type="dxa"/>
            <w:vAlign w:val="center"/>
          </w:tcPr>
          <w:p w14:paraId="4A2DEBA0" w14:textId="34B301E5" w:rsidR="00511CA4" w:rsidRPr="00FF4947" w:rsidRDefault="00511CA4" w:rsidP="00A53EF5">
            <w:pPr>
              <w:pStyle w:val="TableBodyTextMIRB"/>
            </w:pPr>
            <w:r w:rsidRPr="00FF4947">
              <w:t>Score pour le type de propriété foncière et de protection. Section 2.6 du manuel du SETHO. (Valeur de 10 au maximum)</w:t>
            </w:r>
          </w:p>
          <w:p w14:paraId="5EB52B2C" w14:textId="65C4A144" w:rsidR="00511CA4" w:rsidRPr="00FF4947" w:rsidRDefault="00F17622" w:rsidP="00A53EF5">
            <w:pPr>
              <w:pStyle w:val="TableBodyTextMIRB"/>
              <w:spacing w:before="120"/>
            </w:pPr>
            <w:r w:rsidRPr="00FF4947">
              <w:rPr>
                <w:b/>
              </w:rPr>
              <w:t>VALEURS VALIDES</w:t>
            </w:r>
            <w:r w:rsidRPr="00FF4947">
              <w:t>: ENTRE 4 ET 10</w:t>
            </w:r>
          </w:p>
        </w:tc>
      </w:tr>
      <w:tr w:rsidR="00511CA4" w:rsidRPr="00FF4947" w14:paraId="1F6E2F12" w14:textId="77777777" w:rsidTr="00A53EF5">
        <w:trPr>
          <w:cantSplit/>
          <w:trHeight w:val="432"/>
        </w:trPr>
        <w:tc>
          <w:tcPr>
            <w:tcW w:w="5058" w:type="dxa"/>
            <w:vAlign w:val="center"/>
          </w:tcPr>
          <w:p w14:paraId="0567E72F" w14:textId="77777777" w:rsidR="00511CA4" w:rsidRPr="00FF4947" w:rsidRDefault="00511CA4" w:rsidP="00A53EF5">
            <w:pPr>
              <w:pStyle w:val="TableColumnNameMIRB"/>
            </w:pPr>
            <w:r w:rsidRPr="00FF4947">
              <w:t>SIZE_SOCIAL_SCORE</w:t>
            </w:r>
          </w:p>
        </w:tc>
        <w:tc>
          <w:tcPr>
            <w:tcW w:w="2250" w:type="dxa"/>
            <w:vAlign w:val="center"/>
          </w:tcPr>
          <w:p w14:paraId="7E1C9D55" w14:textId="77777777" w:rsidR="00511CA4" w:rsidRPr="00FF4947" w:rsidRDefault="00511CA4" w:rsidP="00A53EF5">
            <w:pPr>
              <w:pStyle w:val="TableBodyTextMIRB"/>
            </w:pPr>
            <w:r w:rsidRPr="00FF4947">
              <w:t>NUMBER(2)</w:t>
            </w:r>
          </w:p>
        </w:tc>
        <w:tc>
          <w:tcPr>
            <w:tcW w:w="1710" w:type="dxa"/>
            <w:vAlign w:val="center"/>
          </w:tcPr>
          <w:p w14:paraId="2ACCCCFA" w14:textId="3D1BD012" w:rsidR="00511CA4" w:rsidRPr="00FF4947" w:rsidRDefault="00285B1E" w:rsidP="00A53EF5">
            <w:pPr>
              <w:pStyle w:val="TableBodyTextMIRB"/>
            </w:pPr>
            <w:r w:rsidRPr="00FF4947">
              <w:t>Oui</w:t>
            </w:r>
          </w:p>
        </w:tc>
        <w:tc>
          <w:tcPr>
            <w:tcW w:w="1980" w:type="dxa"/>
            <w:vAlign w:val="center"/>
          </w:tcPr>
          <w:p w14:paraId="0DE0597B" w14:textId="77777777" w:rsidR="00511CA4" w:rsidRPr="00FF4947" w:rsidRDefault="00511CA4" w:rsidP="00A53EF5">
            <w:pPr>
              <w:pStyle w:val="TableBodyTextMIRB"/>
            </w:pPr>
            <w:r w:rsidRPr="00FF4947">
              <w:t>SIZE_SOC</w:t>
            </w:r>
          </w:p>
        </w:tc>
        <w:tc>
          <w:tcPr>
            <w:tcW w:w="6480" w:type="dxa"/>
            <w:vAlign w:val="center"/>
          </w:tcPr>
          <w:p w14:paraId="72D5822C" w14:textId="2752CB2B" w:rsidR="00511CA4" w:rsidRPr="00FF4947" w:rsidRDefault="00511CA4" w:rsidP="00A53EF5">
            <w:pPr>
              <w:pStyle w:val="TableBodyTextMIRB"/>
            </w:pPr>
            <w:r w:rsidRPr="00FF4947">
              <w:t>Score pour la superficie totale de la terre humide par rapport aux valeurs sociales qui lui sont associées. Section 2.7 du manuel du SETHO. (Plage de 1 à 20)</w:t>
            </w:r>
          </w:p>
          <w:p w14:paraId="03EFBE8F" w14:textId="109F8C0E" w:rsidR="00511CA4" w:rsidRPr="00FF4947" w:rsidRDefault="00F17622" w:rsidP="00A53EF5">
            <w:pPr>
              <w:pStyle w:val="TableBodyTextMIRB"/>
              <w:spacing w:before="120"/>
            </w:pPr>
            <w:r w:rsidRPr="00FF4947">
              <w:rPr>
                <w:b/>
              </w:rPr>
              <w:t>VALEURS VALIDES</w:t>
            </w:r>
            <w:r w:rsidRPr="00FF4947">
              <w:t>: ENTRE 1 ET 20</w:t>
            </w:r>
          </w:p>
        </w:tc>
      </w:tr>
      <w:tr w:rsidR="00511CA4" w:rsidRPr="00FF4947" w14:paraId="46F39CE9" w14:textId="77777777" w:rsidTr="00A53EF5">
        <w:trPr>
          <w:cantSplit/>
          <w:trHeight w:val="432"/>
        </w:trPr>
        <w:tc>
          <w:tcPr>
            <w:tcW w:w="5058" w:type="dxa"/>
            <w:vAlign w:val="center"/>
          </w:tcPr>
          <w:p w14:paraId="61108514" w14:textId="77777777" w:rsidR="00511CA4" w:rsidRPr="00FF4947" w:rsidRDefault="00511CA4" w:rsidP="00A53EF5">
            <w:pPr>
              <w:pStyle w:val="TableColumnNameMIRB"/>
            </w:pPr>
            <w:r w:rsidRPr="00FF4947">
              <w:t>ABORIGINAL_SCORE</w:t>
            </w:r>
          </w:p>
        </w:tc>
        <w:tc>
          <w:tcPr>
            <w:tcW w:w="2250" w:type="dxa"/>
            <w:vAlign w:val="center"/>
          </w:tcPr>
          <w:p w14:paraId="51CE2B4E" w14:textId="77777777" w:rsidR="00511CA4" w:rsidRPr="00FF4947" w:rsidRDefault="00511CA4" w:rsidP="00A53EF5">
            <w:pPr>
              <w:pStyle w:val="TableBodyTextMIRB"/>
            </w:pPr>
            <w:r w:rsidRPr="00FF4947">
              <w:t>NUMBER(2)</w:t>
            </w:r>
          </w:p>
        </w:tc>
        <w:tc>
          <w:tcPr>
            <w:tcW w:w="1710" w:type="dxa"/>
            <w:vAlign w:val="center"/>
          </w:tcPr>
          <w:p w14:paraId="6D601D69" w14:textId="70519988" w:rsidR="00511CA4" w:rsidRPr="00FF4947" w:rsidRDefault="00285B1E" w:rsidP="00A53EF5">
            <w:pPr>
              <w:pStyle w:val="TableBodyTextMIRB"/>
            </w:pPr>
            <w:r w:rsidRPr="00FF4947">
              <w:t>Oui</w:t>
            </w:r>
          </w:p>
        </w:tc>
        <w:tc>
          <w:tcPr>
            <w:tcW w:w="1980" w:type="dxa"/>
            <w:vAlign w:val="center"/>
          </w:tcPr>
          <w:p w14:paraId="1B552954" w14:textId="77777777" w:rsidR="00511CA4" w:rsidRPr="00FF4947" w:rsidRDefault="00511CA4" w:rsidP="00A53EF5">
            <w:pPr>
              <w:pStyle w:val="TableBodyTextMIRB"/>
            </w:pPr>
            <w:r w:rsidRPr="00FF4947">
              <w:t>ABORIGINAL</w:t>
            </w:r>
          </w:p>
        </w:tc>
        <w:tc>
          <w:tcPr>
            <w:tcW w:w="6480" w:type="dxa"/>
            <w:vAlign w:val="center"/>
          </w:tcPr>
          <w:p w14:paraId="2D1F2973" w14:textId="6BDBA46B" w:rsidR="00511CA4" w:rsidRPr="00FF4947" w:rsidRDefault="00C717F8" w:rsidP="00A53EF5">
            <w:pPr>
              <w:pStyle w:val="TableBodyTextMIRB"/>
            </w:pPr>
            <w:r w:rsidRPr="00FF4947">
              <w:t>Importance des valeurs autochtones. Section 2.8.1 du manuel du SETHO.</w:t>
            </w:r>
          </w:p>
          <w:p w14:paraId="1F85E185" w14:textId="38A51787" w:rsidR="00511CA4" w:rsidRPr="00FF4947" w:rsidRDefault="00F17622" w:rsidP="00A53EF5">
            <w:pPr>
              <w:pStyle w:val="TableBodyTextMIRB"/>
            </w:pPr>
            <w:r w:rsidRPr="00FF4947">
              <w:rPr>
                <w:b/>
              </w:rPr>
              <w:t>VALEURS VALIDES</w:t>
            </w:r>
            <w:r w:rsidRPr="00FF4947">
              <w:t>:</w:t>
            </w:r>
          </w:p>
          <w:p w14:paraId="6E295C64" w14:textId="77777777" w:rsidR="00511CA4" w:rsidRPr="00FF4947" w:rsidRDefault="00511CA4" w:rsidP="00A53EF5">
            <w:pPr>
              <w:pStyle w:val="BulletsMIRB"/>
              <w:spacing w:after="0" w:line="276" w:lineRule="auto"/>
            </w:pPr>
            <w:r w:rsidRPr="00FF4947">
              <w:t>30</w:t>
            </w:r>
          </w:p>
          <w:p w14:paraId="43CA678E" w14:textId="77777777" w:rsidR="00511CA4" w:rsidRPr="00FF4947" w:rsidRDefault="00511CA4" w:rsidP="00A53EF5">
            <w:pPr>
              <w:pStyle w:val="BulletsMIRB"/>
              <w:spacing w:after="0" w:line="276" w:lineRule="auto"/>
            </w:pPr>
            <w:r w:rsidRPr="00FF4947">
              <w:t>0</w:t>
            </w:r>
          </w:p>
        </w:tc>
      </w:tr>
      <w:tr w:rsidR="00511CA4" w:rsidRPr="00FF4947" w14:paraId="5EBD567D" w14:textId="77777777" w:rsidTr="00A53EF5">
        <w:trPr>
          <w:cantSplit/>
          <w:trHeight w:val="432"/>
        </w:trPr>
        <w:tc>
          <w:tcPr>
            <w:tcW w:w="5058" w:type="dxa"/>
            <w:vAlign w:val="center"/>
          </w:tcPr>
          <w:p w14:paraId="0AD766D2" w14:textId="77777777" w:rsidR="00511CA4" w:rsidRPr="00FF4947" w:rsidRDefault="00511CA4" w:rsidP="00A53EF5">
            <w:pPr>
              <w:pStyle w:val="TableColumnNameMIRB"/>
            </w:pPr>
            <w:r w:rsidRPr="00FF4947">
              <w:lastRenderedPageBreak/>
              <w:t>CULTURAL_SCORE</w:t>
            </w:r>
          </w:p>
        </w:tc>
        <w:tc>
          <w:tcPr>
            <w:tcW w:w="2250" w:type="dxa"/>
            <w:vAlign w:val="center"/>
          </w:tcPr>
          <w:p w14:paraId="04904768" w14:textId="77777777" w:rsidR="00511CA4" w:rsidRPr="00FF4947" w:rsidRDefault="00511CA4" w:rsidP="00A53EF5">
            <w:pPr>
              <w:pStyle w:val="TableBodyTextMIRB"/>
            </w:pPr>
            <w:r w:rsidRPr="00FF4947">
              <w:t>NUMBER(2)</w:t>
            </w:r>
          </w:p>
        </w:tc>
        <w:tc>
          <w:tcPr>
            <w:tcW w:w="1710" w:type="dxa"/>
            <w:vAlign w:val="center"/>
          </w:tcPr>
          <w:p w14:paraId="2E100E57" w14:textId="7C97341C" w:rsidR="00511CA4" w:rsidRPr="00FF4947" w:rsidRDefault="00285B1E" w:rsidP="00A53EF5">
            <w:pPr>
              <w:pStyle w:val="TableBodyTextMIRB"/>
            </w:pPr>
            <w:r w:rsidRPr="00FF4947">
              <w:t>Oui</w:t>
            </w:r>
          </w:p>
        </w:tc>
        <w:tc>
          <w:tcPr>
            <w:tcW w:w="1980" w:type="dxa"/>
            <w:vAlign w:val="center"/>
          </w:tcPr>
          <w:p w14:paraId="3902E3DE" w14:textId="77777777" w:rsidR="00511CA4" w:rsidRPr="00FF4947" w:rsidRDefault="00511CA4" w:rsidP="00A53EF5">
            <w:pPr>
              <w:pStyle w:val="TableBodyTextMIRB"/>
            </w:pPr>
            <w:r w:rsidRPr="00FF4947">
              <w:t>CULTURAL</w:t>
            </w:r>
          </w:p>
        </w:tc>
        <w:tc>
          <w:tcPr>
            <w:tcW w:w="6480" w:type="dxa"/>
            <w:vAlign w:val="center"/>
          </w:tcPr>
          <w:p w14:paraId="3EEC8155" w14:textId="376DB769" w:rsidR="00511CA4" w:rsidRPr="00FF4947" w:rsidRDefault="00C717F8" w:rsidP="00A53EF5">
            <w:pPr>
              <w:pStyle w:val="TableBodyTextMIRB"/>
            </w:pPr>
            <w:r w:rsidRPr="00FF4947">
              <w:t>Valeurs culturelles issues d</w:t>
            </w:r>
            <w:r w:rsidR="00FF4947" w:rsidRPr="00FF4947">
              <w:t>’</w:t>
            </w:r>
            <w:r w:rsidRPr="00FF4947">
              <w:t>événements historiques. Section 2.8.2 du manuel du SETHO. Il doit y avoir une structure physique de valeur historique ou culturelle dans les limites de la terre humide.</w:t>
            </w:r>
          </w:p>
          <w:p w14:paraId="122A70E0" w14:textId="610D6212" w:rsidR="00511CA4" w:rsidRPr="00FF4947" w:rsidRDefault="00F17622" w:rsidP="00A53EF5">
            <w:pPr>
              <w:pStyle w:val="TableBodyTextMIRB"/>
            </w:pPr>
            <w:r w:rsidRPr="00FF4947">
              <w:rPr>
                <w:b/>
              </w:rPr>
              <w:t>VALEURS VALIDES</w:t>
            </w:r>
            <w:r w:rsidRPr="00FF4947">
              <w:t>:</w:t>
            </w:r>
          </w:p>
          <w:p w14:paraId="0138F06F" w14:textId="77777777" w:rsidR="00511CA4" w:rsidRPr="00FF4947" w:rsidRDefault="00511CA4" w:rsidP="00A53EF5">
            <w:pPr>
              <w:pStyle w:val="BulletsMIRB"/>
              <w:spacing w:after="0" w:line="276" w:lineRule="auto"/>
            </w:pPr>
            <w:r w:rsidRPr="00FF4947">
              <w:t>30</w:t>
            </w:r>
          </w:p>
          <w:p w14:paraId="006C8880" w14:textId="77777777" w:rsidR="00511CA4" w:rsidRPr="00FF4947" w:rsidRDefault="00511CA4" w:rsidP="00A53EF5">
            <w:pPr>
              <w:pStyle w:val="BulletsMIRB"/>
              <w:spacing w:after="0" w:line="276" w:lineRule="auto"/>
            </w:pPr>
            <w:r w:rsidRPr="00FF4947">
              <w:t>0</w:t>
            </w:r>
          </w:p>
        </w:tc>
      </w:tr>
      <w:tr w:rsidR="00511CA4" w:rsidRPr="00FF4947" w14:paraId="26074FF5" w14:textId="77777777" w:rsidTr="00A53EF5">
        <w:trPr>
          <w:cantSplit/>
          <w:trHeight w:val="432"/>
        </w:trPr>
        <w:tc>
          <w:tcPr>
            <w:tcW w:w="5058" w:type="dxa"/>
            <w:vAlign w:val="center"/>
          </w:tcPr>
          <w:p w14:paraId="20ABE365" w14:textId="77777777" w:rsidR="00511CA4" w:rsidRPr="00FF4947" w:rsidRDefault="00511CA4" w:rsidP="00A53EF5">
            <w:pPr>
              <w:pStyle w:val="TableColumnNameMIRB"/>
            </w:pPr>
            <w:r w:rsidRPr="00FF4947">
              <w:t>ABORIGINAL_CULTURAL_SCORE</w:t>
            </w:r>
          </w:p>
        </w:tc>
        <w:tc>
          <w:tcPr>
            <w:tcW w:w="2250" w:type="dxa"/>
            <w:vAlign w:val="center"/>
          </w:tcPr>
          <w:p w14:paraId="7D3F6D15" w14:textId="77777777" w:rsidR="00511CA4" w:rsidRPr="00FF4947" w:rsidRDefault="00511CA4" w:rsidP="00A53EF5">
            <w:pPr>
              <w:pStyle w:val="TableBodyTextMIRB"/>
            </w:pPr>
            <w:r w:rsidRPr="00FF4947">
              <w:t>NUMBER(2)</w:t>
            </w:r>
          </w:p>
        </w:tc>
        <w:tc>
          <w:tcPr>
            <w:tcW w:w="1710" w:type="dxa"/>
            <w:vAlign w:val="center"/>
          </w:tcPr>
          <w:p w14:paraId="0548C534" w14:textId="3CD6DEB9" w:rsidR="00511CA4" w:rsidRPr="00FF4947" w:rsidRDefault="00285B1E" w:rsidP="00A53EF5">
            <w:pPr>
              <w:pStyle w:val="TableBodyTextMIRB"/>
            </w:pPr>
            <w:r w:rsidRPr="00FF4947">
              <w:t>Oui</w:t>
            </w:r>
          </w:p>
        </w:tc>
        <w:tc>
          <w:tcPr>
            <w:tcW w:w="1980" w:type="dxa"/>
            <w:vAlign w:val="center"/>
          </w:tcPr>
          <w:p w14:paraId="53C2180F" w14:textId="77777777" w:rsidR="00511CA4" w:rsidRPr="00FF4947" w:rsidRDefault="00511CA4" w:rsidP="00A53EF5">
            <w:pPr>
              <w:pStyle w:val="TableBodyTextMIRB"/>
            </w:pPr>
            <w:r w:rsidRPr="00FF4947">
              <w:t>ABORIG_C</w:t>
            </w:r>
          </w:p>
        </w:tc>
        <w:tc>
          <w:tcPr>
            <w:tcW w:w="6480" w:type="dxa"/>
            <w:vAlign w:val="center"/>
          </w:tcPr>
          <w:p w14:paraId="5821CBD1" w14:textId="02DD55E4" w:rsidR="00511CA4" w:rsidRPr="00FF4947" w:rsidRDefault="00C717F8" w:rsidP="00A53EF5">
            <w:pPr>
              <w:pStyle w:val="TableBodyTextMIRB"/>
            </w:pPr>
            <w:r w:rsidRPr="00FF4947">
              <w:t xml:space="preserve">Score total des </w:t>
            </w:r>
            <w:proofErr w:type="spellStart"/>
            <w:r w:rsidRPr="00FF4947">
              <w:t>Aboriginal</w:t>
            </w:r>
            <w:proofErr w:type="spellEnd"/>
            <w:r w:rsidRPr="00FF4947">
              <w:t xml:space="preserve"> Values and Cultural </w:t>
            </w:r>
            <w:proofErr w:type="spellStart"/>
            <w:r w:rsidRPr="00FF4947">
              <w:t>Heritage</w:t>
            </w:r>
            <w:proofErr w:type="spellEnd"/>
            <w:r w:rsidRPr="00FF4947">
              <w:t>. Section 2.8 du manuel du SETHO (Valeur de 30 au maximum)</w:t>
            </w:r>
          </w:p>
          <w:p w14:paraId="2394FEFF" w14:textId="701DA77E" w:rsidR="00511CA4" w:rsidRPr="00FF4947" w:rsidRDefault="00F17622" w:rsidP="00A53EF5">
            <w:pPr>
              <w:pStyle w:val="TableBodyTextMIRB"/>
            </w:pPr>
            <w:r w:rsidRPr="00FF4947">
              <w:rPr>
                <w:b/>
              </w:rPr>
              <w:t>VALEURS VALIDES</w:t>
            </w:r>
            <w:r w:rsidRPr="00FF4947">
              <w:t>: ENTRE 0 ET 30</w:t>
            </w:r>
          </w:p>
        </w:tc>
      </w:tr>
      <w:tr w:rsidR="00511CA4" w:rsidRPr="00FF4947" w14:paraId="495ACAFA" w14:textId="77777777" w:rsidTr="00A53EF5">
        <w:trPr>
          <w:cantSplit/>
          <w:trHeight w:val="432"/>
        </w:trPr>
        <w:tc>
          <w:tcPr>
            <w:tcW w:w="5058" w:type="dxa"/>
            <w:vAlign w:val="center"/>
          </w:tcPr>
          <w:p w14:paraId="0193433F" w14:textId="77777777" w:rsidR="00511CA4" w:rsidRPr="00FF4947" w:rsidRDefault="00511CA4" w:rsidP="00A53EF5">
            <w:pPr>
              <w:pStyle w:val="TableColumnNameMIRB"/>
            </w:pPr>
            <w:r w:rsidRPr="00FF4947">
              <w:t>EFFECTIVE_DATETIME</w:t>
            </w:r>
          </w:p>
        </w:tc>
        <w:tc>
          <w:tcPr>
            <w:tcW w:w="2250" w:type="dxa"/>
            <w:vAlign w:val="center"/>
          </w:tcPr>
          <w:p w14:paraId="0987882E" w14:textId="77777777" w:rsidR="00511CA4" w:rsidRPr="00FF4947" w:rsidRDefault="00511CA4" w:rsidP="00A53EF5">
            <w:pPr>
              <w:pStyle w:val="TableBodyTextMIRB"/>
            </w:pPr>
            <w:r w:rsidRPr="00FF4947">
              <w:t>DATE</w:t>
            </w:r>
          </w:p>
        </w:tc>
        <w:tc>
          <w:tcPr>
            <w:tcW w:w="1710" w:type="dxa"/>
            <w:vAlign w:val="center"/>
          </w:tcPr>
          <w:p w14:paraId="2F7FFA58" w14:textId="092F5C67" w:rsidR="00511CA4" w:rsidRPr="00FF4947" w:rsidRDefault="00285B1E" w:rsidP="00A53EF5">
            <w:pPr>
              <w:pStyle w:val="TableBodyTextMIRB"/>
            </w:pPr>
            <w:r w:rsidRPr="00FF4947">
              <w:t>Oui</w:t>
            </w:r>
          </w:p>
        </w:tc>
        <w:tc>
          <w:tcPr>
            <w:tcW w:w="1980" w:type="dxa"/>
            <w:vAlign w:val="center"/>
          </w:tcPr>
          <w:p w14:paraId="5BB3D8B2" w14:textId="77777777" w:rsidR="00511CA4" w:rsidRPr="00FF4947" w:rsidRDefault="00511CA4" w:rsidP="00A53EF5">
            <w:pPr>
              <w:pStyle w:val="TableBodyTextMIRB"/>
            </w:pPr>
            <w:r w:rsidRPr="00FF4947">
              <w:t>EFF_DATE</w:t>
            </w:r>
          </w:p>
        </w:tc>
        <w:tc>
          <w:tcPr>
            <w:tcW w:w="6480" w:type="dxa"/>
            <w:vAlign w:val="center"/>
          </w:tcPr>
          <w:p w14:paraId="1D8D1B3E" w14:textId="40150F2D" w:rsidR="00511CA4" w:rsidRPr="00FF4947" w:rsidRDefault="003D6578" w:rsidP="00A53EF5">
            <w:pPr>
              <w:pStyle w:val="TableBodyTextMIRB"/>
            </w:pPr>
            <w:r w:rsidRPr="00FF4947">
              <w:t>Attribut ITO: Date/heure à laquelle l</w:t>
            </w:r>
            <w:r w:rsidR="00FF4947" w:rsidRPr="00FF4947">
              <w:t>’</w:t>
            </w:r>
            <w:r w:rsidRPr="00FF4947">
              <w:t>enregistrement a été créé ou modifié pour la dernière fois dans la base de données source.</w:t>
            </w:r>
          </w:p>
        </w:tc>
      </w:tr>
      <w:tr w:rsidR="00511CA4" w:rsidRPr="00FF4947" w14:paraId="7901A159" w14:textId="77777777" w:rsidTr="00A53EF5">
        <w:trPr>
          <w:cantSplit/>
          <w:trHeight w:val="432"/>
        </w:trPr>
        <w:tc>
          <w:tcPr>
            <w:tcW w:w="5058" w:type="dxa"/>
            <w:vAlign w:val="center"/>
          </w:tcPr>
          <w:p w14:paraId="3B29AE2A" w14:textId="77777777" w:rsidR="00511CA4" w:rsidRPr="00FF4947" w:rsidRDefault="00511CA4" w:rsidP="00A53EF5">
            <w:pPr>
              <w:pStyle w:val="TableColumnNameMIRB"/>
            </w:pPr>
            <w:r w:rsidRPr="00FF4947">
              <w:t>SYSTEM_DATETIME</w:t>
            </w:r>
          </w:p>
        </w:tc>
        <w:tc>
          <w:tcPr>
            <w:tcW w:w="2250" w:type="dxa"/>
            <w:vAlign w:val="center"/>
          </w:tcPr>
          <w:p w14:paraId="490B56D3" w14:textId="77777777" w:rsidR="00511CA4" w:rsidRPr="00FF4947" w:rsidRDefault="00511CA4" w:rsidP="00A53EF5">
            <w:pPr>
              <w:pStyle w:val="TableBodyTextMIRB"/>
            </w:pPr>
            <w:r w:rsidRPr="00FF4947">
              <w:t>DATE</w:t>
            </w:r>
          </w:p>
        </w:tc>
        <w:tc>
          <w:tcPr>
            <w:tcW w:w="1710" w:type="dxa"/>
            <w:vAlign w:val="center"/>
          </w:tcPr>
          <w:p w14:paraId="530EC720" w14:textId="73A58C51" w:rsidR="00511CA4" w:rsidRPr="00FF4947" w:rsidRDefault="00285B1E" w:rsidP="00A53EF5">
            <w:pPr>
              <w:pStyle w:val="TableBodyTextMIRB"/>
            </w:pPr>
            <w:r w:rsidRPr="00FF4947">
              <w:t>Oui</w:t>
            </w:r>
          </w:p>
        </w:tc>
        <w:tc>
          <w:tcPr>
            <w:tcW w:w="1980" w:type="dxa"/>
            <w:vAlign w:val="center"/>
          </w:tcPr>
          <w:p w14:paraId="78F9F4BB" w14:textId="77777777" w:rsidR="00511CA4" w:rsidRPr="00FF4947" w:rsidRDefault="00511CA4" w:rsidP="00A53EF5">
            <w:pPr>
              <w:pStyle w:val="TableBodyTextMIRB"/>
            </w:pPr>
            <w:r w:rsidRPr="00FF4947">
              <w:t>SYS_DATE</w:t>
            </w:r>
          </w:p>
        </w:tc>
        <w:tc>
          <w:tcPr>
            <w:tcW w:w="6480" w:type="dxa"/>
            <w:vAlign w:val="center"/>
          </w:tcPr>
          <w:p w14:paraId="282EAF88" w14:textId="68DC50E8" w:rsidR="00511CA4" w:rsidRPr="00FF4947" w:rsidRDefault="003D6578" w:rsidP="00A53EF5">
            <w:pPr>
              <w:pStyle w:val="TableBodyTextMIRB"/>
            </w:pPr>
            <w:r w:rsidRPr="00FF4947">
              <w:t>Attribut ITO: Date/heure à laquelle l</w:t>
            </w:r>
            <w:r w:rsidR="00FF4947" w:rsidRPr="00FF4947">
              <w:t>’</w:t>
            </w:r>
            <w:r w:rsidRPr="00FF4947">
              <w:t>enregistrement a été téléversé ou modifié pour la dernière fois dans la base de données source.</w:t>
            </w:r>
          </w:p>
          <w:p w14:paraId="2210C927" w14:textId="1BD93DCE" w:rsidR="00511CA4" w:rsidRPr="00FF4947" w:rsidRDefault="000255BE" w:rsidP="00A53EF5">
            <w:pPr>
              <w:pStyle w:val="TableBodyTextMIRB"/>
              <w:spacing w:before="120"/>
            </w:pPr>
            <w:r w:rsidRPr="00FF4947">
              <w:rPr>
                <w:b/>
              </w:rPr>
              <w:t>VALEUR PAR DÉFAUT:</w:t>
            </w:r>
            <w:r w:rsidRPr="00FF4947">
              <w:t xml:space="preserve"> SYSDATE</w:t>
            </w:r>
          </w:p>
        </w:tc>
      </w:tr>
    </w:tbl>
    <w:p w14:paraId="4E97DEC6" w14:textId="77777777" w:rsidR="00511CA4" w:rsidRPr="00FF4947" w:rsidRDefault="00511CA4" w:rsidP="00511CA4">
      <w:pPr>
        <w:rPr>
          <w:lang w:eastAsia="en-US"/>
        </w:rPr>
      </w:pPr>
    </w:p>
    <w:p w14:paraId="334A2D1E" w14:textId="77777777" w:rsidR="00511CA4" w:rsidRPr="00FF4947" w:rsidRDefault="00511CA4" w:rsidP="00511CA4">
      <w:r w:rsidRPr="00FF4947">
        <w:br w:type="page"/>
      </w:r>
    </w:p>
    <w:p w14:paraId="3FB1B3E9" w14:textId="77777777" w:rsidR="00511CA4" w:rsidRPr="00FF4947" w:rsidRDefault="00511CA4" w:rsidP="00511CA4">
      <w:pPr>
        <w:pStyle w:val="Heading2NoNumbersMIRB"/>
      </w:pPr>
      <w:bookmarkStart w:id="57" w:name="_Toc503466225"/>
      <w:bookmarkStart w:id="58" w:name="_Toc503512050"/>
      <w:bookmarkStart w:id="59" w:name="_Toc172019310"/>
      <w:r w:rsidRPr="00FF4947">
        <w:lastRenderedPageBreak/>
        <w:t>EVAL_WETLAND_SPECIAL</w:t>
      </w:r>
      <w:bookmarkStart w:id="60" w:name="EVAL_WETLAND_SPECIAL"/>
      <w:bookmarkEnd w:id="57"/>
      <w:bookmarkEnd w:id="58"/>
      <w:bookmarkEnd w:id="59"/>
      <w:bookmarkEnd w:id="60"/>
    </w:p>
    <w:p w14:paraId="1F4FCD95" w14:textId="355F322C" w:rsidR="00511CA4" w:rsidRPr="00FF4947" w:rsidRDefault="003D6578" w:rsidP="00511CA4">
      <w:pPr>
        <w:pStyle w:val="BodyAccessibleTextMIRB"/>
      </w:pPr>
      <w:r w:rsidRPr="00FF4947">
        <w:t xml:space="preserve">Valeurs et scores se rapportant au score </w:t>
      </w:r>
      <w:proofErr w:type="spellStart"/>
      <w:r w:rsidRPr="00FF4947">
        <w:t>Special</w:t>
      </w:r>
      <w:proofErr w:type="spellEnd"/>
      <w:r w:rsidRPr="00FF4947">
        <w:t xml:space="preserve"> </w:t>
      </w:r>
      <w:proofErr w:type="spellStart"/>
      <w:r w:rsidRPr="00FF4947">
        <w:t>Feature</w:t>
      </w:r>
      <w:proofErr w:type="spellEnd"/>
      <w:r w:rsidRPr="00FF4947">
        <w:t xml:space="preserve"> Component Score. Section 4.0 du manuel du SETHO (Nord: 1re édition; Sud: 3e édition).</w:t>
      </w:r>
    </w:p>
    <w:tbl>
      <w:tblPr>
        <w:tblStyle w:val="TableGrid1"/>
        <w:tblW w:w="17478" w:type="dxa"/>
        <w:tblLayout w:type="fixed"/>
        <w:tblLook w:val="05E0" w:firstRow="1" w:lastRow="1" w:firstColumn="1" w:lastColumn="1" w:noHBand="0" w:noVBand="1"/>
        <w:tblCaption w:val="Tableau : EVAL_WETLAND_SPECIAL"/>
        <w:tblDescription w:val="Tableau de recherche des caractéristiques particulières avec la colonne du nom, la colonne du type, le caractère obligatoire ou non obligatoire du champ, le nom abrégé et la description."/>
      </w:tblPr>
      <w:tblGrid>
        <w:gridCol w:w="5058"/>
        <w:gridCol w:w="2250"/>
        <w:gridCol w:w="1710"/>
        <w:gridCol w:w="1980"/>
        <w:gridCol w:w="6480"/>
      </w:tblGrid>
      <w:tr w:rsidR="00A354CB" w:rsidRPr="00FF4947" w14:paraId="0DA3ABAF" w14:textId="77777777" w:rsidTr="00A53EF5">
        <w:trPr>
          <w:cantSplit/>
          <w:trHeight w:val="432"/>
          <w:tblHeader/>
        </w:trPr>
        <w:tc>
          <w:tcPr>
            <w:tcW w:w="5058" w:type="dxa"/>
            <w:vAlign w:val="center"/>
          </w:tcPr>
          <w:p w14:paraId="538EA219" w14:textId="0C7A491D" w:rsidR="00A354CB" w:rsidRPr="00FF4947" w:rsidRDefault="00A354CB" w:rsidP="00A354CB">
            <w:pPr>
              <w:pStyle w:val="TableHeaderRowTextMIRB"/>
            </w:pPr>
            <w:r w:rsidRPr="00FF4947">
              <w:t>Nom de la colonne</w:t>
            </w:r>
          </w:p>
        </w:tc>
        <w:tc>
          <w:tcPr>
            <w:tcW w:w="2250" w:type="dxa"/>
            <w:vAlign w:val="center"/>
          </w:tcPr>
          <w:p w14:paraId="21ED722D" w14:textId="0464A0F4" w:rsidR="00A354CB" w:rsidRPr="00FF4947" w:rsidRDefault="00A354CB" w:rsidP="00A354CB">
            <w:pPr>
              <w:pStyle w:val="TableHeaderRowTextMIRB"/>
            </w:pPr>
            <w:r w:rsidRPr="00FF4947">
              <w:t>Type de colonne</w:t>
            </w:r>
          </w:p>
        </w:tc>
        <w:tc>
          <w:tcPr>
            <w:tcW w:w="1710" w:type="dxa"/>
            <w:vAlign w:val="center"/>
          </w:tcPr>
          <w:p w14:paraId="2D41DAB3" w14:textId="69532304" w:rsidR="00A354CB" w:rsidRPr="00FF4947" w:rsidRDefault="00A354CB" w:rsidP="00A354CB">
            <w:pPr>
              <w:pStyle w:val="TableHeaderRowTextMIRB"/>
            </w:pPr>
            <w:r w:rsidRPr="00FF4947">
              <w:t>Obligatoire</w:t>
            </w:r>
          </w:p>
        </w:tc>
        <w:tc>
          <w:tcPr>
            <w:tcW w:w="1980" w:type="dxa"/>
            <w:vAlign w:val="center"/>
          </w:tcPr>
          <w:p w14:paraId="526FE143" w14:textId="222F629F" w:rsidR="00A354CB" w:rsidRPr="00FF4947" w:rsidRDefault="00A354CB" w:rsidP="00A354CB">
            <w:pPr>
              <w:pStyle w:val="TableHeaderRowTextMIRB"/>
            </w:pPr>
            <w:r w:rsidRPr="00FF4947">
              <w:t>Nom abrégé</w:t>
            </w:r>
          </w:p>
        </w:tc>
        <w:tc>
          <w:tcPr>
            <w:tcW w:w="6480" w:type="dxa"/>
            <w:vAlign w:val="center"/>
          </w:tcPr>
          <w:p w14:paraId="2921B82F" w14:textId="5700CFA7" w:rsidR="00A354CB" w:rsidRPr="00FF4947" w:rsidRDefault="00A354CB" w:rsidP="00A354CB">
            <w:pPr>
              <w:pStyle w:val="TableHeaderRowTextMIRB"/>
            </w:pPr>
            <w:r w:rsidRPr="00FF4947">
              <w:t>Description</w:t>
            </w:r>
          </w:p>
        </w:tc>
      </w:tr>
      <w:tr w:rsidR="00511CA4" w:rsidRPr="00FF4947" w14:paraId="133BF793" w14:textId="77777777" w:rsidTr="00A53EF5">
        <w:trPr>
          <w:cantSplit/>
          <w:trHeight w:val="432"/>
        </w:trPr>
        <w:tc>
          <w:tcPr>
            <w:tcW w:w="5058" w:type="dxa"/>
            <w:vAlign w:val="center"/>
          </w:tcPr>
          <w:p w14:paraId="5AFE0C6C" w14:textId="77777777" w:rsidR="00511CA4" w:rsidRPr="00FF4947" w:rsidRDefault="00511CA4" w:rsidP="00A53EF5">
            <w:pPr>
              <w:pStyle w:val="TableColumnNameMIRB"/>
            </w:pPr>
            <w:r w:rsidRPr="00FF4947">
              <w:t>EVALUATED_WETLAND_ID</w:t>
            </w:r>
          </w:p>
        </w:tc>
        <w:tc>
          <w:tcPr>
            <w:tcW w:w="2250" w:type="dxa"/>
            <w:vAlign w:val="center"/>
          </w:tcPr>
          <w:p w14:paraId="5F2F7FBF" w14:textId="77777777" w:rsidR="00511CA4" w:rsidRPr="00FF4947" w:rsidRDefault="00511CA4" w:rsidP="00A53EF5">
            <w:pPr>
              <w:pStyle w:val="TableBodyTextMIRB"/>
            </w:pPr>
            <w:r w:rsidRPr="00FF4947">
              <w:t>NUMBER(13)</w:t>
            </w:r>
          </w:p>
        </w:tc>
        <w:tc>
          <w:tcPr>
            <w:tcW w:w="1710" w:type="dxa"/>
            <w:vAlign w:val="center"/>
          </w:tcPr>
          <w:p w14:paraId="3C44AD89" w14:textId="179E23A8" w:rsidR="00511CA4" w:rsidRPr="00FF4947" w:rsidRDefault="00A354CB" w:rsidP="00A53EF5">
            <w:pPr>
              <w:pStyle w:val="TableBodyTextMIRB"/>
            </w:pPr>
            <w:r w:rsidRPr="00FF4947">
              <w:t>Oui</w:t>
            </w:r>
          </w:p>
        </w:tc>
        <w:tc>
          <w:tcPr>
            <w:tcW w:w="1980" w:type="dxa"/>
            <w:vAlign w:val="center"/>
          </w:tcPr>
          <w:p w14:paraId="31C230DE" w14:textId="77777777" w:rsidR="00511CA4" w:rsidRPr="00FF4947" w:rsidRDefault="00511CA4" w:rsidP="00A53EF5">
            <w:pPr>
              <w:pStyle w:val="TableBodyTextMIRB"/>
            </w:pPr>
            <w:r w:rsidRPr="00FF4947">
              <w:t>EVAL_ID</w:t>
            </w:r>
          </w:p>
        </w:tc>
        <w:tc>
          <w:tcPr>
            <w:tcW w:w="6480" w:type="dxa"/>
            <w:vAlign w:val="center"/>
          </w:tcPr>
          <w:p w14:paraId="01D99529" w14:textId="3CE4B582" w:rsidR="00511CA4" w:rsidRPr="00FF4947" w:rsidRDefault="00E210AF" w:rsidP="00A53EF5">
            <w:pPr>
              <w:pStyle w:val="TableBodyTextMIRB"/>
            </w:pPr>
            <w:r w:rsidRPr="00FF4947">
              <w:t>Identifiant généré par le système, unique au niveau de l</w:t>
            </w:r>
            <w:r w:rsidR="00FF4947" w:rsidRPr="00FF4947">
              <w:t>’</w:t>
            </w:r>
            <w:r w:rsidRPr="00FF4947">
              <w:t>application. Clé étrangère reliant à Evaluated Wetland.</w:t>
            </w:r>
          </w:p>
        </w:tc>
      </w:tr>
      <w:tr w:rsidR="00511CA4" w:rsidRPr="00FF4947" w14:paraId="1F79F953" w14:textId="77777777" w:rsidTr="00A53EF5">
        <w:trPr>
          <w:cantSplit/>
          <w:trHeight w:val="432"/>
        </w:trPr>
        <w:tc>
          <w:tcPr>
            <w:tcW w:w="5058" w:type="dxa"/>
            <w:vAlign w:val="center"/>
          </w:tcPr>
          <w:p w14:paraId="7E958649" w14:textId="77777777" w:rsidR="00511CA4" w:rsidRPr="00FF4947" w:rsidRDefault="00511CA4" w:rsidP="00A53EF5">
            <w:pPr>
              <w:pStyle w:val="TableColumnNameMIRB"/>
            </w:pPr>
            <w:r w:rsidRPr="00FF4947">
              <w:t>RARITY_WITHIN_LANDSCAPE</w:t>
            </w:r>
          </w:p>
        </w:tc>
        <w:tc>
          <w:tcPr>
            <w:tcW w:w="2250" w:type="dxa"/>
            <w:vAlign w:val="center"/>
          </w:tcPr>
          <w:p w14:paraId="494DA517" w14:textId="77777777" w:rsidR="00511CA4" w:rsidRPr="00FF4947" w:rsidRDefault="00511CA4" w:rsidP="00A53EF5">
            <w:pPr>
              <w:pStyle w:val="TableBodyTextMIRB"/>
            </w:pPr>
            <w:r w:rsidRPr="00FF4947">
              <w:t>NUMBER(2)</w:t>
            </w:r>
          </w:p>
        </w:tc>
        <w:tc>
          <w:tcPr>
            <w:tcW w:w="1710" w:type="dxa"/>
            <w:vAlign w:val="center"/>
          </w:tcPr>
          <w:p w14:paraId="42C345E3" w14:textId="2C961354" w:rsidR="00511CA4" w:rsidRPr="00FF4947" w:rsidRDefault="00A354CB" w:rsidP="00A53EF5">
            <w:pPr>
              <w:pStyle w:val="TableBodyTextMIRB"/>
            </w:pPr>
            <w:r w:rsidRPr="00FF4947">
              <w:t>Non</w:t>
            </w:r>
          </w:p>
        </w:tc>
        <w:tc>
          <w:tcPr>
            <w:tcW w:w="1980" w:type="dxa"/>
            <w:vAlign w:val="center"/>
          </w:tcPr>
          <w:p w14:paraId="585CE9D5" w14:textId="77777777" w:rsidR="00511CA4" w:rsidRPr="00FF4947" w:rsidRDefault="00511CA4" w:rsidP="00A53EF5">
            <w:pPr>
              <w:pStyle w:val="TableBodyTextMIRB"/>
            </w:pPr>
            <w:r w:rsidRPr="00FF4947">
              <w:t>RARITY_WIT</w:t>
            </w:r>
          </w:p>
        </w:tc>
        <w:tc>
          <w:tcPr>
            <w:tcW w:w="6480" w:type="dxa"/>
            <w:vAlign w:val="center"/>
          </w:tcPr>
          <w:p w14:paraId="7F837E72" w14:textId="77B34F6E" w:rsidR="00511CA4" w:rsidRPr="00FF4947" w:rsidRDefault="00511CA4" w:rsidP="00A53EF5">
            <w:pPr>
              <w:pStyle w:val="TableBodyTextMIRB"/>
            </w:pPr>
            <w:r w:rsidRPr="00FF4947">
              <w:t>Score pour la rareté des terres humides dans les districts du site. Section 4.1.1.1 du manuel du SETHO propre au sud de l</w:t>
            </w:r>
            <w:r w:rsidR="00FF4947" w:rsidRPr="00FF4947">
              <w:t>’</w:t>
            </w:r>
            <w:r w:rsidRPr="00FF4947">
              <w:t>Ontario. (Valeur de 80 au maximum)</w:t>
            </w:r>
          </w:p>
          <w:p w14:paraId="7296D518" w14:textId="2FEFFDCC" w:rsidR="00511CA4" w:rsidRPr="00FF4947" w:rsidRDefault="00F17622" w:rsidP="00A53EF5">
            <w:pPr>
              <w:pStyle w:val="TableBodyTextMIRB"/>
              <w:spacing w:before="120"/>
            </w:pPr>
            <w:r w:rsidRPr="00FF4947">
              <w:rPr>
                <w:b/>
              </w:rPr>
              <w:t>VALEURS VALIDES</w:t>
            </w:r>
            <w:r w:rsidRPr="00FF4947">
              <w:t>: ENTRE 0 ET 80</w:t>
            </w:r>
          </w:p>
        </w:tc>
      </w:tr>
      <w:tr w:rsidR="00511CA4" w:rsidRPr="00FF4947" w14:paraId="77A8DA88" w14:textId="77777777" w:rsidTr="00A53EF5">
        <w:trPr>
          <w:cantSplit/>
          <w:trHeight w:val="432"/>
        </w:trPr>
        <w:tc>
          <w:tcPr>
            <w:tcW w:w="5058" w:type="dxa"/>
            <w:vAlign w:val="center"/>
          </w:tcPr>
          <w:p w14:paraId="255EA585" w14:textId="77777777" w:rsidR="00511CA4" w:rsidRPr="00FF4947" w:rsidRDefault="00511CA4" w:rsidP="00A53EF5">
            <w:pPr>
              <w:pStyle w:val="TableColumnNameMIRB"/>
            </w:pPr>
            <w:r w:rsidRPr="00FF4947">
              <w:t>RARITY_OF_WETLAND_TYPE</w:t>
            </w:r>
          </w:p>
        </w:tc>
        <w:tc>
          <w:tcPr>
            <w:tcW w:w="2250" w:type="dxa"/>
            <w:vAlign w:val="center"/>
          </w:tcPr>
          <w:p w14:paraId="3B0093EB" w14:textId="77777777" w:rsidR="00511CA4" w:rsidRPr="00FF4947" w:rsidRDefault="00511CA4" w:rsidP="00A53EF5">
            <w:pPr>
              <w:pStyle w:val="TableBodyTextMIRB"/>
            </w:pPr>
            <w:r w:rsidRPr="00FF4947">
              <w:t>NUMBER(2)</w:t>
            </w:r>
          </w:p>
        </w:tc>
        <w:tc>
          <w:tcPr>
            <w:tcW w:w="1710" w:type="dxa"/>
            <w:vAlign w:val="center"/>
          </w:tcPr>
          <w:p w14:paraId="2037657B" w14:textId="02AF7F09" w:rsidR="00511CA4" w:rsidRPr="00FF4947" w:rsidRDefault="00A354CB" w:rsidP="00A53EF5">
            <w:pPr>
              <w:pStyle w:val="TableBodyTextMIRB"/>
            </w:pPr>
            <w:r w:rsidRPr="00FF4947">
              <w:t>Oui</w:t>
            </w:r>
          </w:p>
        </w:tc>
        <w:tc>
          <w:tcPr>
            <w:tcW w:w="1980" w:type="dxa"/>
            <w:vAlign w:val="center"/>
          </w:tcPr>
          <w:p w14:paraId="083CE1A0" w14:textId="77777777" w:rsidR="00511CA4" w:rsidRPr="00FF4947" w:rsidRDefault="00511CA4" w:rsidP="00A53EF5">
            <w:pPr>
              <w:pStyle w:val="TableBodyTextMIRB"/>
            </w:pPr>
            <w:r w:rsidRPr="00FF4947">
              <w:t>RARITY_TYP</w:t>
            </w:r>
          </w:p>
        </w:tc>
        <w:tc>
          <w:tcPr>
            <w:tcW w:w="6480" w:type="dxa"/>
            <w:vAlign w:val="center"/>
          </w:tcPr>
          <w:p w14:paraId="22A8649C" w14:textId="2170057A" w:rsidR="00511CA4" w:rsidRPr="00FF4947" w:rsidRDefault="00511CA4" w:rsidP="00A53EF5">
            <w:pPr>
              <w:pStyle w:val="TableBodyTextMIRB"/>
            </w:pPr>
            <w:r w:rsidRPr="00FF4947">
              <w:t xml:space="preserve">Score pour la rareté des terres humides par type (marais, marécage, tourbière oligotrophe, tourbière </w:t>
            </w:r>
            <w:proofErr w:type="spellStart"/>
            <w:r w:rsidRPr="00FF4947">
              <w:t>minérotrophe</w:t>
            </w:r>
            <w:proofErr w:type="spellEnd"/>
            <w:r w:rsidRPr="00FF4947">
              <w:t>) dans les districts du site. Section 4.1.1.2 du manuel du SETHO. (Valeurs de 80 et de 70 respectivement pour le sud et le nord de l</w:t>
            </w:r>
            <w:r w:rsidR="00FF4947" w:rsidRPr="00FF4947">
              <w:t>’</w:t>
            </w:r>
            <w:r w:rsidRPr="00FF4947">
              <w:t>Ontario)</w:t>
            </w:r>
          </w:p>
          <w:p w14:paraId="312871F7" w14:textId="2E1DD7AE" w:rsidR="00511CA4" w:rsidRPr="00FF4947" w:rsidRDefault="00F17622" w:rsidP="00A53EF5">
            <w:pPr>
              <w:pStyle w:val="TableBodyTextMIRB"/>
              <w:spacing w:before="120"/>
            </w:pPr>
            <w:r w:rsidRPr="00FF4947">
              <w:rPr>
                <w:b/>
              </w:rPr>
              <w:t>VALEURS VALIDES</w:t>
            </w:r>
            <w:r w:rsidRPr="00FF4947">
              <w:t>: ENTRE 0 ET 80</w:t>
            </w:r>
          </w:p>
        </w:tc>
      </w:tr>
      <w:tr w:rsidR="00511CA4" w:rsidRPr="00FF4947" w14:paraId="3713EBD7" w14:textId="77777777" w:rsidTr="00A53EF5">
        <w:trPr>
          <w:cantSplit/>
          <w:trHeight w:val="432"/>
        </w:trPr>
        <w:tc>
          <w:tcPr>
            <w:tcW w:w="5058" w:type="dxa"/>
            <w:vAlign w:val="center"/>
          </w:tcPr>
          <w:p w14:paraId="23D49064" w14:textId="77777777" w:rsidR="00511CA4" w:rsidRPr="00FF4947" w:rsidRDefault="00511CA4" w:rsidP="00A53EF5">
            <w:pPr>
              <w:pStyle w:val="TableColumnNameMIRB"/>
            </w:pPr>
            <w:r w:rsidRPr="00FF4947">
              <w:t>RARITY_WETLAND_SCORE</w:t>
            </w:r>
          </w:p>
        </w:tc>
        <w:tc>
          <w:tcPr>
            <w:tcW w:w="2250" w:type="dxa"/>
            <w:vAlign w:val="center"/>
          </w:tcPr>
          <w:p w14:paraId="2CB3FEE8" w14:textId="77777777" w:rsidR="00511CA4" w:rsidRPr="00FF4947" w:rsidRDefault="00511CA4" w:rsidP="00A53EF5">
            <w:pPr>
              <w:pStyle w:val="TableBodyTextMIRB"/>
            </w:pPr>
            <w:r w:rsidRPr="00FF4947">
              <w:t>NUMBER(3)</w:t>
            </w:r>
          </w:p>
        </w:tc>
        <w:tc>
          <w:tcPr>
            <w:tcW w:w="1710" w:type="dxa"/>
            <w:vAlign w:val="center"/>
          </w:tcPr>
          <w:p w14:paraId="1046D510" w14:textId="72D8C137" w:rsidR="00511CA4" w:rsidRPr="00FF4947" w:rsidRDefault="00A354CB" w:rsidP="00A53EF5">
            <w:pPr>
              <w:pStyle w:val="TableBodyTextMIRB"/>
            </w:pPr>
            <w:r w:rsidRPr="00FF4947">
              <w:t>Oui</w:t>
            </w:r>
          </w:p>
        </w:tc>
        <w:tc>
          <w:tcPr>
            <w:tcW w:w="1980" w:type="dxa"/>
            <w:vAlign w:val="center"/>
          </w:tcPr>
          <w:p w14:paraId="086884EF" w14:textId="77777777" w:rsidR="00511CA4" w:rsidRPr="00FF4947" w:rsidRDefault="00511CA4" w:rsidP="00A53EF5">
            <w:pPr>
              <w:pStyle w:val="TableBodyTextMIRB"/>
            </w:pPr>
            <w:r w:rsidRPr="00FF4947">
              <w:t>RARITY_WET</w:t>
            </w:r>
          </w:p>
        </w:tc>
        <w:tc>
          <w:tcPr>
            <w:tcW w:w="6480" w:type="dxa"/>
            <w:vAlign w:val="center"/>
          </w:tcPr>
          <w:p w14:paraId="2CC06831" w14:textId="42318646" w:rsidR="00511CA4" w:rsidRPr="00FF4947" w:rsidRDefault="00511CA4" w:rsidP="00A53EF5">
            <w:pPr>
              <w:pStyle w:val="TableBodyTextMIRB"/>
            </w:pPr>
            <w:r w:rsidRPr="00FF4947">
              <w:t xml:space="preserve">Score pour la rareté des terres humides dans le paysage et la rareté des terres humides par type. Section 4.1.1 du manuel du SETHO. Somme de </w:t>
            </w:r>
            <w:proofErr w:type="spellStart"/>
            <w:r w:rsidRPr="00FF4947">
              <w:t>Rarity</w:t>
            </w:r>
            <w:proofErr w:type="spellEnd"/>
            <w:r w:rsidRPr="00FF4947">
              <w:t xml:space="preserve"> </w:t>
            </w:r>
            <w:proofErr w:type="spellStart"/>
            <w:r w:rsidRPr="00FF4947">
              <w:t>Within</w:t>
            </w:r>
            <w:proofErr w:type="spellEnd"/>
            <w:r w:rsidRPr="00FF4947">
              <w:t xml:space="preserve"> </w:t>
            </w:r>
            <w:proofErr w:type="spellStart"/>
            <w:r w:rsidRPr="00FF4947">
              <w:t>Landscape</w:t>
            </w:r>
            <w:proofErr w:type="spellEnd"/>
            <w:r w:rsidRPr="00FF4947">
              <w:t xml:space="preserve"> + </w:t>
            </w:r>
            <w:proofErr w:type="spellStart"/>
            <w:r w:rsidRPr="00FF4947">
              <w:t>Rarity</w:t>
            </w:r>
            <w:proofErr w:type="spellEnd"/>
            <w:r w:rsidRPr="00FF4947">
              <w:t xml:space="preserve"> of Wetland Type. (Valeur de 160 au maximum)</w:t>
            </w:r>
          </w:p>
          <w:p w14:paraId="6C69EF72" w14:textId="2D7273A7" w:rsidR="00511CA4" w:rsidRPr="00FF4947" w:rsidRDefault="00F17622" w:rsidP="00A53EF5">
            <w:pPr>
              <w:pStyle w:val="TableBodyTextMIRB"/>
              <w:spacing w:before="120"/>
            </w:pPr>
            <w:r w:rsidRPr="00FF4947">
              <w:rPr>
                <w:b/>
              </w:rPr>
              <w:t>VALEURS VALIDES</w:t>
            </w:r>
            <w:r w:rsidRPr="00FF4947">
              <w:t>: ENTRE 0 ET 160</w:t>
            </w:r>
          </w:p>
        </w:tc>
      </w:tr>
      <w:tr w:rsidR="00511CA4" w:rsidRPr="00FF4947" w14:paraId="276A5606" w14:textId="77777777" w:rsidTr="00A53EF5">
        <w:trPr>
          <w:cantSplit/>
          <w:trHeight w:val="432"/>
        </w:trPr>
        <w:tc>
          <w:tcPr>
            <w:tcW w:w="5058" w:type="dxa"/>
            <w:vAlign w:val="center"/>
          </w:tcPr>
          <w:p w14:paraId="124B61AA" w14:textId="77777777" w:rsidR="00511CA4" w:rsidRPr="00FF4947" w:rsidRDefault="00511CA4" w:rsidP="00A53EF5">
            <w:pPr>
              <w:pStyle w:val="TableColumnNameMIRB"/>
            </w:pPr>
            <w:r w:rsidRPr="00FF4947">
              <w:t>SPECIES_BREEDING_SCORE</w:t>
            </w:r>
          </w:p>
        </w:tc>
        <w:tc>
          <w:tcPr>
            <w:tcW w:w="2250" w:type="dxa"/>
            <w:vAlign w:val="center"/>
          </w:tcPr>
          <w:p w14:paraId="70EE5FF7" w14:textId="77777777" w:rsidR="00511CA4" w:rsidRPr="00FF4947" w:rsidRDefault="00511CA4" w:rsidP="00A53EF5">
            <w:pPr>
              <w:pStyle w:val="TableBodyTextMIRB"/>
            </w:pPr>
            <w:r w:rsidRPr="00FF4947">
              <w:t>NUMBER(4)</w:t>
            </w:r>
          </w:p>
        </w:tc>
        <w:tc>
          <w:tcPr>
            <w:tcW w:w="1710" w:type="dxa"/>
            <w:vAlign w:val="center"/>
          </w:tcPr>
          <w:p w14:paraId="03E48331" w14:textId="4636BF3D" w:rsidR="00511CA4" w:rsidRPr="00FF4947" w:rsidRDefault="00A354CB" w:rsidP="00A53EF5">
            <w:pPr>
              <w:pStyle w:val="TableBodyTextMIRB"/>
            </w:pPr>
            <w:r w:rsidRPr="00FF4947">
              <w:t>Oui</w:t>
            </w:r>
          </w:p>
        </w:tc>
        <w:tc>
          <w:tcPr>
            <w:tcW w:w="1980" w:type="dxa"/>
            <w:vAlign w:val="center"/>
          </w:tcPr>
          <w:p w14:paraId="70899709" w14:textId="77777777" w:rsidR="00511CA4" w:rsidRPr="00FF4947" w:rsidRDefault="00511CA4" w:rsidP="00A53EF5">
            <w:pPr>
              <w:pStyle w:val="TableBodyTextMIRB"/>
            </w:pPr>
            <w:r w:rsidRPr="00FF4947">
              <w:t>SP_BREED</w:t>
            </w:r>
          </w:p>
        </w:tc>
        <w:tc>
          <w:tcPr>
            <w:tcW w:w="6480" w:type="dxa"/>
            <w:vAlign w:val="center"/>
          </w:tcPr>
          <w:p w14:paraId="697422DD" w14:textId="2D66EBCA" w:rsidR="00511CA4" w:rsidRPr="00FF4947" w:rsidRDefault="00511CA4" w:rsidP="00A53EF5">
            <w:pPr>
              <w:pStyle w:val="TableBodyTextMIRB"/>
            </w:pPr>
            <w:r w:rsidRPr="00FF4947">
              <w:t>Score pour l</w:t>
            </w:r>
            <w:r w:rsidR="00FF4947" w:rsidRPr="00FF4947">
              <w:t>’</w:t>
            </w:r>
            <w:r w:rsidRPr="00FF4947">
              <w:t>habitat de reproduction d</w:t>
            </w:r>
            <w:r w:rsidR="00FF4947" w:rsidRPr="00FF4947">
              <w:t>’</w:t>
            </w:r>
            <w:r w:rsidRPr="00FF4947">
              <w:t>une espèce sauvage en voie de disparition ou menacée. Section 4.1.2.1 du manuel du SETHO. (Aucune valeur maximale)</w:t>
            </w:r>
          </w:p>
        </w:tc>
      </w:tr>
      <w:tr w:rsidR="00511CA4" w:rsidRPr="00FF4947" w14:paraId="12C61568" w14:textId="77777777" w:rsidTr="00A53EF5">
        <w:trPr>
          <w:cantSplit/>
          <w:trHeight w:val="432"/>
        </w:trPr>
        <w:tc>
          <w:tcPr>
            <w:tcW w:w="5058" w:type="dxa"/>
            <w:vAlign w:val="center"/>
          </w:tcPr>
          <w:p w14:paraId="3572E093" w14:textId="77777777" w:rsidR="00511CA4" w:rsidRPr="00FF4947" w:rsidRDefault="00511CA4" w:rsidP="00A53EF5">
            <w:pPr>
              <w:pStyle w:val="TableColumnNameMIRB"/>
            </w:pPr>
            <w:r w:rsidRPr="00FF4947">
              <w:t>SPECIES_TRADITIONAL_SCORE</w:t>
            </w:r>
          </w:p>
        </w:tc>
        <w:tc>
          <w:tcPr>
            <w:tcW w:w="2250" w:type="dxa"/>
            <w:vAlign w:val="center"/>
          </w:tcPr>
          <w:p w14:paraId="131E2A51" w14:textId="77777777" w:rsidR="00511CA4" w:rsidRPr="00FF4947" w:rsidRDefault="00511CA4" w:rsidP="00A53EF5">
            <w:pPr>
              <w:pStyle w:val="TableBodyTextMIRB"/>
            </w:pPr>
            <w:r w:rsidRPr="00FF4947">
              <w:t>NUMBER(4)</w:t>
            </w:r>
          </w:p>
        </w:tc>
        <w:tc>
          <w:tcPr>
            <w:tcW w:w="1710" w:type="dxa"/>
            <w:vAlign w:val="center"/>
          </w:tcPr>
          <w:p w14:paraId="074A20C6" w14:textId="42BA3A44" w:rsidR="00511CA4" w:rsidRPr="00FF4947" w:rsidRDefault="00A354CB" w:rsidP="00A53EF5">
            <w:pPr>
              <w:pStyle w:val="TableBodyTextMIRB"/>
            </w:pPr>
            <w:r w:rsidRPr="00FF4947">
              <w:t>Oui</w:t>
            </w:r>
          </w:p>
        </w:tc>
        <w:tc>
          <w:tcPr>
            <w:tcW w:w="1980" w:type="dxa"/>
            <w:vAlign w:val="center"/>
          </w:tcPr>
          <w:p w14:paraId="41D7FA03" w14:textId="77777777" w:rsidR="00511CA4" w:rsidRPr="00FF4947" w:rsidRDefault="00511CA4" w:rsidP="00A53EF5">
            <w:pPr>
              <w:pStyle w:val="TableBodyTextMIRB"/>
            </w:pPr>
            <w:r w:rsidRPr="00FF4947">
              <w:t>SP_TRAD</w:t>
            </w:r>
          </w:p>
        </w:tc>
        <w:tc>
          <w:tcPr>
            <w:tcW w:w="6480" w:type="dxa"/>
            <w:vAlign w:val="center"/>
          </w:tcPr>
          <w:p w14:paraId="159F13C4" w14:textId="101140C4" w:rsidR="00511CA4" w:rsidRPr="00FF4947" w:rsidRDefault="00511CA4" w:rsidP="00A53EF5">
            <w:pPr>
              <w:pStyle w:val="TableBodyTextMIRB"/>
            </w:pPr>
            <w:r w:rsidRPr="00FF4947">
              <w:t>Score pour la halte migratoire ou l</w:t>
            </w:r>
            <w:r w:rsidR="00FF4947" w:rsidRPr="00FF4947">
              <w:t>’</w:t>
            </w:r>
            <w:r w:rsidRPr="00FF4947">
              <w:t>habitat d</w:t>
            </w:r>
            <w:r w:rsidR="00FF4947" w:rsidRPr="00FF4947">
              <w:t>’</w:t>
            </w:r>
            <w:r w:rsidRPr="00FF4947">
              <w:t>alimentation traditionnels d</w:t>
            </w:r>
            <w:r w:rsidR="00FF4947" w:rsidRPr="00FF4947">
              <w:t>’</w:t>
            </w:r>
            <w:r w:rsidRPr="00FF4947">
              <w:t>une espèce sauvage en voie de disparition ou menacée. Section 4.1.2.2 du manuel du SETHO. (Aucune valeur maximale)</w:t>
            </w:r>
          </w:p>
        </w:tc>
      </w:tr>
      <w:tr w:rsidR="00511CA4" w:rsidRPr="00FF4947" w14:paraId="1F698364" w14:textId="77777777" w:rsidTr="00A53EF5">
        <w:trPr>
          <w:cantSplit/>
          <w:trHeight w:val="432"/>
        </w:trPr>
        <w:tc>
          <w:tcPr>
            <w:tcW w:w="5058" w:type="dxa"/>
            <w:vAlign w:val="center"/>
          </w:tcPr>
          <w:p w14:paraId="542FEA08" w14:textId="77777777" w:rsidR="00511CA4" w:rsidRPr="00FF4947" w:rsidRDefault="00511CA4" w:rsidP="00A53EF5">
            <w:pPr>
              <w:pStyle w:val="TableColumnNameMIRB"/>
            </w:pPr>
            <w:r w:rsidRPr="00FF4947">
              <w:lastRenderedPageBreak/>
              <w:t>SPECIES_PROV_ANIMAL_SCORE</w:t>
            </w:r>
          </w:p>
        </w:tc>
        <w:tc>
          <w:tcPr>
            <w:tcW w:w="2250" w:type="dxa"/>
            <w:vAlign w:val="center"/>
          </w:tcPr>
          <w:p w14:paraId="4D321809" w14:textId="77777777" w:rsidR="00511CA4" w:rsidRPr="00FF4947" w:rsidRDefault="00511CA4" w:rsidP="00A53EF5">
            <w:pPr>
              <w:pStyle w:val="TableBodyTextMIRB"/>
            </w:pPr>
            <w:r w:rsidRPr="00FF4947">
              <w:t>NUMBER(3)</w:t>
            </w:r>
          </w:p>
        </w:tc>
        <w:tc>
          <w:tcPr>
            <w:tcW w:w="1710" w:type="dxa"/>
            <w:vAlign w:val="center"/>
          </w:tcPr>
          <w:p w14:paraId="15D0F706" w14:textId="045F19AC" w:rsidR="00511CA4" w:rsidRPr="00FF4947" w:rsidRDefault="00A354CB" w:rsidP="00A53EF5">
            <w:pPr>
              <w:pStyle w:val="TableBodyTextMIRB"/>
            </w:pPr>
            <w:r w:rsidRPr="00FF4947">
              <w:t>Oui</w:t>
            </w:r>
          </w:p>
        </w:tc>
        <w:tc>
          <w:tcPr>
            <w:tcW w:w="1980" w:type="dxa"/>
            <w:vAlign w:val="center"/>
          </w:tcPr>
          <w:p w14:paraId="0CA16E49" w14:textId="77777777" w:rsidR="00511CA4" w:rsidRPr="00FF4947" w:rsidRDefault="00511CA4" w:rsidP="00A53EF5">
            <w:pPr>
              <w:pStyle w:val="TableBodyTextMIRB"/>
            </w:pPr>
            <w:r w:rsidRPr="00FF4947">
              <w:t>SP_PROV_AN</w:t>
            </w:r>
          </w:p>
        </w:tc>
        <w:tc>
          <w:tcPr>
            <w:tcW w:w="6480" w:type="dxa"/>
            <w:vAlign w:val="center"/>
          </w:tcPr>
          <w:p w14:paraId="2810967A" w14:textId="6D6C263F" w:rsidR="00511CA4" w:rsidRPr="00FF4947" w:rsidRDefault="00511CA4" w:rsidP="00A53EF5">
            <w:pPr>
              <w:pStyle w:val="TableBodyTextMIRB"/>
            </w:pPr>
            <w:r w:rsidRPr="00FF4947">
              <w:t>Score pour la présence d</w:t>
            </w:r>
            <w:r w:rsidR="00FF4947" w:rsidRPr="00FF4947">
              <w:t>’</w:t>
            </w:r>
            <w:r w:rsidRPr="00FF4947">
              <w:t>une espèce animale d</w:t>
            </w:r>
            <w:r w:rsidR="00FF4947" w:rsidRPr="00FF4947">
              <w:t>’</w:t>
            </w:r>
            <w:r w:rsidRPr="00FF4947">
              <w:t>importance provinciale. Section 4.1.2.3 du manuel du SETHO. (Aucune valeur maximale)</w:t>
            </w:r>
          </w:p>
        </w:tc>
      </w:tr>
      <w:tr w:rsidR="00511CA4" w:rsidRPr="00FF4947" w14:paraId="5174A0CF" w14:textId="77777777" w:rsidTr="00A53EF5">
        <w:trPr>
          <w:cantSplit/>
          <w:trHeight w:val="432"/>
        </w:trPr>
        <w:tc>
          <w:tcPr>
            <w:tcW w:w="5058" w:type="dxa"/>
            <w:vAlign w:val="center"/>
          </w:tcPr>
          <w:p w14:paraId="2DE2483B" w14:textId="77777777" w:rsidR="00511CA4" w:rsidRPr="00FF4947" w:rsidRDefault="00511CA4" w:rsidP="00A53EF5">
            <w:pPr>
              <w:pStyle w:val="TableColumnNameMIRB"/>
            </w:pPr>
            <w:r w:rsidRPr="00FF4947">
              <w:t>SPECIES_PROV_PLANT_SCORE</w:t>
            </w:r>
          </w:p>
        </w:tc>
        <w:tc>
          <w:tcPr>
            <w:tcW w:w="2250" w:type="dxa"/>
            <w:vAlign w:val="center"/>
          </w:tcPr>
          <w:p w14:paraId="5CF9BC0D" w14:textId="77777777" w:rsidR="00511CA4" w:rsidRPr="00FF4947" w:rsidRDefault="00511CA4" w:rsidP="00A53EF5">
            <w:pPr>
              <w:pStyle w:val="TableBodyTextMIRB"/>
            </w:pPr>
            <w:r w:rsidRPr="00FF4947">
              <w:t>NUMBER(3)</w:t>
            </w:r>
          </w:p>
        </w:tc>
        <w:tc>
          <w:tcPr>
            <w:tcW w:w="1710" w:type="dxa"/>
            <w:vAlign w:val="center"/>
          </w:tcPr>
          <w:p w14:paraId="73B01689" w14:textId="7A83368D" w:rsidR="00511CA4" w:rsidRPr="00FF4947" w:rsidRDefault="00A354CB" w:rsidP="00A53EF5">
            <w:pPr>
              <w:pStyle w:val="TableBodyTextMIRB"/>
            </w:pPr>
            <w:r w:rsidRPr="00FF4947">
              <w:t>Oui</w:t>
            </w:r>
          </w:p>
        </w:tc>
        <w:tc>
          <w:tcPr>
            <w:tcW w:w="1980" w:type="dxa"/>
            <w:vAlign w:val="center"/>
          </w:tcPr>
          <w:p w14:paraId="455D817A" w14:textId="77777777" w:rsidR="00511CA4" w:rsidRPr="00FF4947" w:rsidRDefault="00511CA4" w:rsidP="00A53EF5">
            <w:pPr>
              <w:pStyle w:val="TableBodyTextMIRB"/>
            </w:pPr>
            <w:r w:rsidRPr="00FF4947">
              <w:t>SP_PROV_PL</w:t>
            </w:r>
          </w:p>
        </w:tc>
        <w:tc>
          <w:tcPr>
            <w:tcW w:w="6480" w:type="dxa"/>
            <w:vAlign w:val="center"/>
          </w:tcPr>
          <w:p w14:paraId="2F3CFAF7" w14:textId="6248237B" w:rsidR="00511CA4" w:rsidRPr="00FF4947" w:rsidRDefault="00511CA4" w:rsidP="00A53EF5">
            <w:pPr>
              <w:pStyle w:val="TableBodyTextMIRB"/>
            </w:pPr>
            <w:r w:rsidRPr="00FF4947">
              <w:t>Score pour la présence d</w:t>
            </w:r>
            <w:r w:rsidR="00FF4947" w:rsidRPr="00FF4947">
              <w:t>’</w:t>
            </w:r>
            <w:r w:rsidRPr="00FF4947">
              <w:t>une espèce végétale d</w:t>
            </w:r>
            <w:r w:rsidR="00FF4947" w:rsidRPr="00FF4947">
              <w:t>’</w:t>
            </w:r>
            <w:r w:rsidRPr="00FF4947">
              <w:t>importance provinciale. Section 4.1.2.4 du manuel du SETHO. (Aucune valeur maximale)</w:t>
            </w:r>
          </w:p>
        </w:tc>
      </w:tr>
      <w:tr w:rsidR="00511CA4" w:rsidRPr="00FF4947" w14:paraId="0531EB83" w14:textId="77777777" w:rsidTr="00A53EF5">
        <w:trPr>
          <w:cantSplit/>
          <w:trHeight w:val="432"/>
        </w:trPr>
        <w:tc>
          <w:tcPr>
            <w:tcW w:w="5058" w:type="dxa"/>
            <w:vAlign w:val="center"/>
          </w:tcPr>
          <w:p w14:paraId="0249FF31" w14:textId="77777777" w:rsidR="00511CA4" w:rsidRPr="00FF4947" w:rsidRDefault="00511CA4" w:rsidP="00A53EF5">
            <w:pPr>
              <w:pStyle w:val="TableColumnNameMIRB"/>
            </w:pPr>
            <w:r w:rsidRPr="00FF4947">
              <w:t>SPECIES_REGIONAL_SIG_SCORE</w:t>
            </w:r>
          </w:p>
        </w:tc>
        <w:tc>
          <w:tcPr>
            <w:tcW w:w="2250" w:type="dxa"/>
            <w:vAlign w:val="center"/>
          </w:tcPr>
          <w:p w14:paraId="6BCFB40B" w14:textId="77777777" w:rsidR="00511CA4" w:rsidRPr="00FF4947" w:rsidRDefault="00511CA4" w:rsidP="00A53EF5">
            <w:pPr>
              <w:pStyle w:val="TableBodyTextMIRB"/>
            </w:pPr>
            <w:r w:rsidRPr="00FF4947">
              <w:t>NUMBER(3)</w:t>
            </w:r>
          </w:p>
        </w:tc>
        <w:tc>
          <w:tcPr>
            <w:tcW w:w="1710" w:type="dxa"/>
            <w:vAlign w:val="center"/>
          </w:tcPr>
          <w:p w14:paraId="1A3B0183" w14:textId="610D4D30" w:rsidR="00511CA4" w:rsidRPr="00FF4947" w:rsidRDefault="00A354CB" w:rsidP="00A53EF5">
            <w:pPr>
              <w:pStyle w:val="TableBodyTextMIRB"/>
            </w:pPr>
            <w:r w:rsidRPr="00FF4947">
              <w:t>Oui</w:t>
            </w:r>
          </w:p>
        </w:tc>
        <w:tc>
          <w:tcPr>
            <w:tcW w:w="1980" w:type="dxa"/>
            <w:vAlign w:val="center"/>
          </w:tcPr>
          <w:p w14:paraId="64B5BE34" w14:textId="77777777" w:rsidR="00511CA4" w:rsidRPr="00FF4947" w:rsidRDefault="00511CA4" w:rsidP="00A53EF5">
            <w:pPr>
              <w:pStyle w:val="TableBodyTextMIRB"/>
            </w:pPr>
            <w:r w:rsidRPr="00FF4947">
              <w:t>SP_REG_SIG</w:t>
            </w:r>
          </w:p>
        </w:tc>
        <w:tc>
          <w:tcPr>
            <w:tcW w:w="6480" w:type="dxa"/>
            <w:vAlign w:val="center"/>
          </w:tcPr>
          <w:p w14:paraId="2B4EB2E6" w14:textId="3B855373" w:rsidR="00511CA4" w:rsidRPr="00FF4947" w:rsidRDefault="00511CA4" w:rsidP="00A53EF5">
            <w:pPr>
              <w:pStyle w:val="TableBodyTextMIRB"/>
            </w:pPr>
            <w:r w:rsidRPr="00FF4947">
              <w:t>Score pour la présence d</w:t>
            </w:r>
            <w:r w:rsidR="00FF4947" w:rsidRPr="00FF4947">
              <w:t>’</w:t>
            </w:r>
            <w:r w:rsidRPr="00FF4947">
              <w:t>une espèce sauvage d</w:t>
            </w:r>
            <w:r w:rsidR="00FF4947" w:rsidRPr="00FF4947">
              <w:t>’</w:t>
            </w:r>
            <w:r w:rsidRPr="00FF4947">
              <w:t>importance régionale dans la région du site. Section 4.1.2.5 du manuel du SETHO. (Aucune valeur maximale)</w:t>
            </w:r>
          </w:p>
        </w:tc>
      </w:tr>
      <w:tr w:rsidR="00511CA4" w:rsidRPr="00FF4947" w14:paraId="7440845C" w14:textId="77777777" w:rsidTr="00A53EF5">
        <w:trPr>
          <w:cantSplit/>
          <w:trHeight w:val="432"/>
        </w:trPr>
        <w:tc>
          <w:tcPr>
            <w:tcW w:w="5058" w:type="dxa"/>
            <w:vAlign w:val="center"/>
          </w:tcPr>
          <w:p w14:paraId="6724BEC7" w14:textId="77777777" w:rsidR="00511CA4" w:rsidRPr="00FF4947" w:rsidRDefault="00511CA4" w:rsidP="00A53EF5">
            <w:pPr>
              <w:pStyle w:val="TableColumnNameMIRB"/>
            </w:pPr>
            <w:r w:rsidRPr="00FF4947">
              <w:t>SPECIES_LOCAL_SIG_SCORE</w:t>
            </w:r>
          </w:p>
        </w:tc>
        <w:tc>
          <w:tcPr>
            <w:tcW w:w="2250" w:type="dxa"/>
            <w:vAlign w:val="center"/>
          </w:tcPr>
          <w:p w14:paraId="07B7CF5C" w14:textId="77777777" w:rsidR="00511CA4" w:rsidRPr="00FF4947" w:rsidRDefault="00511CA4" w:rsidP="00A53EF5">
            <w:pPr>
              <w:pStyle w:val="TableBodyTextMIRB"/>
            </w:pPr>
            <w:r w:rsidRPr="00FF4947">
              <w:t>NUMBER(3)</w:t>
            </w:r>
          </w:p>
        </w:tc>
        <w:tc>
          <w:tcPr>
            <w:tcW w:w="1710" w:type="dxa"/>
            <w:vAlign w:val="center"/>
          </w:tcPr>
          <w:p w14:paraId="319AA196" w14:textId="665CA628" w:rsidR="00511CA4" w:rsidRPr="00FF4947" w:rsidRDefault="00A354CB" w:rsidP="00A53EF5">
            <w:pPr>
              <w:pStyle w:val="TableBodyTextMIRB"/>
            </w:pPr>
            <w:r w:rsidRPr="00FF4947">
              <w:t>Oui</w:t>
            </w:r>
          </w:p>
        </w:tc>
        <w:tc>
          <w:tcPr>
            <w:tcW w:w="1980" w:type="dxa"/>
            <w:vAlign w:val="center"/>
          </w:tcPr>
          <w:p w14:paraId="1435D4EE" w14:textId="77777777" w:rsidR="00511CA4" w:rsidRPr="00FF4947" w:rsidRDefault="00511CA4" w:rsidP="00A53EF5">
            <w:pPr>
              <w:pStyle w:val="TableBodyTextMIRB"/>
            </w:pPr>
            <w:r w:rsidRPr="00FF4947">
              <w:t>SP_LOCAL</w:t>
            </w:r>
          </w:p>
        </w:tc>
        <w:tc>
          <w:tcPr>
            <w:tcW w:w="6480" w:type="dxa"/>
            <w:vAlign w:val="center"/>
          </w:tcPr>
          <w:p w14:paraId="70367557" w14:textId="4608142E" w:rsidR="00511CA4" w:rsidRPr="00FF4947" w:rsidRDefault="006A1387" w:rsidP="00A53EF5">
            <w:pPr>
              <w:pStyle w:val="TableBodyTextMIRB"/>
            </w:pPr>
            <w:r w:rsidRPr="00FF4947">
              <w:t>Score pour la présence d</w:t>
            </w:r>
            <w:r w:rsidR="00FF4947" w:rsidRPr="00FF4947">
              <w:t>’</w:t>
            </w:r>
            <w:r w:rsidRPr="00FF4947">
              <w:t>une espèce sauvage d</w:t>
            </w:r>
            <w:r w:rsidR="00FF4947" w:rsidRPr="00FF4947">
              <w:t>’</w:t>
            </w:r>
            <w:r w:rsidRPr="00FF4947">
              <w:t>importance locale dans le district du site. Section 4.1.2.6 du manuel du SETHO. (Aucune valeur maximale)</w:t>
            </w:r>
          </w:p>
        </w:tc>
      </w:tr>
      <w:tr w:rsidR="00511CA4" w:rsidRPr="00FF4947" w14:paraId="570EC6F4" w14:textId="77777777" w:rsidTr="00A53EF5">
        <w:trPr>
          <w:cantSplit/>
          <w:trHeight w:val="432"/>
        </w:trPr>
        <w:tc>
          <w:tcPr>
            <w:tcW w:w="5058" w:type="dxa"/>
            <w:vAlign w:val="center"/>
          </w:tcPr>
          <w:p w14:paraId="6A22C411" w14:textId="77777777" w:rsidR="00511CA4" w:rsidRPr="00FF4947" w:rsidRDefault="00511CA4" w:rsidP="00A53EF5">
            <w:pPr>
              <w:pStyle w:val="TableColumnNameMIRB"/>
            </w:pPr>
            <w:r w:rsidRPr="00FF4947">
              <w:t>SPECIES_SPECIAL_SCORE</w:t>
            </w:r>
          </w:p>
        </w:tc>
        <w:tc>
          <w:tcPr>
            <w:tcW w:w="2250" w:type="dxa"/>
            <w:vAlign w:val="center"/>
          </w:tcPr>
          <w:p w14:paraId="52C8A9C0" w14:textId="77777777" w:rsidR="00511CA4" w:rsidRPr="00FF4947" w:rsidRDefault="00511CA4" w:rsidP="00A53EF5">
            <w:pPr>
              <w:pStyle w:val="TableBodyTextMIRB"/>
            </w:pPr>
            <w:r w:rsidRPr="00FF4947">
              <w:t>NUMBER(2)</w:t>
            </w:r>
          </w:p>
        </w:tc>
        <w:tc>
          <w:tcPr>
            <w:tcW w:w="1710" w:type="dxa"/>
            <w:vAlign w:val="center"/>
          </w:tcPr>
          <w:p w14:paraId="772501F7" w14:textId="30A6BFD7" w:rsidR="00511CA4" w:rsidRPr="00FF4947" w:rsidRDefault="00A354CB" w:rsidP="00A53EF5">
            <w:pPr>
              <w:pStyle w:val="TableBodyTextMIRB"/>
            </w:pPr>
            <w:r w:rsidRPr="00FF4947">
              <w:t>Non</w:t>
            </w:r>
          </w:p>
        </w:tc>
        <w:tc>
          <w:tcPr>
            <w:tcW w:w="1980" w:type="dxa"/>
            <w:vAlign w:val="center"/>
          </w:tcPr>
          <w:p w14:paraId="61C94B0D" w14:textId="77777777" w:rsidR="00511CA4" w:rsidRPr="00FF4947" w:rsidRDefault="00511CA4" w:rsidP="00A53EF5">
            <w:pPr>
              <w:pStyle w:val="TableBodyTextMIRB"/>
            </w:pPr>
            <w:r w:rsidRPr="00FF4947">
              <w:t>SP_SPECIAL</w:t>
            </w:r>
          </w:p>
        </w:tc>
        <w:tc>
          <w:tcPr>
            <w:tcW w:w="6480" w:type="dxa"/>
            <w:vAlign w:val="center"/>
          </w:tcPr>
          <w:p w14:paraId="02512857" w14:textId="29AD1C27" w:rsidR="00511CA4" w:rsidRPr="00FF4947" w:rsidRDefault="00511CA4" w:rsidP="00A53EF5">
            <w:pPr>
              <w:pStyle w:val="TableBodyTextMIRB"/>
            </w:pPr>
            <w:r w:rsidRPr="00FF4947">
              <w:t>Score pour la présence d</w:t>
            </w:r>
            <w:r w:rsidR="00FF4947" w:rsidRPr="00FF4947">
              <w:t>’</w:t>
            </w:r>
            <w:r w:rsidRPr="00FF4947">
              <w:t>un habitat de reproduction du Canard noir. Section 4.1.2.7 du manuel du SETHO propre au nord de l</w:t>
            </w:r>
            <w:r w:rsidR="00FF4947" w:rsidRPr="00FF4947">
              <w:t>’</w:t>
            </w:r>
            <w:r w:rsidRPr="00FF4947">
              <w:t>Ontario. (Valeur de 25 au maximum)</w:t>
            </w:r>
          </w:p>
          <w:p w14:paraId="7E853352" w14:textId="5D212CA6" w:rsidR="00511CA4" w:rsidRPr="00FF4947" w:rsidRDefault="00F17622" w:rsidP="00A53EF5">
            <w:pPr>
              <w:pStyle w:val="TableBodyTextMIRB"/>
              <w:spacing w:before="120"/>
            </w:pPr>
            <w:r w:rsidRPr="00FF4947">
              <w:rPr>
                <w:b/>
              </w:rPr>
              <w:t>VALEURS VALIDES</w:t>
            </w:r>
            <w:r w:rsidRPr="00FF4947">
              <w:t>: ENTRE 0 ET 25</w:t>
            </w:r>
          </w:p>
        </w:tc>
      </w:tr>
      <w:tr w:rsidR="00511CA4" w:rsidRPr="00FF4947" w14:paraId="1E68190A" w14:textId="77777777" w:rsidTr="00A53EF5">
        <w:trPr>
          <w:cantSplit/>
          <w:trHeight w:val="432"/>
        </w:trPr>
        <w:tc>
          <w:tcPr>
            <w:tcW w:w="5058" w:type="dxa"/>
            <w:vAlign w:val="center"/>
          </w:tcPr>
          <w:p w14:paraId="6CF35A47" w14:textId="77777777" w:rsidR="00511CA4" w:rsidRPr="00FF4947" w:rsidRDefault="00511CA4" w:rsidP="00A53EF5">
            <w:pPr>
              <w:pStyle w:val="TableColumnNameMIRB"/>
            </w:pPr>
            <w:r w:rsidRPr="00FF4947">
              <w:t>SPECIES_RARITY_TOTAL</w:t>
            </w:r>
          </w:p>
        </w:tc>
        <w:tc>
          <w:tcPr>
            <w:tcW w:w="2250" w:type="dxa"/>
            <w:vAlign w:val="center"/>
          </w:tcPr>
          <w:p w14:paraId="4EDB3540" w14:textId="77777777" w:rsidR="00511CA4" w:rsidRPr="00FF4947" w:rsidRDefault="00511CA4" w:rsidP="00A53EF5">
            <w:pPr>
              <w:pStyle w:val="TableBodyTextMIRB"/>
            </w:pPr>
            <w:r w:rsidRPr="00FF4947">
              <w:t>NUMBER(5)</w:t>
            </w:r>
          </w:p>
        </w:tc>
        <w:tc>
          <w:tcPr>
            <w:tcW w:w="1710" w:type="dxa"/>
            <w:vAlign w:val="center"/>
          </w:tcPr>
          <w:p w14:paraId="4A96C1F9" w14:textId="601E5057" w:rsidR="00511CA4" w:rsidRPr="00FF4947" w:rsidRDefault="00A354CB" w:rsidP="00A53EF5">
            <w:pPr>
              <w:pStyle w:val="TableBodyTextMIRB"/>
            </w:pPr>
            <w:r w:rsidRPr="00FF4947">
              <w:t>Oui</w:t>
            </w:r>
          </w:p>
        </w:tc>
        <w:tc>
          <w:tcPr>
            <w:tcW w:w="1980" w:type="dxa"/>
            <w:vAlign w:val="center"/>
          </w:tcPr>
          <w:p w14:paraId="149C529D" w14:textId="77777777" w:rsidR="00511CA4" w:rsidRPr="00FF4947" w:rsidRDefault="00511CA4" w:rsidP="00A53EF5">
            <w:pPr>
              <w:pStyle w:val="TableBodyTextMIRB"/>
            </w:pPr>
            <w:r w:rsidRPr="00FF4947">
              <w:t>SP_RARITY</w:t>
            </w:r>
          </w:p>
        </w:tc>
        <w:tc>
          <w:tcPr>
            <w:tcW w:w="6480" w:type="dxa"/>
            <w:vAlign w:val="center"/>
          </w:tcPr>
          <w:p w14:paraId="4C1A0CC1" w14:textId="6A92FB12" w:rsidR="00511CA4" w:rsidRPr="00FF4947" w:rsidRDefault="006A1387" w:rsidP="00A53EF5">
            <w:pPr>
              <w:pStyle w:val="TableBodyTextMIRB"/>
            </w:pPr>
            <w:r w:rsidRPr="00FF4947">
              <w:t>Score total pour la rareté d</w:t>
            </w:r>
            <w:r w:rsidR="00FF4947" w:rsidRPr="00FF4947">
              <w:t>’</w:t>
            </w:r>
            <w:r w:rsidRPr="00FF4947">
              <w:t xml:space="preserve">espèces dans la terre humide. Section 4.1.2 du manuel du SETHO. </w:t>
            </w:r>
            <w:proofErr w:type="spellStart"/>
            <w:r w:rsidRPr="00FF4947">
              <w:t>Species</w:t>
            </w:r>
            <w:proofErr w:type="spellEnd"/>
            <w:r w:rsidRPr="00FF4947">
              <w:t xml:space="preserve"> </w:t>
            </w:r>
            <w:proofErr w:type="spellStart"/>
            <w:r w:rsidRPr="00FF4947">
              <w:t>Rarity</w:t>
            </w:r>
            <w:proofErr w:type="spellEnd"/>
            <w:r w:rsidRPr="00FF4947">
              <w:t xml:space="preserve"> Total = </w:t>
            </w:r>
            <w:proofErr w:type="spellStart"/>
            <w:r w:rsidRPr="00FF4947">
              <w:t>Species</w:t>
            </w:r>
            <w:proofErr w:type="spellEnd"/>
            <w:r w:rsidRPr="00FF4947">
              <w:t xml:space="preserve"> </w:t>
            </w:r>
            <w:proofErr w:type="spellStart"/>
            <w:r w:rsidRPr="00FF4947">
              <w:t>Breeding</w:t>
            </w:r>
            <w:proofErr w:type="spellEnd"/>
            <w:r w:rsidRPr="00FF4947">
              <w:t xml:space="preserve"> Score + </w:t>
            </w:r>
            <w:proofErr w:type="spellStart"/>
            <w:r w:rsidRPr="00FF4947">
              <w:t>Species</w:t>
            </w:r>
            <w:proofErr w:type="spellEnd"/>
            <w:r w:rsidRPr="00FF4947">
              <w:t xml:space="preserve"> </w:t>
            </w:r>
            <w:proofErr w:type="spellStart"/>
            <w:r w:rsidRPr="00FF4947">
              <w:t>Traditional</w:t>
            </w:r>
            <w:proofErr w:type="spellEnd"/>
            <w:r w:rsidRPr="00FF4947">
              <w:t xml:space="preserve"> Score + </w:t>
            </w:r>
            <w:proofErr w:type="spellStart"/>
            <w:r w:rsidRPr="00FF4947">
              <w:t>Species</w:t>
            </w:r>
            <w:proofErr w:type="spellEnd"/>
            <w:r w:rsidRPr="00FF4947">
              <w:t xml:space="preserve"> Prov Animal Score + </w:t>
            </w:r>
            <w:proofErr w:type="spellStart"/>
            <w:r w:rsidRPr="00FF4947">
              <w:t>Species</w:t>
            </w:r>
            <w:proofErr w:type="spellEnd"/>
            <w:r w:rsidRPr="00FF4947">
              <w:t xml:space="preserve"> Prov Plant Score + </w:t>
            </w:r>
            <w:proofErr w:type="spellStart"/>
            <w:r w:rsidRPr="00FF4947">
              <w:t>Species</w:t>
            </w:r>
            <w:proofErr w:type="spellEnd"/>
            <w:r w:rsidRPr="00FF4947">
              <w:t xml:space="preserve"> </w:t>
            </w:r>
            <w:proofErr w:type="spellStart"/>
            <w:r w:rsidRPr="00FF4947">
              <w:t>Regional</w:t>
            </w:r>
            <w:proofErr w:type="spellEnd"/>
            <w:r w:rsidRPr="00FF4947">
              <w:t xml:space="preserve"> </w:t>
            </w:r>
            <w:proofErr w:type="spellStart"/>
            <w:r w:rsidRPr="00FF4947">
              <w:t>Sig</w:t>
            </w:r>
            <w:proofErr w:type="spellEnd"/>
            <w:r w:rsidRPr="00FF4947">
              <w:t xml:space="preserve"> Score + </w:t>
            </w:r>
            <w:proofErr w:type="spellStart"/>
            <w:r w:rsidRPr="00FF4947">
              <w:t>Species</w:t>
            </w:r>
            <w:proofErr w:type="spellEnd"/>
            <w:r w:rsidRPr="00FF4947">
              <w:t xml:space="preserve"> Local </w:t>
            </w:r>
            <w:proofErr w:type="spellStart"/>
            <w:r w:rsidRPr="00FF4947">
              <w:t>Sig</w:t>
            </w:r>
            <w:proofErr w:type="spellEnd"/>
            <w:r w:rsidRPr="00FF4947">
              <w:t xml:space="preserve"> Score + (</w:t>
            </w:r>
            <w:proofErr w:type="spellStart"/>
            <w:r w:rsidRPr="00FF4947">
              <w:t>Species</w:t>
            </w:r>
            <w:proofErr w:type="spellEnd"/>
            <w:r w:rsidRPr="00FF4947">
              <w:t xml:space="preserve"> </w:t>
            </w:r>
            <w:proofErr w:type="spellStart"/>
            <w:r w:rsidRPr="00FF4947">
              <w:t>Special</w:t>
            </w:r>
            <w:proofErr w:type="spellEnd"/>
            <w:r w:rsidRPr="00FF4947">
              <w:t xml:space="preserve"> Score dans l</w:t>
            </w:r>
            <w:r w:rsidR="00FF4947" w:rsidRPr="00FF4947">
              <w:t>’</w:t>
            </w:r>
            <w:r w:rsidRPr="00FF4947">
              <w:t>évaluation d</w:t>
            </w:r>
            <w:r w:rsidR="00FF4947" w:rsidRPr="00FF4947">
              <w:t>’</w:t>
            </w:r>
            <w:r w:rsidRPr="00FF4947">
              <w:t>une terre humide du nord de l</w:t>
            </w:r>
            <w:r w:rsidR="00FF4947" w:rsidRPr="00FF4947">
              <w:t>’</w:t>
            </w:r>
            <w:r w:rsidRPr="00FF4947">
              <w:t>Ontario seulement. (Aucune valeur maximale) Il existe un plafond pour le score final propre à la composante.</w:t>
            </w:r>
          </w:p>
        </w:tc>
      </w:tr>
      <w:tr w:rsidR="00511CA4" w:rsidRPr="00FF4947" w14:paraId="27F830C7" w14:textId="77777777" w:rsidTr="00A53EF5">
        <w:trPr>
          <w:cantSplit/>
          <w:trHeight w:val="432"/>
        </w:trPr>
        <w:tc>
          <w:tcPr>
            <w:tcW w:w="5058" w:type="dxa"/>
            <w:vAlign w:val="center"/>
          </w:tcPr>
          <w:p w14:paraId="1A954EB4" w14:textId="77777777" w:rsidR="00511CA4" w:rsidRPr="00FF4947" w:rsidRDefault="00511CA4" w:rsidP="00A53EF5">
            <w:pPr>
              <w:pStyle w:val="TableColumnNameMIRB"/>
            </w:pPr>
            <w:r w:rsidRPr="00FF4947">
              <w:t>RARITY_TOTAL</w:t>
            </w:r>
          </w:p>
        </w:tc>
        <w:tc>
          <w:tcPr>
            <w:tcW w:w="2250" w:type="dxa"/>
            <w:vAlign w:val="center"/>
          </w:tcPr>
          <w:p w14:paraId="6CF92076" w14:textId="77777777" w:rsidR="00511CA4" w:rsidRPr="00FF4947" w:rsidRDefault="00511CA4" w:rsidP="00A53EF5">
            <w:pPr>
              <w:pStyle w:val="TableBodyTextMIRB"/>
            </w:pPr>
            <w:r w:rsidRPr="00FF4947">
              <w:t>NUMBER(5)</w:t>
            </w:r>
          </w:p>
        </w:tc>
        <w:tc>
          <w:tcPr>
            <w:tcW w:w="1710" w:type="dxa"/>
            <w:vAlign w:val="center"/>
          </w:tcPr>
          <w:p w14:paraId="2C5F3D3D" w14:textId="575E6831" w:rsidR="00511CA4" w:rsidRPr="00FF4947" w:rsidRDefault="00A354CB" w:rsidP="00A53EF5">
            <w:pPr>
              <w:pStyle w:val="TableBodyTextMIRB"/>
            </w:pPr>
            <w:r w:rsidRPr="00FF4947">
              <w:t>Oui</w:t>
            </w:r>
          </w:p>
        </w:tc>
        <w:tc>
          <w:tcPr>
            <w:tcW w:w="1980" w:type="dxa"/>
            <w:vAlign w:val="center"/>
          </w:tcPr>
          <w:p w14:paraId="5CBD1610" w14:textId="77777777" w:rsidR="00511CA4" w:rsidRPr="00FF4947" w:rsidRDefault="00511CA4" w:rsidP="00A53EF5">
            <w:pPr>
              <w:pStyle w:val="TableBodyTextMIRB"/>
            </w:pPr>
            <w:r w:rsidRPr="00FF4947">
              <w:t>RARITY_TOT</w:t>
            </w:r>
          </w:p>
        </w:tc>
        <w:tc>
          <w:tcPr>
            <w:tcW w:w="6480" w:type="dxa"/>
            <w:vAlign w:val="center"/>
          </w:tcPr>
          <w:p w14:paraId="5D0459E6" w14:textId="67BD82D2" w:rsidR="00511CA4" w:rsidRPr="0057539B" w:rsidRDefault="006A1387" w:rsidP="00A53EF5">
            <w:pPr>
              <w:pStyle w:val="TableBodyTextMIRB"/>
              <w:rPr>
                <w:lang w:val="en-CA"/>
              </w:rPr>
            </w:pPr>
            <w:r w:rsidRPr="00FF4947">
              <w:t xml:space="preserve">Score total pour la rareté de la terre humide. Section 4.1 du manuel du SETHO. </w:t>
            </w:r>
            <w:r w:rsidRPr="0057539B">
              <w:rPr>
                <w:lang w:val="en-CA"/>
              </w:rPr>
              <w:t>Rarity Total = Wetland Rarity Total + Species Rarity Total.</w:t>
            </w:r>
          </w:p>
          <w:p w14:paraId="0AF9B096" w14:textId="7D5DD1DD" w:rsidR="00511CA4" w:rsidRPr="00FF4947" w:rsidRDefault="00511CA4" w:rsidP="00A53EF5">
            <w:pPr>
              <w:pStyle w:val="TableBodyTextMIRB"/>
            </w:pPr>
            <w:r w:rsidRPr="0057539B">
              <w:rPr>
                <w:lang w:val="en-CA"/>
              </w:rPr>
              <w:t>(</w:t>
            </w:r>
            <w:proofErr w:type="spellStart"/>
            <w:r w:rsidRPr="0057539B">
              <w:rPr>
                <w:lang w:val="en-CA"/>
              </w:rPr>
              <w:t>Aucune</w:t>
            </w:r>
            <w:proofErr w:type="spellEnd"/>
            <w:r w:rsidRPr="0057539B">
              <w:rPr>
                <w:lang w:val="en-CA"/>
              </w:rPr>
              <w:t xml:space="preserve"> </w:t>
            </w:r>
            <w:proofErr w:type="spellStart"/>
            <w:r w:rsidRPr="0057539B">
              <w:rPr>
                <w:lang w:val="en-CA"/>
              </w:rPr>
              <w:t>valeur</w:t>
            </w:r>
            <w:proofErr w:type="spellEnd"/>
            <w:r w:rsidRPr="0057539B">
              <w:rPr>
                <w:lang w:val="en-CA"/>
              </w:rPr>
              <w:t xml:space="preserve"> </w:t>
            </w:r>
            <w:proofErr w:type="spellStart"/>
            <w:r w:rsidRPr="0057539B">
              <w:rPr>
                <w:lang w:val="en-CA"/>
              </w:rPr>
              <w:t>maximale</w:t>
            </w:r>
            <w:proofErr w:type="spellEnd"/>
            <w:r w:rsidRPr="0057539B">
              <w:rPr>
                <w:lang w:val="en-CA"/>
              </w:rPr>
              <w:t xml:space="preserve">). </w:t>
            </w:r>
            <w:r w:rsidRPr="00FF4947">
              <w:t>Il existe un plafond pour le score final propre à la composante.</w:t>
            </w:r>
          </w:p>
        </w:tc>
      </w:tr>
      <w:tr w:rsidR="00511CA4" w:rsidRPr="00FF4947" w14:paraId="7EE8B672" w14:textId="77777777" w:rsidTr="00A53EF5">
        <w:trPr>
          <w:cantSplit/>
          <w:trHeight w:val="432"/>
        </w:trPr>
        <w:tc>
          <w:tcPr>
            <w:tcW w:w="5058" w:type="dxa"/>
            <w:vAlign w:val="center"/>
          </w:tcPr>
          <w:p w14:paraId="7774044D" w14:textId="77777777" w:rsidR="00511CA4" w:rsidRPr="00FF4947" w:rsidRDefault="00511CA4" w:rsidP="00A53EF5">
            <w:pPr>
              <w:pStyle w:val="TableColumnNameMIRB"/>
            </w:pPr>
            <w:r w:rsidRPr="00FF4947">
              <w:lastRenderedPageBreak/>
              <w:t>COLONIAL_WATERBIRDS_SCORE</w:t>
            </w:r>
          </w:p>
        </w:tc>
        <w:tc>
          <w:tcPr>
            <w:tcW w:w="2250" w:type="dxa"/>
            <w:vAlign w:val="center"/>
          </w:tcPr>
          <w:p w14:paraId="38D5FF26" w14:textId="77777777" w:rsidR="00511CA4" w:rsidRPr="00FF4947" w:rsidRDefault="00511CA4" w:rsidP="00A53EF5">
            <w:pPr>
              <w:pStyle w:val="TableBodyTextMIRB"/>
            </w:pPr>
            <w:r w:rsidRPr="00FF4947">
              <w:t>NUMBER(2)</w:t>
            </w:r>
          </w:p>
        </w:tc>
        <w:tc>
          <w:tcPr>
            <w:tcW w:w="1710" w:type="dxa"/>
            <w:vAlign w:val="center"/>
          </w:tcPr>
          <w:p w14:paraId="04AA3458" w14:textId="579CD83C" w:rsidR="00511CA4" w:rsidRPr="00FF4947" w:rsidRDefault="00A354CB" w:rsidP="00A53EF5">
            <w:pPr>
              <w:pStyle w:val="TableBodyTextMIRB"/>
            </w:pPr>
            <w:r w:rsidRPr="00FF4947">
              <w:t>Oui</w:t>
            </w:r>
          </w:p>
        </w:tc>
        <w:tc>
          <w:tcPr>
            <w:tcW w:w="1980" w:type="dxa"/>
            <w:vAlign w:val="center"/>
          </w:tcPr>
          <w:p w14:paraId="10A6B7CA" w14:textId="77777777" w:rsidR="00511CA4" w:rsidRPr="00FF4947" w:rsidRDefault="00511CA4" w:rsidP="00A53EF5">
            <w:pPr>
              <w:pStyle w:val="TableBodyTextMIRB"/>
            </w:pPr>
            <w:r w:rsidRPr="00FF4947">
              <w:t>WATERBIRDS</w:t>
            </w:r>
          </w:p>
        </w:tc>
        <w:tc>
          <w:tcPr>
            <w:tcW w:w="6480" w:type="dxa"/>
            <w:vAlign w:val="center"/>
          </w:tcPr>
          <w:p w14:paraId="66E56D1D" w14:textId="5CF4C4DD" w:rsidR="00511CA4" w:rsidRPr="00FF4947" w:rsidRDefault="00511CA4" w:rsidP="00A53EF5">
            <w:pPr>
              <w:pStyle w:val="TableBodyTextMIRB"/>
            </w:pPr>
            <w:r w:rsidRPr="00FF4947">
              <w:t>Score pour la nidification ou l</w:t>
            </w:r>
            <w:r w:rsidR="00FF4947" w:rsidRPr="00FF4947">
              <w:t>’</w:t>
            </w:r>
            <w:r w:rsidRPr="00FF4947">
              <w:t>alimentation d</w:t>
            </w:r>
            <w:r w:rsidR="00FF4947" w:rsidRPr="00FF4947">
              <w:t>’</w:t>
            </w:r>
            <w:r w:rsidRPr="00FF4947">
              <w:t>oiseaux aquatiques coloniaux dans la terre humide. Section 4.2.1 du manuel du SETHO. (Valeur de 50 au maximum)</w:t>
            </w:r>
          </w:p>
          <w:p w14:paraId="0A97DC3D" w14:textId="26884572" w:rsidR="00511CA4" w:rsidRPr="00FF4947" w:rsidRDefault="00F17622" w:rsidP="00A53EF5">
            <w:pPr>
              <w:pStyle w:val="TableBodyTextMIRB"/>
              <w:spacing w:before="120"/>
            </w:pPr>
            <w:r w:rsidRPr="00FF4947">
              <w:rPr>
                <w:b/>
              </w:rPr>
              <w:t>VALEURS VALIDES</w:t>
            </w:r>
            <w:r w:rsidRPr="00FF4947">
              <w:t>: ENTRE 0 ET 50</w:t>
            </w:r>
          </w:p>
        </w:tc>
      </w:tr>
      <w:tr w:rsidR="00511CA4" w:rsidRPr="00FF4947" w14:paraId="79ED2A1F" w14:textId="77777777" w:rsidTr="00A53EF5">
        <w:trPr>
          <w:cantSplit/>
          <w:trHeight w:val="432"/>
        </w:trPr>
        <w:tc>
          <w:tcPr>
            <w:tcW w:w="5058" w:type="dxa"/>
            <w:vAlign w:val="center"/>
          </w:tcPr>
          <w:p w14:paraId="40AC2CA6" w14:textId="77777777" w:rsidR="00511CA4" w:rsidRPr="00FF4947" w:rsidRDefault="00511CA4" w:rsidP="00A53EF5">
            <w:pPr>
              <w:pStyle w:val="TableColumnNameMIRB"/>
            </w:pPr>
            <w:r w:rsidRPr="00FF4947">
              <w:t>WINTER_WILDLIFE_COVER_SCORE</w:t>
            </w:r>
          </w:p>
        </w:tc>
        <w:tc>
          <w:tcPr>
            <w:tcW w:w="2250" w:type="dxa"/>
            <w:vAlign w:val="center"/>
          </w:tcPr>
          <w:p w14:paraId="2839B240" w14:textId="77777777" w:rsidR="00511CA4" w:rsidRPr="00FF4947" w:rsidRDefault="00511CA4" w:rsidP="00A53EF5">
            <w:pPr>
              <w:pStyle w:val="TableBodyTextMIRB"/>
            </w:pPr>
            <w:r w:rsidRPr="00FF4947">
              <w:t>NUMBER(3)</w:t>
            </w:r>
          </w:p>
        </w:tc>
        <w:tc>
          <w:tcPr>
            <w:tcW w:w="1710" w:type="dxa"/>
            <w:vAlign w:val="center"/>
          </w:tcPr>
          <w:p w14:paraId="487801D7" w14:textId="71D7A121" w:rsidR="00511CA4" w:rsidRPr="00FF4947" w:rsidRDefault="00A354CB" w:rsidP="00A53EF5">
            <w:pPr>
              <w:pStyle w:val="TableBodyTextMIRB"/>
            </w:pPr>
            <w:r w:rsidRPr="00FF4947">
              <w:t>Oui</w:t>
            </w:r>
          </w:p>
        </w:tc>
        <w:tc>
          <w:tcPr>
            <w:tcW w:w="1980" w:type="dxa"/>
            <w:vAlign w:val="center"/>
          </w:tcPr>
          <w:p w14:paraId="3EEB5E9C" w14:textId="77777777" w:rsidR="00511CA4" w:rsidRPr="00FF4947" w:rsidRDefault="00511CA4" w:rsidP="00A53EF5">
            <w:pPr>
              <w:pStyle w:val="TableBodyTextMIRB"/>
            </w:pPr>
            <w:r w:rsidRPr="00FF4947">
              <w:t>WINTER_COV</w:t>
            </w:r>
          </w:p>
        </w:tc>
        <w:tc>
          <w:tcPr>
            <w:tcW w:w="6480" w:type="dxa"/>
            <w:vAlign w:val="center"/>
          </w:tcPr>
          <w:p w14:paraId="669967C7" w14:textId="593524EA" w:rsidR="00511CA4" w:rsidRPr="00FF4947" w:rsidRDefault="00511CA4" w:rsidP="00A53EF5">
            <w:pPr>
              <w:pStyle w:val="TableBodyTextMIRB"/>
            </w:pPr>
            <w:r w:rsidRPr="00FF4947">
              <w:t>Score pour la couverture végétale en hiver pour les espèces sauvages dans la terre humide. Section 4.2.2 du manuel du SETHO. (Valeur de 100 au maximum)</w:t>
            </w:r>
          </w:p>
          <w:p w14:paraId="262F26B8" w14:textId="0E737F9B" w:rsidR="00511CA4" w:rsidRPr="00FF4947" w:rsidRDefault="00F17622" w:rsidP="00A53EF5">
            <w:pPr>
              <w:pStyle w:val="TableBodyTextMIRB"/>
              <w:spacing w:before="120"/>
            </w:pPr>
            <w:r w:rsidRPr="00FF4947">
              <w:rPr>
                <w:b/>
              </w:rPr>
              <w:t>VALEURS VALIDES</w:t>
            </w:r>
            <w:r w:rsidRPr="00FF4947">
              <w:t>: ENTRE 0 ET 100</w:t>
            </w:r>
          </w:p>
        </w:tc>
      </w:tr>
      <w:tr w:rsidR="00511CA4" w:rsidRPr="00FF4947" w14:paraId="2CF6CD39" w14:textId="77777777" w:rsidTr="00A53EF5">
        <w:trPr>
          <w:cantSplit/>
          <w:trHeight w:val="432"/>
        </w:trPr>
        <w:tc>
          <w:tcPr>
            <w:tcW w:w="5058" w:type="dxa"/>
            <w:vAlign w:val="center"/>
          </w:tcPr>
          <w:p w14:paraId="1A75D9D4" w14:textId="77777777" w:rsidR="00511CA4" w:rsidRPr="00FF4947" w:rsidRDefault="00511CA4" w:rsidP="00A53EF5">
            <w:pPr>
              <w:pStyle w:val="TableColumnNameMIRB"/>
            </w:pPr>
            <w:r w:rsidRPr="00FF4947">
              <w:t>WATERFOWL_STAGE_SCORE</w:t>
            </w:r>
          </w:p>
        </w:tc>
        <w:tc>
          <w:tcPr>
            <w:tcW w:w="2250" w:type="dxa"/>
            <w:vAlign w:val="center"/>
          </w:tcPr>
          <w:p w14:paraId="36326984" w14:textId="77777777" w:rsidR="00511CA4" w:rsidRPr="00FF4947" w:rsidRDefault="00511CA4" w:rsidP="00A53EF5">
            <w:pPr>
              <w:pStyle w:val="TableBodyTextMIRB"/>
            </w:pPr>
            <w:r w:rsidRPr="00FF4947">
              <w:t>NUMBER(3)</w:t>
            </w:r>
          </w:p>
        </w:tc>
        <w:tc>
          <w:tcPr>
            <w:tcW w:w="1710" w:type="dxa"/>
            <w:vAlign w:val="center"/>
          </w:tcPr>
          <w:p w14:paraId="4706BC14" w14:textId="79BA7CF2" w:rsidR="00511CA4" w:rsidRPr="00FF4947" w:rsidRDefault="00A354CB" w:rsidP="00A53EF5">
            <w:pPr>
              <w:pStyle w:val="TableBodyTextMIRB"/>
            </w:pPr>
            <w:r w:rsidRPr="00FF4947">
              <w:t>Non</w:t>
            </w:r>
          </w:p>
        </w:tc>
        <w:tc>
          <w:tcPr>
            <w:tcW w:w="1980" w:type="dxa"/>
            <w:vAlign w:val="center"/>
          </w:tcPr>
          <w:p w14:paraId="686A1DE9" w14:textId="77777777" w:rsidR="00511CA4" w:rsidRPr="00FF4947" w:rsidRDefault="00511CA4" w:rsidP="00A53EF5">
            <w:pPr>
              <w:pStyle w:val="TableBodyTextMIRB"/>
            </w:pPr>
            <w:r w:rsidRPr="00FF4947">
              <w:t>FOWL_STAGE</w:t>
            </w:r>
          </w:p>
        </w:tc>
        <w:tc>
          <w:tcPr>
            <w:tcW w:w="6480" w:type="dxa"/>
            <w:vAlign w:val="center"/>
          </w:tcPr>
          <w:p w14:paraId="4A0A5AE5" w14:textId="684643FC" w:rsidR="00511CA4" w:rsidRPr="00FF4947" w:rsidRDefault="00181E5C" w:rsidP="00A53EF5">
            <w:pPr>
              <w:pStyle w:val="TableBodyTextMIRB"/>
            </w:pPr>
            <w:r w:rsidRPr="00FF4947">
              <w:t>Degré d</w:t>
            </w:r>
            <w:r w:rsidR="00FF4947" w:rsidRPr="00FF4947">
              <w:t>’</w:t>
            </w:r>
            <w:r w:rsidRPr="00FF4947">
              <w:t>importance de la halte migratoire d</w:t>
            </w:r>
            <w:r w:rsidR="00FF4947" w:rsidRPr="00FF4947">
              <w:t>’</w:t>
            </w:r>
            <w:r w:rsidRPr="00FF4947">
              <w:t xml:space="preserve">oiseaux aquatiques. Les valeurs sont les suivantes: 150 = </w:t>
            </w:r>
            <w:proofErr w:type="spellStart"/>
            <w:r w:rsidRPr="00FF4947">
              <w:t>Nationally</w:t>
            </w:r>
            <w:proofErr w:type="spellEnd"/>
            <w:r w:rsidRPr="00FF4947">
              <w:t xml:space="preserve"> Significant, 100 = Provincially Significant, 50 = </w:t>
            </w:r>
            <w:proofErr w:type="spellStart"/>
            <w:r w:rsidRPr="00FF4947">
              <w:t>Regionally</w:t>
            </w:r>
            <w:proofErr w:type="spellEnd"/>
            <w:r w:rsidRPr="00FF4947">
              <w:t xml:space="preserve"> Significant, 10 = </w:t>
            </w:r>
            <w:proofErr w:type="spellStart"/>
            <w:r w:rsidRPr="00FF4947">
              <w:t>Locally</w:t>
            </w:r>
            <w:proofErr w:type="spellEnd"/>
            <w:r w:rsidRPr="00FF4947">
              <w:t xml:space="preserve"> Significant, 5 = </w:t>
            </w:r>
            <w:proofErr w:type="spellStart"/>
            <w:r w:rsidRPr="00FF4947">
              <w:t>Known</w:t>
            </w:r>
            <w:proofErr w:type="spellEnd"/>
            <w:r w:rsidRPr="00FF4947">
              <w:t xml:space="preserve"> to </w:t>
            </w:r>
            <w:proofErr w:type="spellStart"/>
            <w:r w:rsidRPr="00FF4947">
              <w:t>occur</w:t>
            </w:r>
            <w:proofErr w:type="spellEnd"/>
            <w:r w:rsidRPr="00FF4947">
              <w:t xml:space="preserve"> et 0 = Not possible/</w:t>
            </w:r>
            <w:proofErr w:type="spellStart"/>
            <w:r w:rsidRPr="00FF4947">
              <w:t>Unknown</w:t>
            </w:r>
            <w:proofErr w:type="spellEnd"/>
            <w:r w:rsidRPr="00FF4947">
              <w:t>. Section 4.2.3 du manuel du SETHO. (Valeur de 150 au maximum)</w:t>
            </w:r>
          </w:p>
          <w:p w14:paraId="0A4DE893" w14:textId="1F944353" w:rsidR="00511CA4" w:rsidRPr="00FF4947" w:rsidRDefault="00F17622" w:rsidP="00A53EF5">
            <w:pPr>
              <w:pStyle w:val="TableBodyTextMIRB"/>
            </w:pPr>
            <w:r w:rsidRPr="00FF4947">
              <w:rPr>
                <w:b/>
              </w:rPr>
              <w:t>VALEURS VALIDES</w:t>
            </w:r>
            <w:r w:rsidRPr="00FF4947">
              <w:t>:</w:t>
            </w:r>
          </w:p>
          <w:p w14:paraId="69DFF9A9" w14:textId="77777777" w:rsidR="00511CA4" w:rsidRPr="00FF4947" w:rsidRDefault="00511CA4" w:rsidP="00A53EF5">
            <w:pPr>
              <w:pStyle w:val="BulletsMIRB"/>
              <w:spacing w:after="0" w:line="276" w:lineRule="auto"/>
            </w:pPr>
            <w:r w:rsidRPr="00FF4947">
              <w:t>150</w:t>
            </w:r>
          </w:p>
          <w:p w14:paraId="5079B351" w14:textId="77777777" w:rsidR="00511CA4" w:rsidRPr="00FF4947" w:rsidRDefault="00511CA4" w:rsidP="00A53EF5">
            <w:pPr>
              <w:pStyle w:val="BulletsMIRB"/>
              <w:spacing w:after="0" w:line="276" w:lineRule="auto"/>
            </w:pPr>
            <w:r w:rsidRPr="00FF4947">
              <w:t>100</w:t>
            </w:r>
          </w:p>
          <w:p w14:paraId="67E10BFB" w14:textId="77777777" w:rsidR="00511CA4" w:rsidRPr="00FF4947" w:rsidRDefault="00511CA4" w:rsidP="00A53EF5">
            <w:pPr>
              <w:pStyle w:val="BulletsMIRB"/>
              <w:spacing w:after="0" w:line="276" w:lineRule="auto"/>
            </w:pPr>
            <w:r w:rsidRPr="00FF4947">
              <w:t>50</w:t>
            </w:r>
          </w:p>
          <w:p w14:paraId="3F95890E" w14:textId="77777777" w:rsidR="00511CA4" w:rsidRPr="00FF4947" w:rsidRDefault="00511CA4" w:rsidP="00A53EF5">
            <w:pPr>
              <w:pStyle w:val="BulletsMIRB"/>
              <w:spacing w:after="0" w:line="276" w:lineRule="auto"/>
            </w:pPr>
            <w:r w:rsidRPr="00FF4947">
              <w:t>10</w:t>
            </w:r>
          </w:p>
          <w:p w14:paraId="66B7B500" w14:textId="77777777" w:rsidR="00511CA4" w:rsidRPr="00FF4947" w:rsidRDefault="00511CA4" w:rsidP="00A53EF5">
            <w:pPr>
              <w:pStyle w:val="BulletsMIRB"/>
              <w:spacing w:after="0" w:line="276" w:lineRule="auto"/>
            </w:pPr>
            <w:r w:rsidRPr="00FF4947">
              <w:t>5</w:t>
            </w:r>
          </w:p>
          <w:p w14:paraId="30A7B5D1" w14:textId="77777777" w:rsidR="00511CA4" w:rsidRPr="00FF4947" w:rsidRDefault="00511CA4" w:rsidP="00A53EF5">
            <w:pPr>
              <w:pStyle w:val="BulletsMIRB"/>
              <w:spacing w:after="0" w:line="276" w:lineRule="auto"/>
            </w:pPr>
            <w:r w:rsidRPr="00FF4947">
              <w:t>0</w:t>
            </w:r>
          </w:p>
        </w:tc>
      </w:tr>
      <w:tr w:rsidR="00511CA4" w:rsidRPr="00FF4947" w14:paraId="01EE121D" w14:textId="77777777" w:rsidTr="00A53EF5">
        <w:trPr>
          <w:cantSplit/>
          <w:trHeight w:val="432"/>
        </w:trPr>
        <w:tc>
          <w:tcPr>
            <w:tcW w:w="5058" w:type="dxa"/>
            <w:vAlign w:val="center"/>
          </w:tcPr>
          <w:p w14:paraId="132BC353" w14:textId="77777777" w:rsidR="00511CA4" w:rsidRPr="00FF4947" w:rsidRDefault="00511CA4" w:rsidP="00A53EF5">
            <w:pPr>
              <w:pStyle w:val="TableColumnNameMIRB"/>
            </w:pPr>
            <w:r w:rsidRPr="00FF4947">
              <w:lastRenderedPageBreak/>
              <w:t>WATERFOWL_MOULT_SCORE</w:t>
            </w:r>
          </w:p>
        </w:tc>
        <w:tc>
          <w:tcPr>
            <w:tcW w:w="2250" w:type="dxa"/>
            <w:vAlign w:val="center"/>
          </w:tcPr>
          <w:p w14:paraId="10F102CC" w14:textId="77777777" w:rsidR="00511CA4" w:rsidRPr="00FF4947" w:rsidRDefault="00511CA4" w:rsidP="00A53EF5">
            <w:pPr>
              <w:pStyle w:val="TableBodyTextMIRB"/>
            </w:pPr>
            <w:r w:rsidRPr="00FF4947">
              <w:t>NUMBER(3)</w:t>
            </w:r>
          </w:p>
        </w:tc>
        <w:tc>
          <w:tcPr>
            <w:tcW w:w="1710" w:type="dxa"/>
            <w:vAlign w:val="center"/>
          </w:tcPr>
          <w:p w14:paraId="09051611" w14:textId="0FC46F22" w:rsidR="00511CA4" w:rsidRPr="00FF4947" w:rsidRDefault="00A354CB" w:rsidP="00A53EF5">
            <w:pPr>
              <w:pStyle w:val="TableBodyTextMIRB"/>
            </w:pPr>
            <w:r w:rsidRPr="00FF4947">
              <w:t>Non</w:t>
            </w:r>
          </w:p>
        </w:tc>
        <w:tc>
          <w:tcPr>
            <w:tcW w:w="1980" w:type="dxa"/>
            <w:vAlign w:val="center"/>
          </w:tcPr>
          <w:p w14:paraId="232C485E" w14:textId="77777777" w:rsidR="00511CA4" w:rsidRPr="00FF4947" w:rsidRDefault="00511CA4" w:rsidP="00A53EF5">
            <w:pPr>
              <w:pStyle w:val="TableBodyTextMIRB"/>
            </w:pPr>
            <w:r w:rsidRPr="00FF4947">
              <w:t>FOWL_MOULT</w:t>
            </w:r>
          </w:p>
        </w:tc>
        <w:tc>
          <w:tcPr>
            <w:tcW w:w="6480" w:type="dxa"/>
            <w:vAlign w:val="center"/>
          </w:tcPr>
          <w:p w14:paraId="74E10ED8" w14:textId="274CB9B0" w:rsidR="00511CA4" w:rsidRPr="00FF4947" w:rsidRDefault="00195B25" w:rsidP="00A53EF5">
            <w:pPr>
              <w:pStyle w:val="TableBodyTextMIRB"/>
            </w:pPr>
            <w:r w:rsidRPr="00FF4947">
              <w:t>Degré d</w:t>
            </w:r>
            <w:r w:rsidR="00FF4947" w:rsidRPr="00FF4947">
              <w:t>’</w:t>
            </w:r>
            <w:r w:rsidRPr="00FF4947">
              <w:t>importance de l</w:t>
            </w:r>
            <w:r w:rsidR="00FF4947" w:rsidRPr="00FF4947">
              <w:t>’</w:t>
            </w:r>
            <w:r w:rsidRPr="00FF4947">
              <w:t>aire de mue d</w:t>
            </w:r>
            <w:r w:rsidR="00FF4947" w:rsidRPr="00FF4947">
              <w:t>’</w:t>
            </w:r>
            <w:r w:rsidRPr="00FF4947">
              <w:t xml:space="preserve">oiseaux aquatiques. Les valeurs sont les suivantes: 150 = </w:t>
            </w:r>
            <w:proofErr w:type="spellStart"/>
            <w:r w:rsidRPr="00FF4947">
              <w:t>Nationally</w:t>
            </w:r>
            <w:proofErr w:type="spellEnd"/>
            <w:r w:rsidRPr="00FF4947">
              <w:t xml:space="preserve"> Significant, 100 = Provincially Significant, 50 = </w:t>
            </w:r>
            <w:proofErr w:type="spellStart"/>
            <w:r w:rsidRPr="00FF4947">
              <w:t>Regionally</w:t>
            </w:r>
            <w:proofErr w:type="spellEnd"/>
            <w:r w:rsidRPr="00FF4947">
              <w:t xml:space="preserve"> Significant, 10 = </w:t>
            </w:r>
            <w:proofErr w:type="spellStart"/>
            <w:r w:rsidRPr="00FF4947">
              <w:t>Locally</w:t>
            </w:r>
            <w:proofErr w:type="spellEnd"/>
            <w:r w:rsidRPr="00FF4947">
              <w:t xml:space="preserve"> Significant, 5 = </w:t>
            </w:r>
            <w:proofErr w:type="spellStart"/>
            <w:r w:rsidRPr="00FF4947">
              <w:t>Known</w:t>
            </w:r>
            <w:proofErr w:type="spellEnd"/>
            <w:r w:rsidRPr="00FF4947">
              <w:t xml:space="preserve"> to </w:t>
            </w:r>
            <w:proofErr w:type="spellStart"/>
            <w:r w:rsidRPr="00FF4947">
              <w:t>occur</w:t>
            </w:r>
            <w:proofErr w:type="spellEnd"/>
            <w:r w:rsidRPr="00FF4947">
              <w:t xml:space="preserve"> et 0 = Not possible/</w:t>
            </w:r>
            <w:proofErr w:type="spellStart"/>
            <w:r w:rsidRPr="00FF4947">
              <w:t>Unknown</w:t>
            </w:r>
            <w:proofErr w:type="spellEnd"/>
            <w:r w:rsidRPr="00FF4947">
              <w:t>. Section 4.2.3 du manuel du SETHO. (Valeur de 150 au maximum)</w:t>
            </w:r>
          </w:p>
          <w:p w14:paraId="7903665B" w14:textId="6CF37D2D" w:rsidR="00511CA4" w:rsidRPr="00FF4947" w:rsidRDefault="00F17622" w:rsidP="00A53EF5">
            <w:pPr>
              <w:pStyle w:val="TableBodyTextMIRB"/>
            </w:pPr>
            <w:r w:rsidRPr="00FF4947">
              <w:rPr>
                <w:b/>
              </w:rPr>
              <w:t>VALEURS VALIDES</w:t>
            </w:r>
            <w:r w:rsidRPr="00FF4947">
              <w:t>:</w:t>
            </w:r>
          </w:p>
          <w:p w14:paraId="127AB4DC" w14:textId="77777777" w:rsidR="00511CA4" w:rsidRPr="00FF4947" w:rsidRDefault="00511CA4" w:rsidP="00A53EF5">
            <w:pPr>
              <w:pStyle w:val="BulletsMIRB"/>
              <w:spacing w:after="0" w:line="276" w:lineRule="auto"/>
            </w:pPr>
            <w:r w:rsidRPr="00FF4947">
              <w:t>150</w:t>
            </w:r>
          </w:p>
          <w:p w14:paraId="087922E2" w14:textId="77777777" w:rsidR="00511CA4" w:rsidRPr="00FF4947" w:rsidRDefault="00511CA4" w:rsidP="00A53EF5">
            <w:pPr>
              <w:pStyle w:val="BulletsMIRB"/>
              <w:spacing w:after="0" w:line="276" w:lineRule="auto"/>
            </w:pPr>
            <w:r w:rsidRPr="00FF4947">
              <w:t>100</w:t>
            </w:r>
          </w:p>
          <w:p w14:paraId="2A3BEC1A" w14:textId="77777777" w:rsidR="00511CA4" w:rsidRPr="00FF4947" w:rsidRDefault="00511CA4" w:rsidP="00A53EF5">
            <w:pPr>
              <w:pStyle w:val="BulletsMIRB"/>
              <w:spacing w:after="0" w:line="276" w:lineRule="auto"/>
            </w:pPr>
            <w:r w:rsidRPr="00FF4947">
              <w:t>50</w:t>
            </w:r>
          </w:p>
          <w:p w14:paraId="57DD7D88" w14:textId="77777777" w:rsidR="00511CA4" w:rsidRPr="00FF4947" w:rsidRDefault="00511CA4" w:rsidP="00A53EF5">
            <w:pPr>
              <w:pStyle w:val="BulletsMIRB"/>
              <w:spacing w:after="0" w:line="276" w:lineRule="auto"/>
            </w:pPr>
            <w:r w:rsidRPr="00FF4947">
              <w:t>10</w:t>
            </w:r>
          </w:p>
          <w:p w14:paraId="6725AD4F" w14:textId="77777777" w:rsidR="00511CA4" w:rsidRPr="00FF4947" w:rsidRDefault="00511CA4" w:rsidP="00A53EF5">
            <w:pPr>
              <w:pStyle w:val="BulletsMIRB"/>
              <w:spacing w:after="0" w:line="276" w:lineRule="auto"/>
            </w:pPr>
            <w:r w:rsidRPr="00FF4947">
              <w:t>5</w:t>
            </w:r>
          </w:p>
          <w:p w14:paraId="2B76A6E9" w14:textId="77777777" w:rsidR="00511CA4" w:rsidRPr="00FF4947" w:rsidRDefault="00511CA4" w:rsidP="00A53EF5">
            <w:pPr>
              <w:pStyle w:val="BulletsMIRB"/>
              <w:spacing w:after="0" w:line="276" w:lineRule="auto"/>
            </w:pPr>
            <w:r w:rsidRPr="00FF4947">
              <w:t>0</w:t>
            </w:r>
          </w:p>
        </w:tc>
      </w:tr>
      <w:tr w:rsidR="00511CA4" w:rsidRPr="00FF4947" w14:paraId="0FBFDB3F" w14:textId="77777777" w:rsidTr="00A53EF5">
        <w:trPr>
          <w:cantSplit/>
          <w:trHeight w:val="432"/>
        </w:trPr>
        <w:tc>
          <w:tcPr>
            <w:tcW w:w="5058" w:type="dxa"/>
            <w:vAlign w:val="center"/>
          </w:tcPr>
          <w:p w14:paraId="2539915E" w14:textId="77777777" w:rsidR="00511CA4" w:rsidRPr="00FF4947" w:rsidRDefault="00511CA4" w:rsidP="00A53EF5">
            <w:pPr>
              <w:pStyle w:val="TableColumnNameMIRB"/>
            </w:pPr>
            <w:r w:rsidRPr="00FF4947">
              <w:t>WATERFOWL_STAGE_MOULT_SCORE</w:t>
            </w:r>
          </w:p>
        </w:tc>
        <w:tc>
          <w:tcPr>
            <w:tcW w:w="2250" w:type="dxa"/>
            <w:vAlign w:val="center"/>
          </w:tcPr>
          <w:p w14:paraId="2C8A8AC9" w14:textId="77777777" w:rsidR="00511CA4" w:rsidRPr="00FF4947" w:rsidRDefault="00511CA4" w:rsidP="00A53EF5">
            <w:pPr>
              <w:pStyle w:val="TableBodyTextMIRB"/>
            </w:pPr>
            <w:r w:rsidRPr="00FF4947">
              <w:t>NUMBER(3)</w:t>
            </w:r>
          </w:p>
        </w:tc>
        <w:tc>
          <w:tcPr>
            <w:tcW w:w="1710" w:type="dxa"/>
            <w:vAlign w:val="center"/>
          </w:tcPr>
          <w:p w14:paraId="59FAFE03" w14:textId="4AC13E60" w:rsidR="00511CA4" w:rsidRPr="00FF4947" w:rsidRDefault="00A354CB" w:rsidP="00A53EF5">
            <w:pPr>
              <w:pStyle w:val="TableBodyTextMIRB"/>
            </w:pPr>
            <w:r w:rsidRPr="00FF4947">
              <w:t>Oui</w:t>
            </w:r>
          </w:p>
        </w:tc>
        <w:tc>
          <w:tcPr>
            <w:tcW w:w="1980" w:type="dxa"/>
            <w:vAlign w:val="center"/>
          </w:tcPr>
          <w:p w14:paraId="0CEF8D63" w14:textId="77777777" w:rsidR="00511CA4" w:rsidRPr="00FF4947" w:rsidRDefault="00511CA4" w:rsidP="00A53EF5">
            <w:pPr>
              <w:pStyle w:val="TableBodyTextMIRB"/>
            </w:pPr>
            <w:r w:rsidRPr="00FF4947">
              <w:t>FOWL_S_MLT</w:t>
            </w:r>
          </w:p>
        </w:tc>
        <w:tc>
          <w:tcPr>
            <w:tcW w:w="6480" w:type="dxa"/>
            <w:vAlign w:val="center"/>
          </w:tcPr>
          <w:p w14:paraId="5D0FCFB4" w14:textId="03933D16" w:rsidR="00511CA4" w:rsidRPr="00FF4947" w:rsidRDefault="00511CA4" w:rsidP="00A53EF5">
            <w:pPr>
              <w:pStyle w:val="TableBodyTextMIRB"/>
            </w:pPr>
            <w:r w:rsidRPr="00FF4947">
              <w:t>Score pour la halte migratoire et/ou l</w:t>
            </w:r>
            <w:r w:rsidR="00FF4947" w:rsidRPr="00FF4947">
              <w:t>’</w:t>
            </w:r>
            <w:r w:rsidRPr="00FF4947">
              <w:t>aire de mue d</w:t>
            </w:r>
            <w:r w:rsidR="00FF4947" w:rsidRPr="00FF4947">
              <w:t>’</w:t>
            </w:r>
            <w:r w:rsidRPr="00FF4947">
              <w:t>oiseaux aquatiques. Section 4.2.3 du manuel du SETHO. (Valeur de 150 au maximum)</w:t>
            </w:r>
          </w:p>
          <w:p w14:paraId="42A003D5" w14:textId="2AA6E2E4" w:rsidR="00511CA4" w:rsidRPr="00FF4947" w:rsidRDefault="00F17622" w:rsidP="00A53EF5">
            <w:pPr>
              <w:pStyle w:val="TableBodyTextMIRB"/>
              <w:spacing w:before="120"/>
            </w:pPr>
            <w:r w:rsidRPr="00FF4947">
              <w:rPr>
                <w:b/>
              </w:rPr>
              <w:t>VALEURS VALIDES</w:t>
            </w:r>
            <w:r w:rsidRPr="00FF4947">
              <w:t>: ENTRE 0 ET 150</w:t>
            </w:r>
          </w:p>
        </w:tc>
      </w:tr>
      <w:tr w:rsidR="00511CA4" w:rsidRPr="00FF4947" w14:paraId="1FFEA52C" w14:textId="77777777" w:rsidTr="00A53EF5">
        <w:trPr>
          <w:cantSplit/>
          <w:trHeight w:val="432"/>
        </w:trPr>
        <w:tc>
          <w:tcPr>
            <w:tcW w:w="5058" w:type="dxa"/>
            <w:vAlign w:val="center"/>
          </w:tcPr>
          <w:p w14:paraId="4E4AC3B2" w14:textId="77777777" w:rsidR="00511CA4" w:rsidRPr="00FF4947" w:rsidRDefault="00511CA4" w:rsidP="00A53EF5">
            <w:pPr>
              <w:pStyle w:val="TableColumnNameMIRB"/>
            </w:pPr>
            <w:r w:rsidRPr="00FF4947">
              <w:t>WATERFOWL_BREEDING_SCORE</w:t>
            </w:r>
          </w:p>
        </w:tc>
        <w:tc>
          <w:tcPr>
            <w:tcW w:w="2250" w:type="dxa"/>
            <w:vAlign w:val="center"/>
          </w:tcPr>
          <w:p w14:paraId="25426C44" w14:textId="77777777" w:rsidR="00511CA4" w:rsidRPr="00FF4947" w:rsidRDefault="00511CA4" w:rsidP="00A53EF5">
            <w:pPr>
              <w:pStyle w:val="TableBodyTextMIRB"/>
            </w:pPr>
            <w:r w:rsidRPr="00FF4947">
              <w:t>NUMBER(3)</w:t>
            </w:r>
          </w:p>
        </w:tc>
        <w:tc>
          <w:tcPr>
            <w:tcW w:w="1710" w:type="dxa"/>
            <w:vAlign w:val="center"/>
          </w:tcPr>
          <w:p w14:paraId="00403610" w14:textId="1FB39E4A" w:rsidR="00511CA4" w:rsidRPr="00FF4947" w:rsidRDefault="00A354CB" w:rsidP="00A53EF5">
            <w:pPr>
              <w:pStyle w:val="TableBodyTextMIRB"/>
            </w:pPr>
            <w:r w:rsidRPr="00FF4947">
              <w:t>Oui</w:t>
            </w:r>
          </w:p>
        </w:tc>
        <w:tc>
          <w:tcPr>
            <w:tcW w:w="1980" w:type="dxa"/>
            <w:vAlign w:val="center"/>
          </w:tcPr>
          <w:p w14:paraId="3A66B09F" w14:textId="77777777" w:rsidR="00511CA4" w:rsidRPr="00FF4947" w:rsidRDefault="00511CA4" w:rsidP="00A53EF5">
            <w:pPr>
              <w:pStyle w:val="TableBodyTextMIRB"/>
            </w:pPr>
            <w:r w:rsidRPr="00FF4947">
              <w:t>FOWL_BREED</w:t>
            </w:r>
          </w:p>
        </w:tc>
        <w:tc>
          <w:tcPr>
            <w:tcW w:w="6480" w:type="dxa"/>
            <w:vAlign w:val="center"/>
          </w:tcPr>
          <w:p w14:paraId="10928F12" w14:textId="264DF34B" w:rsidR="00511CA4" w:rsidRPr="00FF4947" w:rsidRDefault="00511CA4" w:rsidP="00A53EF5">
            <w:pPr>
              <w:pStyle w:val="TableBodyTextMIRB"/>
            </w:pPr>
            <w:r w:rsidRPr="00FF4947">
              <w:t>Score pour la reproduction d</w:t>
            </w:r>
            <w:r w:rsidR="00FF4947" w:rsidRPr="00FF4947">
              <w:t>’</w:t>
            </w:r>
            <w:r w:rsidRPr="00FF4947">
              <w:t>oiseaux aquatiques. Section 4.2.4 du manuel du SETHO. (Valeur de 100 et de 150 au maximum respectivement pour le sud et le nord de l</w:t>
            </w:r>
            <w:r w:rsidR="00FF4947" w:rsidRPr="00FF4947">
              <w:t>’</w:t>
            </w:r>
            <w:r w:rsidRPr="00FF4947">
              <w:t>Ontario)</w:t>
            </w:r>
          </w:p>
          <w:p w14:paraId="61875617" w14:textId="44A623F3" w:rsidR="00511CA4" w:rsidRPr="00FF4947" w:rsidRDefault="00F17622" w:rsidP="00A53EF5">
            <w:pPr>
              <w:pStyle w:val="TableBodyTextMIRB"/>
              <w:spacing w:before="120"/>
            </w:pPr>
            <w:r w:rsidRPr="00FF4947">
              <w:rPr>
                <w:b/>
              </w:rPr>
              <w:t>VALEURS VALIDES</w:t>
            </w:r>
            <w:r w:rsidRPr="00FF4947">
              <w:t>: ENTRE 0 ET 150</w:t>
            </w:r>
          </w:p>
        </w:tc>
      </w:tr>
      <w:tr w:rsidR="00511CA4" w:rsidRPr="00FF4947" w14:paraId="2F821DD3" w14:textId="77777777" w:rsidTr="00A53EF5">
        <w:trPr>
          <w:cantSplit/>
          <w:trHeight w:val="432"/>
        </w:trPr>
        <w:tc>
          <w:tcPr>
            <w:tcW w:w="5058" w:type="dxa"/>
            <w:vAlign w:val="center"/>
          </w:tcPr>
          <w:p w14:paraId="07134348" w14:textId="77777777" w:rsidR="00511CA4" w:rsidRPr="00FF4947" w:rsidRDefault="00511CA4" w:rsidP="00A53EF5">
            <w:pPr>
              <w:pStyle w:val="TableColumnNameMIRB"/>
            </w:pPr>
            <w:r w:rsidRPr="00FF4947">
              <w:t>MIGRATORY_STOPOVER_SCORE</w:t>
            </w:r>
          </w:p>
        </w:tc>
        <w:tc>
          <w:tcPr>
            <w:tcW w:w="2250" w:type="dxa"/>
            <w:vAlign w:val="center"/>
          </w:tcPr>
          <w:p w14:paraId="0908E0C6" w14:textId="77777777" w:rsidR="00511CA4" w:rsidRPr="00FF4947" w:rsidRDefault="00511CA4" w:rsidP="00A53EF5">
            <w:pPr>
              <w:pStyle w:val="TableBodyTextMIRB"/>
            </w:pPr>
            <w:r w:rsidRPr="00FF4947">
              <w:t>NUMBER(3)</w:t>
            </w:r>
          </w:p>
        </w:tc>
        <w:tc>
          <w:tcPr>
            <w:tcW w:w="1710" w:type="dxa"/>
            <w:vAlign w:val="center"/>
          </w:tcPr>
          <w:p w14:paraId="34A3C793" w14:textId="5F536978" w:rsidR="00511CA4" w:rsidRPr="00FF4947" w:rsidRDefault="00A354CB" w:rsidP="00A53EF5">
            <w:pPr>
              <w:pStyle w:val="TableBodyTextMIRB"/>
            </w:pPr>
            <w:r w:rsidRPr="00FF4947">
              <w:t>Oui</w:t>
            </w:r>
          </w:p>
        </w:tc>
        <w:tc>
          <w:tcPr>
            <w:tcW w:w="1980" w:type="dxa"/>
            <w:vAlign w:val="center"/>
          </w:tcPr>
          <w:p w14:paraId="0A2C1C5C" w14:textId="77777777" w:rsidR="00511CA4" w:rsidRPr="00FF4947" w:rsidRDefault="00511CA4" w:rsidP="00A53EF5">
            <w:pPr>
              <w:pStyle w:val="TableBodyTextMIRB"/>
            </w:pPr>
            <w:r w:rsidRPr="00FF4947">
              <w:t>MIGRATORY</w:t>
            </w:r>
          </w:p>
        </w:tc>
        <w:tc>
          <w:tcPr>
            <w:tcW w:w="6480" w:type="dxa"/>
            <w:vAlign w:val="center"/>
          </w:tcPr>
          <w:p w14:paraId="5948B39C" w14:textId="2C856267" w:rsidR="00511CA4" w:rsidRPr="00FF4947" w:rsidRDefault="00511CA4" w:rsidP="00A53EF5">
            <w:pPr>
              <w:pStyle w:val="TableBodyTextMIRB"/>
            </w:pPr>
            <w:r w:rsidRPr="00FF4947">
              <w:t>Score pour l</w:t>
            </w:r>
            <w:r w:rsidR="00FF4947" w:rsidRPr="00FF4947">
              <w:t>’</w:t>
            </w:r>
            <w:r w:rsidRPr="00FF4947">
              <w:t>utilisation de haltes migratoires par des passereaux, des limicoles ou des rapaces. Section 4.2.5 du manuel du SETHO. (Valeur de 100 et de 150 au maximum respectivement pour le sud et le nord de l</w:t>
            </w:r>
            <w:r w:rsidR="00FF4947" w:rsidRPr="00FF4947">
              <w:t>’</w:t>
            </w:r>
            <w:r w:rsidRPr="00FF4947">
              <w:t>Ontario)</w:t>
            </w:r>
          </w:p>
          <w:p w14:paraId="551F5EBB" w14:textId="77D5F9E0" w:rsidR="00511CA4" w:rsidRPr="00FF4947" w:rsidRDefault="00F17622" w:rsidP="00A53EF5">
            <w:pPr>
              <w:pStyle w:val="TableBodyTextMIRB"/>
              <w:spacing w:before="120"/>
            </w:pPr>
            <w:r w:rsidRPr="00FF4947">
              <w:rPr>
                <w:b/>
              </w:rPr>
              <w:t>VALEURS VALIDES</w:t>
            </w:r>
            <w:r w:rsidRPr="00FF4947">
              <w:t>: ENTRE 0 ET 150</w:t>
            </w:r>
          </w:p>
        </w:tc>
      </w:tr>
      <w:tr w:rsidR="00511CA4" w:rsidRPr="00FF4947" w14:paraId="34A61AF7" w14:textId="77777777" w:rsidTr="00A53EF5">
        <w:trPr>
          <w:cantSplit/>
          <w:trHeight w:val="432"/>
        </w:trPr>
        <w:tc>
          <w:tcPr>
            <w:tcW w:w="5058" w:type="dxa"/>
            <w:vAlign w:val="center"/>
          </w:tcPr>
          <w:p w14:paraId="2DBF0517" w14:textId="77777777" w:rsidR="00511CA4" w:rsidRPr="00FF4947" w:rsidRDefault="00511CA4" w:rsidP="00A53EF5">
            <w:pPr>
              <w:pStyle w:val="TableColumnNameMIRB"/>
            </w:pPr>
            <w:r w:rsidRPr="00FF4947">
              <w:lastRenderedPageBreak/>
              <w:t>UNGULATE_SUMMER_COVER_IND</w:t>
            </w:r>
          </w:p>
        </w:tc>
        <w:tc>
          <w:tcPr>
            <w:tcW w:w="2250" w:type="dxa"/>
            <w:vAlign w:val="center"/>
          </w:tcPr>
          <w:p w14:paraId="14330A3E" w14:textId="77777777" w:rsidR="00511CA4" w:rsidRPr="00FF4947" w:rsidRDefault="00511CA4" w:rsidP="00A53EF5">
            <w:pPr>
              <w:pStyle w:val="TableBodyTextMIRB"/>
            </w:pPr>
            <w:r w:rsidRPr="00FF4947">
              <w:t>VARCHAR2(3)</w:t>
            </w:r>
          </w:p>
        </w:tc>
        <w:tc>
          <w:tcPr>
            <w:tcW w:w="1710" w:type="dxa"/>
            <w:vAlign w:val="center"/>
          </w:tcPr>
          <w:p w14:paraId="051C998F" w14:textId="4E1BA65F" w:rsidR="00511CA4" w:rsidRPr="00FF4947" w:rsidRDefault="00A354CB" w:rsidP="00A53EF5">
            <w:pPr>
              <w:pStyle w:val="TableBodyTextMIRB"/>
            </w:pPr>
            <w:r w:rsidRPr="00FF4947">
              <w:t>Non</w:t>
            </w:r>
          </w:p>
        </w:tc>
        <w:tc>
          <w:tcPr>
            <w:tcW w:w="1980" w:type="dxa"/>
            <w:vAlign w:val="center"/>
          </w:tcPr>
          <w:p w14:paraId="353BBCCB" w14:textId="77777777" w:rsidR="00511CA4" w:rsidRPr="00FF4947" w:rsidRDefault="00511CA4" w:rsidP="00A53EF5">
            <w:pPr>
              <w:pStyle w:val="TableBodyTextMIRB"/>
            </w:pPr>
            <w:r w:rsidRPr="00FF4947">
              <w:t>SUMMER_COV</w:t>
            </w:r>
          </w:p>
        </w:tc>
        <w:tc>
          <w:tcPr>
            <w:tcW w:w="6480" w:type="dxa"/>
            <w:vAlign w:val="center"/>
          </w:tcPr>
          <w:p w14:paraId="4FC69A47" w14:textId="447E152E" w:rsidR="00511CA4" w:rsidRPr="00FF4947" w:rsidRDefault="00A4451F" w:rsidP="00A53EF5">
            <w:pPr>
              <w:pStyle w:val="TableBodyTextMIRB"/>
            </w:pPr>
            <w:r w:rsidRPr="00FF4947">
              <w:t>La couverture végétale en été pour les ongulés se rapporte aux peuplements d</w:t>
            </w:r>
            <w:r w:rsidR="00FF4947" w:rsidRPr="00FF4947">
              <w:t>’</w:t>
            </w:r>
            <w:r w:rsidRPr="00FF4947">
              <w:t>épinettes noires où la canopée est suffisamment dense pour fournir de l</w:t>
            </w:r>
            <w:r w:rsidR="00FF4947" w:rsidRPr="00FF4947">
              <w:t>’</w:t>
            </w:r>
            <w:r w:rsidRPr="00FF4947">
              <w:t>ombre aux ongulés pendant les chaleurs de l</w:t>
            </w:r>
            <w:r w:rsidR="00FF4947" w:rsidRPr="00FF4947">
              <w:t>’</w:t>
            </w:r>
            <w:r w:rsidRPr="00FF4947">
              <w:t>été. Section 4.2.6 du manuel du SETHO. (Valeur par défaut = No)</w:t>
            </w:r>
          </w:p>
          <w:p w14:paraId="11196A2A" w14:textId="00535DDC" w:rsidR="00511CA4" w:rsidRPr="00FF4947" w:rsidRDefault="00F17622" w:rsidP="00A53EF5">
            <w:pPr>
              <w:pStyle w:val="TableBodyTextMIRB"/>
            </w:pPr>
            <w:r w:rsidRPr="00FF4947">
              <w:rPr>
                <w:b/>
              </w:rPr>
              <w:t>VALEURS VALIDES</w:t>
            </w:r>
            <w:r w:rsidRPr="00FF4947">
              <w:t>:</w:t>
            </w:r>
          </w:p>
          <w:p w14:paraId="170A94F8" w14:textId="77777777" w:rsidR="00511CA4" w:rsidRPr="00FF4947" w:rsidRDefault="00511CA4" w:rsidP="00A53EF5">
            <w:pPr>
              <w:pStyle w:val="BulletsMIRB"/>
              <w:spacing w:after="0" w:line="276" w:lineRule="auto"/>
            </w:pPr>
            <w:r w:rsidRPr="00FF4947">
              <w:t>Yes</w:t>
            </w:r>
          </w:p>
          <w:p w14:paraId="0C019B0E" w14:textId="77777777" w:rsidR="00511CA4" w:rsidRPr="00FF4947" w:rsidRDefault="00511CA4" w:rsidP="00A53EF5">
            <w:pPr>
              <w:pStyle w:val="BulletsMIRB"/>
              <w:spacing w:after="0" w:line="276" w:lineRule="auto"/>
            </w:pPr>
            <w:r w:rsidRPr="00FF4947">
              <w:t>No</w:t>
            </w:r>
          </w:p>
        </w:tc>
      </w:tr>
      <w:tr w:rsidR="00511CA4" w:rsidRPr="00FF4947" w14:paraId="49250D31" w14:textId="77777777" w:rsidTr="00A53EF5">
        <w:trPr>
          <w:cantSplit/>
          <w:trHeight w:val="432"/>
        </w:trPr>
        <w:tc>
          <w:tcPr>
            <w:tcW w:w="5058" w:type="dxa"/>
            <w:vAlign w:val="center"/>
          </w:tcPr>
          <w:p w14:paraId="63653604" w14:textId="77777777" w:rsidR="00511CA4" w:rsidRPr="00FF4947" w:rsidRDefault="00511CA4" w:rsidP="00A53EF5">
            <w:pPr>
              <w:pStyle w:val="TableColumnNameMIRB"/>
            </w:pPr>
            <w:r w:rsidRPr="00FF4947">
              <w:t>UNGULATE_MINERAL_LICK_IND</w:t>
            </w:r>
          </w:p>
        </w:tc>
        <w:tc>
          <w:tcPr>
            <w:tcW w:w="2250" w:type="dxa"/>
            <w:vAlign w:val="center"/>
          </w:tcPr>
          <w:p w14:paraId="3CD631D0" w14:textId="77777777" w:rsidR="00511CA4" w:rsidRPr="00FF4947" w:rsidRDefault="00511CA4" w:rsidP="00A53EF5">
            <w:pPr>
              <w:pStyle w:val="TableBodyTextMIRB"/>
            </w:pPr>
            <w:r w:rsidRPr="00FF4947">
              <w:t>VARCHAR2(3)</w:t>
            </w:r>
          </w:p>
        </w:tc>
        <w:tc>
          <w:tcPr>
            <w:tcW w:w="1710" w:type="dxa"/>
            <w:vAlign w:val="center"/>
          </w:tcPr>
          <w:p w14:paraId="0041C3CB" w14:textId="0EACB710" w:rsidR="00511CA4" w:rsidRPr="00FF4947" w:rsidRDefault="00A354CB" w:rsidP="00A53EF5">
            <w:pPr>
              <w:pStyle w:val="TableBodyTextMIRB"/>
            </w:pPr>
            <w:r w:rsidRPr="00FF4947">
              <w:t>Non</w:t>
            </w:r>
          </w:p>
        </w:tc>
        <w:tc>
          <w:tcPr>
            <w:tcW w:w="1980" w:type="dxa"/>
            <w:vAlign w:val="center"/>
          </w:tcPr>
          <w:p w14:paraId="7601044E" w14:textId="77777777" w:rsidR="00511CA4" w:rsidRPr="00FF4947" w:rsidRDefault="00511CA4" w:rsidP="00A53EF5">
            <w:pPr>
              <w:pStyle w:val="TableBodyTextMIRB"/>
            </w:pPr>
            <w:r w:rsidRPr="00FF4947">
              <w:t>MINERAL</w:t>
            </w:r>
          </w:p>
        </w:tc>
        <w:tc>
          <w:tcPr>
            <w:tcW w:w="6480" w:type="dxa"/>
            <w:vAlign w:val="center"/>
          </w:tcPr>
          <w:p w14:paraId="200F2212" w14:textId="61248AEE" w:rsidR="00511CA4" w:rsidRPr="00FF4947" w:rsidRDefault="005E1EC1" w:rsidP="00A53EF5">
            <w:pPr>
              <w:pStyle w:val="TableBodyTextMIRB"/>
            </w:pPr>
            <w:r w:rsidRPr="00FF4947">
              <w:t>Signe(s) de la présence de minéraux à lécher (pour le sel). Section 4.2.6 du manuel du SETHO. (Valeur par défaut = No)</w:t>
            </w:r>
          </w:p>
          <w:p w14:paraId="7F9AC675" w14:textId="6F947CDC" w:rsidR="00511CA4" w:rsidRPr="00FF4947" w:rsidRDefault="00F17622" w:rsidP="00A53EF5">
            <w:pPr>
              <w:pStyle w:val="TableBodyTextMIRB"/>
            </w:pPr>
            <w:r w:rsidRPr="00FF4947">
              <w:rPr>
                <w:b/>
              </w:rPr>
              <w:t>VALEURS VALIDES</w:t>
            </w:r>
            <w:r w:rsidRPr="00FF4947">
              <w:t>:</w:t>
            </w:r>
          </w:p>
          <w:p w14:paraId="6FBC6000" w14:textId="77777777" w:rsidR="00511CA4" w:rsidRPr="00FF4947" w:rsidRDefault="00511CA4" w:rsidP="00A53EF5">
            <w:pPr>
              <w:pStyle w:val="BulletsMIRB"/>
              <w:spacing w:after="0" w:line="276" w:lineRule="auto"/>
            </w:pPr>
            <w:r w:rsidRPr="00FF4947">
              <w:t>Yes</w:t>
            </w:r>
          </w:p>
          <w:p w14:paraId="28BBD69D" w14:textId="77777777" w:rsidR="00511CA4" w:rsidRPr="00FF4947" w:rsidRDefault="00511CA4" w:rsidP="00A53EF5">
            <w:pPr>
              <w:pStyle w:val="BulletsMIRB"/>
              <w:spacing w:after="0" w:line="276" w:lineRule="auto"/>
            </w:pPr>
            <w:r w:rsidRPr="00FF4947">
              <w:t>No</w:t>
            </w:r>
          </w:p>
        </w:tc>
      </w:tr>
      <w:tr w:rsidR="00511CA4" w:rsidRPr="00FF4947" w14:paraId="10AD3AD2" w14:textId="77777777" w:rsidTr="00A53EF5">
        <w:trPr>
          <w:cantSplit/>
          <w:trHeight w:val="432"/>
        </w:trPr>
        <w:tc>
          <w:tcPr>
            <w:tcW w:w="5058" w:type="dxa"/>
            <w:vAlign w:val="center"/>
          </w:tcPr>
          <w:p w14:paraId="2D77E792" w14:textId="77777777" w:rsidR="00511CA4" w:rsidRPr="00FF4947" w:rsidRDefault="00511CA4" w:rsidP="00A53EF5">
            <w:pPr>
              <w:pStyle w:val="TableColumnNameMIRB"/>
            </w:pPr>
            <w:r w:rsidRPr="00FF4947">
              <w:t>UNGULATE_MOOSE_FEEDING</w:t>
            </w:r>
          </w:p>
        </w:tc>
        <w:tc>
          <w:tcPr>
            <w:tcW w:w="2250" w:type="dxa"/>
            <w:vAlign w:val="center"/>
          </w:tcPr>
          <w:p w14:paraId="6BFB8C8D" w14:textId="77777777" w:rsidR="00511CA4" w:rsidRPr="00FF4947" w:rsidRDefault="00511CA4" w:rsidP="00A53EF5">
            <w:pPr>
              <w:pStyle w:val="TableBodyTextMIRB"/>
            </w:pPr>
            <w:r w:rsidRPr="00FF4947">
              <w:t>NUMBER(2)</w:t>
            </w:r>
          </w:p>
        </w:tc>
        <w:tc>
          <w:tcPr>
            <w:tcW w:w="1710" w:type="dxa"/>
            <w:vAlign w:val="center"/>
          </w:tcPr>
          <w:p w14:paraId="2C4BE620" w14:textId="400360EA" w:rsidR="00511CA4" w:rsidRPr="00FF4947" w:rsidRDefault="00A354CB" w:rsidP="00A53EF5">
            <w:pPr>
              <w:pStyle w:val="TableBodyTextMIRB"/>
            </w:pPr>
            <w:r w:rsidRPr="00FF4947">
              <w:t>Non</w:t>
            </w:r>
          </w:p>
        </w:tc>
        <w:tc>
          <w:tcPr>
            <w:tcW w:w="1980" w:type="dxa"/>
            <w:vAlign w:val="center"/>
          </w:tcPr>
          <w:p w14:paraId="76C8187D" w14:textId="77777777" w:rsidR="00511CA4" w:rsidRPr="00FF4947" w:rsidRDefault="00511CA4" w:rsidP="00A53EF5">
            <w:pPr>
              <w:pStyle w:val="TableBodyTextMIRB"/>
            </w:pPr>
            <w:r w:rsidRPr="00FF4947">
              <w:t>MOOSE</w:t>
            </w:r>
          </w:p>
        </w:tc>
        <w:tc>
          <w:tcPr>
            <w:tcW w:w="6480" w:type="dxa"/>
            <w:vAlign w:val="center"/>
          </w:tcPr>
          <w:p w14:paraId="75605C75" w14:textId="0A92BC9A" w:rsidR="00511CA4" w:rsidRPr="00FF4947" w:rsidRDefault="00511CA4" w:rsidP="00A53EF5">
            <w:pPr>
              <w:pStyle w:val="TableBodyTextMIRB"/>
            </w:pPr>
            <w:r w:rsidRPr="00FF4947">
              <w:t>Score pour la classe d</w:t>
            </w:r>
            <w:r w:rsidR="00FF4947" w:rsidRPr="00FF4947">
              <w:t>’</w:t>
            </w:r>
            <w:r w:rsidRPr="00FF4947">
              <w:t>aires d</w:t>
            </w:r>
            <w:r w:rsidR="00FF4947" w:rsidRPr="00FF4947">
              <w:t>’</w:t>
            </w:r>
            <w:r w:rsidRPr="00FF4947">
              <w:t>alimentation aquatiques de l</w:t>
            </w:r>
            <w:r w:rsidR="00FF4947" w:rsidRPr="00FF4947">
              <w:t>’</w:t>
            </w:r>
            <w:r w:rsidRPr="00FF4947">
              <w:t>orignal. Il faut communiquer avec les bureaux de district et de secteur du MRNF pour obtenir de l</w:t>
            </w:r>
            <w:r w:rsidR="00FF4947" w:rsidRPr="00FF4947">
              <w:t>’</w:t>
            </w:r>
            <w:r w:rsidRPr="00FF4947">
              <w:t>information sur les aires d</w:t>
            </w:r>
            <w:r w:rsidR="00FF4947" w:rsidRPr="00FF4947">
              <w:t>’</w:t>
            </w:r>
            <w:r w:rsidRPr="00FF4947">
              <w:t>alimentation aquatiques de l</w:t>
            </w:r>
            <w:r w:rsidR="00FF4947" w:rsidRPr="00FF4947">
              <w:t>’</w:t>
            </w:r>
            <w:r w:rsidRPr="00FF4947">
              <w:t>orignal. Section 4.2.6 du manuel du SETHO. (Valeur de 35 au maximum)</w:t>
            </w:r>
          </w:p>
          <w:p w14:paraId="0CC7E7D2" w14:textId="093761A6" w:rsidR="00511CA4" w:rsidRPr="00FF4947" w:rsidRDefault="00F17622" w:rsidP="00A53EF5">
            <w:pPr>
              <w:pStyle w:val="TableBodyTextMIRB"/>
            </w:pPr>
            <w:r w:rsidRPr="00FF4947">
              <w:rPr>
                <w:b/>
              </w:rPr>
              <w:t>VALEURS VALIDES</w:t>
            </w:r>
            <w:r w:rsidRPr="00FF4947">
              <w:t>:</w:t>
            </w:r>
          </w:p>
          <w:p w14:paraId="6C152BBE" w14:textId="77777777" w:rsidR="00511CA4" w:rsidRPr="00FF4947" w:rsidRDefault="00511CA4" w:rsidP="00A53EF5">
            <w:pPr>
              <w:pStyle w:val="BulletsMIRB"/>
              <w:spacing w:after="0" w:line="276" w:lineRule="auto"/>
            </w:pPr>
            <w:r w:rsidRPr="00FF4947">
              <w:t>0</w:t>
            </w:r>
          </w:p>
          <w:p w14:paraId="033C0AAB" w14:textId="77777777" w:rsidR="00511CA4" w:rsidRPr="00FF4947" w:rsidRDefault="00511CA4" w:rsidP="00A53EF5">
            <w:pPr>
              <w:pStyle w:val="BulletsMIRB"/>
              <w:spacing w:after="0" w:line="276" w:lineRule="auto"/>
            </w:pPr>
            <w:r w:rsidRPr="00FF4947">
              <w:t>10</w:t>
            </w:r>
          </w:p>
          <w:p w14:paraId="3171F24D" w14:textId="77777777" w:rsidR="00511CA4" w:rsidRPr="00FF4947" w:rsidRDefault="00511CA4" w:rsidP="00A53EF5">
            <w:pPr>
              <w:pStyle w:val="BulletsMIRB"/>
              <w:spacing w:after="0" w:line="276" w:lineRule="auto"/>
            </w:pPr>
            <w:r w:rsidRPr="00FF4947">
              <w:t>20</w:t>
            </w:r>
          </w:p>
          <w:p w14:paraId="7B6945F1" w14:textId="77777777" w:rsidR="00511CA4" w:rsidRPr="00FF4947" w:rsidRDefault="00511CA4" w:rsidP="00A53EF5">
            <w:pPr>
              <w:pStyle w:val="BulletsMIRB"/>
              <w:spacing w:after="0" w:line="276" w:lineRule="auto"/>
            </w:pPr>
            <w:r w:rsidRPr="00FF4947">
              <w:t>35</w:t>
            </w:r>
          </w:p>
        </w:tc>
      </w:tr>
      <w:tr w:rsidR="00511CA4" w:rsidRPr="00FF4947" w14:paraId="27EE52DC" w14:textId="77777777" w:rsidTr="00A53EF5">
        <w:trPr>
          <w:cantSplit/>
          <w:trHeight w:val="432"/>
        </w:trPr>
        <w:tc>
          <w:tcPr>
            <w:tcW w:w="5058" w:type="dxa"/>
            <w:vAlign w:val="center"/>
          </w:tcPr>
          <w:p w14:paraId="60B63EF6" w14:textId="77777777" w:rsidR="00511CA4" w:rsidRPr="00FF4947" w:rsidRDefault="00511CA4" w:rsidP="00A53EF5">
            <w:pPr>
              <w:pStyle w:val="TableColumnNameMIRB"/>
            </w:pPr>
            <w:r w:rsidRPr="00FF4947">
              <w:t>UNGULATE_SCORE</w:t>
            </w:r>
          </w:p>
        </w:tc>
        <w:tc>
          <w:tcPr>
            <w:tcW w:w="2250" w:type="dxa"/>
            <w:vAlign w:val="center"/>
          </w:tcPr>
          <w:p w14:paraId="4A9A57CE" w14:textId="77777777" w:rsidR="00511CA4" w:rsidRPr="00FF4947" w:rsidRDefault="00511CA4" w:rsidP="00A53EF5">
            <w:pPr>
              <w:pStyle w:val="TableBodyTextMIRB"/>
            </w:pPr>
            <w:r w:rsidRPr="00FF4947">
              <w:t>NUMBER(3)</w:t>
            </w:r>
          </w:p>
        </w:tc>
        <w:tc>
          <w:tcPr>
            <w:tcW w:w="1710" w:type="dxa"/>
            <w:vAlign w:val="center"/>
          </w:tcPr>
          <w:p w14:paraId="1E275E04" w14:textId="7AAF234B" w:rsidR="00511CA4" w:rsidRPr="00FF4947" w:rsidRDefault="00A354CB" w:rsidP="00A53EF5">
            <w:pPr>
              <w:pStyle w:val="TableBodyTextMIRB"/>
            </w:pPr>
            <w:r w:rsidRPr="00FF4947">
              <w:t>Non</w:t>
            </w:r>
          </w:p>
        </w:tc>
        <w:tc>
          <w:tcPr>
            <w:tcW w:w="1980" w:type="dxa"/>
            <w:vAlign w:val="center"/>
          </w:tcPr>
          <w:p w14:paraId="674E93AC" w14:textId="77777777" w:rsidR="00511CA4" w:rsidRPr="00FF4947" w:rsidRDefault="00511CA4" w:rsidP="00A53EF5">
            <w:pPr>
              <w:pStyle w:val="TableBodyTextMIRB"/>
            </w:pPr>
            <w:r w:rsidRPr="00FF4947">
              <w:t>UNGULATE</w:t>
            </w:r>
          </w:p>
        </w:tc>
        <w:tc>
          <w:tcPr>
            <w:tcW w:w="6480" w:type="dxa"/>
            <w:vAlign w:val="center"/>
          </w:tcPr>
          <w:p w14:paraId="4C840D9E" w14:textId="4D45F239" w:rsidR="00511CA4" w:rsidRPr="00FF4947" w:rsidRDefault="00511CA4" w:rsidP="00A53EF5">
            <w:pPr>
              <w:pStyle w:val="TableBodyTextMIRB"/>
            </w:pPr>
            <w:r w:rsidRPr="00FF4947">
              <w:t>Score pour la qualité de l</w:t>
            </w:r>
            <w:r w:rsidR="00FF4947" w:rsidRPr="00FF4947">
              <w:t>’</w:t>
            </w:r>
            <w:r w:rsidRPr="00FF4947">
              <w:t>habitat de l</w:t>
            </w:r>
            <w:r w:rsidR="00FF4947" w:rsidRPr="00FF4947">
              <w:t>’</w:t>
            </w:r>
            <w:r w:rsidRPr="00FF4947">
              <w:t>orignal. Section 4.2.6 du manuel du SETHO. (Valeur de 100 au maximum)</w:t>
            </w:r>
          </w:p>
          <w:p w14:paraId="010B41F7" w14:textId="3CEA5C2F" w:rsidR="00511CA4" w:rsidRPr="00FF4947" w:rsidRDefault="00F17622" w:rsidP="00A53EF5">
            <w:pPr>
              <w:pStyle w:val="TableBodyTextMIRB"/>
              <w:spacing w:before="120"/>
            </w:pPr>
            <w:r w:rsidRPr="00FF4947">
              <w:rPr>
                <w:b/>
              </w:rPr>
              <w:t>VALEURS VALIDES</w:t>
            </w:r>
            <w:r w:rsidRPr="00FF4947">
              <w:t>: ENTRE 0 ET 100</w:t>
            </w:r>
          </w:p>
        </w:tc>
      </w:tr>
      <w:tr w:rsidR="00511CA4" w:rsidRPr="00FF4947" w14:paraId="7545B4A0" w14:textId="77777777" w:rsidTr="00A53EF5">
        <w:trPr>
          <w:cantSplit/>
          <w:trHeight w:val="432"/>
        </w:trPr>
        <w:tc>
          <w:tcPr>
            <w:tcW w:w="5058" w:type="dxa"/>
            <w:vAlign w:val="center"/>
          </w:tcPr>
          <w:p w14:paraId="7CED8940" w14:textId="77777777" w:rsidR="00511CA4" w:rsidRPr="00FF4947" w:rsidRDefault="00511CA4" w:rsidP="00A53EF5">
            <w:pPr>
              <w:pStyle w:val="TableColumnNameMIRB"/>
            </w:pPr>
            <w:r w:rsidRPr="00FF4947">
              <w:lastRenderedPageBreak/>
              <w:t>FISH_SPAWNING_PRESENT_IND</w:t>
            </w:r>
          </w:p>
        </w:tc>
        <w:tc>
          <w:tcPr>
            <w:tcW w:w="2250" w:type="dxa"/>
            <w:vAlign w:val="center"/>
          </w:tcPr>
          <w:p w14:paraId="3FB764F5" w14:textId="77777777" w:rsidR="00511CA4" w:rsidRPr="00FF4947" w:rsidRDefault="00511CA4" w:rsidP="00A53EF5">
            <w:pPr>
              <w:pStyle w:val="TableBodyTextMIRB"/>
            </w:pPr>
            <w:r w:rsidRPr="00FF4947">
              <w:t>VARCHAR2(3)</w:t>
            </w:r>
          </w:p>
        </w:tc>
        <w:tc>
          <w:tcPr>
            <w:tcW w:w="1710" w:type="dxa"/>
            <w:vAlign w:val="center"/>
          </w:tcPr>
          <w:p w14:paraId="79A8E13E" w14:textId="4D47821E" w:rsidR="00511CA4" w:rsidRPr="00FF4947" w:rsidRDefault="00A354CB" w:rsidP="00A53EF5">
            <w:pPr>
              <w:pStyle w:val="TableBodyTextMIRB"/>
            </w:pPr>
            <w:r w:rsidRPr="00FF4947">
              <w:t>Oui</w:t>
            </w:r>
          </w:p>
        </w:tc>
        <w:tc>
          <w:tcPr>
            <w:tcW w:w="1980" w:type="dxa"/>
            <w:vAlign w:val="center"/>
          </w:tcPr>
          <w:p w14:paraId="5ED60A59" w14:textId="77777777" w:rsidR="00511CA4" w:rsidRPr="00FF4947" w:rsidRDefault="00511CA4" w:rsidP="00A53EF5">
            <w:pPr>
              <w:pStyle w:val="TableBodyTextMIRB"/>
            </w:pPr>
            <w:r w:rsidRPr="00FF4947">
              <w:t>SPAWN_PRES</w:t>
            </w:r>
          </w:p>
        </w:tc>
        <w:tc>
          <w:tcPr>
            <w:tcW w:w="6480" w:type="dxa"/>
            <w:vAlign w:val="center"/>
          </w:tcPr>
          <w:p w14:paraId="5457D7DD" w14:textId="73A06DF2" w:rsidR="00511CA4" w:rsidRPr="00FF4947" w:rsidRDefault="00511CA4" w:rsidP="00A53EF5">
            <w:pPr>
              <w:pStyle w:val="TableBodyTextMIRB"/>
            </w:pPr>
            <w:r w:rsidRPr="00FF4947">
              <w:t>Présence ou absence d</w:t>
            </w:r>
            <w:r w:rsidR="00FF4947" w:rsidRPr="00FF4947">
              <w:t>’</w:t>
            </w:r>
            <w:r w:rsidRPr="00FF4947">
              <w:t>habitat de frai et d</w:t>
            </w:r>
            <w:r w:rsidR="00FF4947" w:rsidRPr="00FF4947">
              <w:t>’</w:t>
            </w:r>
            <w:r w:rsidRPr="00FF4947">
              <w:t>alevinage du poisson. Section 4.2.6.1 du manuel du SETHO propre au sud de l</w:t>
            </w:r>
            <w:r w:rsidR="00FF4947" w:rsidRPr="00FF4947">
              <w:t>’</w:t>
            </w:r>
            <w:r w:rsidRPr="00FF4947">
              <w:t>Ontario et section 4.2.7.1 du manuel propre au nord de l</w:t>
            </w:r>
            <w:r w:rsidR="00FF4947" w:rsidRPr="00FF4947">
              <w:t>’</w:t>
            </w:r>
            <w:r w:rsidRPr="00FF4947">
              <w:t>Ontario. (Valeur par défaut = No)</w:t>
            </w:r>
          </w:p>
          <w:p w14:paraId="490129D4" w14:textId="07167B37" w:rsidR="00511CA4" w:rsidRPr="00FF4947" w:rsidRDefault="00F17622" w:rsidP="00A53EF5">
            <w:pPr>
              <w:pStyle w:val="TableBodyTextMIRB"/>
            </w:pPr>
            <w:r w:rsidRPr="00FF4947">
              <w:rPr>
                <w:b/>
              </w:rPr>
              <w:t>VALEURS VALIDES</w:t>
            </w:r>
            <w:r w:rsidRPr="00FF4947">
              <w:t>:</w:t>
            </w:r>
          </w:p>
          <w:p w14:paraId="4CAE7D1C" w14:textId="77777777" w:rsidR="00511CA4" w:rsidRPr="00FF4947" w:rsidRDefault="00511CA4" w:rsidP="00A53EF5">
            <w:pPr>
              <w:pStyle w:val="BulletsMIRB"/>
              <w:spacing w:after="0" w:line="276" w:lineRule="auto"/>
            </w:pPr>
            <w:r w:rsidRPr="00FF4947">
              <w:t>Yes</w:t>
            </w:r>
          </w:p>
          <w:p w14:paraId="5D0285DE" w14:textId="77777777" w:rsidR="00511CA4" w:rsidRPr="00FF4947" w:rsidRDefault="00511CA4" w:rsidP="00A53EF5">
            <w:pPr>
              <w:pStyle w:val="BulletsMIRB"/>
              <w:spacing w:after="0" w:line="276" w:lineRule="auto"/>
            </w:pPr>
            <w:r w:rsidRPr="00FF4947">
              <w:t>No</w:t>
            </w:r>
          </w:p>
          <w:p w14:paraId="44D688AA" w14:textId="40F96090"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43DD07D1" w14:textId="77777777" w:rsidTr="00A53EF5">
        <w:trPr>
          <w:cantSplit/>
          <w:trHeight w:val="432"/>
        </w:trPr>
        <w:tc>
          <w:tcPr>
            <w:tcW w:w="5058" w:type="dxa"/>
            <w:vAlign w:val="center"/>
          </w:tcPr>
          <w:p w14:paraId="0E2F5A49" w14:textId="77777777" w:rsidR="00511CA4" w:rsidRPr="0057539B" w:rsidRDefault="00511CA4" w:rsidP="00A53EF5">
            <w:pPr>
              <w:pStyle w:val="TableColumnNameMIRB"/>
              <w:rPr>
                <w:lang w:val="en-CA"/>
              </w:rPr>
            </w:pPr>
            <w:r w:rsidRPr="0057539B">
              <w:rPr>
                <w:lang w:val="en-CA"/>
              </w:rPr>
              <w:t>FISH_SPAWNING_SIG_KNOWN_IND</w:t>
            </w:r>
          </w:p>
        </w:tc>
        <w:tc>
          <w:tcPr>
            <w:tcW w:w="2250" w:type="dxa"/>
            <w:vAlign w:val="center"/>
          </w:tcPr>
          <w:p w14:paraId="49A7553F" w14:textId="77777777" w:rsidR="00511CA4" w:rsidRPr="00FF4947" w:rsidRDefault="00511CA4" w:rsidP="00A53EF5">
            <w:pPr>
              <w:pStyle w:val="TableBodyTextMIRB"/>
            </w:pPr>
            <w:r w:rsidRPr="00FF4947">
              <w:t>VARCHAR2(3)</w:t>
            </w:r>
          </w:p>
        </w:tc>
        <w:tc>
          <w:tcPr>
            <w:tcW w:w="1710" w:type="dxa"/>
            <w:vAlign w:val="center"/>
          </w:tcPr>
          <w:p w14:paraId="337E2A9A" w14:textId="784C3DD9" w:rsidR="00511CA4" w:rsidRPr="00FF4947" w:rsidRDefault="00A354CB" w:rsidP="00A53EF5">
            <w:pPr>
              <w:pStyle w:val="TableBodyTextMIRB"/>
            </w:pPr>
            <w:r w:rsidRPr="00FF4947">
              <w:t>Oui</w:t>
            </w:r>
          </w:p>
        </w:tc>
        <w:tc>
          <w:tcPr>
            <w:tcW w:w="1980" w:type="dxa"/>
            <w:vAlign w:val="center"/>
          </w:tcPr>
          <w:p w14:paraId="0A353230" w14:textId="77777777" w:rsidR="00511CA4" w:rsidRPr="00FF4947" w:rsidRDefault="00511CA4" w:rsidP="00A53EF5">
            <w:pPr>
              <w:pStyle w:val="TableBodyTextMIRB"/>
            </w:pPr>
            <w:r w:rsidRPr="00FF4947">
              <w:t>SPAWN_KNOW</w:t>
            </w:r>
          </w:p>
        </w:tc>
        <w:tc>
          <w:tcPr>
            <w:tcW w:w="6480" w:type="dxa"/>
            <w:vAlign w:val="center"/>
          </w:tcPr>
          <w:p w14:paraId="35D2FF8E" w14:textId="3D3AF95D" w:rsidR="00511CA4" w:rsidRPr="00FF4947" w:rsidRDefault="00575921" w:rsidP="00A53EF5">
            <w:pPr>
              <w:pStyle w:val="TableBodyTextMIRB"/>
            </w:pPr>
            <w:r w:rsidRPr="00FF4947">
              <w:t>L</w:t>
            </w:r>
            <w:r w:rsidR="00FF4947" w:rsidRPr="00FF4947">
              <w:t>’</w:t>
            </w:r>
            <w:r w:rsidRPr="00FF4947">
              <w:t>importance de l</w:t>
            </w:r>
            <w:r w:rsidR="00FF4947" w:rsidRPr="00FF4947">
              <w:t>’</w:t>
            </w:r>
            <w:r w:rsidRPr="00FF4947">
              <w:t>habitat de frai du poisson est connue. Section 4.2.6.1 du manuel du SETHO propre au sud de l</w:t>
            </w:r>
            <w:r w:rsidR="00FF4947" w:rsidRPr="00FF4947">
              <w:t>’</w:t>
            </w:r>
            <w:r w:rsidRPr="00FF4947">
              <w:t>Ontario et section 4.2.7.1 du manuel propre au nord de l</w:t>
            </w:r>
            <w:r w:rsidR="00FF4947" w:rsidRPr="00FF4947">
              <w:t>’</w:t>
            </w:r>
            <w:r w:rsidRPr="00FF4947">
              <w:t>Ontario. (Valeur par défaut = No)</w:t>
            </w:r>
          </w:p>
          <w:p w14:paraId="7AA2B330" w14:textId="7C5455E8" w:rsidR="00511CA4" w:rsidRPr="00FF4947" w:rsidRDefault="00F17622" w:rsidP="00A53EF5">
            <w:pPr>
              <w:pStyle w:val="TableBodyTextMIRB"/>
            </w:pPr>
            <w:r w:rsidRPr="00FF4947">
              <w:rPr>
                <w:b/>
              </w:rPr>
              <w:t>VALEURS VALIDES</w:t>
            </w:r>
            <w:r w:rsidRPr="00FF4947">
              <w:t>:</w:t>
            </w:r>
          </w:p>
          <w:p w14:paraId="4EC13904" w14:textId="77777777" w:rsidR="00511CA4" w:rsidRPr="00FF4947" w:rsidRDefault="00511CA4" w:rsidP="00A53EF5">
            <w:pPr>
              <w:pStyle w:val="BulletsMIRB"/>
              <w:spacing w:after="0" w:line="276" w:lineRule="auto"/>
            </w:pPr>
            <w:r w:rsidRPr="00FF4947">
              <w:t>Yes</w:t>
            </w:r>
          </w:p>
          <w:p w14:paraId="65B51C9A" w14:textId="77777777" w:rsidR="00511CA4" w:rsidRPr="00FF4947" w:rsidRDefault="00511CA4" w:rsidP="00A53EF5">
            <w:pPr>
              <w:pStyle w:val="BulletsMIRB"/>
              <w:spacing w:after="0" w:line="276" w:lineRule="auto"/>
            </w:pPr>
            <w:r w:rsidRPr="00FF4947">
              <w:t>No</w:t>
            </w:r>
          </w:p>
          <w:p w14:paraId="70172B17" w14:textId="6EA6474E"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4EDAC2E4" w14:textId="77777777" w:rsidTr="00A53EF5">
        <w:trPr>
          <w:cantSplit/>
          <w:trHeight w:val="432"/>
        </w:trPr>
        <w:tc>
          <w:tcPr>
            <w:tcW w:w="5058" w:type="dxa"/>
            <w:vAlign w:val="center"/>
          </w:tcPr>
          <w:p w14:paraId="1181BD83" w14:textId="77777777" w:rsidR="00511CA4" w:rsidRPr="00FF4947" w:rsidRDefault="00511CA4" w:rsidP="00A53EF5">
            <w:pPr>
              <w:pStyle w:val="TableColumnNameMIRB"/>
            </w:pPr>
            <w:r w:rsidRPr="00FF4947">
              <w:t>FISH_SPAWNING_SIGNIFICANCE</w:t>
            </w:r>
          </w:p>
        </w:tc>
        <w:tc>
          <w:tcPr>
            <w:tcW w:w="2250" w:type="dxa"/>
            <w:vAlign w:val="center"/>
          </w:tcPr>
          <w:p w14:paraId="3950033D" w14:textId="77777777" w:rsidR="00511CA4" w:rsidRPr="00FF4947" w:rsidRDefault="00511CA4" w:rsidP="00A53EF5">
            <w:pPr>
              <w:pStyle w:val="TableBodyTextMIRB"/>
            </w:pPr>
            <w:r w:rsidRPr="00FF4947">
              <w:t>VARCHAR2(15)</w:t>
            </w:r>
          </w:p>
        </w:tc>
        <w:tc>
          <w:tcPr>
            <w:tcW w:w="1710" w:type="dxa"/>
            <w:vAlign w:val="center"/>
          </w:tcPr>
          <w:p w14:paraId="4D98FAEC" w14:textId="7B882908" w:rsidR="00511CA4" w:rsidRPr="00FF4947" w:rsidRDefault="00A354CB" w:rsidP="00A53EF5">
            <w:pPr>
              <w:pStyle w:val="TableBodyTextMIRB"/>
            </w:pPr>
            <w:r w:rsidRPr="00FF4947">
              <w:t>Oui</w:t>
            </w:r>
          </w:p>
        </w:tc>
        <w:tc>
          <w:tcPr>
            <w:tcW w:w="1980" w:type="dxa"/>
            <w:vAlign w:val="center"/>
          </w:tcPr>
          <w:p w14:paraId="00DF1FAE" w14:textId="77777777" w:rsidR="00511CA4" w:rsidRPr="00FF4947" w:rsidRDefault="00511CA4" w:rsidP="00A53EF5">
            <w:pPr>
              <w:pStyle w:val="TableBodyTextMIRB"/>
            </w:pPr>
            <w:r w:rsidRPr="00FF4947">
              <w:t>SPAWN_SIG</w:t>
            </w:r>
          </w:p>
        </w:tc>
        <w:tc>
          <w:tcPr>
            <w:tcW w:w="6480" w:type="dxa"/>
            <w:vAlign w:val="center"/>
          </w:tcPr>
          <w:p w14:paraId="0ACF17ED" w14:textId="182C9C8C" w:rsidR="00511CA4" w:rsidRPr="00FF4947" w:rsidRDefault="00575921" w:rsidP="00A53EF5">
            <w:pPr>
              <w:pStyle w:val="TableBodyTextMIRB"/>
            </w:pPr>
            <w:r w:rsidRPr="00FF4947">
              <w:t>Importance de l</w:t>
            </w:r>
            <w:r w:rsidR="00FF4947" w:rsidRPr="00FF4947">
              <w:t>’</w:t>
            </w:r>
            <w:r w:rsidRPr="00FF4947">
              <w:t>habitat de frai et d</w:t>
            </w:r>
            <w:r w:rsidR="00FF4947" w:rsidRPr="00FF4947">
              <w:t>’</w:t>
            </w:r>
            <w:r w:rsidRPr="00FF4947">
              <w:t>alevinage du poisson. Section 4.2.6.1 du manuel du SETHO propre au sud de l</w:t>
            </w:r>
            <w:r w:rsidR="00FF4947" w:rsidRPr="00FF4947">
              <w:t>’</w:t>
            </w:r>
            <w:r w:rsidRPr="00FF4947">
              <w:t>Ontario et section 4.2.7.1 du manuel propre au nord de l</w:t>
            </w:r>
            <w:r w:rsidR="00FF4947" w:rsidRPr="00FF4947">
              <w:t>’</w:t>
            </w:r>
            <w:r w:rsidRPr="00FF4947">
              <w:t>Ontario.</w:t>
            </w:r>
          </w:p>
          <w:p w14:paraId="45D59E0A" w14:textId="5B561CBA" w:rsidR="00511CA4" w:rsidRPr="00FF4947" w:rsidRDefault="00F17622" w:rsidP="00A53EF5">
            <w:pPr>
              <w:pStyle w:val="TableBodyTextMIRB"/>
            </w:pPr>
            <w:r w:rsidRPr="00FF4947">
              <w:rPr>
                <w:b/>
              </w:rPr>
              <w:t>VALEURS VALIDES</w:t>
            </w:r>
            <w:r w:rsidRPr="00FF4947">
              <w:t>:</w:t>
            </w:r>
          </w:p>
          <w:p w14:paraId="2F1CBACA" w14:textId="77777777" w:rsidR="00511CA4" w:rsidRPr="00FF4947" w:rsidRDefault="00511CA4" w:rsidP="00A53EF5">
            <w:pPr>
              <w:pStyle w:val="BulletsMIRB"/>
              <w:spacing w:after="0" w:line="276" w:lineRule="auto"/>
            </w:pPr>
            <w:r w:rsidRPr="00FF4947">
              <w:t xml:space="preserve">Site </w:t>
            </w:r>
            <w:proofErr w:type="spellStart"/>
            <w:r w:rsidRPr="00FF4947">
              <w:t>Region</w:t>
            </w:r>
            <w:proofErr w:type="spellEnd"/>
          </w:p>
          <w:p w14:paraId="7C36AEBF" w14:textId="77777777" w:rsidR="00511CA4" w:rsidRPr="00FF4947" w:rsidRDefault="00511CA4" w:rsidP="00A53EF5">
            <w:pPr>
              <w:pStyle w:val="BulletsMIRB"/>
              <w:spacing w:after="0" w:line="276" w:lineRule="auto"/>
            </w:pPr>
            <w:r w:rsidRPr="00FF4947">
              <w:t>Site District</w:t>
            </w:r>
          </w:p>
          <w:p w14:paraId="58DACDA5" w14:textId="77777777" w:rsidR="00511CA4" w:rsidRPr="00FF4947" w:rsidRDefault="00511CA4" w:rsidP="00A53EF5">
            <w:pPr>
              <w:pStyle w:val="BulletsMIRB"/>
              <w:spacing w:after="0" w:line="276" w:lineRule="auto"/>
            </w:pPr>
            <w:proofErr w:type="spellStart"/>
            <w:r w:rsidRPr="00FF4947">
              <w:t>Locally</w:t>
            </w:r>
            <w:proofErr w:type="spellEnd"/>
            <w:r w:rsidRPr="00FF4947">
              <w:t xml:space="preserve"> (5+ha)</w:t>
            </w:r>
          </w:p>
          <w:p w14:paraId="5D10214F" w14:textId="77777777" w:rsidR="00511CA4" w:rsidRPr="00FF4947" w:rsidRDefault="00511CA4" w:rsidP="00A53EF5">
            <w:pPr>
              <w:pStyle w:val="BulletsMIRB"/>
              <w:spacing w:after="0" w:line="276" w:lineRule="auto"/>
            </w:pPr>
            <w:proofErr w:type="spellStart"/>
            <w:r w:rsidRPr="00FF4947">
              <w:t>Locally</w:t>
            </w:r>
            <w:proofErr w:type="spellEnd"/>
            <w:r w:rsidRPr="00FF4947">
              <w:t xml:space="preserve"> (&lt;5ha)</w:t>
            </w:r>
          </w:p>
        </w:tc>
      </w:tr>
      <w:tr w:rsidR="00511CA4" w:rsidRPr="00FF4947" w14:paraId="1B288D31" w14:textId="77777777" w:rsidTr="00A53EF5">
        <w:trPr>
          <w:cantSplit/>
          <w:trHeight w:val="432"/>
        </w:trPr>
        <w:tc>
          <w:tcPr>
            <w:tcW w:w="5058" w:type="dxa"/>
            <w:vAlign w:val="center"/>
          </w:tcPr>
          <w:p w14:paraId="397393F3" w14:textId="77777777" w:rsidR="00511CA4" w:rsidRPr="0057539B" w:rsidRDefault="00511CA4" w:rsidP="00A53EF5">
            <w:pPr>
              <w:pStyle w:val="TableColumnNameMIRB"/>
              <w:rPr>
                <w:lang w:val="en-CA"/>
              </w:rPr>
            </w:pPr>
            <w:r w:rsidRPr="0057539B">
              <w:rPr>
                <w:lang w:val="en-CA"/>
              </w:rPr>
              <w:lastRenderedPageBreak/>
              <w:t>FISH_SPAWNING_LOW_MARSH_IND</w:t>
            </w:r>
          </w:p>
        </w:tc>
        <w:tc>
          <w:tcPr>
            <w:tcW w:w="2250" w:type="dxa"/>
            <w:vAlign w:val="center"/>
          </w:tcPr>
          <w:p w14:paraId="21FF9311" w14:textId="77777777" w:rsidR="00511CA4" w:rsidRPr="00FF4947" w:rsidRDefault="00511CA4" w:rsidP="00A53EF5">
            <w:pPr>
              <w:pStyle w:val="TableBodyTextMIRB"/>
            </w:pPr>
            <w:r w:rsidRPr="00FF4947">
              <w:t>VARCHAR2(3)</w:t>
            </w:r>
          </w:p>
        </w:tc>
        <w:tc>
          <w:tcPr>
            <w:tcW w:w="1710" w:type="dxa"/>
            <w:vAlign w:val="center"/>
          </w:tcPr>
          <w:p w14:paraId="64B9B915" w14:textId="24FEA719" w:rsidR="00511CA4" w:rsidRPr="00FF4947" w:rsidRDefault="00A354CB" w:rsidP="00A53EF5">
            <w:pPr>
              <w:pStyle w:val="TableBodyTextMIRB"/>
            </w:pPr>
            <w:r w:rsidRPr="00FF4947">
              <w:t>Oui</w:t>
            </w:r>
          </w:p>
        </w:tc>
        <w:tc>
          <w:tcPr>
            <w:tcW w:w="1980" w:type="dxa"/>
            <w:vAlign w:val="center"/>
          </w:tcPr>
          <w:p w14:paraId="43FE4687" w14:textId="77777777" w:rsidR="00511CA4" w:rsidRPr="00FF4947" w:rsidRDefault="00511CA4" w:rsidP="00A53EF5">
            <w:pPr>
              <w:pStyle w:val="TableBodyTextMIRB"/>
            </w:pPr>
            <w:r w:rsidRPr="00FF4947">
              <w:t>SPAWN_LOW</w:t>
            </w:r>
          </w:p>
        </w:tc>
        <w:tc>
          <w:tcPr>
            <w:tcW w:w="6480" w:type="dxa"/>
            <w:vAlign w:val="center"/>
          </w:tcPr>
          <w:p w14:paraId="0CE4721A" w14:textId="4B7F816F" w:rsidR="00511CA4" w:rsidRPr="00FF4947" w:rsidRDefault="00511CA4" w:rsidP="00A53EF5">
            <w:pPr>
              <w:pStyle w:val="TableBodyTextMIRB"/>
            </w:pPr>
            <w:r w:rsidRPr="00FF4947">
              <w:t>Présence ou absence de marais bas. Section 4.2.6.1 du manuel du SETHO propre au sud de l</w:t>
            </w:r>
            <w:r w:rsidR="00FF4947" w:rsidRPr="00FF4947">
              <w:t>’</w:t>
            </w:r>
            <w:r w:rsidRPr="00FF4947">
              <w:t>Ontario et section 4.2.7.1 du manuel propre au nord de l</w:t>
            </w:r>
            <w:r w:rsidR="00FF4947" w:rsidRPr="00FF4947">
              <w:t>’</w:t>
            </w:r>
            <w:r w:rsidRPr="00FF4947">
              <w:t>Ontario. (Valeur par défaut = No)</w:t>
            </w:r>
          </w:p>
          <w:p w14:paraId="32FA06BE" w14:textId="3174E104" w:rsidR="00511CA4" w:rsidRPr="00FF4947" w:rsidRDefault="00F17622" w:rsidP="00A53EF5">
            <w:pPr>
              <w:pStyle w:val="TableBodyTextMIRB"/>
            </w:pPr>
            <w:r w:rsidRPr="00FF4947">
              <w:rPr>
                <w:b/>
              </w:rPr>
              <w:t>VALEURS VALIDES</w:t>
            </w:r>
            <w:r w:rsidRPr="00FF4947">
              <w:t>:</w:t>
            </w:r>
          </w:p>
          <w:p w14:paraId="3CE182D0" w14:textId="77777777" w:rsidR="00511CA4" w:rsidRPr="00FF4947" w:rsidRDefault="00511CA4" w:rsidP="00A53EF5">
            <w:pPr>
              <w:pStyle w:val="BulletsMIRB"/>
              <w:spacing w:after="0" w:line="276" w:lineRule="auto"/>
            </w:pPr>
            <w:r w:rsidRPr="00FF4947">
              <w:t>Yes</w:t>
            </w:r>
          </w:p>
          <w:p w14:paraId="32642C98" w14:textId="77777777" w:rsidR="00511CA4" w:rsidRPr="00FF4947" w:rsidRDefault="00511CA4" w:rsidP="00A53EF5">
            <w:pPr>
              <w:pStyle w:val="BulletsMIRB"/>
              <w:spacing w:after="0" w:line="276" w:lineRule="auto"/>
            </w:pPr>
            <w:r w:rsidRPr="00FF4947">
              <w:t>No</w:t>
            </w:r>
          </w:p>
          <w:p w14:paraId="480FA48D" w14:textId="106E8D97"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0D8E7740" w14:textId="77777777" w:rsidTr="00A53EF5">
        <w:trPr>
          <w:cantSplit/>
          <w:trHeight w:val="432"/>
        </w:trPr>
        <w:tc>
          <w:tcPr>
            <w:tcW w:w="5058" w:type="dxa"/>
            <w:vAlign w:val="center"/>
          </w:tcPr>
          <w:p w14:paraId="7DBD4DB7" w14:textId="77777777" w:rsidR="00511CA4" w:rsidRPr="0057539B" w:rsidRDefault="00511CA4" w:rsidP="00A53EF5">
            <w:pPr>
              <w:pStyle w:val="TableColumnNameMIRB"/>
              <w:rPr>
                <w:lang w:val="en-CA"/>
              </w:rPr>
            </w:pPr>
            <w:r w:rsidRPr="0057539B">
              <w:rPr>
                <w:lang w:val="en-CA"/>
              </w:rPr>
              <w:t>FISH_SPAWNING_HIGH_MARSH_IND</w:t>
            </w:r>
          </w:p>
        </w:tc>
        <w:tc>
          <w:tcPr>
            <w:tcW w:w="2250" w:type="dxa"/>
            <w:vAlign w:val="center"/>
          </w:tcPr>
          <w:p w14:paraId="625B592B" w14:textId="77777777" w:rsidR="00511CA4" w:rsidRPr="00FF4947" w:rsidRDefault="00511CA4" w:rsidP="00A53EF5">
            <w:pPr>
              <w:pStyle w:val="TableBodyTextMIRB"/>
            </w:pPr>
            <w:r w:rsidRPr="00FF4947">
              <w:t>VARCHAR2(3)</w:t>
            </w:r>
          </w:p>
        </w:tc>
        <w:tc>
          <w:tcPr>
            <w:tcW w:w="1710" w:type="dxa"/>
            <w:vAlign w:val="center"/>
          </w:tcPr>
          <w:p w14:paraId="6578B1D7" w14:textId="092F5283" w:rsidR="00511CA4" w:rsidRPr="00FF4947" w:rsidRDefault="00A354CB" w:rsidP="00A53EF5">
            <w:pPr>
              <w:pStyle w:val="TableBodyTextMIRB"/>
            </w:pPr>
            <w:r w:rsidRPr="00FF4947">
              <w:t>Oui</w:t>
            </w:r>
          </w:p>
        </w:tc>
        <w:tc>
          <w:tcPr>
            <w:tcW w:w="1980" w:type="dxa"/>
            <w:vAlign w:val="center"/>
          </w:tcPr>
          <w:p w14:paraId="624B8289" w14:textId="77777777" w:rsidR="00511CA4" w:rsidRPr="00FF4947" w:rsidRDefault="00511CA4" w:rsidP="00A53EF5">
            <w:pPr>
              <w:pStyle w:val="TableBodyTextMIRB"/>
            </w:pPr>
            <w:r w:rsidRPr="00FF4947">
              <w:t>SPAWN_HIGH</w:t>
            </w:r>
          </w:p>
        </w:tc>
        <w:tc>
          <w:tcPr>
            <w:tcW w:w="6480" w:type="dxa"/>
            <w:vAlign w:val="center"/>
          </w:tcPr>
          <w:p w14:paraId="05DB9E29" w14:textId="1F8D978E" w:rsidR="00511CA4" w:rsidRPr="00FF4947" w:rsidRDefault="00511CA4" w:rsidP="00A53EF5">
            <w:pPr>
              <w:pStyle w:val="TableBodyTextMIRB"/>
            </w:pPr>
            <w:r w:rsidRPr="00FF4947">
              <w:t>Présence ou absence de haut marais. Section 4.2.6.1 du manuel du SETHO propre au sud de l</w:t>
            </w:r>
            <w:r w:rsidR="00FF4947" w:rsidRPr="00FF4947">
              <w:t>’</w:t>
            </w:r>
            <w:r w:rsidRPr="00FF4947">
              <w:t>Ontario et section 4.2.7.1 du manuel propre au nord de l</w:t>
            </w:r>
            <w:r w:rsidR="00FF4947" w:rsidRPr="00FF4947">
              <w:t>’</w:t>
            </w:r>
            <w:r w:rsidRPr="00FF4947">
              <w:t>Ontario. (Valeur par défaut = No)</w:t>
            </w:r>
          </w:p>
          <w:p w14:paraId="554F3CF2" w14:textId="6ADD6B34" w:rsidR="00511CA4" w:rsidRPr="00FF4947" w:rsidRDefault="00F17622" w:rsidP="00A53EF5">
            <w:pPr>
              <w:pStyle w:val="TableBodyTextMIRB"/>
            </w:pPr>
            <w:r w:rsidRPr="00FF4947">
              <w:rPr>
                <w:b/>
              </w:rPr>
              <w:t>VALEURS VALIDES</w:t>
            </w:r>
            <w:r w:rsidRPr="00FF4947">
              <w:t>:</w:t>
            </w:r>
          </w:p>
          <w:p w14:paraId="5BE1F6A4" w14:textId="77777777" w:rsidR="00511CA4" w:rsidRPr="00FF4947" w:rsidRDefault="00511CA4" w:rsidP="00A53EF5">
            <w:pPr>
              <w:pStyle w:val="BulletsMIRB"/>
              <w:spacing w:after="0" w:line="276" w:lineRule="auto"/>
            </w:pPr>
            <w:r w:rsidRPr="00FF4947">
              <w:t>Yes</w:t>
            </w:r>
          </w:p>
          <w:p w14:paraId="06BFCC8B" w14:textId="77777777" w:rsidR="00511CA4" w:rsidRPr="00FF4947" w:rsidRDefault="00511CA4" w:rsidP="00A53EF5">
            <w:pPr>
              <w:pStyle w:val="BulletsMIRB"/>
              <w:spacing w:after="0" w:line="276" w:lineRule="auto"/>
            </w:pPr>
            <w:r w:rsidRPr="00FF4947">
              <w:t>No</w:t>
            </w:r>
          </w:p>
          <w:p w14:paraId="0716B79B" w14:textId="06392ECD"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0D912A77" w14:textId="77777777" w:rsidTr="00A53EF5">
        <w:trPr>
          <w:cantSplit/>
          <w:trHeight w:val="432"/>
        </w:trPr>
        <w:tc>
          <w:tcPr>
            <w:tcW w:w="5058" w:type="dxa"/>
            <w:vAlign w:val="center"/>
          </w:tcPr>
          <w:p w14:paraId="2D817FBC" w14:textId="77777777" w:rsidR="00511CA4" w:rsidRPr="00FF4947" w:rsidRDefault="00511CA4" w:rsidP="00A53EF5">
            <w:pPr>
              <w:pStyle w:val="TableColumnNameMIRB"/>
            </w:pPr>
            <w:r w:rsidRPr="00FF4947">
              <w:t>FISH_SPAWNING_SWAMP_IND</w:t>
            </w:r>
          </w:p>
        </w:tc>
        <w:tc>
          <w:tcPr>
            <w:tcW w:w="2250" w:type="dxa"/>
            <w:vAlign w:val="center"/>
          </w:tcPr>
          <w:p w14:paraId="5C0E0C96" w14:textId="77777777" w:rsidR="00511CA4" w:rsidRPr="00FF4947" w:rsidRDefault="00511CA4" w:rsidP="00A53EF5">
            <w:pPr>
              <w:pStyle w:val="TableBodyTextMIRB"/>
            </w:pPr>
            <w:r w:rsidRPr="00FF4947">
              <w:t>VARCHAR2(3)</w:t>
            </w:r>
          </w:p>
        </w:tc>
        <w:tc>
          <w:tcPr>
            <w:tcW w:w="1710" w:type="dxa"/>
            <w:vAlign w:val="center"/>
          </w:tcPr>
          <w:p w14:paraId="2205C6A9" w14:textId="13ED1A12" w:rsidR="00511CA4" w:rsidRPr="00FF4947" w:rsidRDefault="00A354CB" w:rsidP="00A53EF5">
            <w:pPr>
              <w:pStyle w:val="TableBodyTextMIRB"/>
            </w:pPr>
            <w:r w:rsidRPr="00FF4947">
              <w:t>Oui</w:t>
            </w:r>
          </w:p>
        </w:tc>
        <w:tc>
          <w:tcPr>
            <w:tcW w:w="1980" w:type="dxa"/>
            <w:vAlign w:val="center"/>
          </w:tcPr>
          <w:p w14:paraId="52A31803" w14:textId="77777777" w:rsidR="00511CA4" w:rsidRPr="00FF4947" w:rsidRDefault="00511CA4" w:rsidP="00A53EF5">
            <w:pPr>
              <w:pStyle w:val="TableBodyTextMIRB"/>
            </w:pPr>
            <w:r w:rsidRPr="00FF4947">
              <w:t>SPAWN_SWAM</w:t>
            </w:r>
          </w:p>
        </w:tc>
        <w:tc>
          <w:tcPr>
            <w:tcW w:w="6480" w:type="dxa"/>
            <w:vAlign w:val="center"/>
          </w:tcPr>
          <w:p w14:paraId="55DD0407" w14:textId="2D517F54" w:rsidR="00511CA4" w:rsidRPr="00FF4947" w:rsidRDefault="00511CA4" w:rsidP="00A53EF5">
            <w:pPr>
              <w:pStyle w:val="TableBodyTextMIRB"/>
            </w:pPr>
            <w:r w:rsidRPr="00FF4947">
              <w:t>Présence ou absence d</w:t>
            </w:r>
            <w:r w:rsidR="00FF4947" w:rsidRPr="00FF4947">
              <w:t>’</w:t>
            </w:r>
            <w:r w:rsidRPr="00FF4947">
              <w:t>un marécage inondé en saison ou en permanence. Section 4.2.6.1 du manuel du SETHO propre au sud de l</w:t>
            </w:r>
            <w:r w:rsidR="00FF4947" w:rsidRPr="00FF4947">
              <w:t>’</w:t>
            </w:r>
            <w:r w:rsidRPr="00FF4947">
              <w:t>Ontario et section 4.2.7.1 du manuel propre au nord de l</w:t>
            </w:r>
            <w:r w:rsidR="00FF4947" w:rsidRPr="00FF4947">
              <w:t>’</w:t>
            </w:r>
            <w:r w:rsidRPr="00FF4947">
              <w:t>Ontario. (Valeur par défaut = No)</w:t>
            </w:r>
          </w:p>
          <w:p w14:paraId="1AF071B0" w14:textId="37F7E1C0" w:rsidR="00511CA4" w:rsidRPr="00FF4947" w:rsidRDefault="00F17622" w:rsidP="00A53EF5">
            <w:pPr>
              <w:pStyle w:val="TableBodyTextMIRB"/>
            </w:pPr>
            <w:r w:rsidRPr="00FF4947">
              <w:rPr>
                <w:b/>
              </w:rPr>
              <w:t>VALEURS VALIDES</w:t>
            </w:r>
            <w:r w:rsidRPr="00FF4947">
              <w:t>:</w:t>
            </w:r>
          </w:p>
          <w:p w14:paraId="15462B0E" w14:textId="77777777" w:rsidR="00511CA4" w:rsidRPr="00FF4947" w:rsidRDefault="00511CA4" w:rsidP="00A53EF5">
            <w:pPr>
              <w:pStyle w:val="BulletsMIRB"/>
              <w:spacing w:after="0" w:line="276" w:lineRule="auto"/>
            </w:pPr>
            <w:r w:rsidRPr="00FF4947">
              <w:t>Yes</w:t>
            </w:r>
          </w:p>
          <w:p w14:paraId="3FEE81D1" w14:textId="77777777" w:rsidR="00511CA4" w:rsidRPr="00FF4947" w:rsidRDefault="00511CA4" w:rsidP="00A53EF5">
            <w:pPr>
              <w:pStyle w:val="BulletsMIRB"/>
              <w:spacing w:after="0" w:line="276" w:lineRule="auto"/>
            </w:pPr>
            <w:r w:rsidRPr="00FF4947">
              <w:t>No</w:t>
            </w:r>
          </w:p>
          <w:p w14:paraId="3BF6FE93" w14:textId="1AC12280"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6A96932F" w14:textId="77777777" w:rsidTr="00A53EF5">
        <w:trPr>
          <w:cantSplit/>
          <w:trHeight w:val="432"/>
        </w:trPr>
        <w:tc>
          <w:tcPr>
            <w:tcW w:w="5058" w:type="dxa"/>
            <w:vAlign w:val="center"/>
          </w:tcPr>
          <w:p w14:paraId="1516E1A3" w14:textId="77777777" w:rsidR="00511CA4" w:rsidRPr="00FF4947" w:rsidRDefault="00511CA4" w:rsidP="00A53EF5">
            <w:pPr>
              <w:pStyle w:val="TableColumnNameMIRB"/>
            </w:pPr>
            <w:r w:rsidRPr="00FF4947">
              <w:lastRenderedPageBreak/>
              <w:t>FISH_SPAWNING_SCORE</w:t>
            </w:r>
          </w:p>
        </w:tc>
        <w:tc>
          <w:tcPr>
            <w:tcW w:w="2250" w:type="dxa"/>
            <w:vAlign w:val="center"/>
          </w:tcPr>
          <w:p w14:paraId="29DAEBDB" w14:textId="77777777" w:rsidR="00511CA4" w:rsidRPr="00FF4947" w:rsidRDefault="00511CA4" w:rsidP="00A53EF5">
            <w:pPr>
              <w:pStyle w:val="TableBodyTextMIRB"/>
            </w:pPr>
            <w:r w:rsidRPr="00FF4947">
              <w:t>NUMBER(3)</w:t>
            </w:r>
          </w:p>
        </w:tc>
        <w:tc>
          <w:tcPr>
            <w:tcW w:w="1710" w:type="dxa"/>
            <w:vAlign w:val="center"/>
          </w:tcPr>
          <w:p w14:paraId="4E96E888" w14:textId="4FC8E743" w:rsidR="00511CA4" w:rsidRPr="00FF4947" w:rsidRDefault="00A354CB" w:rsidP="00A53EF5">
            <w:pPr>
              <w:pStyle w:val="TableBodyTextMIRB"/>
            </w:pPr>
            <w:r w:rsidRPr="00FF4947">
              <w:t>Oui</w:t>
            </w:r>
          </w:p>
        </w:tc>
        <w:tc>
          <w:tcPr>
            <w:tcW w:w="1980" w:type="dxa"/>
            <w:vAlign w:val="center"/>
          </w:tcPr>
          <w:p w14:paraId="0E63772F" w14:textId="77777777" w:rsidR="00511CA4" w:rsidRPr="00FF4947" w:rsidRDefault="00511CA4" w:rsidP="00A53EF5">
            <w:pPr>
              <w:pStyle w:val="TableBodyTextMIRB"/>
            </w:pPr>
            <w:r w:rsidRPr="00FF4947">
              <w:t>SPAWNING</w:t>
            </w:r>
          </w:p>
        </w:tc>
        <w:tc>
          <w:tcPr>
            <w:tcW w:w="6480" w:type="dxa"/>
            <w:vAlign w:val="center"/>
          </w:tcPr>
          <w:p w14:paraId="18E00E62" w14:textId="32764739" w:rsidR="00511CA4" w:rsidRPr="00FF4947" w:rsidRDefault="00511CA4" w:rsidP="00A53EF5">
            <w:pPr>
              <w:pStyle w:val="TableBodyTextMIRB"/>
            </w:pPr>
            <w:r w:rsidRPr="00FF4947">
              <w:t>Score pour la présence et l</w:t>
            </w:r>
            <w:r w:rsidR="00FF4947" w:rsidRPr="00FF4947">
              <w:t>’</w:t>
            </w:r>
            <w:r w:rsidRPr="00FF4947">
              <w:t>importance d</w:t>
            </w:r>
            <w:r w:rsidR="00FF4947" w:rsidRPr="00FF4947">
              <w:t>’</w:t>
            </w:r>
            <w:r w:rsidRPr="00FF4947">
              <w:t>un habitat de frai et d</w:t>
            </w:r>
            <w:r w:rsidR="00FF4947" w:rsidRPr="00FF4947">
              <w:t>’</w:t>
            </w:r>
            <w:r w:rsidRPr="00FF4947">
              <w:t>alevinage du poisson. Section 4.2.6.1 du manuel du SETHO propre au sud de l</w:t>
            </w:r>
            <w:r w:rsidR="00FF4947" w:rsidRPr="00FF4947">
              <w:t>’</w:t>
            </w:r>
            <w:r w:rsidRPr="00FF4947">
              <w:t>Ontario et section 4.2.7.1 du manuel propre au nord de l</w:t>
            </w:r>
            <w:r w:rsidR="00FF4947" w:rsidRPr="00FF4947">
              <w:t>’</w:t>
            </w:r>
            <w:r w:rsidRPr="00FF4947">
              <w:t>Ontario. (Valeur de 100 au maximum)</w:t>
            </w:r>
          </w:p>
          <w:p w14:paraId="669483F1" w14:textId="61E5618D" w:rsidR="00511CA4" w:rsidRPr="00FF4947" w:rsidRDefault="00F17622" w:rsidP="00A53EF5">
            <w:pPr>
              <w:pStyle w:val="TableBodyTextMIRB"/>
              <w:spacing w:before="120"/>
            </w:pPr>
            <w:r w:rsidRPr="00FF4947">
              <w:rPr>
                <w:b/>
              </w:rPr>
              <w:t>VALEURS VALIDES</w:t>
            </w:r>
            <w:r w:rsidRPr="00FF4947">
              <w:t>: ENTRE 0 ET 100</w:t>
            </w:r>
          </w:p>
        </w:tc>
      </w:tr>
      <w:tr w:rsidR="00511CA4" w:rsidRPr="00FF4947" w14:paraId="51C2DE3F" w14:textId="77777777" w:rsidTr="00A53EF5">
        <w:trPr>
          <w:cantSplit/>
          <w:trHeight w:val="432"/>
        </w:trPr>
        <w:tc>
          <w:tcPr>
            <w:tcW w:w="5058" w:type="dxa"/>
            <w:vAlign w:val="center"/>
          </w:tcPr>
          <w:p w14:paraId="2D995BB9" w14:textId="77777777" w:rsidR="00511CA4" w:rsidRPr="00FF4947" w:rsidRDefault="00511CA4" w:rsidP="00A53EF5">
            <w:pPr>
              <w:pStyle w:val="TableColumnNameMIRB"/>
            </w:pPr>
            <w:r w:rsidRPr="00FF4947">
              <w:t>FISH_MIGRATION_PRESENT_IND</w:t>
            </w:r>
          </w:p>
        </w:tc>
        <w:tc>
          <w:tcPr>
            <w:tcW w:w="2250" w:type="dxa"/>
            <w:vAlign w:val="center"/>
          </w:tcPr>
          <w:p w14:paraId="6F60A664" w14:textId="77777777" w:rsidR="00511CA4" w:rsidRPr="00FF4947" w:rsidRDefault="00511CA4" w:rsidP="00A53EF5">
            <w:pPr>
              <w:pStyle w:val="TableBodyTextMIRB"/>
            </w:pPr>
            <w:r w:rsidRPr="00FF4947">
              <w:t>VARCHAR2(3)</w:t>
            </w:r>
          </w:p>
        </w:tc>
        <w:tc>
          <w:tcPr>
            <w:tcW w:w="1710" w:type="dxa"/>
            <w:vAlign w:val="center"/>
          </w:tcPr>
          <w:p w14:paraId="69DC3087" w14:textId="2AF78D31" w:rsidR="00511CA4" w:rsidRPr="00FF4947" w:rsidRDefault="00A354CB" w:rsidP="00A53EF5">
            <w:pPr>
              <w:pStyle w:val="TableBodyTextMIRB"/>
            </w:pPr>
            <w:r w:rsidRPr="00FF4947">
              <w:t>Oui</w:t>
            </w:r>
          </w:p>
        </w:tc>
        <w:tc>
          <w:tcPr>
            <w:tcW w:w="1980" w:type="dxa"/>
            <w:vAlign w:val="center"/>
          </w:tcPr>
          <w:p w14:paraId="3F3EA1F4" w14:textId="77777777" w:rsidR="00511CA4" w:rsidRPr="00FF4947" w:rsidRDefault="00511CA4" w:rsidP="00A53EF5">
            <w:pPr>
              <w:pStyle w:val="TableBodyTextMIRB"/>
            </w:pPr>
            <w:r w:rsidRPr="00FF4947">
              <w:t>MIG_PRES</w:t>
            </w:r>
          </w:p>
        </w:tc>
        <w:tc>
          <w:tcPr>
            <w:tcW w:w="6480" w:type="dxa"/>
            <w:vAlign w:val="center"/>
          </w:tcPr>
          <w:p w14:paraId="60D7F198" w14:textId="138F241C" w:rsidR="00511CA4" w:rsidRPr="00FF4947" w:rsidRDefault="00511CA4" w:rsidP="00A53EF5">
            <w:pPr>
              <w:pStyle w:val="TableBodyTextMIRB"/>
            </w:pPr>
            <w:r w:rsidRPr="00FF4947">
              <w:t>Présence ou absence d</w:t>
            </w:r>
            <w:r w:rsidR="00FF4947" w:rsidRPr="00FF4947">
              <w:t>’</w:t>
            </w:r>
            <w:r w:rsidRPr="00FF4947">
              <w:t>habitat de migration et de repos du poisson. Section 4.2.6.2 du manuel du SETHO propre au sud de l</w:t>
            </w:r>
            <w:r w:rsidR="00FF4947" w:rsidRPr="00FF4947">
              <w:t>’</w:t>
            </w:r>
            <w:r w:rsidRPr="00FF4947">
              <w:t>Ontario et section 4.2.7.2 du manuel propre au nord de l</w:t>
            </w:r>
            <w:r w:rsidR="00FF4947" w:rsidRPr="00FF4947">
              <w:t>’</w:t>
            </w:r>
            <w:r w:rsidRPr="00FF4947">
              <w:t>Ontario. (Valeur par défaut = No)</w:t>
            </w:r>
          </w:p>
          <w:p w14:paraId="575C39E5" w14:textId="46AE3724" w:rsidR="00511CA4" w:rsidRPr="00FF4947" w:rsidRDefault="00F17622" w:rsidP="00A53EF5">
            <w:pPr>
              <w:pStyle w:val="TableBodyTextMIRB"/>
            </w:pPr>
            <w:r w:rsidRPr="00FF4947">
              <w:rPr>
                <w:b/>
              </w:rPr>
              <w:t>VALEURS VALIDES</w:t>
            </w:r>
            <w:r w:rsidRPr="00FF4947">
              <w:t>:</w:t>
            </w:r>
          </w:p>
          <w:p w14:paraId="0825F2B1" w14:textId="77777777" w:rsidR="00511CA4" w:rsidRPr="00FF4947" w:rsidRDefault="00511CA4" w:rsidP="00A53EF5">
            <w:pPr>
              <w:pStyle w:val="BulletsMIRB"/>
              <w:spacing w:after="0" w:line="276" w:lineRule="auto"/>
            </w:pPr>
            <w:r w:rsidRPr="00FF4947">
              <w:t>Yes</w:t>
            </w:r>
          </w:p>
          <w:p w14:paraId="32DC2461" w14:textId="77777777" w:rsidR="00511CA4" w:rsidRPr="00FF4947" w:rsidRDefault="00511CA4" w:rsidP="00A53EF5">
            <w:pPr>
              <w:pStyle w:val="BulletsMIRB"/>
              <w:spacing w:after="0" w:line="276" w:lineRule="auto"/>
            </w:pPr>
            <w:r w:rsidRPr="00FF4947">
              <w:t>No</w:t>
            </w:r>
          </w:p>
          <w:p w14:paraId="426C59EE" w14:textId="35E5DB8C"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7BF0F548" w14:textId="77777777" w:rsidTr="00A53EF5">
        <w:trPr>
          <w:cantSplit/>
          <w:trHeight w:val="432"/>
        </w:trPr>
        <w:tc>
          <w:tcPr>
            <w:tcW w:w="5058" w:type="dxa"/>
            <w:vAlign w:val="center"/>
          </w:tcPr>
          <w:p w14:paraId="3BD4E81C" w14:textId="77777777" w:rsidR="00511CA4" w:rsidRPr="0057539B" w:rsidRDefault="00511CA4" w:rsidP="00A53EF5">
            <w:pPr>
              <w:pStyle w:val="TableColumnNameMIRB"/>
              <w:rPr>
                <w:lang w:val="en-CA"/>
              </w:rPr>
            </w:pPr>
            <w:r w:rsidRPr="0057539B">
              <w:rPr>
                <w:lang w:val="en-CA"/>
              </w:rPr>
              <w:t>FISH_MIGRATION_SIG_KNOWN_IND</w:t>
            </w:r>
          </w:p>
        </w:tc>
        <w:tc>
          <w:tcPr>
            <w:tcW w:w="2250" w:type="dxa"/>
            <w:vAlign w:val="center"/>
          </w:tcPr>
          <w:p w14:paraId="71D9501D" w14:textId="77777777" w:rsidR="00511CA4" w:rsidRPr="00FF4947" w:rsidRDefault="00511CA4" w:rsidP="00A53EF5">
            <w:pPr>
              <w:pStyle w:val="TableBodyTextMIRB"/>
            </w:pPr>
            <w:r w:rsidRPr="00FF4947">
              <w:t>VARCHAR2(3)</w:t>
            </w:r>
          </w:p>
        </w:tc>
        <w:tc>
          <w:tcPr>
            <w:tcW w:w="1710" w:type="dxa"/>
            <w:vAlign w:val="center"/>
          </w:tcPr>
          <w:p w14:paraId="38E34F7D" w14:textId="20BF83B4" w:rsidR="00511CA4" w:rsidRPr="00FF4947" w:rsidRDefault="00A354CB" w:rsidP="00A53EF5">
            <w:pPr>
              <w:pStyle w:val="TableBodyTextMIRB"/>
            </w:pPr>
            <w:r w:rsidRPr="00FF4947">
              <w:t>Oui</w:t>
            </w:r>
          </w:p>
        </w:tc>
        <w:tc>
          <w:tcPr>
            <w:tcW w:w="1980" w:type="dxa"/>
            <w:vAlign w:val="center"/>
          </w:tcPr>
          <w:p w14:paraId="036D3812" w14:textId="77777777" w:rsidR="00511CA4" w:rsidRPr="00FF4947" w:rsidRDefault="00511CA4" w:rsidP="00A53EF5">
            <w:pPr>
              <w:pStyle w:val="TableBodyTextMIRB"/>
            </w:pPr>
            <w:r w:rsidRPr="00FF4947">
              <w:t>MIG_KNOWN</w:t>
            </w:r>
          </w:p>
        </w:tc>
        <w:tc>
          <w:tcPr>
            <w:tcW w:w="6480" w:type="dxa"/>
            <w:vAlign w:val="center"/>
          </w:tcPr>
          <w:p w14:paraId="100CACDC" w14:textId="0A56660A" w:rsidR="00511CA4" w:rsidRPr="00FF4947" w:rsidRDefault="00511CA4" w:rsidP="00A53EF5">
            <w:pPr>
              <w:pStyle w:val="TableBodyTextMIRB"/>
            </w:pPr>
            <w:r w:rsidRPr="00FF4947">
              <w:t xml:space="preserve">Fish Migration and </w:t>
            </w:r>
            <w:proofErr w:type="spellStart"/>
            <w:r w:rsidRPr="00FF4947">
              <w:t>Staging</w:t>
            </w:r>
            <w:proofErr w:type="spellEnd"/>
            <w:r w:rsidRPr="00FF4947">
              <w:t xml:space="preserve"> Habitat L</w:t>
            </w:r>
            <w:r w:rsidR="00FF4947" w:rsidRPr="00FF4947">
              <w:t>’</w:t>
            </w:r>
            <w:r w:rsidRPr="00FF4947">
              <w:t>importance de l</w:t>
            </w:r>
            <w:r w:rsidR="00FF4947" w:rsidRPr="00FF4947">
              <w:t>’</w:t>
            </w:r>
            <w:r w:rsidRPr="00FF4947">
              <w:t>habitat de migration et de repos du poisson est connue. Section 4.2.6.2 du manuel du SETHO propre au sud de l</w:t>
            </w:r>
            <w:r w:rsidR="00FF4947" w:rsidRPr="00FF4947">
              <w:t>’</w:t>
            </w:r>
            <w:r w:rsidRPr="00FF4947">
              <w:t>Ontario et section 4.2.7.2 du manuel propre au nord de l</w:t>
            </w:r>
            <w:r w:rsidR="00FF4947" w:rsidRPr="00FF4947">
              <w:t>’</w:t>
            </w:r>
            <w:r w:rsidRPr="00FF4947">
              <w:t>Ontario. (Valeur par défaut = No)</w:t>
            </w:r>
          </w:p>
          <w:p w14:paraId="51502EBD" w14:textId="49B3FD36" w:rsidR="00511CA4" w:rsidRPr="00FF4947" w:rsidRDefault="00F17622" w:rsidP="00A53EF5">
            <w:pPr>
              <w:pStyle w:val="TableBodyTextMIRB"/>
            </w:pPr>
            <w:r w:rsidRPr="00FF4947">
              <w:rPr>
                <w:b/>
              </w:rPr>
              <w:t>VALEURS VALIDES</w:t>
            </w:r>
            <w:r w:rsidRPr="00FF4947">
              <w:t>:</w:t>
            </w:r>
          </w:p>
          <w:p w14:paraId="0C1DF90E" w14:textId="77777777" w:rsidR="00511CA4" w:rsidRPr="00FF4947" w:rsidRDefault="00511CA4" w:rsidP="00A53EF5">
            <w:pPr>
              <w:pStyle w:val="BulletsMIRB"/>
              <w:spacing w:after="0" w:line="276" w:lineRule="auto"/>
            </w:pPr>
            <w:r w:rsidRPr="00FF4947">
              <w:t>Yes</w:t>
            </w:r>
          </w:p>
          <w:p w14:paraId="74E8533E" w14:textId="77777777" w:rsidR="00511CA4" w:rsidRPr="00FF4947" w:rsidRDefault="00511CA4" w:rsidP="00A53EF5">
            <w:pPr>
              <w:pStyle w:val="BulletsMIRB"/>
              <w:spacing w:after="0" w:line="276" w:lineRule="auto"/>
            </w:pPr>
            <w:r w:rsidRPr="00FF4947">
              <w:t>No</w:t>
            </w:r>
          </w:p>
          <w:p w14:paraId="0FCE6477" w14:textId="7CB09B77" w:rsidR="00511CA4" w:rsidRPr="00FF4947" w:rsidRDefault="000255BE" w:rsidP="00A53EF5">
            <w:pPr>
              <w:pStyle w:val="TableBodyTextMIRB"/>
            </w:pPr>
            <w:r w:rsidRPr="00FF4947">
              <w:rPr>
                <w:b/>
              </w:rPr>
              <w:t>VALEUR PAR DÉFAUT:</w:t>
            </w:r>
            <w:r w:rsidRPr="00FF4947">
              <w:t xml:space="preserve"> </w:t>
            </w:r>
            <w:r w:rsidR="00FF4947" w:rsidRPr="00FF4947">
              <w:t>‘</w:t>
            </w:r>
            <w:r w:rsidRPr="00FF4947">
              <w:t>No</w:t>
            </w:r>
            <w:r w:rsidR="00FF4947" w:rsidRPr="00FF4947">
              <w:t>’</w:t>
            </w:r>
          </w:p>
        </w:tc>
      </w:tr>
      <w:tr w:rsidR="00511CA4" w:rsidRPr="00FF4947" w14:paraId="2F1F8B7B" w14:textId="77777777" w:rsidTr="00A53EF5">
        <w:trPr>
          <w:cantSplit/>
          <w:trHeight w:val="432"/>
        </w:trPr>
        <w:tc>
          <w:tcPr>
            <w:tcW w:w="5058" w:type="dxa"/>
            <w:vAlign w:val="center"/>
          </w:tcPr>
          <w:p w14:paraId="65FEB301" w14:textId="77777777" w:rsidR="00511CA4" w:rsidRPr="00FF4947" w:rsidRDefault="00511CA4" w:rsidP="00A53EF5">
            <w:pPr>
              <w:pStyle w:val="TableColumnNameMIRB"/>
            </w:pPr>
            <w:r w:rsidRPr="00FF4947">
              <w:lastRenderedPageBreak/>
              <w:t>FISH_MIGRATION_SIGNIFICANCE</w:t>
            </w:r>
          </w:p>
        </w:tc>
        <w:tc>
          <w:tcPr>
            <w:tcW w:w="2250" w:type="dxa"/>
            <w:vAlign w:val="center"/>
          </w:tcPr>
          <w:p w14:paraId="77262445" w14:textId="77777777" w:rsidR="00511CA4" w:rsidRPr="00FF4947" w:rsidRDefault="00511CA4" w:rsidP="00A53EF5">
            <w:pPr>
              <w:pStyle w:val="TableBodyTextMIRB"/>
            </w:pPr>
            <w:r w:rsidRPr="00FF4947">
              <w:t>VARCHAR2(20)</w:t>
            </w:r>
          </w:p>
        </w:tc>
        <w:tc>
          <w:tcPr>
            <w:tcW w:w="1710" w:type="dxa"/>
            <w:vAlign w:val="center"/>
          </w:tcPr>
          <w:p w14:paraId="0D4A7563" w14:textId="36CC43F0" w:rsidR="00511CA4" w:rsidRPr="00FF4947" w:rsidRDefault="00A354CB" w:rsidP="00A53EF5">
            <w:pPr>
              <w:pStyle w:val="TableBodyTextMIRB"/>
            </w:pPr>
            <w:r w:rsidRPr="00FF4947">
              <w:t>Oui</w:t>
            </w:r>
          </w:p>
        </w:tc>
        <w:tc>
          <w:tcPr>
            <w:tcW w:w="1980" w:type="dxa"/>
            <w:vAlign w:val="center"/>
          </w:tcPr>
          <w:p w14:paraId="7C86166D" w14:textId="77777777" w:rsidR="00511CA4" w:rsidRPr="00FF4947" w:rsidRDefault="00511CA4" w:rsidP="00A53EF5">
            <w:pPr>
              <w:pStyle w:val="TableBodyTextMIRB"/>
            </w:pPr>
            <w:r w:rsidRPr="00FF4947">
              <w:t>MIG_SIGNIF</w:t>
            </w:r>
          </w:p>
        </w:tc>
        <w:tc>
          <w:tcPr>
            <w:tcW w:w="6480" w:type="dxa"/>
            <w:vAlign w:val="center"/>
          </w:tcPr>
          <w:p w14:paraId="3F174E08" w14:textId="6D631A67" w:rsidR="00511CA4" w:rsidRPr="00FF4947" w:rsidRDefault="00A442EB" w:rsidP="00A53EF5">
            <w:pPr>
              <w:pStyle w:val="TableBodyTextMIRB"/>
            </w:pPr>
            <w:r w:rsidRPr="00FF4947">
              <w:t>Importance de l</w:t>
            </w:r>
            <w:r w:rsidR="00FF4947" w:rsidRPr="00FF4947">
              <w:t>’</w:t>
            </w:r>
            <w:r w:rsidRPr="00FF4947">
              <w:t>habitat de frai et d</w:t>
            </w:r>
            <w:r w:rsidR="00FF4947" w:rsidRPr="00FF4947">
              <w:t>’</w:t>
            </w:r>
            <w:r w:rsidRPr="00FF4947">
              <w:t>alevinage du poisson. Section 4.2.6.2 du manuel du SETHO propre au sud de l</w:t>
            </w:r>
            <w:r w:rsidR="00FF4947" w:rsidRPr="00FF4947">
              <w:t>’</w:t>
            </w:r>
            <w:r w:rsidRPr="00FF4947">
              <w:t>Ontario et section 4.2.7.2 du manuel propre au nord de l</w:t>
            </w:r>
            <w:r w:rsidR="00FF4947" w:rsidRPr="00FF4947">
              <w:t>’</w:t>
            </w:r>
            <w:r w:rsidRPr="00FF4947">
              <w:t>Ontario.</w:t>
            </w:r>
          </w:p>
          <w:p w14:paraId="7C195B40" w14:textId="0FE57454" w:rsidR="00511CA4" w:rsidRPr="00FF4947" w:rsidRDefault="00F17622" w:rsidP="00A53EF5">
            <w:pPr>
              <w:pStyle w:val="TableBodyTextMIRB"/>
            </w:pPr>
            <w:r w:rsidRPr="00FF4947">
              <w:rPr>
                <w:b/>
              </w:rPr>
              <w:t>VALEURS VALIDES</w:t>
            </w:r>
            <w:r w:rsidRPr="00FF4947">
              <w:t>:</w:t>
            </w:r>
          </w:p>
          <w:p w14:paraId="73CE97FD" w14:textId="77777777" w:rsidR="00511CA4" w:rsidRPr="00FF4947" w:rsidRDefault="00511CA4" w:rsidP="00A53EF5">
            <w:pPr>
              <w:pStyle w:val="BulletsMIRB"/>
              <w:spacing w:after="0" w:line="276" w:lineRule="auto"/>
            </w:pPr>
            <w:r w:rsidRPr="00FF4947">
              <w:t xml:space="preserve">Site </w:t>
            </w:r>
            <w:proofErr w:type="spellStart"/>
            <w:r w:rsidRPr="00FF4947">
              <w:t>Region</w:t>
            </w:r>
            <w:proofErr w:type="spellEnd"/>
          </w:p>
          <w:p w14:paraId="57A9BAEC" w14:textId="77777777" w:rsidR="00511CA4" w:rsidRPr="00FF4947" w:rsidRDefault="00511CA4" w:rsidP="00A53EF5">
            <w:pPr>
              <w:pStyle w:val="BulletsMIRB"/>
              <w:spacing w:after="0" w:line="276" w:lineRule="auto"/>
            </w:pPr>
            <w:r w:rsidRPr="00FF4947">
              <w:t>Site District</w:t>
            </w:r>
          </w:p>
          <w:p w14:paraId="2574CCDF" w14:textId="77777777" w:rsidR="00511CA4" w:rsidRPr="00FF4947" w:rsidRDefault="00511CA4" w:rsidP="00A53EF5">
            <w:pPr>
              <w:pStyle w:val="BulletsMIRB"/>
              <w:spacing w:after="0" w:line="276" w:lineRule="auto"/>
            </w:pPr>
            <w:proofErr w:type="spellStart"/>
            <w:r w:rsidRPr="00FF4947">
              <w:t>Locally</w:t>
            </w:r>
            <w:proofErr w:type="spellEnd"/>
          </w:p>
          <w:p w14:paraId="0CE45863" w14:textId="77777777" w:rsidR="00511CA4" w:rsidRPr="00FF4947" w:rsidRDefault="00511CA4" w:rsidP="00A53EF5">
            <w:pPr>
              <w:pStyle w:val="BulletsMIRB"/>
              <w:spacing w:after="0" w:line="276" w:lineRule="auto"/>
            </w:pPr>
            <w:r w:rsidRPr="00FF4947">
              <w:t xml:space="preserve">None of </w:t>
            </w:r>
            <w:proofErr w:type="spellStart"/>
            <w:r w:rsidRPr="00FF4947">
              <w:t>Above</w:t>
            </w:r>
            <w:proofErr w:type="spellEnd"/>
          </w:p>
        </w:tc>
      </w:tr>
      <w:tr w:rsidR="00511CA4" w:rsidRPr="00FF4947" w14:paraId="14240316" w14:textId="77777777" w:rsidTr="00A53EF5">
        <w:trPr>
          <w:cantSplit/>
          <w:trHeight w:val="432"/>
        </w:trPr>
        <w:tc>
          <w:tcPr>
            <w:tcW w:w="5058" w:type="dxa"/>
            <w:vAlign w:val="center"/>
          </w:tcPr>
          <w:p w14:paraId="6836CC64" w14:textId="77777777" w:rsidR="00511CA4" w:rsidRPr="00FF4947" w:rsidRDefault="00511CA4" w:rsidP="00A53EF5">
            <w:pPr>
              <w:pStyle w:val="TableColumnNameMIRB"/>
            </w:pPr>
            <w:r w:rsidRPr="00FF4947">
              <w:t>FISH_MIGRATION_SITE_TYPE</w:t>
            </w:r>
          </w:p>
        </w:tc>
        <w:tc>
          <w:tcPr>
            <w:tcW w:w="2250" w:type="dxa"/>
            <w:vAlign w:val="center"/>
          </w:tcPr>
          <w:p w14:paraId="194C08F3" w14:textId="77777777" w:rsidR="00511CA4" w:rsidRPr="00FF4947" w:rsidRDefault="00511CA4" w:rsidP="00A53EF5">
            <w:pPr>
              <w:pStyle w:val="TableBodyTextMIRB"/>
            </w:pPr>
            <w:r w:rsidRPr="00FF4947">
              <w:t>VARCHAR2(1)</w:t>
            </w:r>
          </w:p>
        </w:tc>
        <w:tc>
          <w:tcPr>
            <w:tcW w:w="1710" w:type="dxa"/>
            <w:vAlign w:val="center"/>
          </w:tcPr>
          <w:p w14:paraId="150005FB" w14:textId="0973FF91" w:rsidR="00511CA4" w:rsidRPr="00FF4947" w:rsidRDefault="00A354CB" w:rsidP="00A53EF5">
            <w:pPr>
              <w:pStyle w:val="TableBodyTextMIRB"/>
            </w:pPr>
            <w:r w:rsidRPr="00FF4947">
              <w:t>Oui</w:t>
            </w:r>
          </w:p>
        </w:tc>
        <w:tc>
          <w:tcPr>
            <w:tcW w:w="1980" w:type="dxa"/>
            <w:vAlign w:val="center"/>
          </w:tcPr>
          <w:p w14:paraId="3CF22E66" w14:textId="77777777" w:rsidR="00511CA4" w:rsidRPr="00FF4947" w:rsidRDefault="00511CA4" w:rsidP="00A53EF5">
            <w:pPr>
              <w:pStyle w:val="TableBodyTextMIRB"/>
            </w:pPr>
            <w:r w:rsidRPr="00FF4947">
              <w:t>MIG_TYPE</w:t>
            </w:r>
          </w:p>
        </w:tc>
        <w:tc>
          <w:tcPr>
            <w:tcW w:w="6480" w:type="dxa"/>
            <w:vAlign w:val="center"/>
          </w:tcPr>
          <w:p w14:paraId="31EACC15" w14:textId="1D2B620B" w:rsidR="00511CA4" w:rsidRPr="00FF4947" w:rsidRDefault="00A442EB" w:rsidP="00A53EF5">
            <w:pPr>
              <w:pStyle w:val="TableBodyTextMIRB"/>
            </w:pPr>
            <w:r w:rsidRPr="00FF4947">
              <w:t>Type de site propre à l</w:t>
            </w:r>
            <w:r w:rsidR="00FF4947" w:rsidRPr="00FF4947">
              <w:t>’</w:t>
            </w:r>
            <w:r w:rsidRPr="00FF4947">
              <w:t>habitat de migration et de repos du poisson. Section 4.2.6.2 du manuel du SETHO propre au sud de l</w:t>
            </w:r>
            <w:r w:rsidR="00FF4947" w:rsidRPr="00FF4947">
              <w:t>’</w:t>
            </w:r>
            <w:r w:rsidRPr="00FF4947">
              <w:t>Ontario et section 4.2.7.2 du manuel propre au nord de l</w:t>
            </w:r>
            <w:r w:rsidR="00FF4947" w:rsidRPr="00FF4947">
              <w:t>’</w:t>
            </w:r>
            <w:r w:rsidRPr="00FF4947">
              <w:t>Ontario.</w:t>
            </w:r>
          </w:p>
          <w:p w14:paraId="17A410FB" w14:textId="1F0775A6" w:rsidR="00511CA4" w:rsidRPr="00FF4947" w:rsidRDefault="00A442EB" w:rsidP="009B7327">
            <w:pPr>
              <w:pStyle w:val="NumberedListMIRB"/>
              <w:numPr>
                <w:ilvl w:val="0"/>
                <w:numId w:val="28"/>
              </w:numPr>
              <w:spacing w:line="276" w:lineRule="auto"/>
            </w:pPr>
            <w:r w:rsidRPr="00FF4947">
              <w:t>La terre humide est riveraine ou lacustre à l</w:t>
            </w:r>
            <w:r w:rsidR="00FF4947" w:rsidRPr="00FF4947">
              <w:t>’</w:t>
            </w:r>
            <w:r w:rsidRPr="00FF4947">
              <w:t>embouchure du cours d</w:t>
            </w:r>
            <w:r w:rsidR="00FF4947" w:rsidRPr="00FF4947">
              <w:t>’</w:t>
            </w:r>
            <w:r w:rsidRPr="00FF4947">
              <w:t>eau.</w:t>
            </w:r>
          </w:p>
          <w:p w14:paraId="0C2C2E60" w14:textId="2E0D07BF" w:rsidR="00511CA4" w:rsidRPr="00FF4947" w:rsidRDefault="00A442EB" w:rsidP="00A53EF5">
            <w:pPr>
              <w:pStyle w:val="NumberedListMIRB"/>
              <w:spacing w:line="276" w:lineRule="auto"/>
            </w:pPr>
            <w:r w:rsidRPr="00FF4947">
              <w:t>La terre humide est riveraine à moins de 0,75 km de l</w:t>
            </w:r>
            <w:r w:rsidR="00FF4947" w:rsidRPr="00FF4947">
              <w:t>’</w:t>
            </w:r>
            <w:r w:rsidRPr="00FF4947">
              <w:t>embouchure du cours d</w:t>
            </w:r>
            <w:r w:rsidR="00FF4947" w:rsidRPr="00FF4947">
              <w:t>’</w:t>
            </w:r>
            <w:r w:rsidRPr="00FF4947">
              <w:t>eau.</w:t>
            </w:r>
          </w:p>
          <w:p w14:paraId="15FBCD67" w14:textId="72735630" w:rsidR="00511CA4" w:rsidRPr="00FF4947" w:rsidRDefault="00A442EB" w:rsidP="00A53EF5">
            <w:pPr>
              <w:pStyle w:val="NumberedListMIRB"/>
              <w:spacing w:line="276" w:lineRule="auto"/>
            </w:pPr>
            <w:r w:rsidRPr="00FF4947">
              <w:t>La terre humide est lacustre à moins de 0,75 km de l</w:t>
            </w:r>
            <w:r w:rsidR="00FF4947" w:rsidRPr="00FF4947">
              <w:t>’</w:t>
            </w:r>
            <w:r w:rsidRPr="00FF4947">
              <w:t>embouchure du cours d</w:t>
            </w:r>
            <w:r w:rsidR="00FF4947" w:rsidRPr="00FF4947">
              <w:t>’</w:t>
            </w:r>
            <w:r w:rsidRPr="00FF4947">
              <w:t>eau.</w:t>
            </w:r>
          </w:p>
          <w:p w14:paraId="7803A88E" w14:textId="61C4ED95" w:rsidR="00511CA4" w:rsidRPr="00FF4947" w:rsidRDefault="00A442EB" w:rsidP="00A53EF5">
            <w:pPr>
              <w:pStyle w:val="NumberedListMIRB"/>
              <w:spacing w:line="276" w:lineRule="auto"/>
            </w:pPr>
            <w:r w:rsidRPr="00FF4947">
              <w:t>Il y a un habitat de repos et/ou de migration du poisson, mais pas comme ci-dessus.</w:t>
            </w:r>
          </w:p>
          <w:p w14:paraId="3F663C02" w14:textId="209D2B1D" w:rsidR="00511CA4" w:rsidRPr="00FF4947" w:rsidRDefault="00F17622" w:rsidP="00A53EF5">
            <w:pPr>
              <w:pStyle w:val="TableBodyTextMIRB"/>
            </w:pPr>
            <w:r w:rsidRPr="00FF4947">
              <w:rPr>
                <w:b/>
              </w:rPr>
              <w:t>VALEURS VALIDES</w:t>
            </w:r>
            <w:r w:rsidRPr="00FF4947">
              <w:t>:</w:t>
            </w:r>
          </w:p>
          <w:p w14:paraId="5018EC45" w14:textId="77777777" w:rsidR="00511CA4" w:rsidRPr="00FF4947" w:rsidRDefault="00511CA4" w:rsidP="00A53EF5">
            <w:pPr>
              <w:pStyle w:val="BulletsMIRB"/>
              <w:spacing w:after="0" w:line="276" w:lineRule="auto"/>
            </w:pPr>
            <w:r w:rsidRPr="00FF4947">
              <w:t>1</w:t>
            </w:r>
          </w:p>
          <w:p w14:paraId="672D0135" w14:textId="77777777" w:rsidR="00511CA4" w:rsidRPr="00FF4947" w:rsidRDefault="00511CA4" w:rsidP="00A53EF5">
            <w:pPr>
              <w:pStyle w:val="BulletsMIRB"/>
              <w:spacing w:after="0" w:line="276" w:lineRule="auto"/>
            </w:pPr>
            <w:r w:rsidRPr="00FF4947">
              <w:t>2</w:t>
            </w:r>
          </w:p>
          <w:p w14:paraId="44944EE8" w14:textId="77777777" w:rsidR="00511CA4" w:rsidRPr="00FF4947" w:rsidRDefault="00511CA4" w:rsidP="00A53EF5">
            <w:pPr>
              <w:pStyle w:val="BulletsMIRB"/>
              <w:spacing w:after="0" w:line="276" w:lineRule="auto"/>
            </w:pPr>
            <w:r w:rsidRPr="00FF4947">
              <w:t>3</w:t>
            </w:r>
          </w:p>
          <w:p w14:paraId="08A3EF67" w14:textId="77777777" w:rsidR="00511CA4" w:rsidRPr="00FF4947" w:rsidRDefault="00511CA4" w:rsidP="00A53EF5">
            <w:pPr>
              <w:pStyle w:val="BulletsMIRB"/>
              <w:spacing w:after="0" w:line="276" w:lineRule="auto"/>
            </w:pPr>
            <w:r w:rsidRPr="00FF4947">
              <w:t>4</w:t>
            </w:r>
          </w:p>
        </w:tc>
      </w:tr>
      <w:tr w:rsidR="00511CA4" w:rsidRPr="00FF4947" w14:paraId="425250B3" w14:textId="77777777" w:rsidTr="00A53EF5">
        <w:trPr>
          <w:cantSplit/>
          <w:trHeight w:val="432"/>
        </w:trPr>
        <w:tc>
          <w:tcPr>
            <w:tcW w:w="5058" w:type="dxa"/>
            <w:vAlign w:val="center"/>
          </w:tcPr>
          <w:p w14:paraId="44970D1A" w14:textId="77777777" w:rsidR="00511CA4" w:rsidRPr="00FF4947" w:rsidRDefault="00511CA4" w:rsidP="00A53EF5">
            <w:pPr>
              <w:pStyle w:val="TableColumnNameMIRB"/>
            </w:pPr>
            <w:r w:rsidRPr="00FF4947">
              <w:lastRenderedPageBreak/>
              <w:t>FISH_MIGRATION_SCORE</w:t>
            </w:r>
          </w:p>
        </w:tc>
        <w:tc>
          <w:tcPr>
            <w:tcW w:w="2250" w:type="dxa"/>
            <w:vAlign w:val="center"/>
          </w:tcPr>
          <w:p w14:paraId="71DE7B6E" w14:textId="77777777" w:rsidR="00511CA4" w:rsidRPr="00FF4947" w:rsidRDefault="00511CA4" w:rsidP="00A53EF5">
            <w:pPr>
              <w:pStyle w:val="TableBodyTextMIRB"/>
            </w:pPr>
            <w:r w:rsidRPr="00FF4947">
              <w:t>NUMBER(2)</w:t>
            </w:r>
          </w:p>
        </w:tc>
        <w:tc>
          <w:tcPr>
            <w:tcW w:w="1710" w:type="dxa"/>
            <w:vAlign w:val="center"/>
          </w:tcPr>
          <w:p w14:paraId="7F3214C2" w14:textId="637E13FE" w:rsidR="00511CA4" w:rsidRPr="00FF4947" w:rsidRDefault="00A354CB" w:rsidP="00A53EF5">
            <w:pPr>
              <w:pStyle w:val="TableBodyTextMIRB"/>
            </w:pPr>
            <w:r w:rsidRPr="00FF4947">
              <w:t>Oui</w:t>
            </w:r>
          </w:p>
        </w:tc>
        <w:tc>
          <w:tcPr>
            <w:tcW w:w="1980" w:type="dxa"/>
            <w:vAlign w:val="center"/>
          </w:tcPr>
          <w:p w14:paraId="3F534299" w14:textId="77777777" w:rsidR="00511CA4" w:rsidRPr="00FF4947" w:rsidRDefault="00511CA4" w:rsidP="00A53EF5">
            <w:pPr>
              <w:pStyle w:val="TableBodyTextMIRB"/>
            </w:pPr>
            <w:r w:rsidRPr="00FF4947">
              <w:t>MIG_SCORE</w:t>
            </w:r>
          </w:p>
        </w:tc>
        <w:tc>
          <w:tcPr>
            <w:tcW w:w="6480" w:type="dxa"/>
            <w:vAlign w:val="center"/>
          </w:tcPr>
          <w:p w14:paraId="782EC59D" w14:textId="6D7A7064" w:rsidR="00511CA4" w:rsidRPr="00FF4947" w:rsidRDefault="00511CA4" w:rsidP="00A53EF5">
            <w:pPr>
              <w:pStyle w:val="TableBodyTextMIRB"/>
            </w:pPr>
            <w:r w:rsidRPr="00FF4947">
              <w:t>Score pour la présence et l</w:t>
            </w:r>
            <w:r w:rsidR="00FF4947" w:rsidRPr="00FF4947">
              <w:t>’</w:t>
            </w:r>
            <w:r w:rsidRPr="00FF4947">
              <w:t>importance de l</w:t>
            </w:r>
            <w:r w:rsidR="00FF4947" w:rsidRPr="00FF4947">
              <w:t>’</w:t>
            </w:r>
            <w:r w:rsidRPr="00FF4947">
              <w:t>habitat de migration et de repos du poisson. Section 4.2.6.2 du manuel du SETHO propre au sud de l</w:t>
            </w:r>
            <w:r w:rsidR="00FF4947" w:rsidRPr="00FF4947">
              <w:t>’</w:t>
            </w:r>
            <w:r w:rsidRPr="00FF4947">
              <w:t>Ontario et section 4.2.7.2 du manuel propre au nord de l</w:t>
            </w:r>
            <w:r w:rsidR="00FF4947" w:rsidRPr="00FF4947">
              <w:t>’</w:t>
            </w:r>
            <w:r w:rsidRPr="00FF4947">
              <w:t>Ontario. (Valeur de 25 au maximum)</w:t>
            </w:r>
          </w:p>
          <w:p w14:paraId="356016AA" w14:textId="28269C8B" w:rsidR="00511CA4" w:rsidRPr="00FF4947" w:rsidRDefault="00F17622" w:rsidP="00A53EF5">
            <w:pPr>
              <w:pStyle w:val="TableBodyTextMIRB"/>
              <w:spacing w:before="120"/>
            </w:pPr>
            <w:r w:rsidRPr="00FF4947">
              <w:rPr>
                <w:b/>
              </w:rPr>
              <w:t>VALEURS VALIDES</w:t>
            </w:r>
            <w:r w:rsidRPr="00FF4947">
              <w:t>: ENTRE 0 ET 25</w:t>
            </w:r>
          </w:p>
        </w:tc>
      </w:tr>
      <w:tr w:rsidR="00511CA4" w:rsidRPr="00FF4947" w14:paraId="0146B220" w14:textId="77777777" w:rsidTr="00A53EF5">
        <w:trPr>
          <w:cantSplit/>
          <w:trHeight w:val="432"/>
        </w:trPr>
        <w:tc>
          <w:tcPr>
            <w:tcW w:w="5058" w:type="dxa"/>
            <w:vAlign w:val="center"/>
          </w:tcPr>
          <w:p w14:paraId="6AEEADCE" w14:textId="77777777" w:rsidR="00511CA4" w:rsidRPr="00FF4947" w:rsidRDefault="00511CA4" w:rsidP="00A53EF5">
            <w:pPr>
              <w:pStyle w:val="TableColumnNameMIRB"/>
            </w:pPr>
            <w:r w:rsidRPr="00FF4947">
              <w:t>FISH_HABITAT_TOTAL</w:t>
            </w:r>
          </w:p>
        </w:tc>
        <w:tc>
          <w:tcPr>
            <w:tcW w:w="2250" w:type="dxa"/>
            <w:vAlign w:val="center"/>
          </w:tcPr>
          <w:p w14:paraId="618E9C50" w14:textId="77777777" w:rsidR="00511CA4" w:rsidRPr="00FF4947" w:rsidRDefault="00511CA4" w:rsidP="00A53EF5">
            <w:pPr>
              <w:pStyle w:val="TableBodyTextMIRB"/>
            </w:pPr>
            <w:r w:rsidRPr="00FF4947">
              <w:t>NUMBER(3)</w:t>
            </w:r>
          </w:p>
        </w:tc>
        <w:tc>
          <w:tcPr>
            <w:tcW w:w="1710" w:type="dxa"/>
            <w:vAlign w:val="center"/>
          </w:tcPr>
          <w:p w14:paraId="370F993B" w14:textId="6DE7EDD2" w:rsidR="00511CA4" w:rsidRPr="00FF4947" w:rsidRDefault="00A354CB" w:rsidP="00A53EF5">
            <w:pPr>
              <w:pStyle w:val="TableBodyTextMIRB"/>
            </w:pPr>
            <w:r w:rsidRPr="00FF4947">
              <w:t>Oui</w:t>
            </w:r>
          </w:p>
        </w:tc>
        <w:tc>
          <w:tcPr>
            <w:tcW w:w="1980" w:type="dxa"/>
            <w:vAlign w:val="center"/>
          </w:tcPr>
          <w:p w14:paraId="6C76430C" w14:textId="77777777" w:rsidR="00511CA4" w:rsidRPr="00FF4947" w:rsidRDefault="00511CA4" w:rsidP="00A53EF5">
            <w:pPr>
              <w:pStyle w:val="TableBodyTextMIRB"/>
            </w:pPr>
            <w:r w:rsidRPr="00FF4947">
              <w:t>FISH_HABIT</w:t>
            </w:r>
          </w:p>
        </w:tc>
        <w:tc>
          <w:tcPr>
            <w:tcW w:w="6480" w:type="dxa"/>
            <w:vAlign w:val="center"/>
          </w:tcPr>
          <w:p w14:paraId="0FF722AA" w14:textId="64B38DA9" w:rsidR="00511CA4" w:rsidRPr="00FF4947" w:rsidRDefault="00B007AF" w:rsidP="00A53EF5">
            <w:pPr>
              <w:pStyle w:val="TableBodyTextMIRB"/>
            </w:pPr>
            <w:r w:rsidRPr="00FF4947">
              <w:t>Score total pour la présence et la qualité de l</w:t>
            </w:r>
            <w:r w:rsidR="00FF4947" w:rsidRPr="00FF4947">
              <w:t>’</w:t>
            </w:r>
            <w:r w:rsidRPr="00FF4947">
              <w:t xml:space="preserve">habitat du poisson dans la terre humide. Somme des scores pour </w:t>
            </w:r>
            <w:proofErr w:type="spellStart"/>
            <w:r w:rsidRPr="00FF4947">
              <w:t>Spawning</w:t>
            </w:r>
            <w:proofErr w:type="spellEnd"/>
            <w:r w:rsidRPr="00FF4947">
              <w:t xml:space="preserve"> and Nursery Habitat et Migration and </w:t>
            </w:r>
            <w:proofErr w:type="spellStart"/>
            <w:r w:rsidRPr="00FF4947">
              <w:t>Staging</w:t>
            </w:r>
            <w:proofErr w:type="spellEnd"/>
            <w:r w:rsidRPr="00FF4947">
              <w:t xml:space="preserve"> Habitat. Section 4.2.6 du manuel du SETHO propre au sud de l</w:t>
            </w:r>
            <w:r w:rsidR="00FF4947" w:rsidRPr="00FF4947">
              <w:t>’</w:t>
            </w:r>
            <w:r w:rsidRPr="00FF4947">
              <w:t>Ontario et section 4.2.7 du manuel propre au nord de l</w:t>
            </w:r>
            <w:r w:rsidR="00FF4947" w:rsidRPr="00FF4947">
              <w:t>’</w:t>
            </w:r>
            <w:r w:rsidRPr="00FF4947">
              <w:t>Ontario. (Valeur de 125 au maximum)</w:t>
            </w:r>
          </w:p>
          <w:p w14:paraId="16F99E9D" w14:textId="185698DB" w:rsidR="00511CA4" w:rsidRPr="00FF4947" w:rsidRDefault="00F17622" w:rsidP="00A53EF5">
            <w:pPr>
              <w:pStyle w:val="TableBodyTextMIRB"/>
              <w:spacing w:before="120"/>
            </w:pPr>
            <w:r w:rsidRPr="00FF4947">
              <w:rPr>
                <w:b/>
              </w:rPr>
              <w:t>VALEURS VALIDES</w:t>
            </w:r>
            <w:r w:rsidRPr="00FF4947">
              <w:t>: ENTRE 0 ET 125</w:t>
            </w:r>
          </w:p>
        </w:tc>
      </w:tr>
      <w:tr w:rsidR="00511CA4" w:rsidRPr="00FF4947" w14:paraId="5F51E15E" w14:textId="77777777" w:rsidTr="00A53EF5">
        <w:trPr>
          <w:cantSplit/>
          <w:trHeight w:val="432"/>
        </w:trPr>
        <w:tc>
          <w:tcPr>
            <w:tcW w:w="5058" w:type="dxa"/>
            <w:vAlign w:val="center"/>
          </w:tcPr>
          <w:p w14:paraId="102C14E0" w14:textId="77777777" w:rsidR="00511CA4" w:rsidRPr="0057539B" w:rsidRDefault="00511CA4" w:rsidP="00A53EF5">
            <w:pPr>
              <w:pStyle w:val="TableColumnNameMIRB"/>
              <w:rPr>
                <w:lang w:val="en-CA"/>
              </w:rPr>
            </w:pPr>
            <w:r w:rsidRPr="0057539B">
              <w:rPr>
                <w:lang w:val="en-CA"/>
              </w:rPr>
              <w:t>SIG_FEATURES_AND_HAB_TOTAL</w:t>
            </w:r>
          </w:p>
        </w:tc>
        <w:tc>
          <w:tcPr>
            <w:tcW w:w="2250" w:type="dxa"/>
            <w:vAlign w:val="center"/>
          </w:tcPr>
          <w:p w14:paraId="06297F0A" w14:textId="77777777" w:rsidR="00511CA4" w:rsidRPr="00FF4947" w:rsidRDefault="00511CA4" w:rsidP="00A53EF5">
            <w:pPr>
              <w:pStyle w:val="TableBodyTextMIRB"/>
            </w:pPr>
            <w:proofErr w:type="gramStart"/>
            <w:r w:rsidRPr="00FF4947">
              <w:t>NUMBER(</w:t>
            </w:r>
            <w:proofErr w:type="gramEnd"/>
            <w:r w:rsidRPr="00FF4947">
              <w:t>3)</w:t>
            </w:r>
          </w:p>
        </w:tc>
        <w:tc>
          <w:tcPr>
            <w:tcW w:w="1710" w:type="dxa"/>
            <w:vAlign w:val="center"/>
          </w:tcPr>
          <w:p w14:paraId="00FB6151" w14:textId="69F5F9DE" w:rsidR="00511CA4" w:rsidRPr="00FF4947" w:rsidRDefault="00A354CB" w:rsidP="00A53EF5">
            <w:pPr>
              <w:pStyle w:val="TableBodyTextMIRB"/>
            </w:pPr>
            <w:r w:rsidRPr="00FF4947">
              <w:t>Oui</w:t>
            </w:r>
          </w:p>
        </w:tc>
        <w:tc>
          <w:tcPr>
            <w:tcW w:w="1980" w:type="dxa"/>
            <w:vAlign w:val="center"/>
          </w:tcPr>
          <w:p w14:paraId="46D0FE82" w14:textId="77777777" w:rsidR="00511CA4" w:rsidRPr="00FF4947" w:rsidRDefault="00511CA4" w:rsidP="00A53EF5">
            <w:pPr>
              <w:pStyle w:val="TableBodyTextMIRB"/>
            </w:pPr>
            <w:r w:rsidRPr="00FF4947">
              <w:t>SIG_FEATUR</w:t>
            </w:r>
          </w:p>
        </w:tc>
        <w:tc>
          <w:tcPr>
            <w:tcW w:w="6480" w:type="dxa"/>
            <w:vAlign w:val="center"/>
          </w:tcPr>
          <w:p w14:paraId="5AC0AB83" w14:textId="4BADB093" w:rsidR="00511CA4" w:rsidRPr="00FF4947" w:rsidRDefault="00B07A13" w:rsidP="00A53EF5">
            <w:pPr>
              <w:pStyle w:val="TableBodyTextMIRB"/>
            </w:pPr>
            <w:r w:rsidRPr="00FF4947">
              <w:t>Score total pour les éléments ou l</w:t>
            </w:r>
            <w:r w:rsidR="00FF4947" w:rsidRPr="00FF4947">
              <w:t>’</w:t>
            </w:r>
            <w:r w:rsidRPr="00FF4947">
              <w:t xml:space="preserve">habitat importants dans la terre humide. </w:t>
            </w:r>
            <w:r w:rsidRPr="0057539B">
              <w:rPr>
                <w:lang w:val="en-CA"/>
              </w:rPr>
              <w:t xml:space="preserve">Sig Features and Habitat Total = Colonial Waterbirds Score + Winter Wildlife Cover Score + Waterfowl Stage Moult Score + Waterfowl Breeding Score + Migratory Stopover Score + Fish Habitat Total + (Ungulate Score dans </w:t>
            </w:r>
            <w:proofErr w:type="spellStart"/>
            <w:r w:rsidRPr="0057539B">
              <w:rPr>
                <w:lang w:val="en-CA"/>
              </w:rPr>
              <w:t>l</w:t>
            </w:r>
            <w:r w:rsidR="00FF4947" w:rsidRPr="0057539B">
              <w:rPr>
                <w:lang w:val="en-CA"/>
              </w:rPr>
              <w:t>’</w:t>
            </w:r>
            <w:r w:rsidRPr="0057539B">
              <w:rPr>
                <w:lang w:val="en-CA"/>
              </w:rPr>
              <w:t>évaluation</w:t>
            </w:r>
            <w:proofErr w:type="spellEnd"/>
            <w:r w:rsidRPr="0057539B">
              <w:rPr>
                <w:lang w:val="en-CA"/>
              </w:rPr>
              <w:t xml:space="preserve"> pour le </w:t>
            </w:r>
            <w:proofErr w:type="spellStart"/>
            <w:r w:rsidRPr="0057539B">
              <w:rPr>
                <w:lang w:val="en-CA"/>
              </w:rPr>
              <w:t>nord</w:t>
            </w:r>
            <w:proofErr w:type="spellEnd"/>
            <w:r w:rsidRPr="0057539B">
              <w:rPr>
                <w:lang w:val="en-CA"/>
              </w:rPr>
              <w:t xml:space="preserve"> de </w:t>
            </w:r>
            <w:proofErr w:type="spellStart"/>
            <w:r w:rsidRPr="0057539B">
              <w:rPr>
                <w:lang w:val="en-CA"/>
              </w:rPr>
              <w:t>l</w:t>
            </w:r>
            <w:r w:rsidR="00FF4947" w:rsidRPr="0057539B">
              <w:rPr>
                <w:lang w:val="en-CA"/>
              </w:rPr>
              <w:t>’</w:t>
            </w:r>
            <w:r w:rsidRPr="0057539B">
              <w:rPr>
                <w:lang w:val="en-CA"/>
              </w:rPr>
              <w:t>Ontario</w:t>
            </w:r>
            <w:proofErr w:type="spellEnd"/>
            <w:r w:rsidRPr="0057539B">
              <w:rPr>
                <w:lang w:val="en-CA"/>
              </w:rPr>
              <w:t xml:space="preserve">). </w:t>
            </w:r>
            <w:r w:rsidRPr="00FF4947">
              <w:t>Section 4.2 du manuel du SETHO (Valeur de 825 au maximum)</w:t>
            </w:r>
          </w:p>
          <w:p w14:paraId="2C80ABF7" w14:textId="597570A8" w:rsidR="00511CA4" w:rsidRPr="00FF4947" w:rsidRDefault="00F17622" w:rsidP="00A53EF5">
            <w:pPr>
              <w:pStyle w:val="TableBodyTextMIRB"/>
              <w:spacing w:before="120"/>
            </w:pPr>
            <w:r w:rsidRPr="00FF4947">
              <w:rPr>
                <w:b/>
              </w:rPr>
              <w:t>VALEURS VALIDES</w:t>
            </w:r>
            <w:r w:rsidRPr="00FF4947">
              <w:t>: ENTRE 0 ET 825</w:t>
            </w:r>
          </w:p>
        </w:tc>
      </w:tr>
      <w:tr w:rsidR="00511CA4" w:rsidRPr="00FF4947" w14:paraId="7EBDF3A1" w14:textId="77777777" w:rsidTr="00A53EF5">
        <w:trPr>
          <w:cantSplit/>
          <w:trHeight w:val="432"/>
        </w:trPr>
        <w:tc>
          <w:tcPr>
            <w:tcW w:w="5058" w:type="dxa"/>
            <w:vAlign w:val="center"/>
          </w:tcPr>
          <w:p w14:paraId="633FCDA8" w14:textId="77777777" w:rsidR="00511CA4" w:rsidRPr="00FF4947" w:rsidRDefault="00511CA4" w:rsidP="00A53EF5">
            <w:pPr>
              <w:pStyle w:val="TableColumnNameMIRB"/>
            </w:pPr>
            <w:r w:rsidRPr="00FF4947">
              <w:t>ECOSYSTEM_FA_BOG</w:t>
            </w:r>
          </w:p>
        </w:tc>
        <w:tc>
          <w:tcPr>
            <w:tcW w:w="2250" w:type="dxa"/>
            <w:vAlign w:val="center"/>
          </w:tcPr>
          <w:p w14:paraId="21C17F33" w14:textId="77777777" w:rsidR="00511CA4" w:rsidRPr="00FF4947" w:rsidRDefault="00511CA4" w:rsidP="00A53EF5">
            <w:pPr>
              <w:pStyle w:val="TableBodyTextMIRB"/>
            </w:pPr>
            <w:r w:rsidRPr="00FF4947">
              <w:t>NUMBER(3,2)</w:t>
            </w:r>
          </w:p>
        </w:tc>
        <w:tc>
          <w:tcPr>
            <w:tcW w:w="1710" w:type="dxa"/>
            <w:vAlign w:val="center"/>
          </w:tcPr>
          <w:p w14:paraId="173980DA" w14:textId="66976514" w:rsidR="00511CA4" w:rsidRPr="00FF4947" w:rsidRDefault="00A354CB" w:rsidP="00A53EF5">
            <w:pPr>
              <w:pStyle w:val="TableBodyTextMIRB"/>
            </w:pPr>
            <w:r w:rsidRPr="00FF4947">
              <w:t>Oui</w:t>
            </w:r>
          </w:p>
        </w:tc>
        <w:tc>
          <w:tcPr>
            <w:tcW w:w="1980" w:type="dxa"/>
            <w:vAlign w:val="center"/>
          </w:tcPr>
          <w:p w14:paraId="1410DCF3" w14:textId="77777777" w:rsidR="00511CA4" w:rsidRPr="00FF4947" w:rsidRDefault="00511CA4" w:rsidP="00A53EF5">
            <w:pPr>
              <w:pStyle w:val="TableBodyTextMIRB"/>
            </w:pPr>
            <w:r w:rsidRPr="00FF4947">
              <w:t>FA_BOG</w:t>
            </w:r>
          </w:p>
        </w:tc>
        <w:tc>
          <w:tcPr>
            <w:tcW w:w="6480" w:type="dxa"/>
            <w:vAlign w:val="center"/>
          </w:tcPr>
          <w:p w14:paraId="65F92121" w14:textId="653E9644" w:rsidR="00511CA4" w:rsidRPr="00FF4947" w:rsidRDefault="00B07A13" w:rsidP="00A53EF5">
            <w:pPr>
              <w:pStyle w:val="TableBodyTextMIRB"/>
            </w:pPr>
            <w:r w:rsidRPr="00FF4947">
              <w:t>Surface fractionnaire de la terre humide qui correspond à une tourbière oligotrophe. Section 4.3 du manuel du SETHO. (Valeur de 1 au maximum)</w:t>
            </w:r>
          </w:p>
          <w:p w14:paraId="2178DA70" w14:textId="2FA1A766" w:rsidR="00511CA4" w:rsidRPr="00FF4947" w:rsidRDefault="00F17622" w:rsidP="00A53EF5">
            <w:pPr>
              <w:pStyle w:val="TableBodyTextMIRB"/>
              <w:spacing w:before="120"/>
            </w:pPr>
            <w:r w:rsidRPr="00FF4947">
              <w:rPr>
                <w:b/>
              </w:rPr>
              <w:t>VALEURS VALIDES</w:t>
            </w:r>
            <w:r w:rsidRPr="00FF4947">
              <w:t>: ENTRE 0 ET 1</w:t>
            </w:r>
          </w:p>
          <w:p w14:paraId="3460C04C" w14:textId="7991C439" w:rsidR="00511CA4" w:rsidRPr="00FF4947" w:rsidRDefault="000255BE" w:rsidP="00A53EF5">
            <w:pPr>
              <w:pStyle w:val="TableBodyTextMIRB"/>
              <w:spacing w:before="120"/>
            </w:pPr>
            <w:r w:rsidRPr="00FF4947">
              <w:rPr>
                <w:b/>
              </w:rPr>
              <w:t>VALEUR PAR DÉFAUT:</w:t>
            </w:r>
            <w:r w:rsidRPr="00FF4947">
              <w:t xml:space="preserve"> </w:t>
            </w:r>
            <w:r w:rsidR="00FF4947" w:rsidRPr="00FF4947">
              <w:t>‘</w:t>
            </w:r>
            <w:r w:rsidRPr="00FF4947">
              <w:t>0.00</w:t>
            </w:r>
            <w:r w:rsidR="00FF4947" w:rsidRPr="00FF4947">
              <w:t>’</w:t>
            </w:r>
          </w:p>
        </w:tc>
      </w:tr>
      <w:tr w:rsidR="00511CA4" w:rsidRPr="00FF4947" w14:paraId="7EE65A62" w14:textId="77777777" w:rsidTr="00A53EF5">
        <w:trPr>
          <w:cantSplit/>
          <w:trHeight w:val="432"/>
        </w:trPr>
        <w:tc>
          <w:tcPr>
            <w:tcW w:w="5058" w:type="dxa"/>
            <w:vAlign w:val="center"/>
          </w:tcPr>
          <w:p w14:paraId="58386764" w14:textId="77777777" w:rsidR="00511CA4" w:rsidRPr="00FF4947" w:rsidRDefault="00511CA4" w:rsidP="00A53EF5">
            <w:pPr>
              <w:pStyle w:val="TableColumnNameMIRB"/>
            </w:pPr>
            <w:r w:rsidRPr="00FF4947">
              <w:lastRenderedPageBreak/>
              <w:t>ECOSYSTEM_FA_FEN_MAT</w:t>
            </w:r>
          </w:p>
        </w:tc>
        <w:tc>
          <w:tcPr>
            <w:tcW w:w="2250" w:type="dxa"/>
            <w:vAlign w:val="center"/>
          </w:tcPr>
          <w:p w14:paraId="06E34392" w14:textId="77777777" w:rsidR="00511CA4" w:rsidRPr="00FF4947" w:rsidRDefault="00511CA4" w:rsidP="00A53EF5">
            <w:pPr>
              <w:pStyle w:val="TableBodyTextMIRB"/>
            </w:pPr>
            <w:r w:rsidRPr="00FF4947">
              <w:t>NUMBER(3,2)</w:t>
            </w:r>
          </w:p>
        </w:tc>
        <w:tc>
          <w:tcPr>
            <w:tcW w:w="1710" w:type="dxa"/>
            <w:vAlign w:val="center"/>
          </w:tcPr>
          <w:p w14:paraId="57A3DC27" w14:textId="7A801C8F" w:rsidR="00511CA4" w:rsidRPr="00FF4947" w:rsidRDefault="00A354CB" w:rsidP="00A53EF5">
            <w:pPr>
              <w:pStyle w:val="TableBodyTextMIRB"/>
            </w:pPr>
            <w:r w:rsidRPr="00FF4947">
              <w:t>Oui</w:t>
            </w:r>
          </w:p>
        </w:tc>
        <w:tc>
          <w:tcPr>
            <w:tcW w:w="1980" w:type="dxa"/>
            <w:vAlign w:val="center"/>
          </w:tcPr>
          <w:p w14:paraId="4441B323" w14:textId="77777777" w:rsidR="00511CA4" w:rsidRPr="00FF4947" w:rsidRDefault="00511CA4" w:rsidP="00A53EF5">
            <w:pPr>
              <w:pStyle w:val="TableBodyTextMIRB"/>
            </w:pPr>
            <w:r w:rsidRPr="00FF4947">
              <w:t>FA_FEN_MAT</w:t>
            </w:r>
          </w:p>
        </w:tc>
        <w:tc>
          <w:tcPr>
            <w:tcW w:w="6480" w:type="dxa"/>
            <w:vAlign w:val="center"/>
          </w:tcPr>
          <w:p w14:paraId="27821FEE" w14:textId="3C547FBE" w:rsidR="00511CA4" w:rsidRPr="00FF4947" w:rsidRDefault="00B07A13" w:rsidP="00A53EF5">
            <w:pPr>
              <w:pStyle w:val="TableBodyTextMIRB"/>
            </w:pPr>
            <w:r w:rsidRPr="00FF4947">
              <w:t xml:space="preserve">Surface fractionnaire de la terre humide qui correspond à une tourbière </w:t>
            </w:r>
            <w:proofErr w:type="spellStart"/>
            <w:r w:rsidRPr="00FF4947">
              <w:t>minérotrophe</w:t>
            </w:r>
            <w:proofErr w:type="spellEnd"/>
            <w:r w:rsidRPr="00FF4947">
              <w:t xml:space="preserve"> sur un sol plus profond, des tapis de végétation flottants ou des marnes. Section 4.3 du manuel du SETHO. (Valeur de 1 au maximum)</w:t>
            </w:r>
          </w:p>
          <w:p w14:paraId="460FBB9C" w14:textId="762F5871" w:rsidR="00511CA4" w:rsidRPr="00FF4947" w:rsidRDefault="00F17622" w:rsidP="00A53EF5">
            <w:pPr>
              <w:pStyle w:val="TableBodyTextMIRB"/>
              <w:spacing w:before="120"/>
            </w:pPr>
            <w:r w:rsidRPr="00FF4947">
              <w:rPr>
                <w:b/>
              </w:rPr>
              <w:t>VALEURS VALIDES</w:t>
            </w:r>
            <w:r w:rsidRPr="00FF4947">
              <w:t>: ENTRE 0 ET 1</w:t>
            </w:r>
          </w:p>
          <w:p w14:paraId="649D3AD1" w14:textId="13F037CC" w:rsidR="00511CA4" w:rsidRPr="00FF4947" w:rsidRDefault="000255BE" w:rsidP="00A53EF5">
            <w:pPr>
              <w:pStyle w:val="TableBodyTextMIRB"/>
              <w:spacing w:before="120"/>
            </w:pPr>
            <w:r w:rsidRPr="00FF4947">
              <w:rPr>
                <w:b/>
              </w:rPr>
              <w:t>VALEUR PAR DÉFAUT:</w:t>
            </w:r>
            <w:r w:rsidRPr="00FF4947">
              <w:t xml:space="preserve"> </w:t>
            </w:r>
            <w:r w:rsidR="00FF4947" w:rsidRPr="00FF4947">
              <w:t>‘</w:t>
            </w:r>
            <w:r w:rsidRPr="00FF4947">
              <w:t>0.00</w:t>
            </w:r>
            <w:r w:rsidR="00FF4947" w:rsidRPr="00FF4947">
              <w:t>’</w:t>
            </w:r>
          </w:p>
        </w:tc>
      </w:tr>
      <w:tr w:rsidR="00511CA4" w:rsidRPr="00FF4947" w14:paraId="10B7E377" w14:textId="77777777" w:rsidTr="00A53EF5">
        <w:trPr>
          <w:cantSplit/>
          <w:trHeight w:val="432"/>
        </w:trPr>
        <w:tc>
          <w:tcPr>
            <w:tcW w:w="5058" w:type="dxa"/>
            <w:vAlign w:val="center"/>
          </w:tcPr>
          <w:p w14:paraId="66266878" w14:textId="77777777" w:rsidR="00511CA4" w:rsidRPr="00FF4947" w:rsidRDefault="00511CA4" w:rsidP="00A53EF5">
            <w:pPr>
              <w:pStyle w:val="TableColumnNameMIRB"/>
            </w:pPr>
            <w:r w:rsidRPr="00FF4947">
              <w:t>ECOSYSTEM_FA_FEN_LIMESTONE</w:t>
            </w:r>
          </w:p>
        </w:tc>
        <w:tc>
          <w:tcPr>
            <w:tcW w:w="2250" w:type="dxa"/>
            <w:vAlign w:val="center"/>
          </w:tcPr>
          <w:p w14:paraId="6A82C1FF" w14:textId="77777777" w:rsidR="00511CA4" w:rsidRPr="00FF4947" w:rsidRDefault="00511CA4" w:rsidP="00A53EF5">
            <w:pPr>
              <w:pStyle w:val="TableBodyTextMIRB"/>
            </w:pPr>
            <w:r w:rsidRPr="00FF4947">
              <w:t>NUMBER(3,2)</w:t>
            </w:r>
          </w:p>
        </w:tc>
        <w:tc>
          <w:tcPr>
            <w:tcW w:w="1710" w:type="dxa"/>
            <w:vAlign w:val="center"/>
          </w:tcPr>
          <w:p w14:paraId="35593DE3" w14:textId="3A139CF3" w:rsidR="00511CA4" w:rsidRPr="00FF4947" w:rsidRDefault="00A354CB" w:rsidP="00A53EF5">
            <w:pPr>
              <w:pStyle w:val="TableBodyTextMIRB"/>
            </w:pPr>
            <w:r w:rsidRPr="00FF4947">
              <w:t>Oui</w:t>
            </w:r>
          </w:p>
        </w:tc>
        <w:tc>
          <w:tcPr>
            <w:tcW w:w="1980" w:type="dxa"/>
            <w:vAlign w:val="center"/>
          </w:tcPr>
          <w:p w14:paraId="3BA7F6AC" w14:textId="77777777" w:rsidR="00511CA4" w:rsidRPr="00FF4947" w:rsidRDefault="00511CA4" w:rsidP="00A53EF5">
            <w:pPr>
              <w:pStyle w:val="TableBodyTextMIRB"/>
            </w:pPr>
            <w:r w:rsidRPr="00FF4947">
              <w:t>FA_FEN_LIM</w:t>
            </w:r>
          </w:p>
        </w:tc>
        <w:tc>
          <w:tcPr>
            <w:tcW w:w="6480" w:type="dxa"/>
            <w:vAlign w:val="center"/>
          </w:tcPr>
          <w:p w14:paraId="35AEE9B8" w14:textId="1EBE19E8" w:rsidR="00511CA4" w:rsidRPr="00FF4947" w:rsidRDefault="00B07A13" w:rsidP="00A53EF5">
            <w:pPr>
              <w:pStyle w:val="TableBodyTextMIRB"/>
            </w:pPr>
            <w:r w:rsidRPr="00FF4947">
              <w:t xml:space="preserve">Surface fractionnaire de la terre humide qui correspond à une tourbière </w:t>
            </w:r>
            <w:proofErr w:type="spellStart"/>
            <w:r w:rsidRPr="00FF4947">
              <w:t>minérotrophe</w:t>
            </w:r>
            <w:proofErr w:type="spellEnd"/>
            <w:r w:rsidRPr="00FF4947">
              <w:t xml:space="preserve"> sur de la roche calcaire. Section 4.3 du manuel du SETHO. (Valeur de 1 au maximum)</w:t>
            </w:r>
          </w:p>
          <w:p w14:paraId="12490B64" w14:textId="4C04EC43" w:rsidR="00511CA4" w:rsidRPr="00FF4947" w:rsidRDefault="00F17622" w:rsidP="00A53EF5">
            <w:pPr>
              <w:pStyle w:val="TableBodyTextMIRB"/>
              <w:spacing w:before="120"/>
            </w:pPr>
            <w:r w:rsidRPr="00FF4947">
              <w:rPr>
                <w:b/>
              </w:rPr>
              <w:t>VALEURS VALIDES</w:t>
            </w:r>
            <w:r w:rsidRPr="00FF4947">
              <w:t>: ENTRE 0 ET 1</w:t>
            </w:r>
          </w:p>
          <w:p w14:paraId="1746C31D" w14:textId="15947D56" w:rsidR="00511CA4" w:rsidRPr="00FF4947" w:rsidRDefault="000255BE" w:rsidP="00A53EF5">
            <w:pPr>
              <w:pStyle w:val="TableBodyTextMIRB"/>
              <w:spacing w:before="120"/>
            </w:pPr>
            <w:r w:rsidRPr="00FF4947">
              <w:rPr>
                <w:b/>
              </w:rPr>
              <w:t>VALEUR PAR DÉFAUT:</w:t>
            </w:r>
            <w:r w:rsidRPr="00FF4947">
              <w:t xml:space="preserve"> </w:t>
            </w:r>
            <w:r w:rsidR="00FF4947" w:rsidRPr="00FF4947">
              <w:t>‘</w:t>
            </w:r>
            <w:r w:rsidRPr="00FF4947">
              <w:t>0.00</w:t>
            </w:r>
            <w:r w:rsidR="00FF4947" w:rsidRPr="00FF4947">
              <w:t>’</w:t>
            </w:r>
          </w:p>
        </w:tc>
      </w:tr>
      <w:tr w:rsidR="00511CA4" w:rsidRPr="00FF4947" w14:paraId="3CD9B714" w14:textId="77777777" w:rsidTr="00A53EF5">
        <w:trPr>
          <w:cantSplit/>
          <w:trHeight w:val="432"/>
        </w:trPr>
        <w:tc>
          <w:tcPr>
            <w:tcW w:w="5058" w:type="dxa"/>
            <w:vAlign w:val="center"/>
          </w:tcPr>
          <w:p w14:paraId="799DFAFC" w14:textId="77777777" w:rsidR="00511CA4" w:rsidRPr="00FF4947" w:rsidRDefault="00511CA4" w:rsidP="00A53EF5">
            <w:pPr>
              <w:pStyle w:val="TableColumnNameMIRB"/>
            </w:pPr>
            <w:r w:rsidRPr="00FF4947">
              <w:t>ECOSYSTEM_FA_SWAMP</w:t>
            </w:r>
          </w:p>
        </w:tc>
        <w:tc>
          <w:tcPr>
            <w:tcW w:w="2250" w:type="dxa"/>
            <w:vAlign w:val="center"/>
          </w:tcPr>
          <w:p w14:paraId="3CB27C93" w14:textId="77777777" w:rsidR="00511CA4" w:rsidRPr="00FF4947" w:rsidRDefault="00511CA4" w:rsidP="00A53EF5">
            <w:pPr>
              <w:pStyle w:val="TableBodyTextMIRB"/>
            </w:pPr>
            <w:r w:rsidRPr="00FF4947">
              <w:t>NUMBER(3,2)</w:t>
            </w:r>
          </w:p>
        </w:tc>
        <w:tc>
          <w:tcPr>
            <w:tcW w:w="1710" w:type="dxa"/>
            <w:vAlign w:val="center"/>
          </w:tcPr>
          <w:p w14:paraId="2661E3F4" w14:textId="43CB9EA1" w:rsidR="00511CA4" w:rsidRPr="00FF4947" w:rsidRDefault="00A354CB" w:rsidP="00A53EF5">
            <w:pPr>
              <w:pStyle w:val="TableBodyTextMIRB"/>
            </w:pPr>
            <w:r w:rsidRPr="00FF4947">
              <w:t>Oui</w:t>
            </w:r>
          </w:p>
        </w:tc>
        <w:tc>
          <w:tcPr>
            <w:tcW w:w="1980" w:type="dxa"/>
            <w:vAlign w:val="center"/>
          </w:tcPr>
          <w:p w14:paraId="1472C53C" w14:textId="77777777" w:rsidR="00511CA4" w:rsidRPr="00FF4947" w:rsidRDefault="00511CA4" w:rsidP="00A53EF5">
            <w:pPr>
              <w:pStyle w:val="TableBodyTextMIRB"/>
            </w:pPr>
            <w:r w:rsidRPr="00FF4947">
              <w:t>FA_SWAMP</w:t>
            </w:r>
          </w:p>
        </w:tc>
        <w:tc>
          <w:tcPr>
            <w:tcW w:w="6480" w:type="dxa"/>
            <w:vAlign w:val="center"/>
          </w:tcPr>
          <w:p w14:paraId="12054E1D" w14:textId="003AE217" w:rsidR="00511CA4" w:rsidRPr="00FF4947" w:rsidRDefault="00FC7073" w:rsidP="00A53EF5">
            <w:pPr>
              <w:pStyle w:val="TableBodyTextMIRB"/>
            </w:pPr>
            <w:r w:rsidRPr="00FF4947">
              <w:t>Surface fractionnaire de la terre humide qui correspond à du marécage. Section 4.3 du manuel du SETHO. (Valeur de 1 au maximum)</w:t>
            </w:r>
          </w:p>
          <w:p w14:paraId="709274AA" w14:textId="3DDFFBB0" w:rsidR="00511CA4" w:rsidRPr="00FF4947" w:rsidRDefault="00F17622" w:rsidP="00A53EF5">
            <w:pPr>
              <w:pStyle w:val="TableBodyTextMIRB"/>
              <w:spacing w:before="120"/>
            </w:pPr>
            <w:r w:rsidRPr="00FF4947">
              <w:rPr>
                <w:b/>
              </w:rPr>
              <w:t>VALEURS VALIDES</w:t>
            </w:r>
            <w:r w:rsidRPr="00FF4947">
              <w:t>: ENTRE 0 ET 1</w:t>
            </w:r>
          </w:p>
          <w:p w14:paraId="3D929E8F" w14:textId="6F065E19" w:rsidR="00511CA4" w:rsidRPr="00FF4947" w:rsidRDefault="000255BE" w:rsidP="00A53EF5">
            <w:pPr>
              <w:pStyle w:val="TableBodyTextMIRB"/>
              <w:spacing w:before="120"/>
            </w:pPr>
            <w:r w:rsidRPr="00FF4947">
              <w:rPr>
                <w:b/>
              </w:rPr>
              <w:t>VALEUR PAR DÉFAUT:</w:t>
            </w:r>
            <w:r w:rsidRPr="00FF4947">
              <w:t xml:space="preserve"> </w:t>
            </w:r>
            <w:r w:rsidR="00FF4947" w:rsidRPr="00FF4947">
              <w:t>‘</w:t>
            </w:r>
            <w:r w:rsidRPr="00FF4947">
              <w:t>0.00</w:t>
            </w:r>
            <w:r w:rsidR="00FF4947" w:rsidRPr="00FF4947">
              <w:t>’</w:t>
            </w:r>
          </w:p>
        </w:tc>
      </w:tr>
      <w:tr w:rsidR="00511CA4" w:rsidRPr="00FF4947" w14:paraId="0BCCCF66" w14:textId="77777777" w:rsidTr="00A53EF5">
        <w:trPr>
          <w:cantSplit/>
          <w:trHeight w:val="432"/>
        </w:trPr>
        <w:tc>
          <w:tcPr>
            <w:tcW w:w="5058" w:type="dxa"/>
            <w:vAlign w:val="center"/>
          </w:tcPr>
          <w:p w14:paraId="07516006" w14:textId="77777777" w:rsidR="00511CA4" w:rsidRPr="00FF4947" w:rsidRDefault="00511CA4" w:rsidP="00A53EF5">
            <w:pPr>
              <w:pStyle w:val="TableColumnNameMIRB"/>
            </w:pPr>
            <w:r w:rsidRPr="00FF4947">
              <w:t>ECOSYSTEM_FA_MARSH</w:t>
            </w:r>
          </w:p>
        </w:tc>
        <w:tc>
          <w:tcPr>
            <w:tcW w:w="2250" w:type="dxa"/>
            <w:vAlign w:val="center"/>
          </w:tcPr>
          <w:p w14:paraId="57DD6CEB" w14:textId="77777777" w:rsidR="00511CA4" w:rsidRPr="00FF4947" w:rsidRDefault="00511CA4" w:rsidP="00A53EF5">
            <w:pPr>
              <w:pStyle w:val="TableBodyTextMIRB"/>
            </w:pPr>
            <w:r w:rsidRPr="00FF4947">
              <w:t>NUMBER(3,2)</w:t>
            </w:r>
          </w:p>
        </w:tc>
        <w:tc>
          <w:tcPr>
            <w:tcW w:w="1710" w:type="dxa"/>
            <w:vAlign w:val="center"/>
          </w:tcPr>
          <w:p w14:paraId="64A849B0" w14:textId="67540F3A" w:rsidR="00511CA4" w:rsidRPr="00FF4947" w:rsidRDefault="00A354CB" w:rsidP="00A53EF5">
            <w:pPr>
              <w:pStyle w:val="TableBodyTextMIRB"/>
            </w:pPr>
            <w:r w:rsidRPr="00FF4947">
              <w:t>Oui</w:t>
            </w:r>
          </w:p>
        </w:tc>
        <w:tc>
          <w:tcPr>
            <w:tcW w:w="1980" w:type="dxa"/>
            <w:vAlign w:val="center"/>
          </w:tcPr>
          <w:p w14:paraId="271FC85F" w14:textId="77777777" w:rsidR="00511CA4" w:rsidRPr="00FF4947" w:rsidRDefault="00511CA4" w:rsidP="00A53EF5">
            <w:pPr>
              <w:pStyle w:val="TableBodyTextMIRB"/>
            </w:pPr>
            <w:r w:rsidRPr="00FF4947">
              <w:t>FA_MARSH</w:t>
            </w:r>
          </w:p>
        </w:tc>
        <w:tc>
          <w:tcPr>
            <w:tcW w:w="6480" w:type="dxa"/>
            <w:vAlign w:val="center"/>
          </w:tcPr>
          <w:p w14:paraId="0956996A" w14:textId="34E9E69B" w:rsidR="00511CA4" w:rsidRPr="00FF4947" w:rsidRDefault="00FC7073" w:rsidP="00A53EF5">
            <w:pPr>
              <w:pStyle w:val="TableBodyTextMIRB"/>
            </w:pPr>
            <w:r w:rsidRPr="00FF4947">
              <w:t>Surface fractionnaire de la terre humide qui correspond à du marais. Section 4.3 du manuel du SETHO. (Valeur de 1 au maximum)</w:t>
            </w:r>
          </w:p>
          <w:p w14:paraId="5A483420" w14:textId="7D90540D" w:rsidR="00511CA4" w:rsidRPr="00FF4947" w:rsidRDefault="00F17622" w:rsidP="00A53EF5">
            <w:pPr>
              <w:pStyle w:val="TableBodyTextMIRB"/>
              <w:spacing w:before="120"/>
            </w:pPr>
            <w:r w:rsidRPr="00FF4947">
              <w:rPr>
                <w:b/>
              </w:rPr>
              <w:t>VALEURS VALIDES</w:t>
            </w:r>
            <w:r w:rsidRPr="00FF4947">
              <w:t>: ENTRE 0 ET 1</w:t>
            </w:r>
          </w:p>
          <w:p w14:paraId="1F048771" w14:textId="0776C1D6" w:rsidR="00511CA4" w:rsidRPr="00FF4947" w:rsidRDefault="000255BE" w:rsidP="00A53EF5">
            <w:pPr>
              <w:pStyle w:val="TableBodyTextMIRB"/>
              <w:spacing w:before="120"/>
            </w:pPr>
            <w:r w:rsidRPr="00FF4947">
              <w:rPr>
                <w:b/>
              </w:rPr>
              <w:t>VALEUR PAR DÉFAUT:</w:t>
            </w:r>
            <w:r w:rsidRPr="00FF4947">
              <w:t xml:space="preserve"> </w:t>
            </w:r>
            <w:r w:rsidR="00FF4947" w:rsidRPr="00FF4947">
              <w:t>‘</w:t>
            </w:r>
            <w:r w:rsidRPr="00FF4947">
              <w:t>0.00</w:t>
            </w:r>
            <w:r w:rsidR="00FF4947" w:rsidRPr="00FF4947">
              <w:t>’</w:t>
            </w:r>
          </w:p>
        </w:tc>
      </w:tr>
      <w:tr w:rsidR="00511CA4" w:rsidRPr="00FF4947" w14:paraId="657A2376" w14:textId="77777777" w:rsidTr="00A53EF5">
        <w:trPr>
          <w:cantSplit/>
          <w:trHeight w:val="432"/>
        </w:trPr>
        <w:tc>
          <w:tcPr>
            <w:tcW w:w="5058" w:type="dxa"/>
            <w:vAlign w:val="center"/>
          </w:tcPr>
          <w:p w14:paraId="4B3D2B42" w14:textId="77777777" w:rsidR="00511CA4" w:rsidRPr="00FF4947" w:rsidRDefault="00511CA4" w:rsidP="00A53EF5">
            <w:pPr>
              <w:pStyle w:val="TableColumnNameMIRB"/>
            </w:pPr>
            <w:r w:rsidRPr="00FF4947">
              <w:t>ECOSYSTEM_SCORE</w:t>
            </w:r>
          </w:p>
        </w:tc>
        <w:tc>
          <w:tcPr>
            <w:tcW w:w="2250" w:type="dxa"/>
            <w:vAlign w:val="center"/>
          </w:tcPr>
          <w:p w14:paraId="04B16D74" w14:textId="77777777" w:rsidR="00511CA4" w:rsidRPr="00FF4947" w:rsidRDefault="00511CA4" w:rsidP="00A53EF5">
            <w:pPr>
              <w:pStyle w:val="TableBodyTextMIRB"/>
            </w:pPr>
            <w:r w:rsidRPr="00FF4947">
              <w:t>NUMBER(2)</w:t>
            </w:r>
          </w:p>
        </w:tc>
        <w:tc>
          <w:tcPr>
            <w:tcW w:w="1710" w:type="dxa"/>
            <w:vAlign w:val="center"/>
          </w:tcPr>
          <w:p w14:paraId="25C0B2E4" w14:textId="77A68945" w:rsidR="00511CA4" w:rsidRPr="00FF4947" w:rsidRDefault="00A354CB" w:rsidP="00A53EF5">
            <w:pPr>
              <w:pStyle w:val="TableBodyTextMIRB"/>
            </w:pPr>
            <w:r w:rsidRPr="00FF4947">
              <w:t>Oui</w:t>
            </w:r>
          </w:p>
        </w:tc>
        <w:tc>
          <w:tcPr>
            <w:tcW w:w="1980" w:type="dxa"/>
            <w:vAlign w:val="center"/>
          </w:tcPr>
          <w:p w14:paraId="6C9B8DB2" w14:textId="77777777" w:rsidR="00511CA4" w:rsidRPr="00FF4947" w:rsidRDefault="00511CA4" w:rsidP="00A53EF5">
            <w:pPr>
              <w:pStyle w:val="TableBodyTextMIRB"/>
            </w:pPr>
            <w:r w:rsidRPr="00FF4947">
              <w:t>ECOSYSTEM</w:t>
            </w:r>
          </w:p>
        </w:tc>
        <w:tc>
          <w:tcPr>
            <w:tcW w:w="6480" w:type="dxa"/>
            <w:vAlign w:val="center"/>
          </w:tcPr>
          <w:p w14:paraId="2697E0B3" w14:textId="2269DFBA" w:rsidR="00511CA4" w:rsidRPr="00FF4947" w:rsidRDefault="00511CA4" w:rsidP="00A53EF5">
            <w:pPr>
              <w:pStyle w:val="TableBodyTextMIRB"/>
            </w:pPr>
            <w:r w:rsidRPr="00FF4947">
              <w:t>Score pour l</w:t>
            </w:r>
            <w:r w:rsidR="00FF4947" w:rsidRPr="00FF4947">
              <w:t>’</w:t>
            </w:r>
            <w:r w:rsidRPr="00FF4947">
              <w:t>âge de l</w:t>
            </w:r>
            <w:r w:rsidR="00FF4947" w:rsidRPr="00FF4947">
              <w:t>’</w:t>
            </w:r>
            <w:r w:rsidRPr="00FF4947">
              <w:t>écosystème. Section 4.3 du manuel du SETHO. (Valeur de 25 au maximum)</w:t>
            </w:r>
          </w:p>
          <w:p w14:paraId="2B93F065" w14:textId="78F16375" w:rsidR="00511CA4" w:rsidRPr="00FF4947" w:rsidRDefault="00F17622" w:rsidP="00A53EF5">
            <w:pPr>
              <w:pStyle w:val="TableBodyTextMIRB"/>
              <w:spacing w:before="120"/>
            </w:pPr>
            <w:r w:rsidRPr="00FF4947">
              <w:rPr>
                <w:b/>
              </w:rPr>
              <w:t>VALEURS VALIDES</w:t>
            </w:r>
            <w:r w:rsidRPr="00FF4947">
              <w:t>: ENTRE 0 ET 25</w:t>
            </w:r>
          </w:p>
        </w:tc>
      </w:tr>
      <w:tr w:rsidR="00511CA4" w:rsidRPr="00FF4947" w14:paraId="75976111" w14:textId="77777777" w:rsidTr="00A53EF5">
        <w:trPr>
          <w:cantSplit/>
          <w:trHeight w:val="432"/>
        </w:trPr>
        <w:tc>
          <w:tcPr>
            <w:tcW w:w="5058" w:type="dxa"/>
            <w:vAlign w:val="center"/>
          </w:tcPr>
          <w:p w14:paraId="19AF5EBB" w14:textId="77777777" w:rsidR="00511CA4" w:rsidRPr="00FF4947" w:rsidRDefault="00511CA4" w:rsidP="00A53EF5">
            <w:pPr>
              <w:pStyle w:val="TableColumnNameMIRB"/>
            </w:pPr>
            <w:r w:rsidRPr="00FF4947">
              <w:lastRenderedPageBreak/>
              <w:t>GREAT_LAKES_COASTAL_SCORE</w:t>
            </w:r>
          </w:p>
        </w:tc>
        <w:tc>
          <w:tcPr>
            <w:tcW w:w="2250" w:type="dxa"/>
            <w:vAlign w:val="center"/>
          </w:tcPr>
          <w:p w14:paraId="77D1DEE2" w14:textId="77777777" w:rsidR="00511CA4" w:rsidRPr="00FF4947" w:rsidRDefault="00511CA4" w:rsidP="00A53EF5">
            <w:pPr>
              <w:pStyle w:val="TableBodyTextMIRB"/>
            </w:pPr>
            <w:r w:rsidRPr="00FF4947">
              <w:t>NUMBER(2)</w:t>
            </w:r>
          </w:p>
        </w:tc>
        <w:tc>
          <w:tcPr>
            <w:tcW w:w="1710" w:type="dxa"/>
            <w:vAlign w:val="center"/>
          </w:tcPr>
          <w:p w14:paraId="496071B9" w14:textId="04797F5E" w:rsidR="00511CA4" w:rsidRPr="00FF4947" w:rsidRDefault="00A354CB" w:rsidP="00A53EF5">
            <w:pPr>
              <w:pStyle w:val="TableBodyTextMIRB"/>
            </w:pPr>
            <w:r w:rsidRPr="00FF4947">
              <w:t>Oui</w:t>
            </w:r>
          </w:p>
        </w:tc>
        <w:tc>
          <w:tcPr>
            <w:tcW w:w="1980" w:type="dxa"/>
            <w:vAlign w:val="center"/>
          </w:tcPr>
          <w:p w14:paraId="13F79629" w14:textId="77777777" w:rsidR="00511CA4" w:rsidRPr="00FF4947" w:rsidRDefault="00511CA4" w:rsidP="00A53EF5">
            <w:pPr>
              <w:pStyle w:val="TableBodyTextMIRB"/>
            </w:pPr>
            <w:r w:rsidRPr="00FF4947">
              <w:t>GREAT_LAKE</w:t>
            </w:r>
          </w:p>
        </w:tc>
        <w:tc>
          <w:tcPr>
            <w:tcW w:w="6480" w:type="dxa"/>
            <w:vAlign w:val="center"/>
          </w:tcPr>
          <w:p w14:paraId="1C484F1B" w14:textId="137FE110" w:rsidR="00511CA4" w:rsidRPr="00FF4947" w:rsidRDefault="00511CA4" w:rsidP="00A53EF5">
            <w:pPr>
              <w:pStyle w:val="TableBodyTextMIRB"/>
            </w:pPr>
            <w:r w:rsidRPr="00FF4947">
              <w:t>Score pour l</w:t>
            </w:r>
            <w:r w:rsidR="00FF4947" w:rsidRPr="00FF4947">
              <w:t>’</w:t>
            </w:r>
            <w:r w:rsidRPr="00FF4947">
              <w:t>étendue des terres humides des côtes des Grands Lacs. Section 4.4 du manuel du SETHO. (Valeur de 75 au maximum)</w:t>
            </w:r>
          </w:p>
          <w:p w14:paraId="1D0F78BB" w14:textId="07332D32" w:rsidR="00511CA4" w:rsidRPr="00FF4947" w:rsidRDefault="00F17622" w:rsidP="00A53EF5">
            <w:pPr>
              <w:pStyle w:val="TableBodyTextMIRB"/>
              <w:spacing w:before="120"/>
            </w:pPr>
            <w:r w:rsidRPr="00FF4947">
              <w:rPr>
                <w:b/>
              </w:rPr>
              <w:t>VALEURS VALIDES</w:t>
            </w:r>
            <w:r w:rsidRPr="00FF4947">
              <w:t>: ENTRE 0 ET 75</w:t>
            </w:r>
          </w:p>
        </w:tc>
      </w:tr>
      <w:tr w:rsidR="00511CA4" w:rsidRPr="00FF4947" w14:paraId="13DE0327" w14:textId="77777777" w:rsidTr="00A53EF5">
        <w:trPr>
          <w:cantSplit/>
          <w:trHeight w:val="432"/>
        </w:trPr>
        <w:tc>
          <w:tcPr>
            <w:tcW w:w="5058" w:type="dxa"/>
            <w:vAlign w:val="center"/>
          </w:tcPr>
          <w:p w14:paraId="4B73BFC9" w14:textId="77777777" w:rsidR="00511CA4" w:rsidRPr="00FF4947" w:rsidRDefault="00511CA4" w:rsidP="00A53EF5">
            <w:pPr>
              <w:pStyle w:val="TableColumnNameMIRB"/>
            </w:pPr>
            <w:r w:rsidRPr="00FF4947">
              <w:t>EFFECTIVE_DATETIME</w:t>
            </w:r>
          </w:p>
        </w:tc>
        <w:tc>
          <w:tcPr>
            <w:tcW w:w="2250" w:type="dxa"/>
            <w:vAlign w:val="center"/>
          </w:tcPr>
          <w:p w14:paraId="3291708A" w14:textId="77777777" w:rsidR="00511CA4" w:rsidRPr="00FF4947" w:rsidRDefault="00511CA4" w:rsidP="00A53EF5">
            <w:pPr>
              <w:pStyle w:val="TableBodyTextMIRB"/>
            </w:pPr>
            <w:r w:rsidRPr="00FF4947">
              <w:t>DATE</w:t>
            </w:r>
          </w:p>
        </w:tc>
        <w:tc>
          <w:tcPr>
            <w:tcW w:w="1710" w:type="dxa"/>
            <w:vAlign w:val="center"/>
          </w:tcPr>
          <w:p w14:paraId="109734E7" w14:textId="652B244E" w:rsidR="00511CA4" w:rsidRPr="00FF4947" w:rsidRDefault="00A354CB" w:rsidP="00A53EF5">
            <w:pPr>
              <w:pStyle w:val="TableBodyTextMIRB"/>
            </w:pPr>
            <w:r w:rsidRPr="00FF4947">
              <w:t>Oui</w:t>
            </w:r>
          </w:p>
        </w:tc>
        <w:tc>
          <w:tcPr>
            <w:tcW w:w="1980" w:type="dxa"/>
            <w:vAlign w:val="center"/>
          </w:tcPr>
          <w:p w14:paraId="13D5426F" w14:textId="77777777" w:rsidR="00511CA4" w:rsidRPr="00FF4947" w:rsidRDefault="00511CA4" w:rsidP="00A53EF5">
            <w:pPr>
              <w:pStyle w:val="TableBodyTextMIRB"/>
            </w:pPr>
            <w:r w:rsidRPr="00FF4947">
              <w:t>EFF_DATE</w:t>
            </w:r>
          </w:p>
        </w:tc>
        <w:tc>
          <w:tcPr>
            <w:tcW w:w="6480" w:type="dxa"/>
            <w:vAlign w:val="center"/>
          </w:tcPr>
          <w:p w14:paraId="77625EDC" w14:textId="44D4664C" w:rsidR="00511CA4" w:rsidRPr="00FF4947" w:rsidRDefault="00FC7073" w:rsidP="00A53EF5">
            <w:pPr>
              <w:pStyle w:val="TableBodyTextMIRB"/>
            </w:pPr>
            <w:r w:rsidRPr="00FF4947">
              <w:t>Date/heure à laquelle l</w:t>
            </w:r>
            <w:r w:rsidR="00FF4947" w:rsidRPr="00FF4947">
              <w:t>’</w:t>
            </w:r>
            <w:r w:rsidRPr="00FF4947">
              <w:t>enregistrement a été créé ou modifié pour la dernière fois dans la base de données source.</w:t>
            </w:r>
          </w:p>
        </w:tc>
      </w:tr>
      <w:tr w:rsidR="00511CA4" w:rsidRPr="00FF4947" w14:paraId="26CA6A13" w14:textId="77777777" w:rsidTr="00A53EF5">
        <w:trPr>
          <w:cantSplit/>
          <w:trHeight w:val="432"/>
        </w:trPr>
        <w:tc>
          <w:tcPr>
            <w:tcW w:w="5058" w:type="dxa"/>
            <w:vAlign w:val="center"/>
          </w:tcPr>
          <w:p w14:paraId="472BB1EE" w14:textId="77777777" w:rsidR="00511CA4" w:rsidRPr="00FF4947" w:rsidRDefault="00511CA4" w:rsidP="00A53EF5">
            <w:pPr>
              <w:pStyle w:val="TableColumnNameMIRB"/>
            </w:pPr>
            <w:r w:rsidRPr="00FF4947">
              <w:t>SYSTEM_DATETIME</w:t>
            </w:r>
          </w:p>
        </w:tc>
        <w:tc>
          <w:tcPr>
            <w:tcW w:w="2250" w:type="dxa"/>
            <w:vAlign w:val="center"/>
          </w:tcPr>
          <w:p w14:paraId="7255CB3A" w14:textId="77777777" w:rsidR="00511CA4" w:rsidRPr="00FF4947" w:rsidRDefault="00511CA4" w:rsidP="00A53EF5">
            <w:pPr>
              <w:pStyle w:val="TableBodyTextMIRB"/>
            </w:pPr>
            <w:r w:rsidRPr="00FF4947">
              <w:t>DATE</w:t>
            </w:r>
          </w:p>
        </w:tc>
        <w:tc>
          <w:tcPr>
            <w:tcW w:w="1710" w:type="dxa"/>
            <w:vAlign w:val="center"/>
          </w:tcPr>
          <w:p w14:paraId="6062731E" w14:textId="3C6E5033" w:rsidR="00511CA4" w:rsidRPr="00FF4947" w:rsidRDefault="00A354CB" w:rsidP="00A53EF5">
            <w:pPr>
              <w:pStyle w:val="TableBodyTextMIRB"/>
            </w:pPr>
            <w:r w:rsidRPr="00FF4947">
              <w:t>Oui</w:t>
            </w:r>
          </w:p>
        </w:tc>
        <w:tc>
          <w:tcPr>
            <w:tcW w:w="1980" w:type="dxa"/>
            <w:vAlign w:val="center"/>
          </w:tcPr>
          <w:p w14:paraId="3BE73A43" w14:textId="77777777" w:rsidR="00511CA4" w:rsidRPr="00FF4947" w:rsidRDefault="00511CA4" w:rsidP="00A53EF5">
            <w:pPr>
              <w:pStyle w:val="TableBodyTextMIRB"/>
            </w:pPr>
            <w:r w:rsidRPr="00FF4947">
              <w:t>SYS_DATE</w:t>
            </w:r>
          </w:p>
        </w:tc>
        <w:tc>
          <w:tcPr>
            <w:tcW w:w="6480" w:type="dxa"/>
            <w:vAlign w:val="center"/>
          </w:tcPr>
          <w:p w14:paraId="30B2F98D" w14:textId="3F4E3567" w:rsidR="00511CA4" w:rsidRPr="00FF4947" w:rsidRDefault="00FC7073" w:rsidP="00A53EF5">
            <w:pPr>
              <w:pStyle w:val="TableBodyTextMIRB"/>
            </w:pPr>
            <w:r w:rsidRPr="00FF4947">
              <w:rPr>
                <w:color w:val="auto"/>
              </w:rPr>
              <w:t>Attribut ITO: Date/heure à laquelle l</w:t>
            </w:r>
            <w:r w:rsidR="00FF4947" w:rsidRPr="00FF4947">
              <w:rPr>
                <w:color w:val="auto"/>
              </w:rPr>
              <w:t>’</w:t>
            </w:r>
            <w:r w:rsidRPr="00FF4947">
              <w:rPr>
                <w:color w:val="auto"/>
              </w:rPr>
              <w:t>enregistrement a été téléversé ou modifié pour la dernière fois dans la base de données d</w:t>
            </w:r>
            <w:r w:rsidR="00FF4947" w:rsidRPr="00FF4947">
              <w:rPr>
                <w:color w:val="auto"/>
              </w:rPr>
              <w:t>’</w:t>
            </w:r>
            <w:r w:rsidRPr="00FF4947">
              <w:rPr>
                <w:color w:val="auto"/>
              </w:rPr>
              <w:t>ITO.</w:t>
            </w:r>
          </w:p>
          <w:p w14:paraId="5D1C6E90" w14:textId="568443EA" w:rsidR="00511CA4" w:rsidRPr="00FF4947" w:rsidRDefault="000255BE" w:rsidP="00A53EF5">
            <w:pPr>
              <w:pStyle w:val="TableBodyTextMIRB"/>
              <w:spacing w:before="120"/>
            </w:pPr>
            <w:r w:rsidRPr="00FF4947">
              <w:rPr>
                <w:b/>
              </w:rPr>
              <w:t>VALEUR PAR DÉFAUT:</w:t>
            </w:r>
            <w:r w:rsidRPr="00FF4947">
              <w:t xml:space="preserve"> SYSDATE</w:t>
            </w:r>
          </w:p>
        </w:tc>
      </w:tr>
    </w:tbl>
    <w:p w14:paraId="3E5413A0" w14:textId="77777777" w:rsidR="00511CA4" w:rsidRPr="00FF4947" w:rsidRDefault="00511CA4" w:rsidP="00511CA4">
      <w:pPr>
        <w:pStyle w:val="BodyAccessibleTextMIRB"/>
      </w:pPr>
    </w:p>
    <w:p w14:paraId="68C91DE3" w14:textId="77777777" w:rsidR="008E20D4" w:rsidRPr="00FF4947" w:rsidRDefault="008E20D4" w:rsidP="00511CA4"/>
    <w:p w14:paraId="58BF0F51" w14:textId="77777777" w:rsidR="008E20D4" w:rsidRPr="00FF4947" w:rsidRDefault="008E20D4" w:rsidP="00511CA4"/>
    <w:p w14:paraId="1A1BA0D9" w14:textId="77777777" w:rsidR="008E20D4" w:rsidRPr="00FF4947" w:rsidRDefault="008E20D4" w:rsidP="00511CA4"/>
    <w:p w14:paraId="30F65264" w14:textId="77777777" w:rsidR="008E20D4" w:rsidRPr="00FF4947" w:rsidRDefault="008E20D4" w:rsidP="008E20D4">
      <w:pPr>
        <w:pStyle w:val="Heading2NoNumbersMIRB"/>
      </w:pPr>
      <w:bookmarkStart w:id="61" w:name="_Toc503466226"/>
      <w:bookmarkStart w:id="62" w:name="_Toc503512051"/>
      <w:bookmarkStart w:id="63" w:name="_Toc172019311"/>
      <w:r w:rsidRPr="00FF4947">
        <w:t>EVALUATED_WETLAND</w:t>
      </w:r>
      <w:bookmarkStart w:id="64" w:name="EVALUATED_WETLAND"/>
      <w:bookmarkEnd w:id="61"/>
      <w:bookmarkEnd w:id="62"/>
      <w:bookmarkEnd w:id="63"/>
      <w:bookmarkEnd w:id="64"/>
    </w:p>
    <w:p w14:paraId="74C38A96" w14:textId="6A966E4B" w:rsidR="008E20D4" w:rsidRPr="00FF4947" w:rsidRDefault="00573C1E" w:rsidP="008E20D4">
      <w:pPr>
        <w:pStyle w:val="BodyAccessibleTextMIRB"/>
      </w:pPr>
      <w:r w:rsidRPr="00FF4947">
        <w:t>Les terres humides évaluées sont celles qui sont identifiées et évaluées en fonction des critères techniques énoncés dans les manuels du Système d</w:t>
      </w:r>
      <w:r w:rsidR="00FF4947" w:rsidRPr="00FF4947">
        <w:t>’</w:t>
      </w:r>
      <w:r w:rsidRPr="00FF4947">
        <w:t>évaluation des terres humides de l</w:t>
      </w:r>
      <w:r w:rsidR="00FF4947" w:rsidRPr="00FF4947">
        <w:t>’</w:t>
      </w:r>
      <w:r w:rsidRPr="00FF4947">
        <w:t>Ontario (SETHO). Une évaluation peut porter sur une terre humide ou un complexe de terres humides. Toutes les terres humides de l</w:t>
      </w:r>
      <w:r w:rsidR="00FF4947" w:rsidRPr="00FF4947">
        <w:t>’</w:t>
      </w:r>
      <w:r w:rsidRPr="00FF4947">
        <w:t>Ontario n</w:t>
      </w:r>
      <w:r w:rsidR="00FF4947" w:rsidRPr="00FF4947">
        <w:t>’</w:t>
      </w:r>
      <w:r w:rsidRPr="00FF4947">
        <w:t>ont pas été évaluées. Une terre humide évaluée est constituée de polygones adjacents (contigus). Un complexe de terres humides évaluées est un groupe de polygones physiquement séparés qui ont des fonctions biologiques, sociales et/ou hydrologiques similaires ou complémentaires, qui se trouvent très proches les uns des autres et qui sont reliés de manière fonctionnelle (écologiquement ou hydrologiquement). Un complexe de terres humides évaluées peut renfermer des polygones de terres humides adjacents mais doit comprendre au moins un polygone séparé.</w:t>
      </w:r>
    </w:p>
    <w:tbl>
      <w:tblPr>
        <w:tblStyle w:val="TableGrid1"/>
        <w:tblW w:w="17478" w:type="dxa"/>
        <w:tblLayout w:type="fixed"/>
        <w:tblLook w:val="05E0" w:firstRow="1" w:lastRow="1" w:firstColumn="1" w:lastColumn="1" w:noHBand="0" w:noVBand="1"/>
        <w:tblCaption w:val="Tableau : EVALUATED_WETLAND"/>
        <w:tblDescription w:val="Tableau de recherche des terres humides évaluées avec la colonne du nom, la colonne du type, le caractère obligatoire ou non obligatoire du champ, le nom abrégé et la description."/>
      </w:tblPr>
      <w:tblGrid>
        <w:gridCol w:w="5058"/>
        <w:gridCol w:w="2250"/>
        <w:gridCol w:w="1710"/>
        <w:gridCol w:w="1980"/>
        <w:gridCol w:w="6480"/>
      </w:tblGrid>
      <w:tr w:rsidR="0021582B" w:rsidRPr="00FF4947" w14:paraId="15511EB4" w14:textId="77777777" w:rsidTr="00A53EF5">
        <w:trPr>
          <w:cantSplit/>
          <w:trHeight w:val="432"/>
          <w:tblHeader/>
        </w:trPr>
        <w:tc>
          <w:tcPr>
            <w:tcW w:w="5058" w:type="dxa"/>
            <w:vAlign w:val="center"/>
          </w:tcPr>
          <w:p w14:paraId="0CA8888B" w14:textId="713A77EA" w:rsidR="0021582B" w:rsidRPr="00FF4947" w:rsidRDefault="0021582B" w:rsidP="0021582B">
            <w:pPr>
              <w:pStyle w:val="TableHeaderRowTextMIRB"/>
            </w:pPr>
            <w:r w:rsidRPr="00FF4947">
              <w:lastRenderedPageBreak/>
              <w:t>Nom de la colonne</w:t>
            </w:r>
          </w:p>
        </w:tc>
        <w:tc>
          <w:tcPr>
            <w:tcW w:w="2250" w:type="dxa"/>
            <w:vAlign w:val="center"/>
          </w:tcPr>
          <w:p w14:paraId="388AED46" w14:textId="73B494C0" w:rsidR="0021582B" w:rsidRPr="00FF4947" w:rsidRDefault="0021582B" w:rsidP="0021582B">
            <w:pPr>
              <w:pStyle w:val="TableHeaderRowTextMIRB"/>
            </w:pPr>
            <w:r w:rsidRPr="00FF4947">
              <w:t>Type de colonne</w:t>
            </w:r>
          </w:p>
        </w:tc>
        <w:tc>
          <w:tcPr>
            <w:tcW w:w="1710" w:type="dxa"/>
            <w:vAlign w:val="center"/>
          </w:tcPr>
          <w:p w14:paraId="44BD79C9" w14:textId="3F49CE2F" w:rsidR="0021582B" w:rsidRPr="00FF4947" w:rsidRDefault="0021582B" w:rsidP="0021582B">
            <w:pPr>
              <w:pStyle w:val="TableHeaderRowTextMIRB"/>
            </w:pPr>
            <w:r w:rsidRPr="00FF4947">
              <w:t>Obligatoire</w:t>
            </w:r>
          </w:p>
        </w:tc>
        <w:tc>
          <w:tcPr>
            <w:tcW w:w="1980" w:type="dxa"/>
            <w:vAlign w:val="center"/>
          </w:tcPr>
          <w:p w14:paraId="33F5E851" w14:textId="4794DA4C" w:rsidR="0021582B" w:rsidRPr="00FF4947" w:rsidRDefault="0021582B" w:rsidP="0021582B">
            <w:pPr>
              <w:pStyle w:val="TableHeaderRowTextMIRB"/>
            </w:pPr>
            <w:r w:rsidRPr="00FF4947">
              <w:t>Nom abrégé</w:t>
            </w:r>
          </w:p>
        </w:tc>
        <w:tc>
          <w:tcPr>
            <w:tcW w:w="6480" w:type="dxa"/>
            <w:vAlign w:val="center"/>
          </w:tcPr>
          <w:p w14:paraId="7BDE2C29" w14:textId="4B389B89" w:rsidR="0021582B" w:rsidRPr="00FF4947" w:rsidRDefault="0021582B" w:rsidP="0021582B">
            <w:pPr>
              <w:pStyle w:val="TableHeaderRowTextMIRB"/>
            </w:pPr>
            <w:r w:rsidRPr="00FF4947">
              <w:t>Description</w:t>
            </w:r>
          </w:p>
        </w:tc>
      </w:tr>
      <w:tr w:rsidR="008E20D4" w:rsidRPr="00FF4947" w14:paraId="2F6ED1A7" w14:textId="77777777" w:rsidTr="00A53EF5">
        <w:trPr>
          <w:cantSplit/>
          <w:trHeight w:val="432"/>
        </w:trPr>
        <w:tc>
          <w:tcPr>
            <w:tcW w:w="5058" w:type="dxa"/>
            <w:vAlign w:val="center"/>
          </w:tcPr>
          <w:p w14:paraId="641391F7" w14:textId="77777777" w:rsidR="008E20D4" w:rsidRPr="00FF4947" w:rsidRDefault="008E20D4" w:rsidP="00A53EF5">
            <w:pPr>
              <w:pStyle w:val="TableColumnNameMIRB"/>
            </w:pPr>
            <w:r w:rsidRPr="00FF4947">
              <w:t>OGF_ID</w:t>
            </w:r>
          </w:p>
        </w:tc>
        <w:tc>
          <w:tcPr>
            <w:tcW w:w="2250" w:type="dxa"/>
            <w:vAlign w:val="center"/>
          </w:tcPr>
          <w:p w14:paraId="5DD3A1DF" w14:textId="77777777" w:rsidR="008E20D4" w:rsidRPr="00FF4947" w:rsidRDefault="008E20D4" w:rsidP="00A53EF5">
            <w:pPr>
              <w:pStyle w:val="TableBodyTextMIRB"/>
            </w:pPr>
            <w:r w:rsidRPr="00FF4947">
              <w:t>NUMBER(13)</w:t>
            </w:r>
          </w:p>
        </w:tc>
        <w:tc>
          <w:tcPr>
            <w:tcW w:w="1710" w:type="dxa"/>
            <w:vAlign w:val="center"/>
          </w:tcPr>
          <w:p w14:paraId="1AF5CC7E" w14:textId="5316A0F6" w:rsidR="008E20D4" w:rsidRPr="00FF4947" w:rsidRDefault="0021582B" w:rsidP="00A53EF5">
            <w:pPr>
              <w:pStyle w:val="TableBodyTextMIRB"/>
            </w:pPr>
            <w:r w:rsidRPr="00FF4947">
              <w:t>Oui</w:t>
            </w:r>
          </w:p>
        </w:tc>
        <w:tc>
          <w:tcPr>
            <w:tcW w:w="1980" w:type="dxa"/>
            <w:vAlign w:val="center"/>
          </w:tcPr>
          <w:p w14:paraId="62B2C780" w14:textId="77777777" w:rsidR="008E20D4" w:rsidRPr="00FF4947" w:rsidRDefault="008E20D4" w:rsidP="00A53EF5">
            <w:pPr>
              <w:pStyle w:val="TableBodyTextMIRB"/>
            </w:pPr>
            <w:r w:rsidRPr="00FF4947">
              <w:t>OGF_ID</w:t>
            </w:r>
          </w:p>
        </w:tc>
        <w:tc>
          <w:tcPr>
            <w:tcW w:w="6480" w:type="dxa"/>
            <w:vAlign w:val="center"/>
          </w:tcPr>
          <w:p w14:paraId="7F9C6F82" w14:textId="255A65CE" w:rsidR="008E20D4" w:rsidRPr="00FF4947" w:rsidRDefault="00D864B2" w:rsidP="00A53EF5">
            <w:pPr>
              <w:pStyle w:val="TableBodyTextMIRB"/>
            </w:pPr>
            <w:r w:rsidRPr="00FF4947">
              <w:t>Identifiant généré par le système de l</w:t>
            </w:r>
            <w:r w:rsidR="00FF4947" w:rsidRPr="00FF4947">
              <w:t>’</w:t>
            </w:r>
            <w:r w:rsidRPr="00FF4947">
              <w:t>Échange de données géospatiales en Ontario, unique au niveau de l</w:t>
            </w:r>
            <w:r w:rsidR="00FF4947" w:rsidRPr="00FF4947">
              <w:t>’</w:t>
            </w:r>
            <w:r w:rsidRPr="00FF4947">
              <w:t>application.</w:t>
            </w:r>
          </w:p>
        </w:tc>
      </w:tr>
      <w:tr w:rsidR="008E20D4" w:rsidRPr="00FF4947" w14:paraId="79CD5D70" w14:textId="77777777" w:rsidTr="00A53EF5">
        <w:trPr>
          <w:cantSplit/>
          <w:trHeight w:val="432"/>
        </w:trPr>
        <w:tc>
          <w:tcPr>
            <w:tcW w:w="5058" w:type="dxa"/>
            <w:vAlign w:val="center"/>
          </w:tcPr>
          <w:p w14:paraId="496DBE39" w14:textId="77777777" w:rsidR="008E20D4" w:rsidRPr="00FF4947" w:rsidRDefault="008E20D4" w:rsidP="00A53EF5">
            <w:pPr>
              <w:pStyle w:val="TableColumnNameMIRB"/>
            </w:pPr>
            <w:r w:rsidRPr="00FF4947">
              <w:t>EVALUATED_WETLAND_NAME</w:t>
            </w:r>
          </w:p>
        </w:tc>
        <w:tc>
          <w:tcPr>
            <w:tcW w:w="2250" w:type="dxa"/>
            <w:vAlign w:val="center"/>
          </w:tcPr>
          <w:p w14:paraId="12276049" w14:textId="77777777" w:rsidR="008E20D4" w:rsidRPr="00FF4947" w:rsidRDefault="008E20D4" w:rsidP="00A53EF5">
            <w:pPr>
              <w:pStyle w:val="TableBodyTextMIRB"/>
            </w:pPr>
            <w:r w:rsidRPr="00FF4947">
              <w:t>VARCHAR2(100)</w:t>
            </w:r>
          </w:p>
        </w:tc>
        <w:tc>
          <w:tcPr>
            <w:tcW w:w="1710" w:type="dxa"/>
            <w:vAlign w:val="center"/>
          </w:tcPr>
          <w:p w14:paraId="0BA58041" w14:textId="31A1765A" w:rsidR="008E20D4" w:rsidRPr="00FF4947" w:rsidRDefault="0021582B" w:rsidP="00A53EF5">
            <w:pPr>
              <w:pStyle w:val="TableBodyTextMIRB"/>
            </w:pPr>
            <w:r w:rsidRPr="00FF4947">
              <w:t>Oui</w:t>
            </w:r>
          </w:p>
        </w:tc>
        <w:tc>
          <w:tcPr>
            <w:tcW w:w="1980" w:type="dxa"/>
            <w:vAlign w:val="center"/>
          </w:tcPr>
          <w:p w14:paraId="6735E5C6" w14:textId="77777777" w:rsidR="008E20D4" w:rsidRPr="00FF4947" w:rsidRDefault="008E20D4" w:rsidP="00A53EF5">
            <w:pPr>
              <w:pStyle w:val="TableBodyTextMIRB"/>
            </w:pPr>
            <w:r w:rsidRPr="00FF4947">
              <w:t>WETL_NAME</w:t>
            </w:r>
          </w:p>
        </w:tc>
        <w:tc>
          <w:tcPr>
            <w:tcW w:w="6480" w:type="dxa"/>
            <w:vAlign w:val="center"/>
          </w:tcPr>
          <w:p w14:paraId="19BCC48F" w14:textId="491FD5B5" w:rsidR="008E20D4" w:rsidRPr="00FF4947" w:rsidRDefault="008E20D4" w:rsidP="00A53EF5">
            <w:pPr>
              <w:pStyle w:val="TableBodyTextMIRB"/>
            </w:pPr>
            <w:r w:rsidRPr="00FF4947">
              <w:t>Nom de la terre humide évaluée.</w:t>
            </w:r>
          </w:p>
        </w:tc>
      </w:tr>
      <w:tr w:rsidR="008E20D4" w:rsidRPr="00FF4947" w14:paraId="1C3717F0" w14:textId="77777777" w:rsidTr="00A53EF5">
        <w:trPr>
          <w:cantSplit/>
          <w:trHeight w:val="432"/>
        </w:trPr>
        <w:tc>
          <w:tcPr>
            <w:tcW w:w="5058" w:type="dxa"/>
            <w:vAlign w:val="center"/>
          </w:tcPr>
          <w:p w14:paraId="56869A6E" w14:textId="77777777" w:rsidR="008E20D4" w:rsidRPr="00FF4947" w:rsidRDefault="008E20D4" w:rsidP="00A53EF5">
            <w:pPr>
              <w:pStyle w:val="TableColumnNameMIRB"/>
            </w:pPr>
            <w:r w:rsidRPr="00FF4947">
              <w:t>EVALUATED_WETLAND_SIZE</w:t>
            </w:r>
          </w:p>
        </w:tc>
        <w:tc>
          <w:tcPr>
            <w:tcW w:w="2250" w:type="dxa"/>
            <w:vAlign w:val="center"/>
          </w:tcPr>
          <w:p w14:paraId="04DF5AD6" w14:textId="77777777" w:rsidR="008E20D4" w:rsidRPr="00FF4947" w:rsidRDefault="008E20D4" w:rsidP="00A53EF5">
            <w:pPr>
              <w:pStyle w:val="TableBodyTextMIRB"/>
            </w:pPr>
            <w:r w:rsidRPr="00FF4947">
              <w:t>NUMBER(6,2)</w:t>
            </w:r>
          </w:p>
        </w:tc>
        <w:tc>
          <w:tcPr>
            <w:tcW w:w="1710" w:type="dxa"/>
            <w:vAlign w:val="center"/>
          </w:tcPr>
          <w:p w14:paraId="07AC744D" w14:textId="41330A24" w:rsidR="008E20D4" w:rsidRPr="00FF4947" w:rsidRDefault="001F31F9" w:rsidP="00A53EF5">
            <w:pPr>
              <w:pStyle w:val="TableBodyTextMIRB"/>
            </w:pPr>
            <w:r w:rsidRPr="00FF4947">
              <w:t>Non</w:t>
            </w:r>
          </w:p>
        </w:tc>
        <w:tc>
          <w:tcPr>
            <w:tcW w:w="1980" w:type="dxa"/>
            <w:vAlign w:val="center"/>
          </w:tcPr>
          <w:p w14:paraId="7DF6560E" w14:textId="77777777" w:rsidR="008E20D4" w:rsidRPr="00FF4947" w:rsidRDefault="008E20D4" w:rsidP="00A53EF5">
            <w:pPr>
              <w:pStyle w:val="TableBodyTextMIRB"/>
            </w:pPr>
            <w:r w:rsidRPr="00FF4947">
              <w:t>WETL_SIZE</w:t>
            </w:r>
          </w:p>
        </w:tc>
        <w:tc>
          <w:tcPr>
            <w:tcW w:w="6480" w:type="dxa"/>
            <w:vAlign w:val="center"/>
          </w:tcPr>
          <w:p w14:paraId="6E505E1B" w14:textId="6FE0EA70" w:rsidR="008E20D4" w:rsidRPr="00FF4947" w:rsidRDefault="00D864B2" w:rsidP="00A53EF5">
            <w:pPr>
              <w:pStyle w:val="TableBodyTextMIRB"/>
            </w:pPr>
            <w:r w:rsidRPr="00FF4947">
              <w:t>Superficie totale de la terre humide au moment de l</w:t>
            </w:r>
            <w:r w:rsidR="00FF4947" w:rsidRPr="00FF4947">
              <w:t>’</w:t>
            </w:r>
            <w:r w:rsidRPr="00FF4947">
              <w:t>évaluation. C</w:t>
            </w:r>
            <w:r w:rsidR="00FF4947" w:rsidRPr="00FF4947">
              <w:t>’</w:t>
            </w:r>
            <w:r w:rsidRPr="00FF4947">
              <w:t>est la somme des superficies de tous les polygones de terres humides faisant l</w:t>
            </w:r>
            <w:r w:rsidR="00FF4947" w:rsidRPr="00FF4947">
              <w:t>’</w:t>
            </w:r>
            <w:r w:rsidRPr="00FF4947">
              <w:t>objet de l</w:t>
            </w:r>
            <w:r w:rsidR="00FF4947" w:rsidRPr="00FF4947">
              <w:t>’</w:t>
            </w:r>
            <w:r w:rsidRPr="00FF4947">
              <w:t>évaluation, y compris les polygones adjacents et séparés.</w:t>
            </w:r>
          </w:p>
        </w:tc>
      </w:tr>
      <w:tr w:rsidR="008E20D4" w:rsidRPr="00FF4947" w14:paraId="67B7787E" w14:textId="77777777" w:rsidTr="00A53EF5">
        <w:trPr>
          <w:cantSplit/>
          <w:trHeight w:val="432"/>
        </w:trPr>
        <w:tc>
          <w:tcPr>
            <w:tcW w:w="5058" w:type="dxa"/>
            <w:vAlign w:val="center"/>
          </w:tcPr>
          <w:p w14:paraId="089E1BD9" w14:textId="77777777" w:rsidR="008E20D4" w:rsidRPr="00FF4947" w:rsidRDefault="008E20D4" w:rsidP="00A53EF5">
            <w:pPr>
              <w:pStyle w:val="TableColumnNameMIRB"/>
            </w:pPr>
            <w:r w:rsidRPr="00FF4947">
              <w:t>EVALUATED_WETLAND_TYPE</w:t>
            </w:r>
          </w:p>
        </w:tc>
        <w:tc>
          <w:tcPr>
            <w:tcW w:w="2250" w:type="dxa"/>
            <w:vAlign w:val="center"/>
          </w:tcPr>
          <w:p w14:paraId="349EF626" w14:textId="77777777" w:rsidR="008E20D4" w:rsidRPr="00FF4947" w:rsidRDefault="008E20D4" w:rsidP="00A53EF5">
            <w:pPr>
              <w:pStyle w:val="TableBodyTextMIRB"/>
            </w:pPr>
            <w:r w:rsidRPr="00FF4947">
              <w:t>VARCHAR2(25)</w:t>
            </w:r>
          </w:p>
        </w:tc>
        <w:tc>
          <w:tcPr>
            <w:tcW w:w="1710" w:type="dxa"/>
            <w:vAlign w:val="center"/>
          </w:tcPr>
          <w:p w14:paraId="5155F0FC" w14:textId="1306B5AF" w:rsidR="008E20D4" w:rsidRPr="00FF4947" w:rsidRDefault="0021582B" w:rsidP="00A53EF5">
            <w:pPr>
              <w:pStyle w:val="TableBodyTextMIRB"/>
            </w:pPr>
            <w:r w:rsidRPr="00FF4947">
              <w:t>Oui</w:t>
            </w:r>
          </w:p>
        </w:tc>
        <w:tc>
          <w:tcPr>
            <w:tcW w:w="1980" w:type="dxa"/>
            <w:vAlign w:val="center"/>
          </w:tcPr>
          <w:p w14:paraId="690AE3F0" w14:textId="77777777" w:rsidR="008E20D4" w:rsidRPr="00FF4947" w:rsidRDefault="008E20D4" w:rsidP="00A53EF5">
            <w:pPr>
              <w:pStyle w:val="TableBodyTextMIRB"/>
            </w:pPr>
            <w:r w:rsidRPr="00FF4947">
              <w:t>WETL_TYPE</w:t>
            </w:r>
          </w:p>
        </w:tc>
        <w:tc>
          <w:tcPr>
            <w:tcW w:w="6480" w:type="dxa"/>
            <w:vAlign w:val="center"/>
          </w:tcPr>
          <w:p w14:paraId="61D759B5" w14:textId="599D4EEC" w:rsidR="008E20D4" w:rsidRPr="00FF4947" w:rsidRDefault="005B7853" w:rsidP="00A53EF5">
            <w:pPr>
              <w:pStyle w:val="TableBodyTextMIRB"/>
            </w:pPr>
            <w:r w:rsidRPr="00FF4947">
              <w:t>Un complexe de terres humides évaluées est un groupe de polygones de terres humides séparées, alors qu</w:t>
            </w:r>
            <w:r w:rsidR="00FF4947" w:rsidRPr="00FF4947">
              <w:t>’</w:t>
            </w:r>
            <w:r w:rsidRPr="00FF4947">
              <w:t>une terre humide évaluée est un polygone de terre humide unique ou un groupe de polygones de terres humides contigus.</w:t>
            </w:r>
          </w:p>
          <w:p w14:paraId="1D9967B2" w14:textId="34787A21" w:rsidR="008E20D4" w:rsidRPr="00FF4947" w:rsidRDefault="00F17622" w:rsidP="00A53EF5">
            <w:pPr>
              <w:pStyle w:val="TableBodyTextMIRB"/>
            </w:pPr>
            <w:r w:rsidRPr="00FF4947">
              <w:rPr>
                <w:b/>
              </w:rPr>
              <w:t>VALEURS VALIDES</w:t>
            </w:r>
            <w:r w:rsidRPr="00FF4947">
              <w:t>:</w:t>
            </w:r>
          </w:p>
          <w:p w14:paraId="212BE392" w14:textId="77777777" w:rsidR="008E20D4" w:rsidRPr="00FF4947" w:rsidRDefault="008E20D4" w:rsidP="00A53EF5">
            <w:pPr>
              <w:pStyle w:val="BulletsMIRB"/>
              <w:spacing w:after="0" w:line="276" w:lineRule="auto"/>
            </w:pPr>
            <w:r w:rsidRPr="00FF4947">
              <w:t xml:space="preserve">Evaluated Wetland </w:t>
            </w:r>
            <w:proofErr w:type="spellStart"/>
            <w:r w:rsidRPr="00FF4947">
              <w:t>Complex</w:t>
            </w:r>
            <w:proofErr w:type="spellEnd"/>
          </w:p>
          <w:p w14:paraId="2BC60B97" w14:textId="77777777" w:rsidR="008E20D4" w:rsidRPr="00FF4947" w:rsidRDefault="008E20D4" w:rsidP="00A53EF5">
            <w:pPr>
              <w:pStyle w:val="BulletsMIRB"/>
              <w:spacing w:after="0" w:line="276" w:lineRule="auto"/>
            </w:pPr>
            <w:r w:rsidRPr="00FF4947">
              <w:t>Evaluated Wetland</w:t>
            </w:r>
          </w:p>
        </w:tc>
      </w:tr>
      <w:tr w:rsidR="008E20D4" w:rsidRPr="00FF4947" w14:paraId="249607FC" w14:textId="77777777" w:rsidTr="00A53EF5">
        <w:trPr>
          <w:cantSplit/>
          <w:trHeight w:val="432"/>
        </w:trPr>
        <w:tc>
          <w:tcPr>
            <w:tcW w:w="5058" w:type="dxa"/>
            <w:vAlign w:val="center"/>
          </w:tcPr>
          <w:p w14:paraId="04967569" w14:textId="77777777" w:rsidR="008E20D4" w:rsidRPr="00FF4947" w:rsidRDefault="008E20D4" w:rsidP="00A53EF5">
            <w:pPr>
              <w:pStyle w:val="TableColumnNameMIRB"/>
            </w:pPr>
            <w:r w:rsidRPr="00FF4947">
              <w:t>BIOLOGICAL_COMPONENT_SCORE</w:t>
            </w:r>
          </w:p>
        </w:tc>
        <w:tc>
          <w:tcPr>
            <w:tcW w:w="2250" w:type="dxa"/>
            <w:vAlign w:val="center"/>
          </w:tcPr>
          <w:p w14:paraId="1B22E562" w14:textId="77777777" w:rsidR="008E20D4" w:rsidRPr="00FF4947" w:rsidRDefault="008E20D4" w:rsidP="00A53EF5">
            <w:pPr>
              <w:pStyle w:val="TableBodyTextMIRB"/>
            </w:pPr>
            <w:r w:rsidRPr="00FF4947">
              <w:t>NUMBER(3)</w:t>
            </w:r>
          </w:p>
        </w:tc>
        <w:tc>
          <w:tcPr>
            <w:tcW w:w="1710" w:type="dxa"/>
            <w:vAlign w:val="center"/>
          </w:tcPr>
          <w:p w14:paraId="24C6A8D6" w14:textId="7B6DE98F" w:rsidR="008E20D4" w:rsidRPr="00FF4947" w:rsidRDefault="001F31F9" w:rsidP="00A53EF5">
            <w:pPr>
              <w:pStyle w:val="TableBodyTextMIRB"/>
            </w:pPr>
            <w:r w:rsidRPr="00FF4947">
              <w:t>Non</w:t>
            </w:r>
          </w:p>
        </w:tc>
        <w:tc>
          <w:tcPr>
            <w:tcW w:w="1980" w:type="dxa"/>
            <w:vAlign w:val="center"/>
          </w:tcPr>
          <w:p w14:paraId="7447D11D" w14:textId="77777777" w:rsidR="008E20D4" w:rsidRPr="00FF4947" w:rsidRDefault="008E20D4" w:rsidP="00A53EF5">
            <w:pPr>
              <w:pStyle w:val="TableBodyTextMIRB"/>
            </w:pPr>
            <w:r w:rsidRPr="00FF4947">
              <w:t>BIOLOGICAL</w:t>
            </w:r>
          </w:p>
        </w:tc>
        <w:tc>
          <w:tcPr>
            <w:tcW w:w="6480" w:type="dxa"/>
            <w:vAlign w:val="center"/>
          </w:tcPr>
          <w:p w14:paraId="022E284B" w14:textId="5889884D" w:rsidR="008E20D4" w:rsidRPr="00FF4947" w:rsidRDefault="005B7853" w:rsidP="00A53EF5">
            <w:pPr>
              <w:pStyle w:val="TableBodyTextMIRB"/>
            </w:pPr>
            <w:r w:rsidRPr="00FF4947">
              <w:t xml:space="preserve">Score total pour la </w:t>
            </w:r>
            <w:proofErr w:type="spellStart"/>
            <w:r w:rsidRPr="00FF4947">
              <w:t>Biological</w:t>
            </w:r>
            <w:proofErr w:type="spellEnd"/>
            <w:r w:rsidRPr="00FF4947">
              <w:t xml:space="preserve"> Component de la section 1.0 du manuel du SETHO. Somme de </w:t>
            </w:r>
            <w:proofErr w:type="spellStart"/>
            <w:r w:rsidRPr="00FF4947">
              <w:t>Productivity</w:t>
            </w:r>
            <w:proofErr w:type="spellEnd"/>
            <w:r w:rsidRPr="00FF4947">
              <w:t xml:space="preserve"> + </w:t>
            </w:r>
            <w:proofErr w:type="spellStart"/>
            <w:r w:rsidRPr="00FF4947">
              <w:t>Biodiversity</w:t>
            </w:r>
            <w:proofErr w:type="spellEnd"/>
            <w:r w:rsidRPr="00FF4947">
              <w:t xml:space="preserve"> + Size jusqu</w:t>
            </w:r>
            <w:r w:rsidR="00FF4947" w:rsidRPr="00FF4947">
              <w:t>’</w:t>
            </w:r>
            <w:r w:rsidRPr="00FF4947">
              <w:t>à un maximum de 250.</w:t>
            </w:r>
          </w:p>
          <w:p w14:paraId="3FCC884F" w14:textId="73C70D7B" w:rsidR="008E20D4" w:rsidRPr="00FF4947" w:rsidRDefault="00F17622" w:rsidP="00A53EF5">
            <w:pPr>
              <w:pStyle w:val="TableBodyTextMIRB"/>
              <w:spacing w:before="120"/>
            </w:pPr>
            <w:r w:rsidRPr="00FF4947">
              <w:rPr>
                <w:b/>
              </w:rPr>
              <w:t>VALEURS VALIDES</w:t>
            </w:r>
            <w:r w:rsidRPr="00FF4947">
              <w:t>: &lt;= 250</w:t>
            </w:r>
          </w:p>
        </w:tc>
      </w:tr>
      <w:tr w:rsidR="008E20D4" w:rsidRPr="00FF4947" w14:paraId="582CEE23" w14:textId="77777777" w:rsidTr="00A53EF5">
        <w:trPr>
          <w:cantSplit/>
          <w:trHeight w:val="432"/>
        </w:trPr>
        <w:tc>
          <w:tcPr>
            <w:tcW w:w="5058" w:type="dxa"/>
            <w:vAlign w:val="center"/>
          </w:tcPr>
          <w:p w14:paraId="2ABD0B64" w14:textId="77777777" w:rsidR="008E20D4" w:rsidRPr="00FF4947" w:rsidRDefault="008E20D4" w:rsidP="00A53EF5">
            <w:pPr>
              <w:pStyle w:val="TableColumnNameMIRB"/>
            </w:pPr>
            <w:r w:rsidRPr="00FF4947">
              <w:t>SOCIAL_COMPONENT_SCORE</w:t>
            </w:r>
          </w:p>
        </w:tc>
        <w:tc>
          <w:tcPr>
            <w:tcW w:w="2250" w:type="dxa"/>
            <w:vAlign w:val="center"/>
          </w:tcPr>
          <w:p w14:paraId="316AC1B0" w14:textId="77777777" w:rsidR="008E20D4" w:rsidRPr="00FF4947" w:rsidRDefault="008E20D4" w:rsidP="00A53EF5">
            <w:pPr>
              <w:pStyle w:val="TableBodyTextMIRB"/>
            </w:pPr>
            <w:r w:rsidRPr="00FF4947">
              <w:t>NUMBER(3)</w:t>
            </w:r>
          </w:p>
        </w:tc>
        <w:tc>
          <w:tcPr>
            <w:tcW w:w="1710" w:type="dxa"/>
            <w:vAlign w:val="center"/>
          </w:tcPr>
          <w:p w14:paraId="679545EA" w14:textId="74E0F773" w:rsidR="008E20D4" w:rsidRPr="00FF4947" w:rsidRDefault="001F31F9" w:rsidP="00A53EF5">
            <w:pPr>
              <w:pStyle w:val="TableBodyTextMIRB"/>
            </w:pPr>
            <w:r w:rsidRPr="00FF4947">
              <w:t>Non</w:t>
            </w:r>
          </w:p>
        </w:tc>
        <w:tc>
          <w:tcPr>
            <w:tcW w:w="1980" w:type="dxa"/>
            <w:vAlign w:val="center"/>
          </w:tcPr>
          <w:p w14:paraId="64A81F10" w14:textId="77777777" w:rsidR="008E20D4" w:rsidRPr="00FF4947" w:rsidRDefault="008E20D4" w:rsidP="00A53EF5">
            <w:pPr>
              <w:pStyle w:val="TableBodyTextMIRB"/>
            </w:pPr>
            <w:r w:rsidRPr="00FF4947">
              <w:t>SOCIAL</w:t>
            </w:r>
          </w:p>
        </w:tc>
        <w:tc>
          <w:tcPr>
            <w:tcW w:w="6480" w:type="dxa"/>
            <w:vAlign w:val="center"/>
          </w:tcPr>
          <w:p w14:paraId="20BC88B9" w14:textId="18CA1FF8" w:rsidR="008E20D4" w:rsidRPr="0057539B" w:rsidRDefault="005B7853" w:rsidP="00A53EF5">
            <w:pPr>
              <w:pStyle w:val="TableBodyTextMIRB"/>
              <w:rPr>
                <w:lang w:val="en-CA"/>
              </w:rPr>
            </w:pPr>
            <w:r w:rsidRPr="00FF4947">
              <w:t xml:space="preserve">Score total pour la Social Component de la section 2.0 du manuel du SETHO. </w:t>
            </w:r>
            <w:r w:rsidRPr="0057539B">
              <w:rPr>
                <w:lang w:val="en-CA"/>
              </w:rPr>
              <w:t xml:space="preserve">Somme de Economic Products + Recreational Activities + Landscape Aesthetics + Education Awareness + Settlement Proximity + Ownership + Size + Aboriginal Cultural Values </w:t>
            </w:r>
            <w:proofErr w:type="spellStart"/>
            <w:r w:rsidRPr="0057539B">
              <w:rPr>
                <w:lang w:val="en-CA"/>
              </w:rPr>
              <w:t>jusqu</w:t>
            </w:r>
            <w:r w:rsidR="00FF4947" w:rsidRPr="0057539B">
              <w:rPr>
                <w:lang w:val="en-CA"/>
              </w:rPr>
              <w:t>’</w:t>
            </w:r>
            <w:r w:rsidRPr="0057539B">
              <w:rPr>
                <w:lang w:val="en-CA"/>
              </w:rPr>
              <w:t>à</w:t>
            </w:r>
            <w:proofErr w:type="spellEnd"/>
            <w:r w:rsidRPr="0057539B">
              <w:rPr>
                <w:lang w:val="en-CA"/>
              </w:rPr>
              <w:t xml:space="preserve"> un maximum de 250.</w:t>
            </w:r>
          </w:p>
          <w:p w14:paraId="7BD5E7DC" w14:textId="365D2111" w:rsidR="008E20D4" w:rsidRPr="00FF4947" w:rsidRDefault="00F17622" w:rsidP="00A53EF5">
            <w:pPr>
              <w:pStyle w:val="TableBodyTextMIRB"/>
              <w:spacing w:before="120"/>
            </w:pPr>
            <w:r w:rsidRPr="00FF4947">
              <w:rPr>
                <w:b/>
              </w:rPr>
              <w:t>VALEURS VALIDES</w:t>
            </w:r>
            <w:r w:rsidRPr="00FF4947">
              <w:t>: &lt;= 250</w:t>
            </w:r>
          </w:p>
        </w:tc>
      </w:tr>
      <w:tr w:rsidR="008E20D4" w:rsidRPr="00FF4947" w14:paraId="2FE25AE8" w14:textId="77777777" w:rsidTr="00A53EF5">
        <w:trPr>
          <w:cantSplit/>
          <w:trHeight w:val="432"/>
        </w:trPr>
        <w:tc>
          <w:tcPr>
            <w:tcW w:w="5058" w:type="dxa"/>
            <w:vAlign w:val="center"/>
          </w:tcPr>
          <w:p w14:paraId="4EB8A16F" w14:textId="77777777" w:rsidR="008E20D4" w:rsidRPr="00FF4947" w:rsidRDefault="008E20D4" w:rsidP="00A53EF5">
            <w:pPr>
              <w:pStyle w:val="TableColumnNameMIRB"/>
            </w:pPr>
            <w:r w:rsidRPr="00FF4947">
              <w:lastRenderedPageBreak/>
              <w:t>HYDROLOGICAL_COMPONENT_SCORE</w:t>
            </w:r>
          </w:p>
        </w:tc>
        <w:tc>
          <w:tcPr>
            <w:tcW w:w="2250" w:type="dxa"/>
            <w:vAlign w:val="center"/>
          </w:tcPr>
          <w:p w14:paraId="1C160EAC" w14:textId="77777777" w:rsidR="008E20D4" w:rsidRPr="00FF4947" w:rsidRDefault="008E20D4" w:rsidP="00A53EF5">
            <w:pPr>
              <w:pStyle w:val="TableBodyTextMIRB"/>
            </w:pPr>
            <w:r w:rsidRPr="00FF4947">
              <w:t>NUMBER(3)</w:t>
            </w:r>
          </w:p>
        </w:tc>
        <w:tc>
          <w:tcPr>
            <w:tcW w:w="1710" w:type="dxa"/>
            <w:vAlign w:val="center"/>
          </w:tcPr>
          <w:p w14:paraId="153D8CD1" w14:textId="16F820D5" w:rsidR="008E20D4" w:rsidRPr="00FF4947" w:rsidRDefault="001F31F9" w:rsidP="00A53EF5">
            <w:pPr>
              <w:pStyle w:val="TableBodyTextMIRB"/>
            </w:pPr>
            <w:r w:rsidRPr="00FF4947">
              <w:t>Non</w:t>
            </w:r>
          </w:p>
        </w:tc>
        <w:tc>
          <w:tcPr>
            <w:tcW w:w="1980" w:type="dxa"/>
            <w:vAlign w:val="center"/>
          </w:tcPr>
          <w:p w14:paraId="754FE778" w14:textId="77777777" w:rsidR="008E20D4" w:rsidRPr="00FF4947" w:rsidRDefault="008E20D4" w:rsidP="00A53EF5">
            <w:pPr>
              <w:pStyle w:val="TableBodyTextMIRB"/>
            </w:pPr>
            <w:r w:rsidRPr="00FF4947">
              <w:t>HYDROLOGIC</w:t>
            </w:r>
          </w:p>
        </w:tc>
        <w:tc>
          <w:tcPr>
            <w:tcW w:w="6480" w:type="dxa"/>
            <w:vAlign w:val="center"/>
          </w:tcPr>
          <w:p w14:paraId="156FD39E" w14:textId="37ED614F" w:rsidR="008E20D4" w:rsidRPr="00FF4947" w:rsidRDefault="005B7853" w:rsidP="00A53EF5">
            <w:pPr>
              <w:pStyle w:val="TableBodyTextMIRB"/>
            </w:pPr>
            <w:r w:rsidRPr="00FF4947">
              <w:t xml:space="preserve">Score total pour la </w:t>
            </w:r>
            <w:proofErr w:type="spellStart"/>
            <w:r w:rsidRPr="00FF4947">
              <w:t>Hydrological</w:t>
            </w:r>
            <w:proofErr w:type="spellEnd"/>
            <w:r w:rsidRPr="00FF4947">
              <w:t xml:space="preserve"> Component de la section 3.0 du manuel du SETHO. Somme de Flood </w:t>
            </w:r>
            <w:proofErr w:type="spellStart"/>
            <w:r w:rsidRPr="00FF4947">
              <w:t>Attenuation</w:t>
            </w:r>
            <w:proofErr w:type="spellEnd"/>
            <w:r w:rsidRPr="00FF4947">
              <w:t xml:space="preserve"> + Ground Water Recharge + Water </w:t>
            </w:r>
            <w:proofErr w:type="spellStart"/>
            <w:r w:rsidRPr="00FF4947">
              <w:t>Quality</w:t>
            </w:r>
            <w:proofErr w:type="spellEnd"/>
            <w:r w:rsidRPr="00FF4947">
              <w:t xml:space="preserve"> </w:t>
            </w:r>
            <w:proofErr w:type="spellStart"/>
            <w:r w:rsidRPr="00FF4947">
              <w:t>Improvement</w:t>
            </w:r>
            <w:proofErr w:type="spellEnd"/>
            <w:r w:rsidRPr="00FF4947">
              <w:t xml:space="preserve"> + Carbon </w:t>
            </w:r>
            <w:proofErr w:type="spellStart"/>
            <w:r w:rsidRPr="00FF4947">
              <w:t>Sink</w:t>
            </w:r>
            <w:proofErr w:type="spellEnd"/>
            <w:r w:rsidRPr="00FF4947">
              <w:t xml:space="preserve"> + </w:t>
            </w:r>
            <w:proofErr w:type="spellStart"/>
            <w:r w:rsidRPr="00FF4947">
              <w:t>Shoreline</w:t>
            </w:r>
            <w:proofErr w:type="spellEnd"/>
            <w:r w:rsidRPr="00FF4947">
              <w:t xml:space="preserve"> </w:t>
            </w:r>
            <w:proofErr w:type="spellStart"/>
            <w:r w:rsidRPr="00FF4947">
              <w:t>Erosion</w:t>
            </w:r>
            <w:proofErr w:type="spellEnd"/>
            <w:r w:rsidRPr="00FF4947">
              <w:t xml:space="preserve"> Control + Ground Water </w:t>
            </w:r>
            <w:proofErr w:type="spellStart"/>
            <w:r w:rsidRPr="00FF4947">
              <w:t>Discharge</w:t>
            </w:r>
            <w:proofErr w:type="spellEnd"/>
            <w:r w:rsidRPr="00FF4947">
              <w:t xml:space="preserve"> (nord seulement) jusqu</w:t>
            </w:r>
            <w:r w:rsidR="00FF4947" w:rsidRPr="00FF4947">
              <w:t>’</w:t>
            </w:r>
            <w:r w:rsidRPr="00FF4947">
              <w:t>à un maximum de 250.</w:t>
            </w:r>
          </w:p>
          <w:p w14:paraId="7E1612F6" w14:textId="2DCA6CE8" w:rsidR="008E20D4" w:rsidRPr="00FF4947" w:rsidRDefault="00F17622" w:rsidP="00A53EF5">
            <w:pPr>
              <w:pStyle w:val="TableBodyTextMIRB"/>
              <w:spacing w:before="120"/>
            </w:pPr>
            <w:r w:rsidRPr="00FF4947">
              <w:rPr>
                <w:b/>
              </w:rPr>
              <w:t>VALEURS VALIDES</w:t>
            </w:r>
            <w:r w:rsidRPr="00FF4947">
              <w:t>: &lt;= 250</w:t>
            </w:r>
          </w:p>
        </w:tc>
      </w:tr>
      <w:tr w:rsidR="008E20D4" w:rsidRPr="00FF4947" w14:paraId="394912B0" w14:textId="77777777" w:rsidTr="00A53EF5">
        <w:trPr>
          <w:cantSplit/>
          <w:trHeight w:val="432"/>
        </w:trPr>
        <w:tc>
          <w:tcPr>
            <w:tcW w:w="5058" w:type="dxa"/>
            <w:vAlign w:val="center"/>
          </w:tcPr>
          <w:p w14:paraId="19C653B8" w14:textId="77777777" w:rsidR="008E20D4" w:rsidRPr="00FF4947" w:rsidRDefault="008E20D4" w:rsidP="00A53EF5">
            <w:pPr>
              <w:pStyle w:val="TableColumnNameMIRB"/>
            </w:pPr>
            <w:r w:rsidRPr="00FF4947">
              <w:t>SPECIAL_FEATURES_SCORE</w:t>
            </w:r>
          </w:p>
        </w:tc>
        <w:tc>
          <w:tcPr>
            <w:tcW w:w="2250" w:type="dxa"/>
            <w:vAlign w:val="center"/>
          </w:tcPr>
          <w:p w14:paraId="688680B9" w14:textId="77777777" w:rsidR="008E20D4" w:rsidRPr="00FF4947" w:rsidRDefault="008E20D4" w:rsidP="00A53EF5">
            <w:pPr>
              <w:pStyle w:val="TableBodyTextMIRB"/>
            </w:pPr>
            <w:r w:rsidRPr="00FF4947">
              <w:t>NUMBER(3)</w:t>
            </w:r>
          </w:p>
        </w:tc>
        <w:tc>
          <w:tcPr>
            <w:tcW w:w="1710" w:type="dxa"/>
            <w:vAlign w:val="center"/>
          </w:tcPr>
          <w:p w14:paraId="0B0532F8" w14:textId="3248293B" w:rsidR="008E20D4" w:rsidRPr="00FF4947" w:rsidRDefault="001F31F9" w:rsidP="00A53EF5">
            <w:pPr>
              <w:pStyle w:val="TableBodyTextMIRB"/>
            </w:pPr>
            <w:r w:rsidRPr="00FF4947">
              <w:t>Non</w:t>
            </w:r>
          </w:p>
        </w:tc>
        <w:tc>
          <w:tcPr>
            <w:tcW w:w="1980" w:type="dxa"/>
            <w:vAlign w:val="center"/>
          </w:tcPr>
          <w:p w14:paraId="61810DF0" w14:textId="77777777" w:rsidR="008E20D4" w:rsidRPr="00FF4947" w:rsidRDefault="008E20D4" w:rsidP="00A53EF5">
            <w:pPr>
              <w:pStyle w:val="TableBodyTextMIRB"/>
            </w:pPr>
            <w:r w:rsidRPr="00FF4947">
              <w:t>SPECIAL_FE</w:t>
            </w:r>
          </w:p>
        </w:tc>
        <w:tc>
          <w:tcPr>
            <w:tcW w:w="6480" w:type="dxa"/>
            <w:vAlign w:val="center"/>
          </w:tcPr>
          <w:p w14:paraId="2F0092B8" w14:textId="25F29BE9" w:rsidR="008E20D4" w:rsidRPr="00FF4947" w:rsidRDefault="005B7853" w:rsidP="00A53EF5">
            <w:pPr>
              <w:pStyle w:val="TableBodyTextMIRB"/>
            </w:pPr>
            <w:r w:rsidRPr="00FF4947">
              <w:t xml:space="preserve">Score total pour la </w:t>
            </w:r>
            <w:proofErr w:type="spellStart"/>
            <w:r w:rsidRPr="00FF4947">
              <w:t>Special</w:t>
            </w:r>
            <w:proofErr w:type="spellEnd"/>
            <w:r w:rsidRPr="00FF4947">
              <w:t xml:space="preserve"> </w:t>
            </w:r>
            <w:proofErr w:type="spellStart"/>
            <w:r w:rsidRPr="00FF4947">
              <w:t>Features</w:t>
            </w:r>
            <w:proofErr w:type="spellEnd"/>
            <w:r w:rsidRPr="00FF4947">
              <w:t xml:space="preserve"> Component de la section 4.0 du manuel du SETHO. Somme de </w:t>
            </w:r>
            <w:proofErr w:type="spellStart"/>
            <w:r w:rsidRPr="00FF4947">
              <w:t>Rarity</w:t>
            </w:r>
            <w:proofErr w:type="spellEnd"/>
            <w:r w:rsidRPr="00FF4947">
              <w:t xml:space="preserve"> + Significant </w:t>
            </w:r>
            <w:proofErr w:type="spellStart"/>
            <w:r w:rsidRPr="00FF4947">
              <w:t>Features</w:t>
            </w:r>
            <w:proofErr w:type="spellEnd"/>
            <w:r w:rsidRPr="00FF4947">
              <w:t xml:space="preserve"> and Habitat + </w:t>
            </w:r>
            <w:proofErr w:type="spellStart"/>
            <w:r w:rsidRPr="00FF4947">
              <w:t>Ecosystem</w:t>
            </w:r>
            <w:proofErr w:type="spellEnd"/>
            <w:r w:rsidRPr="00FF4947">
              <w:t xml:space="preserve"> Age + GL Coastal Wetland jusqu</w:t>
            </w:r>
            <w:r w:rsidR="00FF4947" w:rsidRPr="00FF4947">
              <w:t>’</w:t>
            </w:r>
            <w:r w:rsidRPr="00FF4947">
              <w:t>à un maximum de 250.</w:t>
            </w:r>
          </w:p>
          <w:p w14:paraId="44097137" w14:textId="79EE9960" w:rsidR="008E20D4" w:rsidRPr="00FF4947" w:rsidRDefault="00F17622" w:rsidP="00A53EF5">
            <w:pPr>
              <w:pStyle w:val="TableBodyTextMIRB"/>
              <w:spacing w:before="120"/>
            </w:pPr>
            <w:r w:rsidRPr="00FF4947">
              <w:rPr>
                <w:b/>
              </w:rPr>
              <w:t>VALEURS VALIDES</w:t>
            </w:r>
            <w:r w:rsidRPr="00FF4947">
              <w:t>:  &lt;= 250</w:t>
            </w:r>
          </w:p>
        </w:tc>
      </w:tr>
      <w:tr w:rsidR="008E20D4" w:rsidRPr="00FF4947" w14:paraId="357B893E" w14:textId="77777777" w:rsidTr="00A53EF5">
        <w:trPr>
          <w:cantSplit/>
          <w:trHeight w:val="432"/>
        </w:trPr>
        <w:tc>
          <w:tcPr>
            <w:tcW w:w="5058" w:type="dxa"/>
            <w:vAlign w:val="center"/>
          </w:tcPr>
          <w:p w14:paraId="435EBD42" w14:textId="77777777" w:rsidR="008E20D4" w:rsidRPr="00FF4947" w:rsidRDefault="008E20D4" w:rsidP="00A53EF5">
            <w:pPr>
              <w:pStyle w:val="TableColumnNameMIRB"/>
            </w:pPr>
            <w:r w:rsidRPr="00FF4947">
              <w:t>OVERALL_WETLAND_SCORE</w:t>
            </w:r>
          </w:p>
        </w:tc>
        <w:tc>
          <w:tcPr>
            <w:tcW w:w="2250" w:type="dxa"/>
            <w:vAlign w:val="center"/>
          </w:tcPr>
          <w:p w14:paraId="248F6638" w14:textId="77777777" w:rsidR="008E20D4" w:rsidRPr="00FF4947" w:rsidRDefault="008E20D4" w:rsidP="00A53EF5">
            <w:pPr>
              <w:pStyle w:val="TableBodyTextMIRB"/>
            </w:pPr>
            <w:r w:rsidRPr="00FF4947">
              <w:t>NUMBER(4)</w:t>
            </w:r>
          </w:p>
        </w:tc>
        <w:tc>
          <w:tcPr>
            <w:tcW w:w="1710" w:type="dxa"/>
            <w:vAlign w:val="center"/>
          </w:tcPr>
          <w:p w14:paraId="2C5132A2" w14:textId="021A8DE2" w:rsidR="008E20D4" w:rsidRPr="00FF4947" w:rsidRDefault="001F31F9" w:rsidP="00A53EF5">
            <w:pPr>
              <w:pStyle w:val="TableBodyTextMIRB"/>
            </w:pPr>
            <w:r w:rsidRPr="00FF4947">
              <w:t>Non</w:t>
            </w:r>
          </w:p>
        </w:tc>
        <w:tc>
          <w:tcPr>
            <w:tcW w:w="1980" w:type="dxa"/>
            <w:vAlign w:val="center"/>
          </w:tcPr>
          <w:p w14:paraId="421044D9" w14:textId="77777777" w:rsidR="008E20D4" w:rsidRPr="00FF4947" w:rsidRDefault="008E20D4" w:rsidP="00A53EF5">
            <w:pPr>
              <w:pStyle w:val="TableBodyTextMIRB"/>
            </w:pPr>
            <w:r w:rsidRPr="00FF4947">
              <w:t>SCORE</w:t>
            </w:r>
          </w:p>
        </w:tc>
        <w:tc>
          <w:tcPr>
            <w:tcW w:w="6480" w:type="dxa"/>
            <w:vAlign w:val="center"/>
          </w:tcPr>
          <w:p w14:paraId="052E0410" w14:textId="0D10F003" w:rsidR="008E20D4" w:rsidRPr="00FF4947" w:rsidRDefault="005B7853" w:rsidP="00A53EF5">
            <w:pPr>
              <w:pStyle w:val="TableBodyTextMIRB"/>
            </w:pPr>
            <w:r w:rsidRPr="00FF4947">
              <w:t xml:space="preserve">Somme totale des points </w:t>
            </w:r>
            <w:proofErr w:type="spellStart"/>
            <w:r w:rsidRPr="00FF4947">
              <w:t>resultant</w:t>
            </w:r>
            <w:proofErr w:type="spellEnd"/>
            <w:r w:rsidRPr="00FF4947">
              <w:t xml:space="preserve"> de l</w:t>
            </w:r>
            <w:r w:rsidR="00FF4947" w:rsidRPr="00FF4947">
              <w:t>’</w:t>
            </w:r>
            <w:r w:rsidRPr="00FF4947">
              <w:t xml:space="preserve">évaluation dans le cadre du SETHO. Somme de </w:t>
            </w:r>
            <w:proofErr w:type="spellStart"/>
            <w:r w:rsidRPr="00FF4947">
              <w:t>Biological</w:t>
            </w:r>
            <w:proofErr w:type="spellEnd"/>
            <w:r w:rsidRPr="00FF4947">
              <w:t xml:space="preserve"> Component Score + Social Component Score + </w:t>
            </w:r>
            <w:proofErr w:type="spellStart"/>
            <w:r w:rsidRPr="00FF4947">
              <w:t>Hydrological</w:t>
            </w:r>
            <w:proofErr w:type="spellEnd"/>
            <w:r w:rsidRPr="00FF4947">
              <w:t xml:space="preserve"> Component Score + </w:t>
            </w:r>
            <w:proofErr w:type="spellStart"/>
            <w:r w:rsidRPr="00FF4947">
              <w:t>Special</w:t>
            </w:r>
            <w:proofErr w:type="spellEnd"/>
            <w:r w:rsidRPr="00FF4947">
              <w:t xml:space="preserve"> </w:t>
            </w:r>
            <w:proofErr w:type="spellStart"/>
            <w:r w:rsidRPr="00FF4947">
              <w:t>Features</w:t>
            </w:r>
            <w:proofErr w:type="spellEnd"/>
            <w:r w:rsidRPr="00FF4947">
              <w:t xml:space="preserve"> Score jusqu</w:t>
            </w:r>
            <w:r w:rsidR="00FF4947" w:rsidRPr="00FF4947">
              <w:t>’</w:t>
            </w:r>
            <w:r w:rsidRPr="00FF4947">
              <w:t>à un maximum de 1000.</w:t>
            </w:r>
          </w:p>
          <w:p w14:paraId="515E9B60" w14:textId="0EE6212F" w:rsidR="008E20D4" w:rsidRPr="00FF4947" w:rsidRDefault="00F17622" w:rsidP="00A53EF5">
            <w:pPr>
              <w:pStyle w:val="TableBodyTextMIRB"/>
              <w:spacing w:before="120"/>
            </w:pPr>
            <w:r w:rsidRPr="00FF4947">
              <w:rPr>
                <w:b/>
              </w:rPr>
              <w:t>VALEURS VALIDES</w:t>
            </w:r>
            <w:r w:rsidRPr="00FF4947">
              <w:t>:  &lt;= 1000</w:t>
            </w:r>
          </w:p>
        </w:tc>
      </w:tr>
      <w:tr w:rsidR="008E20D4" w:rsidRPr="00FF4947" w14:paraId="52CE9805" w14:textId="77777777" w:rsidTr="00A53EF5">
        <w:trPr>
          <w:cantSplit/>
          <w:trHeight w:val="432"/>
        </w:trPr>
        <w:tc>
          <w:tcPr>
            <w:tcW w:w="5058" w:type="dxa"/>
            <w:vAlign w:val="center"/>
          </w:tcPr>
          <w:p w14:paraId="5F4CE16B" w14:textId="77777777" w:rsidR="008E20D4" w:rsidRPr="00FF4947" w:rsidRDefault="008E20D4" w:rsidP="00A53EF5">
            <w:pPr>
              <w:pStyle w:val="TableColumnNameMIRB"/>
            </w:pPr>
            <w:r w:rsidRPr="00FF4947">
              <w:t>LAST_UPDATED_DATE</w:t>
            </w:r>
          </w:p>
        </w:tc>
        <w:tc>
          <w:tcPr>
            <w:tcW w:w="2250" w:type="dxa"/>
            <w:vAlign w:val="center"/>
          </w:tcPr>
          <w:p w14:paraId="2370B42B" w14:textId="77777777" w:rsidR="008E20D4" w:rsidRPr="00FF4947" w:rsidRDefault="008E20D4" w:rsidP="00A53EF5">
            <w:pPr>
              <w:pStyle w:val="TableBodyTextMIRB"/>
            </w:pPr>
            <w:r w:rsidRPr="00FF4947">
              <w:t>DATE</w:t>
            </w:r>
          </w:p>
        </w:tc>
        <w:tc>
          <w:tcPr>
            <w:tcW w:w="1710" w:type="dxa"/>
            <w:vAlign w:val="center"/>
          </w:tcPr>
          <w:p w14:paraId="35BC977C" w14:textId="5668F9C1" w:rsidR="008E20D4" w:rsidRPr="00FF4947" w:rsidRDefault="001F31F9" w:rsidP="00A53EF5">
            <w:pPr>
              <w:pStyle w:val="TableBodyTextMIRB"/>
            </w:pPr>
            <w:r w:rsidRPr="00FF4947">
              <w:t>Non</w:t>
            </w:r>
          </w:p>
        </w:tc>
        <w:tc>
          <w:tcPr>
            <w:tcW w:w="1980" w:type="dxa"/>
            <w:vAlign w:val="center"/>
          </w:tcPr>
          <w:p w14:paraId="1F0C3CED" w14:textId="77777777" w:rsidR="008E20D4" w:rsidRPr="00FF4947" w:rsidRDefault="008E20D4" w:rsidP="00A53EF5">
            <w:pPr>
              <w:pStyle w:val="TableBodyTextMIRB"/>
            </w:pPr>
            <w:r w:rsidRPr="00FF4947">
              <w:t>LAST_UPD</w:t>
            </w:r>
          </w:p>
        </w:tc>
        <w:tc>
          <w:tcPr>
            <w:tcW w:w="6480" w:type="dxa"/>
            <w:vAlign w:val="center"/>
          </w:tcPr>
          <w:p w14:paraId="338A1183" w14:textId="5DEBD8EF" w:rsidR="008E20D4" w:rsidRPr="00FF4947" w:rsidRDefault="008E20D4" w:rsidP="00A53EF5">
            <w:pPr>
              <w:pStyle w:val="TableBodyTextMIRB"/>
            </w:pPr>
            <w:r w:rsidRPr="00FF4947">
              <w:t>Date à laquelle les données sur les terres humides ont été mises à jour pour la dernière fois.</w:t>
            </w:r>
          </w:p>
        </w:tc>
      </w:tr>
      <w:tr w:rsidR="008E20D4" w:rsidRPr="00FF4947" w14:paraId="0940792A" w14:textId="77777777" w:rsidTr="00A53EF5">
        <w:trPr>
          <w:cantSplit/>
          <w:trHeight w:val="432"/>
        </w:trPr>
        <w:tc>
          <w:tcPr>
            <w:tcW w:w="5058" w:type="dxa"/>
            <w:vAlign w:val="center"/>
          </w:tcPr>
          <w:p w14:paraId="5AAAD1F4" w14:textId="77777777" w:rsidR="008E20D4" w:rsidRPr="00FF4947" w:rsidRDefault="008E20D4" w:rsidP="00A53EF5">
            <w:pPr>
              <w:pStyle w:val="TableColumnNameMIRB"/>
            </w:pPr>
            <w:r w:rsidRPr="00FF4947">
              <w:t>LAST_EVALUATED_DATE</w:t>
            </w:r>
          </w:p>
        </w:tc>
        <w:tc>
          <w:tcPr>
            <w:tcW w:w="2250" w:type="dxa"/>
            <w:vAlign w:val="center"/>
          </w:tcPr>
          <w:p w14:paraId="66456B2F" w14:textId="77777777" w:rsidR="008E20D4" w:rsidRPr="00FF4947" w:rsidRDefault="008E20D4" w:rsidP="00A53EF5">
            <w:pPr>
              <w:pStyle w:val="TableBodyTextMIRB"/>
            </w:pPr>
            <w:r w:rsidRPr="00FF4947">
              <w:t>DATE</w:t>
            </w:r>
          </w:p>
        </w:tc>
        <w:tc>
          <w:tcPr>
            <w:tcW w:w="1710" w:type="dxa"/>
            <w:vAlign w:val="center"/>
          </w:tcPr>
          <w:p w14:paraId="102DD959" w14:textId="4A9D62AB" w:rsidR="008E20D4" w:rsidRPr="00FF4947" w:rsidRDefault="001F31F9" w:rsidP="00A53EF5">
            <w:pPr>
              <w:pStyle w:val="TableBodyTextMIRB"/>
            </w:pPr>
            <w:r w:rsidRPr="00FF4947">
              <w:t>Non</w:t>
            </w:r>
          </w:p>
        </w:tc>
        <w:tc>
          <w:tcPr>
            <w:tcW w:w="1980" w:type="dxa"/>
            <w:vAlign w:val="center"/>
          </w:tcPr>
          <w:p w14:paraId="49F7D4B1" w14:textId="77777777" w:rsidR="008E20D4" w:rsidRPr="00FF4947" w:rsidRDefault="008E20D4" w:rsidP="00A53EF5">
            <w:pPr>
              <w:pStyle w:val="TableBodyTextMIRB"/>
            </w:pPr>
            <w:r w:rsidRPr="00FF4947">
              <w:t>LAST_EVAL</w:t>
            </w:r>
          </w:p>
        </w:tc>
        <w:tc>
          <w:tcPr>
            <w:tcW w:w="6480" w:type="dxa"/>
            <w:vAlign w:val="center"/>
          </w:tcPr>
          <w:p w14:paraId="43A76E55" w14:textId="359C8196" w:rsidR="008E20D4" w:rsidRPr="00FF4947" w:rsidRDefault="008E20D4" w:rsidP="00A53EF5">
            <w:pPr>
              <w:pStyle w:val="TableBodyTextMIRB"/>
            </w:pPr>
            <w:r w:rsidRPr="00FF4947">
              <w:t>Date à laquelle la terre humide a été évaluée pour la dernière fois.</w:t>
            </w:r>
          </w:p>
        </w:tc>
      </w:tr>
      <w:tr w:rsidR="008E20D4" w:rsidRPr="00FF4947" w14:paraId="0500D271" w14:textId="77777777" w:rsidTr="00A53EF5">
        <w:trPr>
          <w:cantSplit/>
          <w:trHeight w:val="432"/>
        </w:trPr>
        <w:tc>
          <w:tcPr>
            <w:tcW w:w="5058" w:type="dxa"/>
            <w:vAlign w:val="center"/>
          </w:tcPr>
          <w:p w14:paraId="09750246" w14:textId="77777777" w:rsidR="008E20D4" w:rsidRPr="00FF4947" w:rsidRDefault="008E20D4" w:rsidP="00A53EF5">
            <w:pPr>
              <w:pStyle w:val="TableColumnNameMIRB"/>
            </w:pPr>
            <w:r w:rsidRPr="00FF4947">
              <w:t>WETLAND_SIGNIFICANCE</w:t>
            </w:r>
          </w:p>
        </w:tc>
        <w:tc>
          <w:tcPr>
            <w:tcW w:w="2250" w:type="dxa"/>
            <w:vAlign w:val="center"/>
          </w:tcPr>
          <w:p w14:paraId="68E4EBE1" w14:textId="77777777" w:rsidR="008E20D4" w:rsidRPr="00FF4947" w:rsidRDefault="008E20D4" w:rsidP="00A53EF5">
            <w:pPr>
              <w:pStyle w:val="TableBodyTextMIRB"/>
            </w:pPr>
            <w:r w:rsidRPr="00FF4947">
              <w:t>VARCHAR2(20)</w:t>
            </w:r>
          </w:p>
        </w:tc>
        <w:tc>
          <w:tcPr>
            <w:tcW w:w="1710" w:type="dxa"/>
            <w:vAlign w:val="center"/>
          </w:tcPr>
          <w:p w14:paraId="3139F646" w14:textId="31651671" w:rsidR="008E20D4" w:rsidRPr="00FF4947" w:rsidRDefault="0021582B" w:rsidP="00A53EF5">
            <w:pPr>
              <w:pStyle w:val="TableBodyTextMIRB"/>
            </w:pPr>
            <w:r w:rsidRPr="00FF4947">
              <w:t>Oui</w:t>
            </w:r>
          </w:p>
        </w:tc>
        <w:tc>
          <w:tcPr>
            <w:tcW w:w="1980" w:type="dxa"/>
            <w:vAlign w:val="center"/>
          </w:tcPr>
          <w:p w14:paraId="17A9A59D" w14:textId="77777777" w:rsidR="008E20D4" w:rsidRPr="00FF4947" w:rsidRDefault="008E20D4" w:rsidP="00A53EF5">
            <w:pPr>
              <w:pStyle w:val="TableBodyTextMIRB"/>
            </w:pPr>
            <w:r w:rsidRPr="00FF4947">
              <w:t>SIGNIF</w:t>
            </w:r>
          </w:p>
        </w:tc>
        <w:tc>
          <w:tcPr>
            <w:tcW w:w="6480" w:type="dxa"/>
            <w:vAlign w:val="center"/>
          </w:tcPr>
          <w:p w14:paraId="624324C4" w14:textId="484115A6" w:rsidR="008E20D4" w:rsidRPr="00FF4947" w:rsidRDefault="005B7853" w:rsidP="00A53EF5">
            <w:pPr>
              <w:pStyle w:val="TableBodyTextMIRB"/>
            </w:pPr>
            <w:r w:rsidRPr="00FF4947">
              <w:t>Degré d</w:t>
            </w:r>
            <w:r w:rsidR="00FF4947" w:rsidRPr="00FF4947">
              <w:t>’</w:t>
            </w:r>
            <w:r w:rsidRPr="00FF4947">
              <w:t>importance selon une évaluation réalisée dans le cadre du SETHO. Les terres humides d</w:t>
            </w:r>
            <w:r w:rsidR="00FF4947" w:rsidRPr="00FF4947">
              <w:t>’</w:t>
            </w:r>
            <w:r w:rsidRPr="00FF4947">
              <w:t>importance provinciale (PSW) sont protégées au titre de la politique 2.1 de la Déclaration de principes provinciale de 2005.</w:t>
            </w:r>
          </w:p>
          <w:p w14:paraId="44E65DE7" w14:textId="16FC487E" w:rsidR="008E20D4" w:rsidRPr="00FF4947" w:rsidRDefault="00F17622" w:rsidP="00A53EF5">
            <w:pPr>
              <w:pStyle w:val="TableBodyTextMIRB"/>
            </w:pPr>
            <w:r w:rsidRPr="00FF4947">
              <w:rPr>
                <w:b/>
              </w:rPr>
              <w:t>VALEURS VALIDES</w:t>
            </w:r>
            <w:r w:rsidRPr="00FF4947">
              <w:t>:</w:t>
            </w:r>
          </w:p>
          <w:p w14:paraId="54AD3392" w14:textId="77777777" w:rsidR="008E20D4" w:rsidRPr="00FF4947" w:rsidRDefault="008E20D4" w:rsidP="00A53EF5">
            <w:pPr>
              <w:pStyle w:val="BulletsMIRB"/>
              <w:spacing w:after="0" w:line="276" w:lineRule="auto"/>
            </w:pPr>
            <w:r w:rsidRPr="00FF4947">
              <w:t>Evaluated-</w:t>
            </w:r>
            <w:proofErr w:type="spellStart"/>
            <w:r w:rsidRPr="00FF4947">
              <w:t>Other</w:t>
            </w:r>
            <w:proofErr w:type="spellEnd"/>
          </w:p>
          <w:p w14:paraId="13A03AEA" w14:textId="77777777" w:rsidR="008E20D4" w:rsidRPr="00FF4947" w:rsidRDefault="008E20D4" w:rsidP="00A53EF5">
            <w:pPr>
              <w:pStyle w:val="BulletsMIRB"/>
              <w:spacing w:after="0" w:line="276" w:lineRule="auto"/>
            </w:pPr>
            <w:r w:rsidRPr="00FF4947">
              <w:t>Evaluated-Provincial</w:t>
            </w:r>
          </w:p>
        </w:tc>
      </w:tr>
      <w:tr w:rsidR="008E20D4" w:rsidRPr="00FF4947" w14:paraId="457864EB" w14:textId="77777777" w:rsidTr="00A53EF5">
        <w:trPr>
          <w:cantSplit/>
          <w:trHeight w:val="432"/>
        </w:trPr>
        <w:tc>
          <w:tcPr>
            <w:tcW w:w="5058" w:type="dxa"/>
            <w:vAlign w:val="center"/>
          </w:tcPr>
          <w:p w14:paraId="0B95EBB5" w14:textId="77777777" w:rsidR="008E20D4" w:rsidRPr="00FF4947" w:rsidRDefault="008E20D4" w:rsidP="00A53EF5">
            <w:pPr>
              <w:pStyle w:val="TableColumnNameMIRB"/>
            </w:pPr>
            <w:r w:rsidRPr="00FF4947">
              <w:lastRenderedPageBreak/>
              <w:t>EVALUATION_SYSTEM_TYPE</w:t>
            </w:r>
          </w:p>
        </w:tc>
        <w:tc>
          <w:tcPr>
            <w:tcW w:w="2250" w:type="dxa"/>
            <w:vAlign w:val="center"/>
          </w:tcPr>
          <w:p w14:paraId="11802A24" w14:textId="77777777" w:rsidR="008E20D4" w:rsidRPr="00FF4947" w:rsidRDefault="008E20D4" w:rsidP="00A53EF5">
            <w:pPr>
              <w:pStyle w:val="TableBodyTextMIRB"/>
            </w:pPr>
            <w:r w:rsidRPr="00FF4947">
              <w:t>VARCHAR2(1)</w:t>
            </w:r>
          </w:p>
        </w:tc>
        <w:tc>
          <w:tcPr>
            <w:tcW w:w="1710" w:type="dxa"/>
            <w:vAlign w:val="center"/>
          </w:tcPr>
          <w:p w14:paraId="7CDD6112" w14:textId="128C3BDD" w:rsidR="008E20D4" w:rsidRPr="00FF4947" w:rsidRDefault="001F31F9" w:rsidP="00A53EF5">
            <w:pPr>
              <w:pStyle w:val="TableBodyTextMIRB"/>
            </w:pPr>
            <w:r w:rsidRPr="00FF4947">
              <w:t>Non</w:t>
            </w:r>
          </w:p>
        </w:tc>
        <w:tc>
          <w:tcPr>
            <w:tcW w:w="1980" w:type="dxa"/>
            <w:vAlign w:val="center"/>
          </w:tcPr>
          <w:p w14:paraId="53E1E001" w14:textId="77777777" w:rsidR="008E20D4" w:rsidRPr="00FF4947" w:rsidRDefault="008E20D4" w:rsidP="00A53EF5">
            <w:pPr>
              <w:pStyle w:val="TableBodyTextMIRB"/>
            </w:pPr>
            <w:r w:rsidRPr="00FF4947">
              <w:t>EVAL_SYS_T</w:t>
            </w:r>
          </w:p>
        </w:tc>
        <w:tc>
          <w:tcPr>
            <w:tcW w:w="6480" w:type="dxa"/>
            <w:vAlign w:val="center"/>
          </w:tcPr>
          <w:p w14:paraId="1B5B78EE" w14:textId="57547C54" w:rsidR="008E20D4" w:rsidRPr="00FF4947" w:rsidRDefault="008E20D4" w:rsidP="00A53EF5">
            <w:pPr>
              <w:pStyle w:val="TableBodyTextMIRB"/>
            </w:pPr>
            <w:r w:rsidRPr="00FF4947">
              <w:t>Indication du système d</w:t>
            </w:r>
            <w:r w:rsidR="00FF4947" w:rsidRPr="00FF4947">
              <w:t>’</w:t>
            </w:r>
            <w:r w:rsidRPr="00FF4947">
              <w:t>évaluation de terre humide dans le cadre du SETHO utilisé pour évaluer la terre humide. P. ex., N = nord de l</w:t>
            </w:r>
            <w:r w:rsidR="00FF4947" w:rsidRPr="00FF4947">
              <w:t>’</w:t>
            </w:r>
            <w:r w:rsidRPr="00FF4947">
              <w:t>Ontario, S = sud de l</w:t>
            </w:r>
            <w:r w:rsidR="00FF4947" w:rsidRPr="00FF4947">
              <w:t>’</w:t>
            </w:r>
            <w:r w:rsidRPr="00FF4947">
              <w:t>Ontario</w:t>
            </w:r>
          </w:p>
          <w:p w14:paraId="1F3B11E3" w14:textId="2D991304" w:rsidR="008E20D4" w:rsidRPr="00FF4947" w:rsidRDefault="00F17622" w:rsidP="00A53EF5">
            <w:pPr>
              <w:pStyle w:val="TableBodyTextMIRB"/>
            </w:pPr>
            <w:r w:rsidRPr="00FF4947">
              <w:rPr>
                <w:b/>
              </w:rPr>
              <w:t>VALEURS VALIDES</w:t>
            </w:r>
            <w:r w:rsidRPr="00FF4947">
              <w:t>:</w:t>
            </w:r>
          </w:p>
          <w:p w14:paraId="3829F99F" w14:textId="77777777" w:rsidR="008E20D4" w:rsidRPr="00FF4947" w:rsidRDefault="008E20D4" w:rsidP="00A53EF5">
            <w:pPr>
              <w:pStyle w:val="BulletsMIRB"/>
              <w:spacing w:after="0" w:line="276" w:lineRule="auto"/>
            </w:pPr>
            <w:r w:rsidRPr="00FF4947">
              <w:t>N</w:t>
            </w:r>
          </w:p>
          <w:p w14:paraId="3D5A1F87" w14:textId="77777777" w:rsidR="008E20D4" w:rsidRPr="00FF4947" w:rsidRDefault="008E20D4" w:rsidP="00A53EF5">
            <w:pPr>
              <w:pStyle w:val="BulletsMIRB"/>
              <w:spacing w:after="0" w:line="276" w:lineRule="auto"/>
            </w:pPr>
            <w:r w:rsidRPr="00FF4947">
              <w:t>S</w:t>
            </w:r>
          </w:p>
        </w:tc>
      </w:tr>
      <w:tr w:rsidR="008E20D4" w:rsidRPr="00FF4947" w14:paraId="3FE79E82" w14:textId="77777777" w:rsidTr="00A53EF5">
        <w:trPr>
          <w:cantSplit/>
          <w:trHeight w:val="432"/>
        </w:trPr>
        <w:tc>
          <w:tcPr>
            <w:tcW w:w="5058" w:type="dxa"/>
            <w:vAlign w:val="center"/>
          </w:tcPr>
          <w:p w14:paraId="36C47446" w14:textId="77777777" w:rsidR="008E20D4" w:rsidRPr="00FF4947" w:rsidRDefault="008E20D4" w:rsidP="00A53EF5">
            <w:pPr>
              <w:pStyle w:val="TableColumnNameMIRB"/>
            </w:pPr>
            <w:r w:rsidRPr="00FF4947">
              <w:t>EVALUATION_SYSTEM_EDITION</w:t>
            </w:r>
          </w:p>
        </w:tc>
        <w:tc>
          <w:tcPr>
            <w:tcW w:w="2250" w:type="dxa"/>
            <w:vAlign w:val="center"/>
          </w:tcPr>
          <w:p w14:paraId="29AD604C" w14:textId="77777777" w:rsidR="008E20D4" w:rsidRPr="00FF4947" w:rsidRDefault="008E20D4" w:rsidP="00A53EF5">
            <w:pPr>
              <w:pStyle w:val="TableBodyTextMIRB"/>
            </w:pPr>
            <w:r w:rsidRPr="00FF4947">
              <w:t>VARCHAR2(1)</w:t>
            </w:r>
          </w:p>
        </w:tc>
        <w:tc>
          <w:tcPr>
            <w:tcW w:w="1710" w:type="dxa"/>
            <w:vAlign w:val="center"/>
          </w:tcPr>
          <w:p w14:paraId="7B54064B" w14:textId="6378B647" w:rsidR="008E20D4" w:rsidRPr="00FF4947" w:rsidRDefault="001F31F9" w:rsidP="00A53EF5">
            <w:pPr>
              <w:pStyle w:val="TableBodyTextMIRB"/>
            </w:pPr>
            <w:r w:rsidRPr="00FF4947">
              <w:t>Non</w:t>
            </w:r>
          </w:p>
        </w:tc>
        <w:tc>
          <w:tcPr>
            <w:tcW w:w="1980" w:type="dxa"/>
            <w:vAlign w:val="center"/>
          </w:tcPr>
          <w:p w14:paraId="61825E69" w14:textId="77777777" w:rsidR="008E20D4" w:rsidRPr="00FF4947" w:rsidRDefault="008E20D4" w:rsidP="00A53EF5">
            <w:pPr>
              <w:pStyle w:val="TableBodyTextMIRB"/>
            </w:pPr>
            <w:r w:rsidRPr="00FF4947">
              <w:t>EVAL_SYS_E</w:t>
            </w:r>
          </w:p>
        </w:tc>
        <w:tc>
          <w:tcPr>
            <w:tcW w:w="6480" w:type="dxa"/>
            <w:vAlign w:val="center"/>
          </w:tcPr>
          <w:p w14:paraId="616CC306" w14:textId="1B93EE89" w:rsidR="008E20D4" w:rsidRPr="00FF4947" w:rsidRDefault="00993116" w:rsidP="00A53EF5">
            <w:pPr>
              <w:pStyle w:val="TableBodyTextMIRB"/>
            </w:pPr>
            <w:r w:rsidRPr="00FF4947">
              <w:t>Indication de l</w:t>
            </w:r>
            <w:r w:rsidR="00FF4947" w:rsidRPr="00FF4947">
              <w:t>’</w:t>
            </w:r>
            <w:r w:rsidRPr="00FF4947">
              <w:t>édition du système d</w:t>
            </w:r>
            <w:r w:rsidR="00FF4947" w:rsidRPr="00FF4947">
              <w:t>’</w:t>
            </w:r>
            <w:r w:rsidRPr="00FF4947">
              <w:t>évaluation dans le cadre du SETHO utilisée pour évaluer la terre humide. NOTE: Les détails des scores ne sont fournis que dans la 1</w:t>
            </w:r>
            <w:r w:rsidRPr="00FF4947">
              <w:rPr>
                <w:vertAlign w:val="superscript"/>
              </w:rPr>
              <w:t>re</w:t>
            </w:r>
            <w:r w:rsidRPr="00FF4947">
              <w:t xml:space="preserve"> édition du manuel propre au nord de l</w:t>
            </w:r>
            <w:r w:rsidR="00FF4947" w:rsidRPr="00FF4947">
              <w:t>’</w:t>
            </w:r>
            <w:r w:rsidRPr="00FF4947">
              <w:t>Ontario et la 3</w:t>
            </w:r>
            <w:r w:rsidRPr="00FF4947">
              <w:rPr>
                <w:vertAlign w:val="superscript"/>
              </w:rPr>
              <w:t>e</w:t>
            </w:r>
            <w:r w:rsidRPr="00FF4947">
              <w:t xml:space="preserve"> édition du manuel propre au sud de l</w:t>
            </w:r>
            <w:r w:rsidR="00FF4947" w:rsidRPr="00FF4947">
              <w:t>’</w:t>
            </w:r>
            <w:r w:rsidRPr="00FF4947">
              <w:t>Ontario.</w:t>
            </w:r>
          </w:p>
          <w:p w14:paraId="2482B810" w14:textId="6752CE4F" w:rsidR="008E20D4" w:rsidRPr="00FF4947" w:rsidRDefault="00F17622" w:rsidP="00A53EF5">
            <w:pPr>
              <w:pStyle w:val="TableBodyTextMIRB"/>
            </w:pPr>
            <w:r w:rsidRPr="00FF4947">
              <w:rPr>
                <w:b/>
              </w:rPr>
              <w:t>VALEURS VALIDES</w:t>
            </w:r>
            <w:r w:rsidRPr="00FF4947">
              <w:t>:</w:t>
            </w:r>
          </w:p>
          <w:p w14:paraId="45DC1375" w14:textId="77777777" w:rsidR="008E20D4" w:rsidRPr="00FF4947" w:rsidRDefault="008E20D4" w:rsidP="00A53EF5">
            <w:pPr>
              <w:pStyle w:val="BulletsMIRB"/>
              <w:spacing w:after="0" w:line="276" w:lineRule="auto"/>
            </w:pPr>
            <w:r w:rsidRPr="00FF4947">
              <w:t>1</w:t>
            </w:r>
          </w:p>
          <w:p w14:paraId="26E33A95" w14:textId="77777777" w:rsidR="008E20D4" w:rsidRPr="00FF4947" w:rsidRDefault="008E20D4" w:rsidP="00A53EF5">
            <w:pPr>
              <w:pStyle w:val="BulletsMIRB"/>
              <w:spacing w:after="0" w:line="276" w:lineRule="auto"/>
            </w:pPr>
            <w:r w:rsidRPr="00FF4947">
              <w:t>2</w:t>
            </w:r>
          </w:p>
          <w:p w14:paraId="764B401D" w14:textId="77777777" w:rsidR="008E20D4" w:rsidRPr="00FF4947" w:rsidRDefault="008E20D4" w:rsidP="00A53EF5">
            <w:pPr>
              <w:pStyle w:val="BulletsMIRB"/>
              <w:spacing w:after="0" w:line="276" w:lineRule="auto"/>
            </w:pPr>
            <w:r w:rsidRPr="00FF4947">
              <w:t>3</w:t>
            </w:r>
          </w:p>
        </w:tc>
      </w:tr>
      <w:tr w:rsidR="008E20D4" w:rsidRPr="00FF4947" w14:paraId="60DFA191" w14:textId="77777777" w:rsidTr="00A53EF5">
        <w:trPr>
          <w:cantSplit/>
          <w:trHeight w:val="432"/>
        </w:trPr>
        <w:tc>
          <w:tcPr>
            <w:tcW w:w="5058" w:type="dxa"/>
            <w:vAlign w:val="center"/>
          </w:tcPr>
          <w:p w14:paraId="33B8B260" w14:textId="77777777" w:rsidR="008E20D4" w:rsidRPr="00FF4947" w:rsidRDefault="008E20D4" w:rsidP="00A53EF5">
            <w:pPr>
              <w:pStyle w:val="TableColumnNameMIRB"/>
            </w:pPr>
            <w:r w:rsidRPr="00FF4947">
              <w:t>SCORING_SUMMARY_PRESENT_IND</w:t>
            </w:r>
          </w:p>
        </w:tc>
        <w:tc>
          <w:tcPr>
            <w:tcW w:w="2250" w:type="dxa"/>
            <w:vAlign w:val="center"/>
          </w:tcPr>
          <w:p w14:paraId="4F9FDBD9" w14:textId="77777777" w:rsidR="008E20D4" w:rsidRPr="00FF4947" w:rsidRDefault="008E20D4" w:rsidP="00A53EF5">
            <w:pPr>
              <w:pStyle w:val="TableBodyTextMIRB"/>
            </w:pPr>
            <w:r w:rsidRPr="00FF4947">
              <w:t>VARCHAR2(3)</w:t>
            </w:r>
          </w:p>
        </w:tc>
        <w:tc>
          <w:tcPr>
            <w:tcW w:w="1710" w:type="dxa"/>
            <w:vAlign w:val="center"/>
          </w:tcPr>
          <w:p w14:paraId="42C1FEE8" w14:textId="3504E239" w:rsidR="008E20D4" w:rsidRPr="00FF4947" w:rsidRDefault="0021582B" w:rsidP="00A53EF5">
            <w:pPr>
              <w:pStyle w:val="TableBodyTextMIRB"/>
            </w:pPr>
            <w:r w:rsidRPr="00FF4947">
              <w:t>Oui</w:t>
            </w:r>
          </w:p>
        </w:tc>
        <w:tc>
          <w:tcPr>
            <w:tcW w:w="1980" w:type="dxa"/>
            <w:vAlign w:val="center"/>
          </w:tcPr>
          <w:p w14:paraId="275CD36A" w14:textId="77777777" w:rsidR="008E20D4" w:rsidRPr="00FF4947" w:rsidRDefault="008E20D4" w:rsidP="00A53EF5">
            <w:pPr>
              <w:pStyle w:val="TableBodyTextMIRB"/>
            </w:pPr>
            <w:r w:rsidRPr="00FF4947">
              <w:t>SUMM_PRES</w:t>
            </w:r>
          </w:p>
        </w:tc>
        <w:tc>
          <w:tcPr>
            <w:tcW w:w="6480" w:type="dxa"/>
            <w:vAlign w:val="center"/>
          </w:tcPr>
          <w:p w14:paraId="2F2747C6" w14:textId="3D349074" w:rsidR="008E20D4" w:rsidRPr="00FF4947" w:rsidRDefault="00993116" w:rsidP="00A53EF5">
            <w:pPr>
              <w:pStyle w:val="TableBodyTextMIRB"/>
            </w:pPr>
            <w:r w:rsidRPr="00FF4947">
              <w:t>Indicateur selon lequel un sommaire des scores a été inclus pour la terre humide évaluée. NOTE: Ce sommaire est réglé pour refléter les normes énoncées dans les versions les plus à jour des manuels du SETHO, soit la version 1 pour le nord de l</w:t>
            </w:r>
            <w:r w:rsidR="00FF4947" w:rsidRPr="00FF4947">
              <w:t>’</w:t>
            </w:r>
            <w:r w:rsidRPr="00FF4947">
              <w:t>Ontario et la version 3 pour le sud de l</w:t>
            </w:r>
            <w:r w:rsidR="00FF4947" w:rsidRPr="00FF4947">
              <w:t>’</w:t>
            </w:r>
            <w:r w:rsidRPr="00FF4947">
              <w:t>Ontario. Il ne faut pas tenter d</w:t>
            </w:r>
            <w:r w:rsidR="00FF4947" w:rsidRPr="00FF4947">
              <w:t>’</w:t>
            </w:r>
            <w:r w:rsidRPr="00FF4947">
              <w:t>entrer des sommaires compilés sur la base d</w:t>
            </w:r>
            <w:r w:rsidR="00FF4947" w:rsidRPr="00FF4947">
              <w:t>’</w:t>
            </w:r>
            <w:r w:rsidRPr="00FF4947">
              <w:t>autres versions, auquel cas le contenu des champs de concordera pas.</w:t>
            </w:r>
          </w:p>
          <w:p w14:paraId="10F94E99" w14:textId="154F9FE6" w:rsidR="008E20D4" w:rsidRPr="00FF4947" w:rsidRDefault="00F17622" w:rsidP="00A53EF5">
            <w:pPr>
              <w:pStyle w:val="TableBodyTextMIRB"/>
            </w:pPr>
            <w:r w:rsidRPr="00FF4947">
              <w:rPr>
                <w:b/>
              </w:rPr>
              <w:t>VALEURS VALIDES</w:t>
            </w:r>
            <w:r w:rsidRPr="00FF4947">
              <w:t>:</w:t>
            </w:r>
          </w:p>
          <w:p w14:paraId="47490AFD" w14:textId="77777777" w:rsidR="008E20D4" w:rsidRPr="00FF4947" w:rsidRDefault="008E20D4" w:rsidP="00A53EF5">
            <w:pPr>
              <w:pStyle w:val="BulletsMIRB"/>
              <w:spacing w:after="0" w:line="276" w:lineRule="auto"/>
            </w:pPr>
            <w:r w:rsidRPr="00FF4947">
              <w:t>No</w:t>
            </w:r>
          </w:p>
          <w:p w14:paraId="583769B8" w14:textId="77777777" w:rsidR="008E20D4" w:rsidRPr="00FF4947" w:rsidRDefault="008E20D4" w:rsidP="00A53EF5">
            <w:pPr>
              <w:pStyle w:val="BulletsMIRB"/>
              <w:spacing w:after="0" w:line="276" w:lineRule="auto"/>
            </w:pPr>
            <w:r w:rsidRPr="00FF4947">
              <w:t>Yes</w:t>
            </w:r>
          </w:p>
        </w:tc>
      </w:tr>
      <w:tr w:rsidR="008E20D4" w:rsidRPr="00FF4947" w14:paraId="5C6CE348" w14:textId="77777777" w:rsidTr="00A53EF5">
        <w:trPr>
          <w:cantSplit/>
          <w:trHeight w:val="432"/>
        </w:trPr>
        <w:tc>
          <w:tcPr>
            <w:tcW w:w="5058" w:type="dxa"/>
            <w:vAlign w:val="center"/>
          </w:tcPr>
          <w:p w14:paraId="7E461CD3" w14:textId="77777777" w:rsidR="008E20D4" w:rsidRPr="00FF4947" w:rsidRDefault="008E20D4" w:rsidP="00A53EF5">
            <w:pPr>
              <w:pStyle w:val="TableColumnNameMIRB"/>
            </w:pPr>
            <w:r w:rsidRPr="00FF4947">
              <w:t>SPECIAL_PLANNING_CONSIDERATION</w:t>
            </w:r>
          </w:p>
        </w:tc>
        <w:tc>
          <w:tcPr>
            <w:tcW w:w="2250" w:type="dxa"/>
            <w:vAlign w:val="center"/>
          </w:tcPr>
          <w:p w14:paraId="62CCD318" w14:textId="77777777" w:rsidR="008E20D4" w:rsidRPr="00FF4947" w:rsidRDefault="008E20D4" w:rsidP="00A53EF5">
            <w:pPr>
              <w:pStyle w:val="TableBodyTextMIRB"/>
            </w:pPr>
            <w:r w:rsidRPr="00FF4947">
              <w:t>VARCHAR2(2000)</w:t>
            </w:r>
          </w:p>
        </w:tc>
        <w:tc>
          <w:tcPr>
            <w:tcW w:w="1710" w:type="dxa"/>
            <w:vAlign w:val="center"/>
          </w:tcPr>
          <w:p w14:paraId="66CB3714" w14:textId="75C454F4" w:rsidR="008E20D4" w:rsidRPr="00FF4947" w:rsidRDefault="001F31F9" w:rsidP="00A53EF5">
            <w:pPr>
              <w:pStyle w:val="TableBodyTextMIRB"/>
            </w:pPr>
            <w:r w:rsidRPr="00FF4947">
              <w:t>Non</w:t>
            </w:r>
          </w:p>
        </w:tc>
        <w:tc>
          <w:tcPr>
            <w:tcW w:w="1980" w:type="dxa"/>
            <w:vAlign w:val="center"/>
          </w:tcPr>
          <w:p w14:paraId="1D0CE1AB" w14:textId="77777777" w:rsidR="008E20D4" w:rsidRPr="00FF4947" w:rsidRDefault="008E20D4" w:rsidP="00A53EF5">
            <w:pPr>
              <w:pStyle w:val="TableBodyTextMIRB"/>
            </w:pPr>
            <w:r w:rsidRPr="00FF4947">
              <w:t>SPECIAL_PL</w:t>
            </w:r>
          </w:p>
        </w:tc>
        <w:tc>
          <w:tcPr>
            <w:tcW w:w="6480" w:type="dxa"/>
            <w:vAlign w:val="center"/>
          </w:tcPr>
          <w:p w14:paraId="123A2A13" w14:textId="061B6AE2" w:rsidR="008E20D4" w:rsidRPr="00FF4947" w:rsidRDefault="008E20D4" w:rsidP="00A53EF5">
            <w:pPr>
              <w:pStyle w:val="TableBodyTextMIRB"/>
            </w:pPr>
            <w:r w:rsidRPr="00FF4947">
              <w:t>Commentaires sur toute considération à prendre en compte au moment de la planification relative à la terre humide en question.</w:t>
            </w:r>
          </w:p>
        </w:tc>
      </w:tr>
      <w:tr w:rsidR="008E20D4" w:rsidRPr="00FF4947" w14:paraId="42246AD0" w14:textId="77777777" w:rsidTr="00A53EF5">
        <w:trPr>
          <w:cantSplit/>
          <w:trHeight w:val="432"/>
        </w:trPr>
        <w:tc>
          <w:tcPr>
            <w:tcW w:w="5058" w:type="dxa"/>
            <w:vAlign w:val="center"/>
          </w:tcPr>
          <w:p w14:paraId="58582CD4" w14:textId="77777777" w:rsidR="008E20D4" w:rsidRPr="00FF4947" w:rsidRDefault="008E20D4" w:rsidP="00A53EF5">
            <w:pPr>
              <w:pStyle w:val="TableColumnNameMIRB"/>
            </w:pPr>
            <w:r w:rsidRPr="00FF4947">
              <w:lastRenderedPageBreak/>
              <w:t>ADDITIONAL_EVALUATION_COMMENTS</w:t>
            </w:r>
          </w:p>
        </w:tc>
        <w:tc>
          <w:tcPr>
            <w:tcW w:w="2250" w:type="dxa"/>
            <w:vAlign w:val="center"/>
          </w:tcPr>
          <w:p w14:paraId="49BC9B87" w14:textId="77777777" w:rsidR="008E20D4" w:rsidRPr="00FF4947" w:rsidRDefault="008E20D4" w:rsidP="00A53EF5">
            <w:pPr>
              <w:pStyle w:val="TableBodyTextMIRB"/>
            </w:pPr>
            <w:r w:rsidRPr="00FF4947">
              <w:t>VARCHAR2(2000)</w:t>
            </w:r>
          </w:p>
        </w:tc>
        <w:tc>
          <w:tcPr>
            <w:tcW w:w="1710" w:type="dxa"/>
            <w:vAlign w:val="center"/>
          </w:tcPr>
          <w:p w14:paraId="63A77411" w14:textId="6CA4550B" w:rsidR="008E20D4" w:rsidRPr="00FF4947" w:rsidRDefault="001F31F9" w:rsidP="00A53EF5">
            <w:pPr>
              <w:pStyle w:val="TableBodyTextMIRB"/>
            </w:pPr>
            <w:r w:rsidRPr="00FF4947">
              <w:t>Non</w:t>
            </w:r>
          </w:p>
        </w:tc>
        <w:tc>
          <w:tcPr>
            <w:tcW w:w="1980" w:type="dxa"/>
            <w:vAlign w:val="center"/>
          </w:tcPr>
          <w:p w14:paraId="2A1C8AD7" w14:textId="77777777" w:rsidR="008E20D4" w:rsidRPr="00FF4947" w:rsidRDefault="008E20D4" w:rsidP="00A53EF5">
            <w:pPr>
              <w:pStyle w:val="TableBodyTextMIRB"/>
            </w:pPr>
            <w:r w:rsidRPr="00FF4947">
              <w:t>COMMENTS</w:t>
            </w:r>
          </w:p>
        </w:tc>
        <w:tc>
          <w:tcPr>
            <w:tcW w:w="6480" w:type="dxa"/>
            <w:vAlign w:val="center"/>
          </w:tcPr>
          <w:p w14:paraId="24072BB4" w14:textId="3E6DEEE4" w:rsidR="008E20D4" w:rsidRPr="00FF4947" w:rsidRDefault="008E20D4" w:rsidP="00A53EF5">
            <w:pPr>
              <w:pStyle w:val="TableBodyTextMIRB"/>
            </w:pPr>
            <w:r w:rsidRPr="00FF4947">
              <w:t>Commentaires en sus des scores d</w:t>
            </w:r>
            <w:r w:rsidR="00FF4947" w:rsidRPr="00FF4947">
              <w:t>’</w:t>
            </w:r>
            <w:r w:rsidRPr="00FF4947">
              <w:t>évaluation.</w:t>
            </w:r>
          </w:p>
        </w:tc>
      </w:tr>
      <w:tr w:rsidR="008E20D4" w:rsidRPr="00FF4947" w14:paraId="01D2D0B8" w14:textId="77777777" w:rsidTr="00A53EF5">
        <w:trPr>
          <w:cantSplit/>
          <w:trHeight w:val="432"/>
        </w:trPr>
        <w:tc>
          <w:tcPr>
            <w:tcW w:w="5058" w:type="dxa"/>
            <w:vAlign w:val="center"/>
          </w:tcPr>
          <w:p w14:paraId="0A227FEA" w14:textId="77777777" w:rsidR="008E20D4" w:rsidRPr="00FF4947" w:rsidRDefault="008E20D4" w:rsidP="00A53EF5">
            <w:pPr>
              <w:pStyle w:val="TableColumnNameMIRB"/>
            </w:pPr>
            <w:r w:rsidRPr="00FF4947">
              <w:t>DISTRICT_WETLAND_CODE</w:t>
            </w:r>
          </w:p>
        </w:tc>
        <w:tc>
          <w:tcPr>
            <w:tcW w:w="2250" w:type="dxa"/>
            <w:vAlign w:val="center"/>
          </w:tcPr>
          <w:p w14:paraId="6891D905" w14:textId="77777777" w:rsidR="008E20D4" w:rsidRPr="00FF4947" w:rsidRDefault="008E20D4" w:rsidP="00A53EF5">
            <w:pPr>
              <w:pStyle w:val="TableBodyTextMIRB"/>
            </w:pPr>
            <w:r w:rsidRPr="00FF4947">
              <w:t>VARCHAR2(18)</w:t>
            </w:r>
          </w:p>
        </w:tc>
        <w:tc>
          <w:tcPr>
            <w:tcW w:w="1710" w:type="dxa"/>
            <w:vAlign w:val="center"/>
          </w:tcPr>
          <w:p w14:paraId="3E3F8AAE" w14:textId="2554328D" w:rsidR="008E20D4" w:rsidRPr="00FF4947" w:rsidRDefault="001F31F9" w:rsidP="00A53EF5">
            <w:pPr>
              <w:pStyle w:val="TableBodyTextMIRB"/>
            </w:pPr>
            <w:r w:rsidRPr="00FF4947">
              <w:t>Non</w:t>
            </w:r>
          </w:p>
        </w:tc>
        <w:tc>
          <w:tcPr>
            <w:tcW w:w="1980" w:type="dxa"/>
            <w:vAlign w:val="center"/>
          </w:tcPr>
          <w:p w14:paraId="26B80456" w14:textId="77777777" w:rsidR="008E20D4" w:rsidRPr="00FF4947" w:rsidRDefault="008E20D4" w:rsidP="00A53EF5">
            <w:pPr>
              <w:pStyle w:val="TableBodyTextMIRB"/>
            </w:pPr>
            <w:r w:rsidRPr="00FF4947">
              <w:t>CODE</w:t>
            </w:r>
          </w:p>
        </w:tc>
        <w:tc>
          <w:tcPr>
            <w:tcW w:w="6480" w:type="dxa"/>
            <w:vAlign w:val="center"/>
          </w:tcPr>
          <w:p w14:paraId="7C8B29E2" w14:textId="67EFC91F" w:rsidR="008E20D4" w:rsidRPr="00FF4947" w:rsidRDefault="00634553" w:rsidP="00A53EF5">
            <w:pPr>
              <w:pStyle w:val="TableBodyTextMIRB"/>
            </w:pPr>
            <w:r w:rsidRPr="00FF4947">
              <w:t>Code unique pour le dossier d</w:t>
            </w:r>
            <w:r w:rsidR="00FF4947" w:rsidRPr="00FF4947">
              <w:t>’</w:t>
            </w:r>
            <w:r w:rsidRPr="00FF4947">
              <w:t>évaluation de terre humide créé et géré par chaque district du MRNF à des fins de gestion. Exemple: PB-PET-OR-003 (l</w:t>
            </w:r>
            <w:r w:rsidR="00FF4947" w:rsidRPr="00FF4947">
              <w:t>’</w:t>
            </w:r>
            <w:r w:rsidRPr="00FF4947">
              <w:t xml:space="preserve">ancien format était W + UTM zone + UTM </w:t>
            </w:r>
            <w:proofErr w:type="spellStart"/>
            <w:r w:rsidRPr="00FF4947">
              <w:t>Easting</w:t>
            </w:r>
            <w:proofErr w:type="spellEnd"/>
            <w:r w:rsidRPr="00FF4947">
              <w:t xml:space="preserve"> + UTM </w:t>
            </w:r>
            <w:proofErr w:type="spellStart"/>
            <w:r w:rsidRPr="00FF4947">
              <w:t>Northing</w:t>
            </w:r>
            <w:proofErr w:type="spellEnd"/>
            <w:r w:rsidRPr="00FF4947">
              <w:t>, que les districts peuvent utiliser ou non).</w:t>
            </w:r>
          </w:p>
        </w:tc>
      </w:tr>
      <w:tr w:rsidR="008E20D4" w:rsidRPr="00FF4947" w14:paraId="4C708AB9" w14:textId="77777777" w:rsidTr="00A53EF5">
        <w:trPr>
          <w:cantSplit/>
          <w:trHeight w:val="432"/>
        </w:trPr>
        <w:tc>
          <w:tcPr>
            <w:tcW w:w="5058" w:type="dxa"/>
            <w:vAlign w:val="center"/>
          </w:tcPr>
          <w:p w14:paraId="0F9DE203" w14:textId="77777777" w:rsidR="008E20D4" w:rsidRPr="00FF4947" w:rsidRDefault="008E20D4" w:rsidP="00A53EF5">
            <w:pPr>
              <w:pStyle w:val="TableColumnNameMIRB"/>
            </w:pPr>
            <w:r w:rsidRPr="00FF4947">
              <w:t>EFFECTIVE_DATETIME</w:t>
            </w:r>
          </w:p>
        </w:tc>
        <w:tc>
          <w:tcPr>
            <w:tcW w:w="2250" w:type="dxa"/>
            <w:vAlign w:val="center"/>
          </w:tcPr>
          <w:p w14:paraId="36F4454A" w14:textId="77777777" w:rsidR="008E20D4" w:rsidRPr="00FF4947" w:rsidRDefault="008E20D4" w:rsidP="00A53EF5">
            <w:pPr>
              <w:pStyle w:val="TableBodyTextMIRB"/>
            </w:pPr>
            <w:r w:rsidRPr="00FF4947">
              <w:t>DATE</w:t>
            </w:r>
          </w:p>
        </w:tc>
        <w:tc>
          <w:tcPr>
            <w:tcW w:w="1710" w:type="dxa"/>
            <w:vAlign w:val="center"/>
          </w:tcPr>
          <w:p w14:paraId="5412FB34" w14:textId="79154B07" w:rsidR="008E20D4" w:rsidRPr="00FF4947" w:rsidRDefault="0021582B" w:rsidP="00A53EF5">
            <w:pPr>
              <w:pStyle w:val="TableBodyTextMIRB"/>
            </w:pPr>
            <w:r w:rsidRPr="00FF4947">
              <w:t>Oui</w:t>
            </w:r>
          </w:p>
        </w:tc>
        <w:tc>
          <w:tcPr>
            <w:tcW w:w="1980" w:type="dxa"/>
            <w:vAlign w:val="center"/>
          </w:tcPr>
          <w:p w14:paraId="773BD321" w14:textId="77777777" w:rsidR="008E20D4" w:rsidRPr="00FF4947" w:rsidRDefault="008E20D4" w:rsidP="00A53EF5">
            <w:pPr>
              <w:pStyle w:val="TableBodyTextMIRB"/>
            </w:pPr>
            <w:r w:rsidRPr="00FF4947">
              <w:t>EFF_DATE</w:t>
            </w:r>
          </w:p>
        </w:tc>
        <w:tc>
          <w:tcPr>
            <w:tcW w:w="6480" w:type="dxa"/>
            <w:vAlign w:val="center"/>
          </w:tcPr>
          <w:p w14:paraId="4D1F7FA4" w14:textId="277EB69D" w:rsidR="008E20D4" w:rsidRPr="00FF4947" w:rsidRDefault="00634553" w:rsidP="00A53EF5">
            <w:pPr>
              <w:pStyle w:val="TableBodyTextMIRB"/>
            </w:pPr>
            <w:r w:rsidRPr="00FF4947">
              <w:t>Attribut ITO: Date/heure à laquelle l</w:t>
            </w:r>
            <w:r w:rsidR="00FF4947" w:rsidRPr="00FF4947">
              <w:t>’</w:t>
            </w:r>
            <w:r w:rsidRPr="00FF4947">
              <w:t>enregistrement a été créé ou modifié pour la dernière fois dans la base de données source.</w:t>
            </w:r>
          </w:p>
        </w:tc>
      </w:tr>
      <w:tr w:rsidR="008E20D4" w:rsidRPr="00FF4947" w14:paraId="6B95B506" w14:textId="77777777" w:rsidTr="00A53EF5">
        <w:trPr>
          <w:cantSplit/>
          <w:trHeight w:val="432"/>
        </w:trPr>
        <w:tc>
          <w:tcPr>
            <w:tcW w:w="5058" w:type="dxa"/>
            <w:vAlign w:val="center"/>
          </w:tcPr>
          <w:p w14:paraId="1486B460" w14:textId="77777777" w:rsidR="008E20D4" w:rsidRPr="00FF4947" w:rsidRDefault="008E20D4" w:rsidP="00A53EF5">
            <w:pPr>
              <w:pStyle w:val="TableColumnNameMIRB"/>
            </w:pPr>
            <w:r w:rsidRPr="00FF4947">
              <w:t>SYSTEM_DATETIME</w:t>
            </w:r>
          </w:p>
        </w:tc>
        <w:tc>
          <w:tcPr>
            <w:tcW w:w="2250" w:type="dxa"/>
            <w:vAlign w:val="center"/>
          </w:tcPr>
          <w:p w14:paraId="0EC28033" w14:textId="77777777" w:rsidR="008E20D4" w:rsidRPr="00FF4947" w:rsidRDefault="008E20D4" w:rsidP="00A53EF5">
            <w:pPr>
              <w:pStyle w:val="TableBodyTextMIRB"/>
            </w:pPr>
            <w:r w:rsidRPr="00FF4947">
              <w:t>DATE</w:t>
            </w:r>
          </w:p>
        </w:tc>
        <w:tc>
          <w:tcPr>
            <w:tcW w:w="1710" w:type="dxa"/>
            <w:vAlign w:val="center"/>
          </w:tcPr>
          <w:p w14:paraId="56BCD647" w14:textId="42BE402C" w:rsidR="008E20D4" w:rsidRPr="00FF4947" w:rsidRDefault="0021582B" w:rsidP="00A53EF5">
            <w:pPr>
              <w:pStyle w:val="TableBodyTextMIRB"/>
            </w:pPr>
            <w:r w:rsidRPr="00FF4947">
              <w:t>Oui</w:t>
            </w:r>
          </w:p>
        </w:tc>
        <w:tc>
          <w:tcPr>
            <w:tcW w:w="1980" w:type="dxa"/>
            <w:vAlign w:val="center"/>
          </w:tcPr>
          <w:p w14:paraId="25755303" w14:textId="77777777" w:rsidR="008E20D4" w:rsidRPr="00FF4947" w:rsidRDefault="008E20D4" w:rsidP="00A53EF5">
            <w:pPr>
              <w:pStyle w:val="TableBodyTextMIRB"/>
            </w:pPr>
            <w:r w:rsidRPr="00FF4947">
              <w:t>SYS_DATE</w:t>
            </w:r>
          </w:p>
        </w:tc>
        <w:tc>
          <w:tcPr>
            <w:tcW w:w="6480" w:type="dxa"/>
            <w:vAlign w:val="center"/>
          </w:tcPr>
          <w:p w14:paraId="20FE5F2D" w14:textId="7C7A7516" w:rsidR="008E20D4" w:rsidRPr="00FF4947" w:rsidRDefault="00634553" w:rsidP="00A53EF5">
            <w:pPr>
              <w:pStyle w:val="TableBodyTextMIRB"/>
            </w:pPr>
            <w:r w:rsidRPr="00FF4947">
              <w:rPr>
                <w:color w:val="auto"/>
              </w:rPr>
              <w:t>Attribut ITO: Date/heure à laquelle l</w:t>
            </w:r>
            <w:r w:rsidR="00FF4947" w:rsidRPr="00FF4947">
              <w:rPr>
                <w:color w:val="auto"/>
              </w:rPr>
              <w:t>’</w:t>
            </w:r>
            <w:r w:rsidRPr="00FF4947">
              <w:rPr>
                <w:color w:val="auto"/>
              </w:rPr>
              <w:t>enregistrement a été téléversé ou modifié pour la dernière fois dans la base de données d</w:t>
            </w:r>
            <w:r w:rsidR="00FF4947" w:rsidRPr="00FF4947">
              <w:rPr>
                <w:color w:val="auto"/>
              </w:rPr>
              <w:t>’</w:t>
            </w:r>
            <w:r w:rsidRPr="00FF4947">
              <w:rPr>
                <w:color w:val="auto"/>
              </w:rPr>
              <w:t>ITO.</w:t>
            </w:r>
          </w:p>
          <w:p w14:paraId="599606F4" w14:textId="2C164BAC" w:rsidR="008E20D4" w:rsidRPr="00FF4947" w:rsidRDefault="000255BE" w:rsidP="00A53EF5">
            <w:pPr>
              <w:pStyle w:val="TableBodyTextMIRB"/>
              <w:spacing w:before="120"/>
            </w:pPr>
            <w:r w:rsidRPr="00FF4947">
              <w:rPr>
                <w:b/>
              </w:rPr>
              <w:t>VALEUR PAR DÉFAUT:</w:t>
            </w:r>
            <w:r w:rsidRPr="00FF4947">
              <w:t xml:space="preserve"> SYSDATE</w:t>
            </w:r>
          </w:p>
        </w:tc>
      </w:tr>
    </w:tbl>
    <w:p w14:paraId="694EA715" w14:textId="77777777" w:rsidR="008E20D4" w:rsidRPr="00FF4947" w:rsidRDefault="008E20D4" w:rsidP="008E20D4">
      <w:pPr>
        <w:pStyle w:val="BodyAccessibleTextMIRB"/>
      </w:pPr>
    </w:p>
    <w:p w14:paraId="781B4FF0" w14:textId="73412C8D" w:rsidR="002E3710" w:rsidRPr="00FF4947" w:rsidRDefault="00511CA4" w:rsidP="008C0BAC">
      <w:pPr>
        <w:rPr>
          <w:rFonts w:eastAsiaTheme="minorEastAsia" w:cstheme="minorBidi"/>
          <w:sz w:val="24"/>
          <w:szCs w:val="22"/>
        </w:rPr>
        <w:sectPr w:rsidR="002E3710" w:rsidRPr="00FF4947" w:rsidSect="00681C6C">
          <w:pgSz w:w="20160" w:h="12240" w:orient="landscape" w:code="5"/>
          <w:pgMar w:top="1440" w:right="1440" w:bottom="1440" w:left="1440" w:header="432" w:footer="720" w:gutter="0"/>
          <w:cols w:space="720"/>
          <w:docGrid w:linePitch="360"/>
        </w:sectPr>
      </w:pPr>
      <w:r w:rsidRPr="00FF4947">
        <w:br w:type="page"/>
      </w:r>
    </w:p>
    <w:p w14:paraId="3A8F5880" w14:textId="326E77A9" w:rsidR="00A451ED" w:rsidRPr="00FF4947" w:rsidRDefault="00A451ED" w:rsidP="008C0BAC">
      <w:pPr>
        <w:pStyle w:val="Heading1MIRBMidPage"/>
        <w:rPr>
          <w:b w:val="0"/>
          <w:bCs w:val="0"/>
          <w:color w:val="FF0000"/>
        </w:rPr>
      </w:pPr>
    </w:p>
    <w:p w14:paraId="2D42DD59" w14:textId="4ADA4865" w:rsidR="00A451ED" w:rsidRPr="00FF4947" w:rsidRDefault="00A130A6" w:rsidP="00A451ED">
      <w:pPr>
        <w:pStyle w:val="Heading1MIRBMidPage"/>
      </w:pPr>
      <w:bookmarkStart w:id="65" w:name="_Toc156551731"/>
      <w:bookmarkStart w:id="66" w:name="_Toc172019312"/>
      <w:bookmarkStart w:id="67" w:name="AppendixA"/>
      <w:r w:rsidRPr="00FF4947">
        <w:t>ANNEXE A : Tables de correspondance et valeurs d</w:t>
      </w:r>
      <w:r w:rsidR="00FF4947" w:rsidRPr="00FF4947">
        <w:t>’</w:t>
      </w:r>
      <w:r w:rsidRPr="00FF4947">
        <w:t>ITO</w:t>
      </w:r>
      <w:bookmarkEnd w:id="65"/>
      <w:bookmarkEnd w:id="66"/>
    </w:p>
    <w:p w14:paraId="1668FA19" w14:textId="6AB46CA8" w:rsidR="00336401" w:rsidRPr="00FF4947" w:rsidRDefault="00336401" w:rsidP="00336401">
      <w:pPr>
        <w:pStyle w:val="BodyAccessibleTextMIRB"/>
      </w:pPr>
      <w:bookmarkStart w:id="68" w:name="_Toc409775032"/>
      <w:bookmarkStart w:id="69" w:name="_Toc416856719"/>
      <w:bookmarkEnd w:id="67"/>
      <w:r w:rsidRPr="00FF4947">
        <w:t>Liste des tables de correspondance et des valeurs utilisées par la classe de données sur les terres humides.</w:t>
      </w:r>
    </w:p>
    <w:p w14:paraId="1EB0320F" w14:textId="77777777" w:rsidR="00A451ED" w:rsidRPr="00FF4947" w:rsidRDefault="00A451ED" w:rsidP="00A451ED">
      <w:pPr>
        <w:pStyle w:val="Heading2NoNumbersMIRB"/>
      </w:pPr>
      <w:bookmarkStart w:id="70" w:name="_Toc172019313"/>
      <w:r w:rsidRPr="00FF4947">
        <w:t>LOCATION_ACCURACY_LIST</w:t>
      </w:r>
      <w:bookmarkStart w:id="71" w:name="LOCATION_ACCURACY_LIST"/>
      <w:bookmarkEnd w:id="68"/>
      <w:bookmarkEnd w:id="69"/>
      <w:bookmarkEnd w:id="70"/>
      <w:bookmarkEnd w:id="71"/>
    </w:p>
    <w:p w14:paraId="687D20D2" w14:textId="24C506EC" w:rsidR="00A451ED" w:rsidRPr="00FF4947" w:rsidRDefault="00A451ED" w:rsidP="00A451ED">
      <w:pPr>
        <w:pStyle w:val="BodyAccessibleTextMIRB"/>
      </w:pPr>
      <w:r w:rsidRPr="00FF4947">
        <w:t>Liste des exactitudes d</w:t>
      </w:r>
      <w:r w:rsidR="00FF4947" w:rsidRPr="00FF4947">
        <w:t>’</w:t>
      </w:r>
      <w:r w:rsidRPr="00FF4947">
        <w:t>emplacement valides.</w:t>
      </w:r>
    </w:p>
    <w:tbl>
      <w:tblPr>
        <w:tblStyle w:val="TableGrid"/>
        <w:tblW w:w="13230" w:type="dxa"/>
        <w:tblInd w:w="108" w:type="dxa"/>
        <w:tblLayout w:type="fixed"/>
        <w:tblLook w:val="05E0" w:firstRow="1" w:lastRow="1" w:firstColumn="1" w:lastColumn="1" w:noHBand="0" w:noVBand="1"/>
        <w:tblCaption w:val="Tableau de recherche : LOCATION_ACCURACY_LIST"/>
        <w:tblDescription w:val="Tableau de recherche de la liste de précision des lieux, avec la colonne du nom, la colonne du type, le caractère obligatoire ou non obligatoire, le nom abrégé et une description."/>
      </w:tblPr>
      <w:tblGrid>
        <w:gridCol w:w="3148"/>
        <w:gridCol w:w="2126"/>
        <w:gridCol w:w="1559"/>
        <w:gridCol w:w="1843"/>
        <w:gridCol w:w="4554"/>
      </w:tblGrid>
      <w:tr w:rsidR="00267EF4" w:rsidRPr="00FF4947" w14:paraId="6AE3736B" w14:textId="77777777" w:rsidTr="0061673C">
        <w:trPr>
          <w:cantSplit/>
          <w:trHeight w:val="432"/>
          <w:tblHeader/>
        </w:trPr>
        <w:tc>
          <w:tcPr>
            <w:tcW w:w="3148" w:type="dxa"/>
            <w:vAlign w:val="center"/>
          </w:tcPr>
          <w:p w14:paraId="2360FB0C" w14:textId="51D2412D" w:rsidR="00267EF4" w:rsidRPr="00FF4947" w:rsidRDefault="00267EF4" w:rsidP="00267EF4">
            <w:pPr>
              <w:pStyle w:val="TableHeaderRowTextMIRB"/>
            </w:pPr>
            <w:r w:rsidRPr="00FF4947">
              <w:t>Nom de la colonne</w:t>
            </w:r>
          </w:p>
        </w:tc>
        <w:tc>
          <w:tcPr>
            <w:tcW w:w="2126" w:type="dxa"/>
            <w:vAlign w:val="center"/>
          </w:tcPr>
          <w:p w14:paraId="5A8BBE45" w14:textId="5174E0DB" w:rsidR="00267EF4" w:rsidRPr="00FF4947" w:rsidRDefault="00267EF4" w:rsidP="00267EF4">
            <w:pPr>
              <w:pStyle w:val="TableHeaderRowTextMIRB"/>
            </w:pPr>
            <w:r w:rsidRPr="00FF4947">
              <w:t>Type de colonne</w:t>
            </w:r>
          </w:p>
        </w:tc>
        <w:tc>
          <w:tcPr>
            <w:tcW w:w="1559" w:type="dxa"/>
            <w:vAlign w:val="center"/>
          </w:tcPr>
          <w:p w14:paraId="3E0F3EC6" w14:textId="1FC05F29" w:rsidR="00267EF4" w:rsidRPr="00FF4947" w:rsidRDefault="00267EF4" w:rsidP="00267EF4">
            <w:pPr>
              <w:pStyle w:val="TableHeaderRowTextMIRB"/>
            </w:pPr>
            <w:r w:rsidRPr="00FF4947">
              <w:t>Obligatoire</w:t>
            </w:r>
          </w:p>
        </w:tc>
        <w:tc>
          <w:tcPr>
            <w:tcW w:w="1843" w:type="dxa"/>
            <w:vAlign w:val="center"/>
          </w:tcPr>
          <w:p w14:paraId="69E8065F" w14:textId="1510FC14" w:rsidR="00267EF4" w:rsidRPr="00FF4947" w:rsidRDefault="00267EF4" w:rsidP="00267EF4">
            <w:pPr>
              <w:pStyle w:val="TableHeaderRowTextMIRB"/>
              <w:rPr>
                <w:color w:val="000000"/>
              </w:rPr>
            </w:pPr>
            <w:r w:rsidRPr="00FF4947">
              <w:t>Nom abrégé</w:t>
            </w:r>
          </w:p>
        </w:tc>
        <w:tc>
          <w:tcPr>
            <w:tcW w:w="4554" w:type="dxa"/>
            <w:vAlign w:val="center"/>
          </w:tcPr>
          <w:p w14:paraId="05495F8E" w14:textId="5F79705D" w:rsidR="00267EF4" w:rsidRPr="00FF4947" w:rsidRDefault="00267EF4" w:rsidP="00267EF4">
            <w:pPr>
              <w:pStyle w:val="TableHeaderRowTextMIRB"/>
            </w:pPr>
            <w:r w:rsidRPr="00FF4947">
              <w:t>Description</w:t>
            </w:r>
          </w:p>
        </w:tc>
      </w:tr>
      <w:tr w:rsidR="00A451ED" w:rsidRPr="00FF4947" w14:paraId="6B47A1BE" w14:textId="77777777" w:rsidTr="0061673C">
        <w:trPr>
          <w:cantSplit/>
          <w:trHeight w:val="432"/>
        </w:trPr>
        <w:tc>
          <w:tcPr>
            <w:tcW w:w="3148" w:type="dxa"/>
            <w:vAlign w:val="center"/>
          </w:tcPr>
          <w:p w14:paraId="32CFCFDA" w14:textId="77777777" w:rsidR="00A451ED" w:rsidRPr="00FF4947" w:rsidRDefault="00A451ED" w:rsidP="007E3E8A">
            <w:pPr>
              <w:pStyle w:val="TableColumnNameMIRB"/>
            </w:pPr>
            <w:r w:rsidRPr="00FF4947">
              <w:t>LOCATION_ACCURACY</w:t>
            </w:r>
          </w:p>
        </w:tc>
        <w:tc>
          <w:tcPr>
            <w:tcW w:w="2126" w:type="dxa"/>
            <w:vAlign w:val="center"/>
          </w:tcPr>
          <w:p w14:paraId="69659AF6" w14:textId="77777777" w:rsidR="00A451ED" w:rsidRPr="00FF4947" w:rsidRDefault="00A451ED" w:rsidP="007E3E8A">
            <w:pPr>
              <w:pStyle w:val="TableBodyTextMIRB"/>
            </w:pPr>
            <w:r w:rsidRPr="00FF4947">
              <w:t>VARCHAR2(25)</w:t>
            </w:r>
          </w:p>
        </w:tc>
        <w:tc>
          <w:tcPr>
            <w:tcW w:w="1559" w:type="dxa"/>
            <w:vAlign w:val="center"/>
          </w:tcPr>
          <w:p w14:paraId="79F6B51E" w14:textId="729E449D" w:rsidR="00A451ED" w:rsidRPr="00FF4947" w:rsidRDefault="00267EF4" w:rsidP="007E3E8A">
            <w:pPr>
              <w:pStyle w:val="TableBodyTextMIRB"/>
            </w:pPr>
            <w:r w:rsidRPr="00FF4947">
              <w:t>Oui</w:t>
            </w:r>
          </w:p>
        </w:tc>
        <w:tc>
          <w:tcPr>
            <w:tcW w:w="1843" w:type="dxa"/>
            <w:vAlign w:val="center"/>
          </w:tcPr>
          <w:p w14:paraId="088F335E" w14:textId="77777777" w:rsidR="00A451ED" w:rsidRPr="00FF4947" w:rsidRDefault="00A451ED" w:rsidP="007E3E8A">
            <w:pPr>
              <w:pStyle w:val="TableBodyTextMIRB"/>
            </w:pPr>
            <w:r w:rsidRPr="00FF4947">
              <w:t>ACCURACY</w:t>
            </w:r>
          </w:p>
        </w:tc>
        <w:tc>
          <w:tcPr>
            <w:tcW w:w="4554" w:type="dxa"/>
            <w:vAlign w:val="center"/>
          </w:tcPr>
          <w:p w14:paraId="78B24D2D" w14:textId="565F1DC5" w:rsidR="00A451ED" w:rsidRPr="00FF4947" w:rsidRDefault="00634CDF" w:rsidP="007E3E8A">
            <w:pPr>
              <w:pStyle w:val="TableBodyTextMIRB"/>
            </w:pPr>
            <w:r w:rsidRPr="00FF4947">
              <w:t>Exactitude de l</w:t>
            </w:r>
            <w:r w:rsidR="00FF4947" w:rsidRPr="00FF4947">
              <w:t>’</w:t>
            </w:r>
            <w:r w:rsidRPr="00FF4947">
              <w:t>emplacement de l</w:t>
            </w:r>
            <w:r w:rsidR="00FF4947" w:rsidRPr="00FF4947">
              <w:t>’</w:t>
            </w:r>
            <w:r w:rsidRPr="00FF4947">
              <w:t>élément à l</w:t>
            </w:r>
            <w:r w:rsidR="00FF4947" w:rsidRPr="00FF4947">
              <w:t>’</w:t>
            </w:r>
            <w:r w:rsidRPr="00FF4947">
              <w:t>échelle de l</w:t>
            </w:r>
            <w:r w:rsidR="00FF4947" w:rsidRPr="00FF4947">
              <w:t>’</w:t>
            </w:r>
            <w:r w:rsidRPr="00FF4947">
              <w:t>OBM (système de cartographie de base de l</w:t>
            </w:r>
            <w:r w:rsidR="00FF4947" w:rsidRPr="00FF4947">
              <w:t>’</w:t>
            </w:r>
            <w:r w:rsidRPr="00FF4947">
              <w:t>Ontario). Degré de conformité ou de proximité d</w:t>
            </w:r>
            <w:r w:rsidR="00FF4947" w:rsidRPr="00FF4947">
              <w:t>’</w:t>
            </w:r>
            <w:r w:rsidRPr="00FF4947">
              <w:t>une mesure par rapport à la valeur réelle.</w:t>
            </w:r>
          </w:p>
        </w:tc>
      </w:tr>
      <w:tr w:rsidR="00A451ED" w:rsidRPr="00FF4947" w14:paraId="198B7142" w14:textId="77777777" w:rsidTr="0061673C">
        <w:trPr>
          <w:cantSplit/>
          <w:trHeight w:val="432"/>
        </w:trPr>
        <w:tc>
          <w:tcPr>
            <w:tcW w:w="3148" w:type="dxa"/>
            <w:vAlign w:val="center"/>
          </w:tcPr>
          <w:p w14:paraId="3614F387" w14:textId="77777777" w:rsidR="00A451ED" w:rsidRPr="00FF4947" w:rsidRDefault="00A451ED" w:rsidP="007E3E8A">
            <w:pPr>
              <w:pStyle w:val="TableColumnNameMIRB"/>
            </w:pPr>
            <w:r w:rsidRPr="00FF4947">
              <w:t>EFFECTIVE_DATETIME</w:t>
            </w:r>
          </w:p>
        </w:tc>
        <w:tc>
          <w:tcPr>
            <w:tcW w:w="2126" w:type="dxa"/>
            <w:vAlign w:val="center"/>
          </w:tcPr>
          <w:p w14:paraId="5CCF6579" w14:textId="77777777" w:rsidR="00A451ED" w:rsidRPr="00FF4947" w:rsidRDefault="00A451ED" w:rsidP="007E3E8A">
            <w:pPr>
              <w:pStyle w:val="TableBodyTextMIRB"/>
            </w:pPr>
            <w:r w:rsidRPr="00FF4947">
              <w:t>DATE</w:t>
            </w:r>
          </w:p>
        </w:tc>
        <w:tc>
          <w:tcPr>
            <w:tcW w:w="1559" w:type="dxa"/>
            <w:vAlign w:val="center"/>
          </w:tcPr>
          <w:p w14:paraId="1B74AE39" w14:textId="72C30899" w:rsidR="00A451ED" w:rsidRPr="00FF4947" w:rsidRDefault="00267EF4" w:rsidP="007E3E8A">
            <w:pPr>
              <w:pStyle w:val="TableBodyTextMIRB"/>
            </w:pPr>
            <w:r w:rsidRPr="00FF4947">
              <w:t>Oui</w:t>
            </w:r>
          </w:p>
        </w:tc>
        <w:tc>
          <w:tcPr>
            <w:tcW w:w="1843" w:type="dxa"/>
            <w:vAlign w:val="center"/>
          </w:tcPr>
          <w:p w14:paraId="664C7D52" w14:textId="77777777" w:rsidR="00A451ED" w:rsidRPr="00FF4947" w:rsidRDefault="00A451ED" w:rsidP="007E3E8A">
            <w:pPr>
              <w:pStyle w:val="TableBodyTextMIRB"/>
            </w:pPr>
            <w:r w:rsidRPr="00FF4947">
              <w:t>EFF_DATE</w:t>
            </w:r>
          </w:p>
        </w:tc>
        <w:tc>
          <w:tcPr>
            <w:tcW w:w="4554" w:type="dxa"/>
            <w:vAlign w:val="center"/>
          </w:tcPr>
          <w:p w14:paraId="1F70B0F8" w14:textId="7301A94D" w:rsidR="00A451ED" w:rsidRPr="00FF4947" w:rsidRDefault="00A451ED" w:rsidP="007E3E8A">
            <w:pPr>
              <w:pStyle w:val="TableBodyTextMIRB"/>
            </w:pPr>
            <w:r w:rsidRPr="00FF4947">
              <w:t>Date/heure à laquelle l</w:t>
            </w:r>
            <w:r w:rsidR="00FF4947" w:rsidRPr="00FF4947">
              <w:t>’</w:t>
            </w:r>
            <w:r w:rsidRPr="00FF4947">
              <w:t>enregistrement a été créé ou modifié pour la dernière fois dans la base de données source.</w:t>
            </w:r>
          </w:p>
          <w:p w14:paraId="4141EF70" w14:textId="60A91C6E" w:rsidR="00A451ED" w:rsidRPr="00FF4947" w:rsidRDefault="00450BE0" w:rsidP="007E3E8A">
            <w:pPr>
              <w:pStyle w:val="TableBodyTextMIRB"/>
            </w:pPr>
            <w:r w:rsidRPr="00FF4947">
              <w:rPr>
                <w:b/>
              </w:rPr>
              <w:t>Valeur par défaut</w:t>
            </w:r>
            <w:r w:rsidRPr="00FF4947">
              <w:t>: SYSDATE</w:t>
            </w:r>
          </w:p>
        </w:tc>
      </w:tr>
      <w:tr w:rsidR="00A451ED" w:rsidRPr="00FF4947" w14:paraId="357369A0" w14:textId="77777777" w:rsidTr="0061673C">
        <w:trPr>
          <w:cantSplit/>
          <w:trHeight w:val="432"/>
        </w:trPr>
        <w:tc>
          <w:tcPr>
            <w:tcW w:w="3148" w:type="dxa"/>
            <w:vAlign w:val="center"/>
          </w:tcPr>
          <w:p w14:paraId="1584B517" w14:textId="77777777" w:rsidR="00A451ED" w:rsidRPr="00FF4947" w:rsidRDefault="00A451ED" w:rsidP="007E3E8A">
            <w:pPr>
              <w:pStyle w:val="TableColumnNameMIRB"/>
            </w:pPr>
            <w:r w:rsidRPr="00FF4947">
              <w:t>EXPIRY_DATETIME</w:t>
            </w:r>
          </w:p>
        </w:tc>
        <w:tc>
          <w:tcPr>
            <w:tcW w:w="2126" w:type="dxa"/>
            <w:vAlign w:val="center"/>
          </w:tcPr>
          <w:p w14:paraId="1F23EB1B" w14:textId="77777777" w:rsidR="00A451ED" w:rsidRPr="00FF4947" w:rsidRDefault="00A451ED" w:rsidP="007E3E8A">
            <w:pPr>
              <w:pStyle w:val="TableBodyTextMIRB"/>
            </w:pPr>
            <w:r w:rsidRPr="00FF4947">
              <w:t>DATE</w:t>
            </w:r>
          </w:p>
        </w:tc>
        <w:tc>
          <w:tcPr>
            <w:tcW w:w="1559" w:type="dxa"/>
            <w:vAlign w:val="center"/>
          </w:tcPr>
          <w:p w14:paraId="3FFF23AE" w14:textId="2B962174" w:rsidR="00A451ED" w:rsidRPr="00FF4947" w:rsidRDefault="00267EF4" w:rsidP="007E3E8A">
            <w:pPr>
              <w:pStyle w:val="TableBodyTextMIRB"/>
            </w:pPr>
            <w:r w:rsidRPr="00FF4947">
              <w:t>Non</w:t>
            </w:r>
          </w:p>
        </w:tc>
        <w:tc>
          <w:tcPr>
            <w:tcW w:w="1843" w:type="dxa"/>
            <w:vAlign w:val="center"/>
          </w:tcPr>
          <w:p w14:paraId="3A089EE1" w14:textId="77777777" w:rsidR="00A451ED" w:rsidRPr="00FF4947" w:rsidRDefault="00A451ED" w:rsidP="007E3E8A">
            <w:pPr>
              <w:pStyle w:val="TableBodyTextMIRB"/>
            </w:pPr>
            <w:r w:rsidRPr="00FF4947">
              <w:t>EXP_DATE</w:t>
            </w:r>
          </w:p>
        </w:tc>
        <w:tc>
          <w:tcPr>
            <w:tcW w:w="4554" w:type="dxa"/>
            <w:vAlign w:val="center"/>
          </w:tcPr>
          <w:p w14:paraId="77C40151" w14:textId="180796B0" w:rsidR="00A451ED" w:rsidRPr="00FF4947" w:rsidRDefault="00A451ED" w:rsidP="007E3E8A">
            <w:pPr>
              <w:pStyle w:val="TableBodyTextMIRB"/>
            </w:pPr>
            <w:r w:rsidRPr="00FF4947">
              <w:t>Date/heure à laquelle l</w:t>
            </w:r>
            <w:r w:rsidR="00FF4947" w:rsidRPr="00FF4947">
              <w:t>’</w:t>
            </w:r>
            <w:r w:rsidRPr="00FF4947">
              <w:t>enregistrement a cessé d</w:t>
            </w:r>
            <w:r w:rsidR="00FF4947" w:rsidRPr="00FF4947">
              <w:t>’</w:t>
            </w:r>
            <w:r w:rsidRPr="00FF4947">
              <w:t>être utilisé.</w:t>
            </w:r>
          </w:p>
        </w:tc>
      </w:tr>
    </w:tbl>
    <w:p w14:paraId="27A7F9DD" w14:textId="571FF4EB" w:rsidR="00A451ED" w:rsidRPr="00FF4947" w:rsidRDefault="00A451ED" w:rsidP="00A451ED">
      <w:pPr>
        <w:pStyle w:val="BodyAccessibleTextMIRB"/>
        <w:spacing w:before="240"/>
        <w:jc w:val="center"/>
        <w:rPr>
          <w:b/>
        </w:rPr>
      </w:pPr>
      <w:bookmarkStart w:id="72" w:name="_Toc416856720"/>
      <w:r w:rsidRPr="00FF4947">
        <w:rPr>
          <w:b/>
        </w:rPr>
        <w:t>LOCATION_ACCURACY_LIST Valeurs permissibles</w:t>
      </w:r>
      <w:bookmarkEnd w:id="72"/>
    </w:p>
    <w:tbl>
      <w:tblPr>
        <w:tblStyle w:val="TableGrid1"/>
        <w:tblW w:w="13320" w:type="dxa"/>
        <w:tblLayout w:type="fixed"/>
        <w:tblLook w:val="00A0" w:firstRow="1" w:lastRow="0" w:firstColumn="1" w:lastColumn="0" w:noHBand="0" w:noVBand="0"/>
        <w:tblCaption w:val="LOCATION_ACCURACY_LIST Valeurs admissibles"/>
        <w:tblDescription w:val="Valeurs admissibles pour le tableau de recherche de la liste de précision des lieux."/>
      </w:tblPr>
      <w:tblGrid>
        <w:gridCol w:w="9000"/>
        <w:gridCol w:w="4320"/>
      </w:tblGrid>
      <w:tr w:rsidR="00A451ED" w:rsidRPr="00FF4947" w14:paraId="461ED2EF" w14:textId="77777777" w:rsidTr="007E3E8A">
        <w:trPr>
          <w:cantSplit/>
          <w:trHeight w:val="432"/>
          <w:tblHeader/>
        </w:trPr>
        <w:tc>
          <w:tcPr>
            <w:tcW w:w="9000" w:type="dxa"/>
            <w:vAlign w:val="center"/>
          </w:tcPr>
          <w:p w14:paraId="72296BD9" w14:textId="77777777" w:rsidR="00A451ED" w:rsidRPr="00FF4947" w:rsidRDefault="00A451ED" w:rsidP="007E3E8A">
            <w:pPr>
              <w:pStyle w:val="TableHeaderRowTextMIRB"/>
            </w:pPr>
            <w:r w:rsidRPr="00FF4947">
              <w:t>LOCATION_ACCURACY</w:t>
            </w:r>
          </w:p>
        </w:tc>
        <w:tc>
          <w:tcPr>
            <w:tcW w:w="4320" w:type="dxa"/>
            <w:vAlign w:val="center"/>
          </w:tcPr>
          <w:p w14:paraId="3A1B587F" w14:textId="77777777" w:rsidR="00A451ED" w:rsidRPr="00FF4947" w:rsidRDefault="00A451ED" w:rsidP="007E3E8A">
            <w:pPr>
              <w:pStyle w:val="TableHeaderRowTextMIRB"/>
            </w:pPr>
            <w:r w:rsidRPr="00FF4947">
              <w:t>EXPIRY_DATETIME</w:t>
            </w:r>
          </w:p>
        </w:tc>
      </w:tr>
      <w:tr w:rsidR="00A451ED" w:rsidRPr="00FF4947" w14:paraId="7A1B5A6B" w14:textId="77777777" w:rsidTr="007E3E8A">
        <w:trPr>
          <w:cantSplit/>
          <w:trHeight w:val="432"/>
        </w:trPr>
        <w:tc>
          <w:tcPr>
            <w:tcW w:w="9000" w:type="dxa"/>
            <w:vAlign w:val="center"/>
          </w:tcPr>
          <w:p w14:paraId="278EE9A7" w14:textId="77777777" w:rsidR="00A451ED" w:rsidRPr="00FF4947" w:rsidRDefault="00A451ED" w:rsidP="007E3E8A">
            <w:pPr>
              <w:pStyle w:val="TableBodyTextMIRB"/>
            </w:pPr>
            <w:r w:rsidRPr="00FF4947">
              <w:t>Not Applicable</w:t>
            </w:r>
          </w:p>
        </w:tc>
        <w:tc>
          <w:tcPr>
            <w:tcW w:w="4320" w:type="dxa"/>
            <w:vAlign w:val="center"/>
          </w:tcPr>
          <w:p w14:paraId="30A66271" w14:textId="2CB2417B" w:rsidR="00A451ED" w:rsidRPr="00FF4947" w:rsidRDefault="00A451ED" w:rsidP="007E3E8A">
            <w:pPr>
              <w:pStyle w:val="TableBodyTextMIRB"/>
            </w:pPr>
          </w:p>
        </w:tc>
      </w:tr>
      <w:tr w:rsidR="00A451ED" w:rsidRPr="00FF4947" w14:paraId="5B37C303" w14:textId="77777777" w:rsidTr="007E3E8A">
        <w:trPr>
          <w:cantSplit/>
          <w:trHeight w:val="432"/>
        </w:trPr>
        <w:tc>
          <w:tcPr>
            <w:tcW w:w="9000" w:type="dxa"/>
            <w:vAlign w:val="center"/>
          </w:tcPr>
          <w:p w14:paraId="0668C51E" w14:textId="77777777" w:rsidR="00A451ED" w:rsidRPr="00FF4947" w:rsidRDefault="00A451ED" w:rsidP="007E3E8A">
            <w:pPr>
              <w:pStyle w:val="TableBodyTextMIRB"/>
            </w:pPr>
            <w:r w:rsidRPr="00FF4947">
              <w:t xml:space="preserve">Over 10,000 </w:t>
            </w:r>
            <w:proofErr w:type="spellStart"/>
            <w:r w:rsidRPr="00FF4947">
              <w:t>metres</w:t>
            </w:r>
            <w:proofErr w:type="spellEnd"/>
          </w:p>
        </w:tc>
        <w:tc>
          <w:tcPr>
            <w:tcW w:w="4320" w:type="dxa"/>
            <w:vAlign w:val="center"/>
          </w:tcPr>
          <w:p w14:paraId="7C5EC851" w14:textId="4D86D56A" w:rsidR="00A451ED" w:rsidRPr="00FF4947" w:rsidRDefault="00A451ED" w:rsidP="007E3E8A">
            <w:pPr>
              <w:pStyle w:val="TableBodyTextMIRB"/>
            </w:pPr>
          </w:p>
        </w:tc>
      </w:tr>
      <w:tr w:rsidR="00A451ED" w:rsidRPr="00FF4947" w14:paraId="1BC4F66E" w14:textId="77777777" w:rsidTr="007E3E8A">
        <w:trPr>
          <w:cantSplit/>
          <w:trHeight w:val="432"/>
        </w:trPr>
        <w:tc>
          <w:tcPr>
            <w:tcW w:w="9000" w:type="dxa"/>
            <w:vAlign w:val="center"/>
          </w:tcPr>
          <w:p w14:paraId="05412009" w14:textId="77777777" w:rsidR="00A451ED" w:rsidRPr="00FF4947" w:rsidRDefault="00A451ED" w:rsidP="007E3E8A">
            <w:pPr>
              <w:pStyle w:val="TableBodyTextMIRB"/>
            </w:pPr>
            <w:proofErr w:type="spellStart"/>
            <w:r w:rsidRPr="00FF4947">
              <w:t>Within</w:t>
            </w:r>
            <w:proofErr w:type="spellEnd"/>
            <w:r w:rsidRPr="00FF4947">
              <w:t xml:space="preserve"> 1 </w:t>
            </w:r>
            <w:proofErr w:type="spellStart"/>
            <w:r w:rsidRPr="00FF4947">
              <w:t>metre</w:t>
            </w:r>
            <w:proofErr w:type="spellEnd"/>
          </w:p>
        </w:tc>
        <w:tc>
          <w:tcPr>
            <w:tcW w:w="4320" w:type="dxa"/>
            <w:vAlign w:val="center"/>
          </w:tcPr>
          <w:p w14:paraId="2E76B9DC" w14:textId="48B61328" w:rsidR="00A451ED" w:rsidRPr="00FF4947" w:rsidRDefault="00A451ED" w:rsidP="007E3E8A">
            <w:pPr>
              <w:pStyle w:val="TableBodyTextMIRB"/>
            </w:pPr>
          </w:p>
        </w:tc>
      </w:tr>
      <w:tr w:rsidR="00A451ED" w:rsidRPr="00FF4947" w14:paraId="360B6948" w14:textId="77777777" w:rsidTr="007E3E8A">
        <w:trPr>
          <w:cantSplit/>
          <w:trHeight w:val="432"/>
        </w:trPr>
        <w:tc>
          <w:tcPr>
            <w:tcW w:w="9000" w:type="dxa"/>
            <w:vAlign w:val="center"/>
          </w:tcPr>
          <w:p w14:paraId="6E2E94B4" w14:textId="77777777" w:rsidR="00A451ED" w:rsidRPr="00FF4947" w:rsidRDefault="00A451ED" w:rsidP="007E3E8A">
            <w:pPr>
              <w:pStyle w:val="TableBodyTextMIRB"/>
            </w:pPr>
            <w:proofErr w:type="spellStart"/>
            <w:r w:rsidRPr="00FF4947">
              <w:t>Within</w:t>
            </w:r>
            <w:proofErr w:type="spellEnd"/>
            <w:r w:rsidRPr="00FF4947">
              <w:t xml:space="preserve"> 10 </w:t>
            </w:r>
            <w:proofErr w:type="spellStart"/>
            <w:r w:rsidRPr="00FF4947">
              <w:t>metres</w:t>
            </w:r>
            <w:proofErr w:type="spellEnd"/>
          </w:p>
        </w:tc>
        <w:tc>
          <w:tcPr>
            <w:tcW w:w="4320" w:type="dxa"/>
            <w:vAlign w:val="center"/>
          </w:tcPr>
          <w:p w14:paraId="0C0BA6D1" w14:textId="0C09C298" w:rsidR="00A451ED" w:rsidRPr="00FF4947" w:rsidRDefault="00A451ED" w:rsidP="007E3E8A">
            <w:pPr>
              <w:pStyle w:val="TableBodyTextMIRB"/>
            </w:pPr>
          </w:p>
        </w:tc>
      </w:tr>
      <w:tr w:rsidR="00A451ED" w:rsidRPr="00FF4947" w14:paraId="127ECFE6" w14:textId="77777777" w:rsidTr="007E3E8A">
        <w:trPr>
          <w:cantSplit/>
          <w:trHeight w:val="432"/>
        </w:trPr>
        <w:tc>
          <w:tcPr>
            <w:tcW w:w="9000" w:type="dxa"/>
            <w:vAlign w:val="center"/>
          </w:tcPr>
          <w:p w14:paraId="6ED2C253" w14:textId="77777777" w:rsidR="00A451ED" w:rsidRPr="00FF4947" w:rsidRDefault="00A451ED" w:rsidP="007E3E8A">
            <w:pPr>
              <w:pStyle w:val="TableBodyTextMIRB"/>
            </w:pPr>
            <w:proofErr w:type="spellStart"/>
            <w:r w:rsidRPr="00FF4947">
              <w:lastRenderedPageBreak/>
              <w:t>Within</w:t>
            </w:r>
            <w:proofErr w:type="spellEnd"/>
            <w:r w:rsidRPr="00FF4947">
              <w:t xml:space="preserve"> 10,000 </w:t>
            </w:r>
            <w:proofErr w:type="spellStart"/>
            <w:r w:rsidRPr="00FF4947">
              <w:t>metres</w:t>
            </w:r>
            <w:proofErr w:type="spellEnd"/>
          </w:p>
        </w:tc>
        <w:tc>
          <w:tcPr>
            <w:tcW w:w="4320" w:type="dxa"/>
            <w:vAlign w:val="center"/>
          </w:tcPr>
          <w:p w14:paraId="2675DBD2" w14:textId="6D7B0B9F" w:rsidR="00A451ED" w:rsidRPr="00FF4947" w:rsidRDefault="00A451ED" w:rsidP="007E3E8A">
            <w:pPr>
              <w:pStyle w:val="TableBodyTextMIRB"/>
            </w:pPr>
          </w:p>
        </w:tc>
      </w:tr>
      <w:tr w:rsidR="00A451ED" w:rsidRPr="00FF4947" w14:paraId="762C5A9B" w14:textId="77777777" w:rsidTr="007E3E8A">
        <w:trPr>
          <w:cantSplit/>
          <w:trHeight w:val="432"/>
        </w:trPr>
        <w:tc>
          <w:tcPr>
            <w:tcW w:w="9000" w:type="dxa"/>
            <w:vAlign w:val="center"/>
          </w:tcPr>
          <w:p w14:paraId="25FA5E68" w14:textId="77777777" w:rsidR="00A451ED" w:rsidRPr="00FF4947" w:rsidRDefault="00A451ED" w:rsidP="007E3E8A">
            <w:pPr>
              <w:pStyle w:val="TableBodyTextMIRB"/>
            </w:pPr>
            <w:proofErr w:type="spellStart"/>
            <w:r w:rsidRPr="00FF4947">
              <w:t>Within</w:t>
            </w:r>
            <w:proofErr w:type="spellEnd"/>
            <w:r w:rsidRPr="00FF4947">
              <w:t xml:space="preserve"> 100 </w:t>
            </w:r>
            <w:proofErr w:type="spellStart"/>
            <w:r w:rsidRPr="00FF4947">
              <w:t>metres</w:t>
            </w:r>
            <w:proofErr w:type="spellEnd"/>
          </w:p>
        </w:tc>
        <w:tc>
          <w:tcPr>
            <w:tcW w:w="4320" w:type="dxa"/>
            <w:vAlign w:val="center"/>
          </w:tcPr>
          <w:p w14:paraId="110489EF" w14:textId="2479BAC4" w:rsidR="00A451ED" w:rsidRPr="00FF4947" w:rsidRDefault="00A451ED" w:rsidP="007E3E8A">
            <w:pPr>
              <w:pStyle w:val="TableBodyTextMIRB"/>
            </w:pPr>
          </w:p>
        </w:tc>
      </w:tr>
      <w:tr w:rsidR="00A451ED" w:rsidRPr="00FF4947" w14:paraId="3EA510D0" w14:textId="77777777" w:rsidTr="007E3E8A">
        <w:trPr>
          <w:cantSplit/>
          <w:trHeight w:val="432"/>
        </w:trPr>
        <w:tc>
          <w:tcPr>
            <w:tcW w:w="9000" w:type="dxa"/>
            <w:vAlign w:val="center"/>
          </w:tcPr>
          <w:p w14:paraId="1E9CE2C6" w14:textId="77777777" w:rsidR="00A451ED" w:rsidRPr="00FF4947" w:rsidRDefault="00A451ED" w:rsidP="007E3E8A">
            <w:pPr>
              <w:pStyle w:val="TableBodyTextMIRB"/>
            </w:pPr>
            <w:proofErr w:type="spellStart"/>
            <w:r w:rsidRPr="00FF4947">
              <w:t>Within</w:t>
            </w:r>
            <w:proofErr w:type="spellEnd"/>
            <w:r w:rsidRPr="00FF4947">
              <w:t xml:space="preserve"> 1000 </w:t>
            </w:r>
            <w:proofErr w:type="spellStart"/>
            <w:r w:rsidRPr="00FF4947">
              <w:t>metres</w:t>
            </w:r>
            <w:proofErr w:type="spellEnd"/>
          </w:p>
        </w:tc>
        <w:tc>
          <w:tcPr>
            <w:tcW w:w="4320" w:type="dxa"/>
            <w:vAlign w:val="center"/>
          </w:tcPr>
          <w:p w14:paraId="03B48027" w14:textId="6CFEA92C" w:rsidR="00A451ED" w:rsidRPr="00FF4947" w:rsidRDefault="00A451ED" w:rsidP="007E3E8A">
            <w:pPr>
              <w:pStyle w:val="TableBodyTextMIRB"/>
            </w:pPr>
          </w:p>
        </w:tc>
      </w:tr>
      <w:tr w:rsidR="00552697" w:rsidRPr="00FF4947" w14:paraId="24440ED6" w14:textId="77777777" w:rsidTr="00E9138E">
        <w:trPr>
          <w:cantSplit/>
          <w:trHeight w:val="432"/>
        </w:trPr>
        <w:tc>
          <w:tcPr>
            <w:tcW w:w="9000" w:type="dxa"/>
            <w:vAlign w:val="center"/>
          </w:tcPr>
          <w:p w14:paraId="39FEE9FF" w14:textId="36036FAE" w:rsidR="00552697" w:rsidRPr="00FF4947" w:rsidRDefault="00552697" w:rsidP="00552697">
            <w:pPr>
              <w:pStyle w:val="TableBodyTextMIRB"/>
            </w:pPr>
            <w:proofErr w:type="spellStart"/>
            <w:r w:rsidRPr="00FF4947">
              <w:t>Within</w:t>
            </w:r>
            <w:proofErr w:type="spellEnd"/>
            <w:r w:rsidRPr="00FF4947">
              <w:t xml:space="preserve"> 2 </w:t>
            </w:r>
            <w:proofErr w:type="spellStart"/>
            <w:r w:rsidRPr="00FF4947">
              <w:t>metres</w:t>
            </w:r>
            <w:proofErr w:type="spellEnd"/>
          </w:p>
        </w:tc>
        <w:tc>
          <w:tcPr>
            <w:tcW w:w="4320" w:type="dxa"/>
          </w:tcPr>
          <w:p w14:paraId="0363BC86" w14:textId="00ACF121" w:rsidR="00552697" w:rsidRPr="00FF4947" w:rsidRDefault="00552697" w:rsidP="00552697">
            <w:pPr>
              <w:pStyle w:val="TableBodyTextMIRB"/>
            </w:pPr>
          </w:p>
        </w:tc>
      </w:tr>
      <w:tr w:rsidR="00552697" w:rsidRPr="00FF4947" w14:paraId="3E12CEC7" w14:textId="77777777" w:rsidTr="00E9138E">
        <w:trPr>
          <w:cantSplit/>
          <w:trHeight w:val="432"/>
        </w:trPr>
        <w:tc>
          <w:tcPr>
            <w:tcW w:w="9000" w:type="dxa"/>
            <w:vAlign w:val="center"/>
          </w:tcPr>
          <w:p w14:paraId="41163674" w14:textId="72936E20" w:rsidR="00552697" w:rsidRPr="00FF4947" w:rsidRDefault="00552697" w:rsidP="00552697">
            <w:pPr>
              <w:pStyle w:val="TableBodyTextMIRB"/>
            </w:pPr>
            <w:proofErr w:type="spellStart"/>
            <w:r w:rsidRPr="00FF4947">
              <w:t>Within</w:t>
            </w:r>
            <w:proofErr w:type="spellEnd"/>
            <w:r w:rsidRPr="00FF4947">
              <w:t xml:space="preserve"> 20 </w:t>
            </w:r>
            <w:proofErr w:type="spellStart"/>
            <w:r w:rsidRPr="00FF4947">
              <w:t>metres</w:t>
            </w:r>
            <w:proofErr w:type="spellEnd"/>
          </w:p>
        </w:tc>
        <w:tc>
          <w:tcPr>
            <w:tcW w:w="4320" w:type="dxa"/>
          </w:tcPr>
          <w:p w14:paraId="0C33E632" w14:textId="05AB2116" w:rsidR="00552697" w:rsidRPr="00FF4947" w:rsidRDefault="00552697" w:rsidP="00552697">
            <w:pPr>
              <w:pStyle w:val="TableBodyTextMIRB"/>
              <w:rPr>
                <w:rFonts w:eastAsia="Times New Roman" w:cs="Arial"/>
                <w:lang w:eastAsia="en-CA"/>
              </w:rPr>
            </w:pPr>
          </w:p>
        </w:tc>
      </w:tr>
      <w:tr w:rsidR="00552697" w:rsidRPr="00FF4947" w14:paraId="6E299F79" w14:textId="77777777" w:rsidTr="00E9138E">
        <w:trPr>
          <w:cantSplit/>
          <w:trHeight w:val="432"/>
        </w:trPr>
        <w:tc>
          <w:tcPr>
            <w:tcW w:w="9000" w:type="dxa"/>
            <w:vAlign w:val="center"/>
          </w:tcPr>
          <w:p w14:paraId="0DE304FA" w14:textId="4DD7E10A" w:rsidR="00552697" w:rsidRPr="00FF4947" w:rsidRDefault="00552697" w:rsidP="00552697">
            <w:pPr>
              <w:pStyle w:val="TableBodyTextMIRB"/>
            </w:pPr>
            <w:proofErr w:type="spellStart"/>
            <w:r w:rsidRPr="00FF4947">
              <w:t>Within</w:t>
            </w:r>
            <w:proofErr w:type="spellEnd"/>
            <w:r w:rsidRPr="00FF4947">
              <w:t xml:space="preserve"> 200 </w:t>
            </w:r>
            <w:proofErr w:type="spellStart"/>
            <w:r w:rsidRPr="00FF4947">
              <w:t>metres</w:t>
            </w:r>
            <w:proofErr w:type="spellEnd"/>
          </w:p>
        </w:tc>
        <w:tc>
          <w:tcPr>
            <w:tcW w:w="4320" w:type="dxa"/>
          </w:tcPr>
          <w:p w14:paraId="5942AE68" w14:textId="1120EEE9" w:rsidR="00552697" w:rsidRPr="00FF4947" w:rsidRDefault="00552697" w:rsidP="00552697">
            <w:pPr>
              <w:pStyle w:val="TableBodyTextMIRB"/>
              <w:rPr>
                <w:rFonts w:eastAsia="Times New Roman" w:cs="Arial"/>
                <w:lang w:eastAsia="en-CA"/>
              </w:rPr>
            </w:pPr>
          </w:p>
        </w:tc>
      </w:tr>
      <w:tr w:rsidR="00552697" w:rsidRPr="00FF4947" w14:paraId="6DD07B0C" w14:textId="77777777" w:rsidTr="00E9138E">
        <w:trPr>
          <w:cantSplit/>
          <w:trHeight w:val="432"/>
        </w:trPr>
        <w:tc>
          <w:tcPr>
            <w:tcW w:w="9000" w:type="dxa"/>
            <w:vAlign w:val="center"/>
          </w:tcPr>
          <w:p w14:paraId="2FE15EB1" w14:textId="720D7903" w:rsidR="00552697" w:rsidRPr="00FF4947" w:rsidRDefault="00552697" w:rsidP="00552697">
            <w:pPr>
              <w:pStyle w:val="TableBodyTextMIRB"/>
            </w:pPr>
            <w:proofErr w:type="spellStart"/>
            <w:r w:rsidRPr="00FF4947">
              <w:t>Within</w:t>
            </w:r>
            <w:proofErr w:type="spellEnd"/>
            <w:r w:rsidRPr="00FF4947">
              <w:t xml:space="preserve"> 2000 </w:t>
            </w:r>
            <w:proofErr w:type="spellStart"/>
            <w:r w:rsidRPr="00FF4947">
              <w:t>metres</w:t>
            </w:r>
            <w:proofErr w:type="spellEnd"/>
          </w:p>
        </w:tc>
        <w:tc>
          <w:tcPr>
            <w:tcW w:w="4320" w:type="dxa"/>
          </w:tcPr>
          <w:p w14:paraId="73FA8BC2" w14:textId="377A1C2C" w:rsidR="00552697" w:rsidRPr="00FF4947" w:rsidRDefault="00552697" w:rsidP="00552697">
            <w:pPr>
              <w:pStyle w:val="TableBodyTextMIRB"/>
              <w:rPr>
                <w:rFonts w:eastAsia="Times New Roman" w:cs="Arial"/>
                <w:lang w:eastAsia="en-CA"/>
              </w:rPr>
            </w:pPr>
          </w:p>
        </w:tc>
      </w:tr>
      <w:tr w:rsidR="00552697" w:rsidRPr="00FF4947" w14:paraId="2B9EAE7C" w14:textId="77777777" w:rsidTr="00E9138E">
        <w:trPr>
          <w:cantSplit/>
          <w:trHeight w:val="432"/>
        </w:trPr>
        <w:tc>
          <w:tcPr>
            <w:tcW w:w="9000" w:type="dxa"/>
            <w:vAlign w:val="center"/>
          </w:tcPr>
          <w:p w14:paraId="74433ECE" w14:textId="01988BA4" w:rsidR="00552697" w:rsidRPr="00FF4947" w:rsidRDefault="00552697" w:rsidP="00552697">
            <w:pPr>
              <w:pStyle w:val="TableBodyTextMIRB"/>
            </w:pPr>
            <w:proofErr w:type="spellStart"/>
            <w:r w:rsidRPr="00FF4947">
              <w:t>Within</w:t>
            </w:r>
            <w:proofErr w:type="spellEnd"/>
            <w:r w:rsidRPr="00FF4947">
              <w:t xml:space="preserve"> 5 </w:t>
            </w:r>
            <w:proofErr w:type="spellStart"/>
            <w:r w:rsidRPr="00FF4947">
              <w:t>metres</w:t>
            </w:r>
            <w:proofErr w:type="spellEnd"/>
          </w:p>
        </w:tc>
        <w:tc>
          <w:tcPr>
            <w:tcW w:w="4320" w:type="dxa"/>
          </w:tcPr>
          <w:p w14:paraId="52CD5E12" w14:textId="62978F0B" w:rsidR="00552697" w:rsidRPr="00FF4947" w:rsidRDefault="00552697" w:rsidP="00552697">
            <w:pPr>
              <w:pStyle w:val="TableBodyTextMIRB"/>
              <w:rPr>
                <w:rFonts w:eastAsia="Times New Roman" w:cs="Arial"/>
                <w:lang w:eastAsia="en-CA"/>
              </w:rPr>
            </w:pPr>
          </w:p>
        </w:tc>
      </w:tr>
      <w:tr w:rsidR="00552697" w:rsidRPr="00FF4947" w14:paraId="59ED8D89" w14:textId="77777777" w:rsidTr="00E9138E">
        <w:trPr>
          <w:cantSplit/>
          <w:trHeight w:val="432"/>
        </w:trPr>
        <w:tc>
          <w:tcPr>
            <w:tcW w:w="9000" w:type="dxa"/>
            <w:vAlign w:val="center"/>
          </w:tcPr>
          <w:p w14:paraId="762689E1" w14:textId="095B9524" w:rsidR="00552697" w:rsidRPr="00FF4947" w:rsidRDefault="00552697" w:rsidP="00552697">
            <w:pPr>
              <w:pStyle w:val="TableBodyTextMIRB"/>
            </w:pPr>
            <w:proofErr w:type="spellStart"/>
            <w:r w:rsidRPr="00FF4947">
              <w:t>Within</w:t>
            </w:r>
            <w:proofErr w:type="spellEnd"/>
            <w:r w:rsidRPr="00FF4947">
              <w:t xml:space="preserve"> 50 </w:t>
            </w:r>
            <w:proofErr w:type="spellStart"/>
            <w:r w:rsidRPr="00FF4947">
              <w:t>metres</w:t>
            </w:r>
            <w:proofErr w:type="spellEnd"/>
          </w:p>
        </w:tc>
        <w:tc>
          <w:tcPr>
            <w:tcW w:w="4320" w:type="dxa"/>
          </w:tcPr>
          <w:p w14:paraId="3F8484F5" w14:textId="6B577ADA" w:rsidR="00552697" w:rsidRPr="00FF4947" w:rsidRDefault="00552697" w:rsidP="00552697">
            <w:pPr>
              <w:pStyle w:val="TableBodyTextMIRB"/>
              <w:rPr>
                <w:rFonts w:eastAsia="Times New Roman" w:cs="Arial"/>
                <w:lang w:eastAsia="en-CA"/>
              </w:rPr>
            </w:pPr>
          </w:p>
        </w:tc>
      </w:tr>
      <w:tr w:rsidR="00552697" w:rsidRPr="00FF4947" w14:paraId="0D851648" w14:textId="77777777" w:rsidTr="00E9138E">
        <w:trPr>
          <w:cantSplit/>
          <w:trHeight w:val="432"/>
        </w:trPr>
        <w:tc>
          <w:tcPr>
            <w:tcW w:w="9000" w:type="dxa"/>
            <w:vAlign w:val="center"/>
          </w:tcPr>
          <w:p w14:paraId="7CF4E21E" w14:textId="45B490B0" w:rsidR="00552697" w:rsidRPr="00FF4947" w:rsidRDefault="00552697" w:rsidP="00552697">
            <w:pPr>
              <w:pStyle w:val="TableBodyTextMIRB"/>
            </w:pPr>
            <w:proofErr w:type="spellStart"/>
            <w:r w:rsidRPr="00FF4947">
              <w:t>Within</w:t>
            </w:r>
            <w:proofErr w:type="spellEnd"/>
            <w:r w:rsidRPr="00FF4947">
              <w:t xml:space="preserve"> 500 </w:t>
            </w:r>
            <w:proofErr w:type="spellStart"/>
            <w:r w:rsidRPr="00FF4947">
              <w:t>metres</w:t>
            </w:r>
            <w:proofErr w:type="spellEnd"/>
          </w:p>
        </w:tc>
        <w:tc>
          <w:tcPr>
            <w:tcW w:w="4320" w:type="dxa"/>
          </w:tcPr>
          <w:p w14:paraId="59939341" w14:textId="1610DF94" w:rsidR="00552697" w:rsidRPr="00FF4947" w:rsidRDefault="00552697" w:rsidP="00552697">
            <w:pPr>
              <w:pStyle w:val="TableBodyTextMIRB"/>
              <w:rPr>
                <w:rFonts w:eastAsia="Times New Roman" w:cs="Arial"/>
                <w:lang w:eastAsia="en-CA"/>
              </w:rPr>
            </w:pPr>
          </w:p>
        </w:tc>
      </w:tr>
      <w:tr w:rsidR="00552697" w:rsidRPr="00FF4947" w14:paraId="0BD7A679" w14:textId="77777777" w:rsidTr="00E9138E">
        <w:trPr>
          <w:cantSplit/>
          <w:trHeight w:val="432"/>
        </w:trPr>
        <w:tc>
          <w:tcPr>
            <w:tcW w:w="9000" w:type="dxa"/>
            <w:vAlign w:val="center"/>
          </w:tcPr>
          <w:p w14:paraId="6237D2A4" w14:textId="6B1A1F16" w:rsidR="00552697" w:rsidRPr="00FF4947" w:rsidRDefault="00552697" w:rsidP="00552697">
            <w:pPr>
              <w:pStyle w:val="TableBodyTextMIRB"/>
            </w:pPr>
            <w:proofErr w:type="spellStart"/>
            <w:r w:rsidRPr="00FF4947">
              <w:t>Within</w:t>
            </w:r>
            <w:proofErr w:type="spellEnd"/>
            <w:r w:rsidRPr="00FF4947">
              <w:t xml:space="preserve"> 5000 </w:t>
            </w:r>
            <w:proofErr w:type="spellStart"/>
            <w:r w:rsidRPr="00FF4947">
              <w:t>metres</w:t>
            </w:r>
            <w:proofErr w:type="spellEnd"/>
          </w:p>
        </w:tc>
        <w:tc>
          <w:tcPr>
            <w:tcW w:w="4320" w:type="dxa"/>
          </w:tcPr>
          <w:p w14:paraId="1298D2B2" w14:textId="205DF747" w:rsidR="00552697" w:rsidRPr="00FF4947" w:rsidRDefault="00552697" w:rsidP="00552697">
            <w:pPr>
              <w:pStyle w:val="TableBodyTextMIRB"/>
              <w:rPr>
                <w:rFonts w:eastAsia="Times New Roman" w:cs="Arial"/>
                <w:lang w:eastAsia="en-CA"/>
              </w:rPr>
            </w:pPr>
          </w:p>
        </w:tc>
      </w:tr>
      <w:tr w:rsidR="00552697" w:rsidRPr="00FF4947" w14:paraId="58223C21" w14:textId="77777777" w:rsidTr="007E3E8A">
        <w:trPr>
          <w:cantSplit/>
          <w:trHeight w:val="432"/>
        </w:trPr>
        <w:tc>
          <w:tcPr>
            <w:tcW w:w="9000" w:type="dxa"/>
            <w:vAlign w:val="center"/>
          </w:tcPr>
          <w:p w14:paraId="21DC19EB" w14:textId="3469A145" w:rsidR="00552697" w:rsidRPr="00FF4947" w:rsidRDefault="00552697" w:rsidP="00552697">
            <w:pPr>
              <w:pStyle w:val="TableBodyTextMIRB"/>
            </w:pPr>
            <w:r w:rsidRPr="00FF4947">
              <w:t xml:space="preserve">AC </w:t>
            </w:r>
            <w:proofErr w:type="spellStart"/>
            <w:r w:rsidRPr="00FF4947">
              <w:t>Accurate</w:t>
            </w:r>
            <w:proofErr w:type="spellEnd"/>
            <w:r w:rsidRPr="00FF4947">
              <w:t xml:space="preserve"> (to 10m)</w:t>
            </w:r>
          </w:p>
        </w:tc>
        <w:tc>
          <w:tcPr>
            <w:tcW w:w="4320" w:type="dxa"/>
            <w:vAlign w:val="center"/>
          </w:tcPr>
          <w:p w14:paraId="13DB1E33" w14:textId="535CA164" w:rsidR="00552697" w:rsidRPr="00FF4947" w:rsidRDefault="00552697" w:rsidP="00552697">
            <w:pPr>
              <w:pStyle w:val="TableBodyTextMIRB"/>
              <w:rPr>
                <w:rFonts w:eastAsia="Times New Roman" w:cs="Arial"/>
              </w:rPr>
            </w:pPr>
            <w:r w:rsidRPr="00FF4947">
              <w:t>2007-01-12</w:t>
            </w:r>
          </w:p>
        </w:tc>
      </w:tr>
      <w:tr w:rsidR="00552697" w:rsidRPr="00FF4947" w14:paraId="7AD9AF68" w14:textId="77777777" w:rsidTr="007E3E8A">
        <w:trPr>
          <w:cantSplit/>
          <w:trHeight w:val="432"/>
        </w:trPr>
        <w:tc>
          <w:tcPr>
            <w:tcW w:w="9000" w:type="dxa"/>
            <w:vAlign w:val="center"/>
          </w:tcPr>
          <w:p w14:paraId="6E498F44" w14:textId="0C2B2A1C" w:rsidR="00552697" w:rsidRPr="00FF4947" w:rsidRDefault="00552697" w:rsidP="00552697">
            <w:pPr>
              <w:pStyle w:val="TableBodyTextMIRB"/>
            </w:pPr>
            <w:r w:rsidRPr="00FF4947">
              <w:t xml:space="preserve">AP </w:t>
            </w:r>
            <w:proofErr w:type="spellStart"/>
            <w:r w:rsidRPr="00FF4947">
              <w:t>Approximate</w:t>
            </w:r>
            <w:proofErr w:type="spellEnd"/>
            <w:r w:rsidRPr="00FF4947">
              <w:t xml:space="preserve"> (to 500m)</w:t>
            </w:r>
          </w:p>
        </w:tc>
        <w:tc>
          <w:tcPr>
            <w:tcW w:w="4320" w:type="dxa"/>
            <w:vAlign w:val="center"/>
          </w:tcPr>
          <w:p w14:paraId="170A227C" w14:textId="6EFB3B6D" w:rsidR="00552697" w:rsidRPr="00FF4947" w:rsidRDefault="00552697" w:rsidP="00552697">
            <w:pPr>
              <w:pStyle w:val="TableBodyTextMIRB"/>
            </w:pPr>
            <w:r w:rsidRPr="00FF4947">
              <w:t>2007-01-12</w:t>
            </w:r>
          </w:p>
        </w:tc>
      </w:tr>
      <w:tr w:rsidR="00552697" w:rsidRPr="00FF4947" w14:paraId="55E4F121" w14:textId="77777777" w:rsidTr="007E3E8A">
        <w:trPr>
          <w:cantSplit/>
          <w:trHeight w:val="432"/>
        </w:trPr>
        <w:tc>
          <w:tcPr>
            <w:tcW w:w="9000" w:type="dxa"/>
            <w:vAlign w:val="center"/>
          </w:tcPr>
          <w:p w14:paraId="1499271E" w14:textId="4B0372C1" w:rsidR="00552697" w:rsidRPr="00FF4947" w:rsidRDefault="00552697" w:rsidP="00552697">
            <w:pPr>
              <w:pStyle w:val="TableBodyTextMIRB"/>
            </w:pPr>
            <w:r w:rsidRPr="00FF4947">
              <w:t>GE General (to 10,000m)</w:t>
            </w:r>
          </w:p>
        </w:tc>
        <w:tc>
          <w:tcPr>
            <w:tcW w:w="4320" w:type="dxa"/>
            <w:vAlign w:val="center"/>
          </w:tcPr>
          <w:p w14:paraId="527E6491" w14:textId="5E5621F0" w:rsidR="00552697" w:rsidRPr="00FF4947" w:rsidRDefault="00552697" w:rsidP="00552697">
            <w:pPr>
              <w:pStyle w:val="TableBodyTextMIRB"/>
            </w:pPr>
            <w:r w:rsidRPr="00FF4947">
              <w:t>2007-01-12</w:t>
            </w:r>
          </w:p>
        </w:tc>
      </w:tr>
      <w:tr w:rsidR="00552697" w:rsidRPr="00FF4947" w14:paraId="2782AA65" w14:textId="77777777" w:rsidTr="007E3E8A">
        <w:trPr>
          <w:cantSplit/>
          <w:trHeight w:val="432"/>
        </w:trPr>
        <w:tc>
          <w:tcPr>
            <w:tcW w:w="9000" w:type="dxa"/>
            <w:vAlign w:val="center"/>
          </w:tcPr>
          <w:p w14:paraId="10B03574" w14:textId="5ACF9A30" w:rsidR="00552697" w:rsidRPr="00FF4947" w:rsidRDefault="00552697" w:rsidP="00552697">
            <w:pPr>
              <w:pStyle w:val="TableBodyTextMIRB"/>
            </w:pPr>
            <w:r w:rsidRPr="00FF4947">
              <w:t xml:space="preserve">MO </w:t>
            </w:r>
            <w:proofErr w:type="spellStart"/>
            <w:r w:rsidRPr="00FF4947">
              <w:t>Moderate</w:t>
            </w:r>
            <w:proofErr w:type="spellEnd"/>
            <w:r w:rsidRPr="00FF4947">
              <w:t xml:space="preserve"> (to 1000m)</w:t>
            </w:r>
          </w:p>
        </w:tc>
        <w:tc>
          <w:tcPr>
            <w:tcW w:w="4320" w:type="dxa"/>
            <w:vAlign w:val="center"/>
          </w:tcPr>
          <w:p w14:paraId="52FF4EE6" w14:textId="695B17CD" w:rsidR="00552697" w:rsidRPr="00FF4947" w:rsidRDefault="00552697" w:rsidP="00552697">
            <w:pPr>
              <w:pStyle w:val="TableBodyTextMIRB"/>
            </w:pPr>
            <w:r w:rsidRPr="00FF4947">
              <w:t>2007-01-12</w:t>
            </w:r>
          </w:p>
        </w:tc>
      </w:tr>
      <w:tr w:rsidR="00552697" w:rsidRPr="00FF4947" w14:paraId="0343189F" w14:textId="77777777" w:rsidTr="007E3E8A">
        <w:trPr>
          <w:cantSplit/>
          <w:trHeight w:val="432"/>
        </w:trPr>
        <w:tc>
          <w:tcPr>
            <w:tcW w:w="9000" w:type="dxa"/>
            <w:vAlign w:val="center"/>
          </w:tcPr>
          <w:p w14:paraId="1FDF8DC5" w14:textId="40142ADB" w:rsidR="00552697" w:rsidRPr="00FF4947" w:rsidRDefault="00552697" w:rsidP="00552697">
            <w:pPr>
              <w:pStyle w:val="TableBodyTextMIRB"/>
            </w:pPr>
            <w:r w:rsidRPr="00FF4947">
              <w:t>RE Reliable (to 100m)</w:t>
            </w:r>
          </w:p>
        </w:tc>
        <w:tc>
          <w:tcPr>
            <w:tcW w:w="4320" w:type="dxa"/>
            <w:vAlign w:val="center"/>
          </w:tcPr>
          <w:p w14:paraId="5E4E7749" w14:textId="60BCFC02" w:rsidR="00552697" w:rsidRPr="00FF4947" w:rsidRDefault="00552697" w:rsidP="00552697">
            <w:pPr>
              <w:pStyle w:val="TableBodyTextMIRB"/>
            </w:pPr>
            <w:r w:rsidRPr="00FF4947">
              <w:t>2007-01-12</w:t>
            </w:r>
          </w:p>
        </w:tc>
      </w:tr>
      <w:tr w:rsidR="00552697" w:rsidRPr="00FF4947" w14:paraId="04B5E17A" w14:textId="77777777" w:rsidTr="007E3E8A">
        <w:trPr>
          <w:cantSplit/>
          <w:trHeight w:val="432"/>
        </w:trPr>
        <w:tc>
          <w:tcPr>
            <w:tcW w:w="9000" w:type="dxa"/>
            <w:vAlign w:val="center"/>
          </w:tcPr>
          <w:p w14:paraId="07F9A292" w14:textId="5097B19A" w:rsidR="00552697" w:rsidRPr="0057539B" w:rsidRDefault="00552697" w:rsidP="00552697">
            <w:pPr>
              <w:pStyle w:val="TableBodyTextMIRB"/>
              <w:rPr>
                <w:lang w:val="en-CA"/>
              </w:rPr>
            </w:pPr>
            <w:r w:rsidRPr="0057539B">
              <w:rPr>
                <w:lang w:val="en-CA"/>
              </w:rPr>
              <w:t>VA Very Accurate (to 2m)</w:t>
            </w:r>
          </w:p>
        </w:tc>
        <w:tc>
          <w:tcPr>
            <w:tcW w:w="4320" w:type="dxa"/>
            <w:vAlign w:val="center"/>
          </w:tcPr>
          <w:p w14:paraId="0EDE642E" w14:textId="66854832" w:rsidR="00552697" w:rsidRPr="00FF4947" w:rsidRDefault="00552697" w:rsidP="00552697">
            <w:pPr>
              <w:pStyle w:val="TableBodyTextMIRB"/>
            </w:pPr>
            <w:r w:rsidRPr="00FF4947">
              <w:t>2007-01-12</w:t>
            </w:r>
          </w:p>
        </w:tc>
      </w:tr>
      <w:tr w:rsidR="00552697" w:rsidRPr="00FF4947" w14:paraId="3AFDC557" w14:textId="77777777" w:rsidTr="007E3E8A">
        <w:trPr>
          <w:cantSplit/>
          <w:trHeight w:val="432"/>
        </w:trPr>
        <w:tc>
          <w:tcPr>
            <w:tcW w:w="9000" w:type="dxa"/>
            <w:vAlign w:val="center"/>
          </w:tcPr>
          <w:p w14:paraId="1ABB7DD3" w14:textId="34887186" w:rsidR="00552697" w:rsidRPr="00FF4947" w:rsidRDefault="00552697" w:rsidP="00552697">
            <w:pPr>
              <w:pStyle w:val="TableBodyTextMIRB"/>
            </w:pPr>
            <w:r w:rsidRPr="00FF4947">
              <w:t>VG Vague (to 100,000m)</w:t>
            </w:r>
          </w:p>
        </w:tc>
        <w:tc>
          <w:tcPr>
            <w:tcW w:w="4320" w:type="dxa"/>
            <w:vAlign w:val="center"/>
          </w:tcPr>
          <w:p w14:paraId="25D6C2D9" w14:textId="7177F020" w:rsidR="00552697" w:rsidRPr="00FF4947" w:rsidRDefault="00552697" w:rsidP="00552697">
            <w:pPr>
              <w:pStyle w:val="TableBodyTextMIRB"/>
            </w:pPr>
            <w:r w:rsidRPr="00FF4947">
              <w:t>2007-01-12</w:t>
            </w:r>
          </w:p>
        </w:tc>
      </w:tr>
      <w:tr w:rsidR="00552697" w:rsidRPr="00FF4947" w14:paraId="496C61C3" w14:textId="77777777" w:rsidTr="007E3E8A">
        <w:trPr>
          <w:cantSplit/>
          <w:trHeight w:val="432"/>
        </w:trPr>
        <w:tc>
          <w:tcPr>
            <w:tcW w:w="9000" w:type="dxa"/>
            <w:vAlign w:val="center"/>
          </w:tcPr>
          <w:p w14:paraId="5F5A2E1E" w14:textId="5DEF3F7E" w:rsidR="00552697" w:rsidRPr="00FF4947" w:rsidRDefault="00552697" w:rsidP="00552697">
            <w:pPr>
              <w:pStyle w:val="TableBodyTextMIRB"/>
            </w:pPr>
            <w:r w:rsidRPr="00FF4947">
              <w:t xml:space="preserve">^ Data </w:t>
            </w:r>
            <w:proofErr w:type="spellStart"/>
            <w:r w:rsidRPr="00FF4947">
              <w:t>Load</w:t>
            </w:r>
            <w:proofErr w:type="spellEnd"/>
          </w:p>
        </w:tc>
        <w:tc>
          <w:tcPr>
            <w:tcW w:w="4320" w:type="dxa"/>
            <w:vAlign w:val="center"/>
          </w:tcPr>
          <w:p w14:paraId="21A81CFA" w14:textId="3E63B3D1" w:rsidR="00552697" w:rsidRPr="00FF4947" w:rsidRDefault="00552697" w:rsidP="00552697">
            <w:pPr>
              <w:pStyle w:val="TableBodyTextMIRB"/>
            </w:pPr>
            <w:r w:rsidRPr="00FF4947">
              <w:t>2007-01-12</w:t>
            </w:r>
          </w:p>
        </w:tc>
      </w:tr>
    </w:tbl>
    <w:p w14:paraId="7042FC0C" w14:textId="77777777" w:rsidR="00A451ED" w:rsidRPr="00FF4947" w:rsidRDefault="00A451ED" w:rsidP="00245E25">
      <w:pPr>
        <w:pStyle w:val="Heading1MIRBTopofPage"/>
        <w:numPr>
          <w:ilvl w:val="0"/>
          <w:numId w:val="0"/>
        </w:numPr>
      </w:pPr>
    </w:p>
    <w:p w14:paraId="7564C31A" w14:textId="77777777" w:rsidR="00245E25" w:rsidRPr="00FF4947" w:rsidRDefault="00245E25" w:rsidP="00245E25">
      <w:pPr>
        <w:pStyle w:val="BodyAccessibleTextMIRB"/>
        <w:rPr>
          <w:lang w:eastAsia="en-CA"/>
        </w:rPr>
      </w:pPr>
    </w:p>
    <w:p w14:paraId="5D82E1B0" w14:textId="237FB58E" w:rsidR="00245E25" w:rsidRPr="00FF4947" w:rsidRDefault="00245E25" w:rsidP="00245E25">
      <w:pPr>
        <w:pStyle w:val="BodyAccessibleTextMIRB"/>
        <w:rPr>
          <w:lang w:eastAsia="en-CA"/>
        </w:rPr>
        <w:sectPr w:rsidR="00245E25" w:rsidRPr="00FF4947" w:rsidSect="00FC3450">
          <w:pgSz w:w="15840" w:h="12240" w:orient="landscape"/>
          <w:pgMar w:top="720" w:right="720" w:bottom="720" w:left="720" w:header="432" w:footer="720" w:gutter="0"/>
          <w:cols w:space="720"/>
          <w:docGrid w:linePitch="360"/>
        </w:sectPr>
      </w:pPr>
    </w:p>
    <w:p w14:paraId="46684AB4" w14:textId="4B6B9B2B" w:rsidR="00245E25" w:rsidRPr="00FF4947" w:rsidRDefault="00245E25" w:rsidP="00245E25">
      <w:pPr>
        <w:pStyle w:val="Heading2NoNumbersMIRB"/>
      </w:pPr>
      <w:bookmarkStart w:id="73" w:name="_Toc503466232"/>
      <w:bookmarkStart w:id="74" w:name="_Toc40878754"/>
      <w:bookmarkStart w:id="75" w:name="_Toc172019314"/>
      <w:bookmarkStart w:id="76" w:name="_Toc156551744"/>
      <w:bookmarkStart w:id="77" w:name="AppendixB"/>
      <w:r w:rsidRPr="00FF4947">
        <w:lastRenderedPageBreak/>
        <w:t>SOURCE_LIST</w:t>
      </w:r>
      <w:bookmarkEnd w:id="73"/>
      <w:bookmarkEnd w:id="74"/>
      <w:bookmarkEnd w:id="75"/>
    </w:p>
    <w:tbl>
      <w:tblPr>
        <w:tblStyle w:val="TableGrid1"/>
        <w:tblW w:w="14238" w:type="dxa"/>
        <w:tblLayout w:type="fixed"/>
        <w:tblLook w:val="00A0" w:firstRow="1" w:lastRow="0" w:firstColumn="1" w:lastColumn="0" w:noHBand="0" w:noVBand="0"/>
        <w:tblCaption w:val="SOURCE_LIST Valeurs admissibles"/>
        <w:tblDescription w:val="Tableau de recherche du nom de la source avec le nom de la source, la date de la source, l’auteur de la source, l’échelle de la source, le système de référence horizontal, le système de référence vertical, la projection de la source et les attributs de la date et de l’heure d’expiration."/>
      </w:tblPr>
      <w:tblGrid>
        <w:gridCol w:w="2263"/>
        <w:gridCol w:w="1423"/>
        <w:gridCol w:w="1838"/>
        <w:gridCol w:w="1334"/>
        <w:gridCol w:w="1800"/>
        <w:gridCol w:w="1980"/>
        <w:gridCol w:w="2120"/>
        <w:gridCol w:w="1480"/>
      </w:tblGrid>
      <w:tr w:rsidR="00245E25" w:rsidRPr="00FF4947" w14:paraId="5AE20DDD" w14:textId="77777777" w:rsidTr="009F07FD">
        <w:trPr>
          <w:cantSplit/>
          <w:trHeight w:val="432"/>
          <w:tblHeader/>
        </w:trPr>
        <w:tc>
          <w:tcPr>
            <w:tcW w:w="2263" w:type="dxa"/>
            <w:vAlign w:val="center"/>
          </w:tcPr>
          <w:p w14:paraId="2A06C557" w14:textId="77777777" w:rsidR="00245E25" w:rsidRPr="00FF4947" w:rsidRDefault="00245E25" w:rsidP="000309DE">
            <w:pPr>
              <w:pStyle w:val="TableHeaderRowTextMIRB"/>
            </w:pPr>
            <w:r w:rsidRPr="00FF4947">
              <w:t>SOURCE_NAME</w:t>
            </w:r>
          </w:p>
        </w:tc>
        <w:tc>
          <w:tcPr>
            <w:tcW w:w="1423" w:type="dxa"/>
            <w:vAlign w:val="center"/>
          </w:tcPr>
          <w:p w14:paraId="60CD6E4C" w14:textId="77777777" w:rsidR="00245E25" w:rsidRPr="00FF4947" w:rsidRDefault="00245E25" w:rsidP="000309DE">
            <w:pPr>
              <w:pStyle w:val="TableHeaderRowTextMIRB"/>
            </w:pPr>
            <w:r w:rsidRPr="00FF4947">
              <w:t>SOURCE_DATE</w:t>
            </w:r>
          </w:p>
        </w:tc>
        <w:tc>
          <w:tcPr>
            <w:tcW w:w="1838" w:type="dxa"/>
            <w:vAlign w:val="center"/>
          </w:tcPr>
          <w:p w14:paraId="440D55B1" w14:textId="77777777" w:rsidR="00245E25" w:rsidRPr="00FF4947" w:rsidRDefault="00245E25" w:rsidP="000309DE">
            <w:pPr>
              <w:pStyle w:val="TableHeaderRowTextMIRB"/>
            </w:pPr>
            <w:r w:rsidRPr="00FF4947">
              <w:t>SOURCE_</w:t>
            </w:r>
          </w:p>
          <w:p w14:paraId="4E9D3959" w14:textId="77777777" w:rsidR="00245E25" w:rsidRPr="00FF4947" w:rsidRDefault="00245E25" w:rsidP="000309DE">
            <w:pPr>
              <w:pStyle w:val="TableHeaderRowTextMIRB"/>
            </w:pPr>
            <w:r w:rsidRPr="00FF4947">
              <w:t>ORIGINATOR</w:t>
            </w:r>
          </w:p>
        </w:tc>
        <w:tc>
          <w:tcPr>
            <w:tcW w:w="1334" w:type="dxa"/>
            <w:vAlign w:val="center"/>
          </w:tcPr>
          <w:p w14:paraId="00ADE134" w14:textId="77777777" w:rsidR="00245E25" w:rsidRPr="00FF4947" w:rsidRDefault="00245E25" w:rsidP="000309DE">
            <w:pPr>
              <w:pStyle w:val="TableHeaderRowTextMIRB"/>
            </w:pPr>
            <w:r w:rsidRPr="00FF4947">
              <w:t>SOURCE_SCALE</w:t>
            </w:r>
          </w:p>
        </w:tc>
        <w:tc>
          <w:tcPr>
            <w:tcW w:w="1800" w:type="dxa"/>
            <w:vAlign w:val="center"/>
          </w:tcPr>
          <w:p w14:paraId="29A54183" w14:textId="77777777" w:rsidR="00245E25" w:rsidRPr="00FF4947" w:rsidRDefault="00245E25" w:rsidP="000309DE">
            <w:pPr>
              <w:pStyle w:val="TableHeaderRowTextMIRB"/>
            </w:pPr>
            <w:r w:rsidRPr="00FF4947">
              <w:t>HORIZONTAL</w:t>
            </w:r>
          </w:p>
          <w:p w14:paraId="43CF0C38" w14:textId="77777777" w:rsidR="00245E25" w:rsidRPr="00FF4947" w:rsidRDefault="00245E25" w:rsidP="000309DE">
            <w:pPr>
              <w:pStyle w:val="TableHeaderRowTextMIRB"/>
            </w:pPr>
            <w:r w:rsidRPr="00FF4947">
              <w:t>_DATUM</w:t>
            </w:r>
          </w:p>
        </w:tc>
        <w:tc>
          <w:tcPr>
            <w:tcW w:w="1980" w:type="dxa"/>
            <w:vAlign w:val="center"/>
          </w:tcPr>
          <w:p w14:paraId="79148636" w14:textId="77777777" w:rsidR="00245E25" w:rsidRPr="00FF4947" w:rsidRDefault="00245E25" w:rsidP="000309DE">
            <w:pPr>
              <w:pStyle w:val="TableHeaderRowTextMIRB"/>
            </w:pPr>
            <w:r w:rsidRPr="00FF4947">
              <w:t>VERTICAL</w:t>
            </w:r>
          </w:p>
          <w:p w14:paraId="236DC140" w14:textId="77777777" w:rsidR="00245E25" w:rsidRPr="00FF4947" w:rsidRDefault="00245E25" w:rsidP="000309DE">
            <w:pPr>
              <w:pStyle w:val="TableHeaderRowTextMIRB"/>
            </w:pPr>
            <w:r w:rsidRPr="00FF4947">
              <w:t>_DATUM</w:t>
            </w:r>
          </w:p>
        </w:tc>
        <w:tc>
          <w:tcPr>
            <w:tcW w:w="2120" w:type="dxa"/>
            <w:vAlign w:val="center"/>
          </w:tcPr>
          <w:p w14:paraId="449B8300" w14:textId="77777777" w:rsidR="00245E25" w:rsidRPr="00FF4947" w:rsidRDefault="00245E25" w:rsidP="000309DE">
            <w:pPr>
              <w:pStyle w:val="TableHeaderRowTextMIRB"/>
            </w:pPr>
            <w:r w:rsidRPr="00FF4947">
              <w:t>SOURCE_</w:t>
            </w:r>
          </w:p>
          <w:p w14:paraId="1CFD6D2C" w14:textId="77777777" w:rsidR="00245E25" w:rsidRPr="00FF4947" w:rsidRDefault="00245E25" w:rsidP="000309DE">
            <w:pPr>
              <w:pStyle w:val="TableHeaderRowTextMIRB"/>
            </w:pPr>
            <w:r w:rsidRPr="00FF4947">
              <w:t>PROJECTION</w:t>
            </w:r>
          </w:p>
        </w:tc>
        <w:tc>
          <w:tcPr>
            <w:tcW w:w="1480" w:type="dxa"/>
            <w:vAlign w:val="center"/>
          </w:tcPr>
          <w:p w14:paraId="4151E01D" w14:textId="77777777" w:rsidR="00245E25" w:rsidRPr="00FF4947" w:rsidRDefault="00245E25" w:rsidP="000309DE">
            <w:pPr>
              <w:pStyle w:val="TableHeaderRowTextMIRB"/>
            </w:pPr>
            <w:r w:rsidRPr="00FF4947">
              <w:t>EXPIRY_</w:t>
            </w:r>
          </w:p>
          <w:p w14:paraId="7D0F9C09" w14:textId="77777777" w:rsidR="00245E25" w:rsidRPr="00FF4947" w:rsidRDefault="00245E25" w:rsidP="000309DE">
            <w:pPr>
              <w:pStyle w:val="TableHeaderRowTextMIRB"/>
            </w:pPr>
            <w:r w:rsidRPr="00FF4947">
              <w:t>DATETIME</w:t>
            </w:r>
          </w:p>
        </w:tc>
      </w:tr>
      <w:tr w:rsidR="006C1DB8" w:rsidRPr="00FF4947" w14:paraId="55808414" w14:textId="77777777" w:rsidTr="009F07FD">
        <w:trPr>
          <w:cantSplit/>
          <w:trHeight w:val="432"/>
        </w:trPr>
        <w:tc>
          <w:tcPr>
            <w:tcW w:w="2263" w:type="dxa"/>
            <w:vAlign w:val="center"/>
          </w:tcPr>
          <w:p w14:paraId="2D3AB639" w14:textId="3387A9B8" w:rsidR="006C1DB8" w:rsidRPr="00FF4947" w:rsidRDefault="006C1DB8" w:rsidP="006C1DB8">
            <w:pPr>
              <w:pStyle w:val="TableBodyTextMIRB"/>
            </w:pPr>
            <w:r w:rsidRPr="00FF4947">
              <w:t xml:space="preserve">AFFM Provincial Administrative </w:t>
            </w:r>
            <w:proofErr w:type="spellStart"/>
            <w:r w:rsidRPr="00FF4947">
              <w:t>Maps</w:t>
            </w:r>
            <w:proofErr w:type="spellEnd"/>
          </w:p>
        </w:tc>
        <w:tc>
          <w:tcPr>
            <w:tcW w:w="1423" w:type="dxa"/>
            <w:vAlign w:val="center"/>
          </w:tcPr>
          <w:p w14:paraId="406D6181" w14:textId="1A5EE511" w:rsidR="006C1DB8" w:rsidRPr="00FF4947" w:rsidRDefault="006C1DB8" w:rsidP="006C1DB8">
            <w:pPr>
              <w:pStyle w:val="TableBodyTextMIRB"/>
              <w:rPr>
                <w:rFonts w:eastAsia="Times New Roman" w:cs="Arial"/>
                <w:lang w:eastAsia="en-CA"/>
              </w:rPr>
            </w:pPr>
          </w:p>
        </w:tc>
        <w:tc>
          <w:tcPr>
            <w:tcW w:w="1838" w:type="dxa"/>
            <w:vAlign w:val="center"/>
          </w:tcPr>
          <w:p w14:paraId="3F425F90" w14:textId="2D40D715" w:rsidR="006C1DB8" w:rsidRPr="00FF4947" w:rsidRDefault="006C1DB8" w:rsidP="006C1DB8">
            <w:pPr>
              <w:pStyle w:val="TableBodyTextMIRB"/>
            </w:pPr>
            <w:r w:rsidRPr="00FF4947">
              <w:t xml:space="preserve">Ministry of Natural </w:t>
            </w:r>
            <w:proofErr w:type="spellStart"/>
            <w:r w:rsidRPr="00FF4947">
              <w:t>Resources</w:t>
            </w:r>
            <w:proofErr w:type="spellEnd"/>
          </w:p>
        </w:tc>
        <w:tc>
          <w:tcPr>
            <w:tcW w:w="1334" w:type="dxa"/>
            <w:vAlign w:val="center"/>
          </w:tcPr>
          <w:p w14:paraId="7058FF03" w14:textId="1F8EBDB7" w:rsidR="006C1DB8" w:rsidRPr="00FF4947" w:rsidRDefault="006C1DB8" w:rsidP="006C1DB8">
            <w:pPr>
              <w:pStyle w:val="TableBodyTextMIRB"/>
            </w:pPr>
            <w:r w:rsidRPr="00FF4947">
              <w:t>600000</w:t>
            </w:r>
          </w:p>
        </w:tc>
        <w:tc>
          <w:tcPr>
            <w:tcW w:w="1800" w:type="dxa"/>
            <w:vAlign w:val="center"/>
          </w:tcPr>
          <w:p w14:paraId="213BFEEB" w14:textId="1D80B3AA" w:rsidR="006C1DB8" w:rsidRPr="00FF4947" w:rsidRDefault="006C1DB8" w:rsidP="006C1DB8">
            <w:pPr>
              <w:pStyle w:val="TableBodyTextMIRB"/>
            </w:pPr>
          </w:p>
        </w:tc>
        <w:tc>
          <w:tcPr>
            <w:tcW w:w="1980" w:type="dxa"/>
            <w:vAlign w:val="center"/>
          </w:tcPr>
          <w:p w14:paraId="15AF3558" w14:textId="6F5E18D3" w:rsidR="006C1DB8" w:rsidRPr="00FF4947" w:rsidRDefault="006C1DB8" w:rsidP="006C1DB8">
            <w:pPr>
              <w:pStyle w:val="TableBodyTextMIRB"/>
            </w:pPr>
          </w:p>
        </w:tc>
        <w:tc>
          <w:tcPr>
            <w:tcW w:w="2120" w:type="dxa"/>
            <w:vAlign w:val="center"/>
          </w:tcPr>
          <w:p w14:paraId="7D9E3EBE" w14:textId="0936FC03" w:rsidR="006C1DB8" w:rsidRPr="00FF4947" w:rsidRDefault="006C1DB8" w:rsidP="006C1DB8">
            <w:pPr>
              <w:pStyle w:val="TableBodyTextMIRB"/>
            </w:pPr>
          </w:p>
        </w:tc>
        <w:tc>
          <w:tcPr>
            <w:tcW w:w="1480" w:type="dxa"/>
            <w:vAlign w:val="center"/>
          </w:tcPr>
          <w:p w14:paraId="3AD9EDB1" w14:textId="063AFB00" w:rsidR="006C1DB8" w:rsidRPr="00FF4947" w:rsidRDefault="006C1DB8" w:rsidP="006C1DB8">
            <w:pPr>
              <w:pStyle w:val="TableBodyTextMIRB"/>
            </w:pPr>
          </w:p>
        </w:tc>
      </w:tr>
      <w:tr w:rsidR="006C1DB8" w:rsidRPr="00FF4947" w14:paraId="3CAD78AA" w14:textId="77777777" w:rsidTr="009F07FD">
        <w:trPr>
          <w:cantSplit/>
          <w:trHeight w:val="432"/>
        </w:trPr>
        <w:tc>
          <w:tcPr>
            <w:tcW w:w="2263" w:type="dxa"/>
            <w:vAlign w:val="center"/>
          </w:tcPr>
          <w:p w14:paraId="3E57D8DE" w14:textId="1CFF4261" w:rsidR="006C1DB8" w:rsidRPr="00FF4947" w:rsidRDefault="006C1DB8" w:rsidP="006C1DB8">
            <w:pPr>
              <w:pStyle w:val="TableBodyTextMIRB"/>
              <w:rPr>
                <w:rFonts w:eastAsia="Times New Roman" w:cs="Arial"/>
              </w:rPr>
            </w:pPr>
            <w:proofErr w:type="spellStart"/>
            <w:r w:rsidRPr="00FF4947">
              <w:rPr>
                <w:lang w:eastAsia="en-CA"/>
              </w:rPr>
              <w:t>Aerial</w:t>
            </w:r>
            <w:proofErr w:type="spellEnd"/>
            <w:r w:rsidRPr="00FF4947">
              <w:rPr>
                <w:lang w:eastAsia="en-CA"/>
              </w:rPr>
              <w:t xml:space="preserve"> </w:t>
            </w:r>
            <w:proofErr w:type="spellStart"/>
            <w:r w:rsidRPr="00FF4947">
              <w:rPr>
                <w:lang w:eastAsia="en-CA"/>
              </w:rPr>
              <w:t>Photography</w:t>
            </w:r>
            <w:proofErr w:type="spellEnd"/>
          </w:p>
        </w:tc>
        <w:tc>
          <w:tcPr>
            <w:tcW w:w="1423" w:type="dxa"/>
            <w:vAlign w:val="center"/>
          </w:tcPr>
          <w:p w14:paraId="4B27A22D" w14:textId="45867838" w:rsidR="006C1DB8" w:rsidRPr="00FF4947" w:rsidRDefault="006C1DB8" w:rsidP="006C1DB8">
            <w:pPr>
              <w:pStyle w:val="TableBodyTextMIRB"/>
              <w:rPr>
                <w:rFonts w:eastAsia="Times New Roman" w:cs="Arial"/>
                <w:lang w:eastAsia="en-CA"/>
              </w:rPr>
            </w:pPr>
          </w:p>
        </w:tc>
        <w:tc>
          <w:tcPr>
            <w:tcW w:w="1838" w:type="dxa"/>
            <w:vAlign w:val="center"/>
          </w:tcPr>
          <w:p w14:paraId="4A8576E8" w14:textId="7827B8F9"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7D2F84F5" w14:textId="65017C66" w:rsidR="006C1DB8" w:rsidRPr="00FF4947" w:rsidRDefault="006C1DB8" w:rsidP="006C1DB8">
            <w:pPr>
              <w:pStyle w:val="TableBodyTextMIRB"/>
              <w:rPr>
                <w:rFonts w:eastAsia="Times New Roman" w:cs="Arial"/>
              </w:rPr>
            </w:pPr>
            <w:r w:rsidRPr="00FF4947">
              <w:rPr>
                <w:lang w:eastAsia="en-CA"/>
              </w:rPr>
              <w:t>15840</w:t>
            </w:r>
          </w:p>
        </w:tc>
        <w:tc>
          <w:tcPr>
            <w:tcW w:w="1800" w:type="dxa"/>
            <w:vAlign w:val="center"/>
          </w:tcPr>
          <w:p w14:paraId="230CB3AD" w14:textId="6D794FCE" w:rsidR="006C1DB8" w:rsidRPr="00FF4947" w:rsidRDefault="006C1DB8" w:rsidP="006C1DB8">
            <w:pPr>
              <w:pStyle w:val="TableBodyTextMIRB"/>
              <w:rPr>
                <w:rFonts w:eastAsia="Times New Roman" w:cs="Arial"/>
                <w:lang w:eastAsia="en-CA"/>
              </w:rPr>
            </w:pPr>
          </w:p>
        </w:tc>
        <w:tc>
          <w:tcPr>
            <w:tcW w:w="1980" w:type="dxa"/>
            <w:vAlign w:val="center"/>
          </w:tcPr>
          <w:p w14:paraId="3955B350" w14:textId="07EB3E48" w:rsidR="006C1DB8" w:rsidRPr="00FF4947" w:rsidRDefault="006C1DB8" w:rsidP="006C1DB8">
            <w:pPr>
              <w:pStyle w:val="TableBodyTextMIRB"/>
              <w:rPr>
                <w:rFonts w:eastAsia="Times New Roman" w:cs="Arial"/>
                <w:lang w:eastAsia="en-CA"/>
              </w:rPr>
            </w:pPr>
          </w:p>
        </w:tc>
        <w:tc>
          <w:tcPr>
            <w:tcW w:w="2120" w:type="dxa"/>
            <w:vAlign w:val="center"/>
          </w:tcPr>
          <w:p w14:paraId="27CCD822" w14:textId="1D6EB424" w:rsidR="006C1DB8" w:rsidRPr="00FF4947" w:rsidRDefault="006C1DB8" w:rsidP="006C1DB8">
            <w:pPr>
              <w:pStyle w:val="TableBodyTextMIRB"/>
              <w:rPr>
                <w:rFonts w:eastAsia="Times New Roman" w:cs="Arial"/>
                <w:lang w:eastAsia="en-CA"/>
              </w:rPr>
            </w:pPr>
          </w:p>
        </w:tc>
        <w:tc>
          <w:tcPr>
            <w:tcW w:w="1480" w:type="dxa"/>
            <w:vAlign w:val="center"/>
          </w:tcPr>
          <w:p w14:paraId="788C628B" w14:textId="1FBBE566" w:rsidR="006C1DB8" w:rsidRPr="00FF4947" w:rsidRDefault="006C1DB8" w:rsidP="006C1DB8">
            <w:pPr>
              <w:pStyle w:val="TableBodyTextMIRB"/>
              <w:rPr>
                <w:rFonts w:eastAsia="Times New Roman" w:cs="Arial"/>
                <w:lang w:eastAsia="en-CA"/>
              </w:rPr>
            </w:pPr>
          </w:p>
        </w:tc>
      </w:tr>
      <w:tr w:rsidR="006C1DB8" w:rsidRPr="00FF4947" w14:paraId="0CA9E550" w14:textId="77777777" w:rsidTr="009F07FD">
        <w:trPr>
          <w:cantSplit/>
          <w:trHeight w:val="432"/>
        </w:trPr>
        <w:tc>
          <w:tcPr>
            <w:tcW w:w="2263" w:type="dxa"/>
            <w:vAlign w:val="center"/>
          </w:tcPr>
          <w:p w14:paraId="65FAE97F" w14:textId="110680DE" w:rsidR="006C1DB8" w:rsidRPr="00FF4947" w:rsidRDefault="006C1DB8" w:rsidP="006C1DB8">
            <w:pPr>
              <w:pStyle w:val="TableBodyTextMIRB"/>
              <w:rPr>
                <w:rFonts w:eastAsia="Times New Roman" w:cs="Arial"/>
              </w:rPr>
            </w:pPr>
            <w:proofErr w:type="spellStart"/>
            <w:r w:rsidRPr="00FF4947">
              <w:rPr>
                <w:lang w:eastAsia="en-CA"/>
              </w:rPr>
              <w:t>Aerial</w:t>
            </w:r>
            <w:proofErr w:type="spellEnd"/>
            <w:r w:rsidRPr="00FF4947">
              <w:rPr>
                <w:lang w:eastAsia="en-CA"/>
              </w:rPr>
              <w:t xml:space="preserve"> Survey</w:t>
            </w:r>
          </w:p>
        </w:tc>
        <w:tc>
          <w:tcPr>
            <w:tcW w:w="1423" w:type="dxa"/>
            <w:vAlign w:val="center"/>
          </w:tcPr>
          <w:p w14:paraId="65DCA1DF" w14:textId="52BEDB47" w:rsidR="006C1DB8" w:rsidRPr="00FF4947" w:rsidRDefault="006C1DB8" w:rsidP="006C1DB8">
            <w:pPr>
              <w:pStyle w:val="TableBodyTextMIRB"/>
              <w:rPr>
                <w:rFonts w:eastAsia="Times New Roman" w:cs="Arial"/>
                <w:lang w:eastAsia="en-CA"/>
              </w:rPr>
            </w:pPr>
          </w:p>
        </w:tc>
        <w:tc>
          <w:tcPr>
            <w:tcW w:w="1838" w:type="dxa"/>
            <w:vAlign w:val="center"/>
          </w:tcPr>
          <w:p w14:paraId="5C3AE810" w14:textId="7E6A2907" w:rsidR="006C1DB8" w:rsidRPr="00FF4947" w:rsidRDefault="006C1DB8" w:rsidP="006C1DB8">
            <w:pPr>
              <w:pStyle w:val="TableBodyTextMIRB"/>
              <w:rPr>
                <w:rFonts w:eastAsia="Times New Roman" w:cs="Arial"/>
                <w:lang w:eastAsia="en-CA"/>
              </w:rPr>
            </w:pPr>
          </w:p>
        </w:tc>
        <w:tc>
          <w:tcPr>
            <w:tcW w:w="1334" w:type="dxa"/>
            <w:vAlign w:val="center"/>
          </w:tcPr>
          <w:p w14:paraId="5AE597E9" w14:textId="283E7062" w:rsidR="006C1DB8" w:rsidRPr="00FF4947" w:rsidRDefault="006C1DB8" w:rsidP="006C1DB8">
            <w:pPr>
              <w:pStyle w:val="TableBodyTextMIRB"/>
              <w:rPr>
                <w:rFonts w:eastAsia="Times New Roman" w:cs="Arial"/>
                <w:lang w:eastAsia="en-CA"/>
              </w:rPr>
            </w:pPr>
          </w:p>
        </w:tc>
        <w:tc>
          <w:tcPr>
            <w:tcW w:w="1800" w:type="dxa"/>
            <w:vAlign w:val="center"/>
          </w:tcPr>
          <w:p w14:paraId="3501A747" w14:textId="61F783E0" w:rsidR="006C1DB8" w:rsidRPr="00FF4947" w:rsidRDefault="006C1DB8" w:rsidP="006C1DB8">
            <w:pPr>
              <w:pStyle w:val="TableBodyTextMIRB"/>
              <w:rPr>
                <w:rFonts w:eastAsia="Times New Roman" w:cs="Arial"/>
                <w:lang w:eastAsia="en-CA"/>
              </w:rPr>
            </w:pPr>
          </w:p>
        </w:tc>
        <w:tc>
          <w:tcPr>
            <w:tcW w:w="1980" w:type="dxa"/>
            <w:vAlign w:val="center"/>
          </w:tcPr>
          <w:p w14:paraId="1B7B1C45" w14:textId="66C10BB9" w:rsidR="006C1DB8" w:rsidRPr="00FF4947" w:rsidRDefault="006C1DB8" w:rsidP="006C1DB8">
            <w:pPr>
              <w:pStyle w:val="TableBodyTextMIRB"/>
              <w:rPr>
                <w:rFonts w:eastAsia="Times New Roman" w:cs="Arial"/>
                <w:lang w:eastAsia="en-CA"/>
              </w:rPr>
            </w:pPr>
          </w:p>
        </w:tc>
        <w:tc>
          <w:tcPr>
            <w:tcW w:w="2120" w:type="dxa"/>
            <w:vAlign w:val="center"/>
          </w:tcPr>
          <w:p w14:paraId="5CF855DC" w14:textId="3B0193A2" w:rsidR="006C1DB8" w:rsidRPr="00FF4947" w:rsidRDefault="006C1DB8" w:rsidP="006C1DB8">
            <w:pPr>
              <w:pStyle w:val="TableBodyTextMIRB"/>
              <w:rPr>
                <w:rFonts w:eastAsia="Times New Roman" w:cs="Arial"/>
                <w:lang w:eastAsia="en-CA"/>
              </w:rPr>
            </w:pPr>
          </w:p>
        </w:tc>
        <w:tc>
          <w:tcPr>
            <w:tcW w:w="1480" w:type="dxa"/>
            <w:vAlign w:val="center"/>
          </w:tcPr>
          <w:p w14:paraId="3E02CE1C" w14:textId="065C4EF4" w:rsidR="006C1DB8" w:rsidRPr="00FF4947" w:rsidRDefault="006C1DB8" w:rsidP="006C1DB8">
            <w:pPr>
              <w:pStyle w:val="TableBodyTextMIRB"/>
              <w:rPr>
                <w:rFonts w:eastAsia="Times New Roman" w:cs="Arial"/>
                <w:lang w:eastAsia="en-CA"/>
              </w:rPr>
            </w:pPr>
          </w:p>
        </w:tc>
      </w:tr>
      <w:tr w:rsidR="006C1DB8" w:rsidRPr="00FF4947" w14:paraId="46CCAD6A" w14:textId="77777777" w:rsidTr="009F07FD">
        <w:trPr>
          <w:cantSplit/>
          <w:trHeight w:val="432"/>
        </w:trPr>
        <w:tc>
          <w:tcPr>
            <w:tcW w:w="2263" w:type="dxa"/>
            <w:vAlign w:val="center"/>
          </w:tcPr>
          <w:p w14:paraId="6CCED912" w14:textId="7AE9B5DE" w:rsidR="006C1DB8" w:rsidRPr="00FF4947" w:rsidRDefault="006C1DB8" w:rsidP="006C1DB8">
            <w:pPr>
              <w:pStyle w:val="TableBodyTextMIRB"/>
              <w:rPr>
                <w:rFonts w:eastAsia="Times New Roman" w:cs="Arial"/>
              </w:rPr>
            </w:pPr>
            <w:r w:rsidRPr="00FF4947">
              <w:rPr>
                <w:lang w:eastAsia="en-CA"/>
              </w:rPr>
              <w:t>Book/Publication</w:t>
            </w:r>
          </w:p>
        </w:tc>
        <w:tc>
          <w:tcPr>
            <w:tcW w:w="1423" w:type="dxa"/>
            <w:vAlign w:val="center"/>
          </w:tcPr>
          <w:p w14:paraId="566A6B6B" w14:textId="7EEF11F3" w:rsidR="006C1DB8" w:rsidRPr="00FF4947" w:rsidRDefault="006C1DB8" w:rsidP="006C1DB8">
            <w:pPr>
              <w:pStyle w:val="TableBodyTextMIRB"/>
              <w:rPr>
                <w:rFonts w:eastAsia="Times New Roman" w:cs="Arial"/>
                <w:lang w:eastAsia="en-CA"/>
              </w:rPr>
            </w:pPr>
          </w:p>
        </w:tc>
        <w:tc>
          <w:tcPr>
            <w:tcW w:w="1838" w:type="dxa"/>
            <w:vAlign w:val="center"/>
          </w:tcPr>
          <w:p w14:paraId="4BA7C6A8" w14:textId="3DB67D9E" w:rsidR="006C1DB8" w:rsidRPr="00FF4947" w:rsidRDefault="006C1DB8" w:rsidP="006C1DB8">
            <w:pPr>
              <w:pStyle w:val="TableBodyTextMIRB"/>
              <w:rPr>
                <w:rFonts w:eastAsia="Times New Roman" w:cs="Arial"/>
                <w:lang w:eastAsia="en-CA"/>
              </w:rPr>
            </w:pPr>
          </w:p>
        </w:tc>
        <w:tc>
          <w:tcPr>
            <w:tcW w:w="1334" w:type="dxa"/>
            <w:vAlign w:val="center"/>
          </w:tcPr>
          <w:p w14:paraId="7E7CEC40" w14:textId="49B4F20B" w:rsidR="006C1DB8" w:rsidRPr="00FF4947" w:rsidRDefault="006C1DB8" w:rsidP="006C1DB8">
            <w:pPr>
              <w:pStyle w:val="TableBodyTextMIRB"/>
              <w:rPr>
                <w:rFonts w:eastAsia="Times New Roman" w:cs="Arial"/>
                <w:lang w:eastAsia="en-CA"/>
              </w:rPr>
            </w:pPr>
          </w:p>
        </w:tc>
        <w:tc>
          <w:tcPr>
            <w:tcW w:w="1800" w:type="dxa"/>
            <w:vAlign w:val="center"/>
          </w:tcPr>
          <w:p w14:paraId="19804F8F" w14:textId="6F8B13E5" w:rsidR="006C1DB8" w:rsidRPr="00FF4947" w:rsidRDefault="006C1DB8" w:rsidP="006C1DB8">
            <w:pPr>
              <w:pStyle w:val="TableBodyTextMIRB"/>
              <w:rPr>
                <w:rFonts w:eastAsia="Times New Roman" w:cs="Arial"/>
                <w:lang w:eastAsia="en-CA"/>
              </w:rPr>
            </w:pPr>
          </w:p>
        </w:tc>
        <w:tc>
          <w:tcPr>
            <w:tcW w:w="1980" w:type="dxa"/>
            <w:vAlign w:val="center"/>
          </w:tcPr>
          <w:p w14:paraId="6A78E19C" w14:textId="16EBA18F" w:rsidR="006C1DB8" w:rsidRPr="00FF4947" w:rsidRDefault="006C1DB8" w:rsidP="006C1DB8">
            <w:pPr>
              <w:pStyle w:val="TableBodyTextMIRB"/>
              <w:rPr>
                <w:rFonts w:eastAsia="Times New Roman" w:cs="Arial"/>
                <w:lang w:eastAsia="en-CA"/>
              </w:rPr>
            </w:pPr>
          </w:p>
        </w:tc>
        <w:tc>
          <w:tcPr>
            <w:tcW w:w="2120" w:type="dxa"/>
            <w:vAlign w:val="center"/>
          </w:tcPr>
          <w:p w14:paraId="3A741482" w14:textId="46897D6D" w:rsidR="006C1DB8" w:rsidRPr="00FF4947" w:rsidRDefault="006C1DB8" w:rsidP="006C1DB8">
            <w:pPr>
              <w:pStyle w:val="TableBodyTextMIRB"/>
              <w:rPr>
                <w:rFonts w:eastAsia="Times New Roman" w:cs="Arial"/>
                <w:lang w:eastAsia="en-CA"/>
              </w:rPr>
            </w:pPr>
          </w:p>
        </w:tc>
        <w:tc>
          <w:tcPr>
            <w:tcW w:w="1480" w:type="dxa"/>
            <w:vAlign w:val="center"/>
          </w:tcPr>
          <w:p w14:paraId="12439C37" w14:textId="1E4D9267" w:rsidR="006C1DB8" w:rsidRPr="00FF4947" w:rsidRDefault="006C1DB8" w:rsidP="006C1DB8">
            <w:pPr>
              <w:pStyle w:val="TableBodyTextMIRB"/>
              <w:rPr>
                <w:rFonts w:eastAsia="Times New Roman" w:cs="Arial"/>
                <w:lang w:eastAsia="en-CA"/>
              </w:rPr>
            </w:pPr>
          </w:p>
        </w:tc>
      </w:tr>
      <w:tr w:rsidR="006C1DB8" w:rsidRPr="00FF4947" w14:paraId="759F6324" w14:textId="77777777" w:rsidTr="009F07FD">
        <w:trPr>
          <w:cantSplit/>
          <w:trHeight w:val="432"/>
        </w:trPr>
        <w:tc>
          <w:tcPr>
            <w:tcW w:w="2263" w:type="dxa"/>
            <w:vAlign w:val="center"/>
          </w:tcPr>
          <w:p w14:paraId="3525A7A1" w14:textId="6F8AB57F" w:rsidR="006C1DB8" w:rsidRPr="00FF4947" w:rsidRDefault="006C1DB8" w:rsidP="006C1DB8">
            <w:pPr>
              <w:pStyle w:val="TableBodyTextMIRB"/>
              <w:rPr>
                <w:rFonts w:eastAsia="Times New Roman" w:cs="Arial"/>
              </w:rPr>
            </w:pPr>
            <w:r w:rsidRPr="00FF4947">
              <w:rPr>
                <w:lang w:eastAsia="en-CA"/>
              </w:rPr>
              <w:t xml:space="preserve">CIR </w:t>
            </w:r>
            <w:proofErr w:type="spellStart"/>
            <w:r w:rsidRPr="00FF4947">
              <w:rPr>
                <w:lang w:eastAsia="en-CA"/>
              </w:rPr>
              <w:t>Photography</w:t>
            </w:r>
            <w:proofErr w:type="spellEnd"/>
          </w:p>
        </w:tc>
        <w:tc>
          <w:tcPr>
            <w:tcW w:w="1423" w:type="dxa"/>
            <w:vAlign w:val="center"/>
          </w:tcPr>
          <w:p w14:paraId="009CA974" w14:textId="34908B58" w:rsidR="006C1DB8" w:rsidRPr="00FF4947" w:rsidRDefault="006C1DB8" w:rsidP="006C1DB8">
            <w:pPr>
              <w:pStyle w:val="TableBodyTextMIRB"/>
              <w:rPr>
                <w:rFonts w:eastAsia="Times New Roman" w:cs="Arial"/>
                <w:lang w:eastAsia="en-CA"/>
              </w:rPr>
            </w:pPr>
          </w:p>
        </w:tc>
        <w:tc>
          <w:tcPr>
            <w:tcW w:w="1838" w:type="dxa"/>
            <w:vAlign w:val="center"/>
          </w:tcPr>
          <w:p w14:paraId="151D7214" w14:textId="39990CD7"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25AE1FD1" w14:textId="1CFDE646" w:rsidR="006C1DB8" w:rsidRPr="00FF4947" w:rsidRDefault="006C1DB8" w:rsidP="006C1DB8">
            <w:pPr>
              <w:pStyle w:val="TableBodyTextMIRB"/>
              <w:rPr>
                <w:rFonts w:eastAsia="Times New Roman" w:cs="Arial"/>
                <w:lang w:eastAsia="en-CA"/>
              </w:rPr>
            </w:pPr>
          </w:p>
        </w:tc>
        <w:tc>
          <w:tcPr>
            <w:tcW w:w="1800" w:type="dxa"/>
            <w:vAlign w:val="center"/>
          </w:tcPr>
          <w:p w14:paraId="24075CE5" w14:textId="45872B22" w:rsidR="006C1DB8" w:rsidRPr="00FF4947" w:rsidRDefault="006C1DB8" w:rsidP="006C1DB8">
            <w:pPr>
              <w:pStyle w:val="TableBodyTextMIRB"/>
              <w:rPr>
                <w:rFonts w:eastAsia="Times New Roman" w:cs="Arial"/>
                <w:lang w:eastAsia="en-CA"/>
              </w:rPr>
            </w:pPr>
          </w:p>
        </w:tc>
        <w:tc>
          <w:tcPr>
            <w:tcW w:w="1980" w:type="dxa"/>
            <w:vAlign w:val="center"/>
          </w:tcPr>
          <w:p w14:paraId="498395B8" w14:textId="68A1AD42" w:rsidR="006C1DB8" w:rsidRPr="00FF4947" w:rsidRDefault="006C1DB8" w:rsidP="006C1DB8">
            <w:pPr>
              <w:pStyle w:val="TableBodyTextMIRB"/>
              <w:rPr>
                <w:rFonts w:eastAsia="Times New Roman" w:cs="Arial"/>
                <w:lang w:eastAsia="en-CA"/>
              </w:rPr>
            </w:pPr>
          </w:p>
        </w:tc>
        <w:tc>
          <w:tcPr>
            <w:tcW w:w="2120" w:type="dxa"/>
            <w:vAlign w:val="center"/>
          </w:tcPr>
          <w:p w14:paraId="581391D7" w14:textId="239D94B1" w:rsidR="006C1DB8" w:rsidRPr="00FF4947" w:rsidRDefault="006C1DB8" w:rsidP="006C1DB8">
            <w:pPr>
              <w:pStyle w:val="TableBodyTextMIRB"/>
              <w:rPr>
                <w:rFonts w:eastAsia="Times New Roman" w:cs="Arial"/>
                <w:lang w:eastAsia="en-CA"/>
              </w:rPr>
            </w:pPr>
          </w:p>
        </w:tc>
        <w:tc>
          <w:tcPr>
            <w:tcW w:w="1480" w:type="dxa"/>
            <w:vAlign w:val="center"/>
          </w:tcPr>
          <w:p w14:paraId="01CECD1C" w14:textId="20F62FE5" w:rsidR="006C1DB8" w:rsidRPr="00FF4947" w:rsidRDefault="006C1DB8" w:rsidP="006C1DB8">
            <w:pPr>
              <w:pStyle w:val="TableBodyTextMIRB"/>
              <w:rPr>
                <w:rFonts w:eastAsia="Times New Roman" w:cs="Arial"/>
                <w:lang w:eastAsia="en-CA"/>
              </w:rPr>
            </w:pPr>
          </w:p>
        </w:tc>
      </w:tr>
      <w:tr w:rsidR="006C1DB8" w:rsidRPr="00FF4947" w14:paraId="723BB498" w14:textId="77777777" w:rsidTr="009F07FD">
        <w:trPr>
          <w:cantSplit/>
          <w:trHeight w:val="432"/>
        </w:trPr>
        <w:tc>
          <w:tcPr>
            <w:tcW w:w="2263" w:type="dxa"/>
            <w:vAlign w:val="center"/>
          </w:tcPr>
          <w:p w14:paraId="7EAB5037" w14:textId="56D1C670" w:rsidR="006C1DB8" w:rsidRPr="0057539B" w:rsidRDefault="006C1DB8" w:rsidP="006C1DB8">
            <w:pPr>
              <w:pStyle w:val="TableBodyTextMIRB"/>
              <w:rPr>
                <w:rFonts w:eastAsia="Times New Roman" w:cs="Arial"/>
                <w:lang w:val="en-CA"/>
              </w:rPr>
            </w:pPr>
            <w:r w:rsidRPr="0057539B">
              <w:rPr>
                <w:lang w:val="en-CA" w:eastAsia="en-CA"/>
              </w:rPr>
              <w:t>City of Ottawa Borehole Database</w:t>
            </w:r>
          </w:p>
        </w:tc>
        <w:tc>
          <w:tcPr>
            <w:tcW w:w="1423" w:type="dxa"/>
            <w:vAlign w:val="center"/>
          </w:tcPr>
          <w:p w14:paraId="0D3153BB" w14:textId="20182E1A" w:rsidR="006C1DB8" w:rsidRPr="00FF4947" w:rsidRDefault="006C1DB8" w:rsidP="006C1DB8">
            <w:pPr>
              <w:pStyle w:val="TableBodyTextMIRB"/>
              <w:rPr>
                <w:rFonts w:eastAsia="Times New Roman" w:cs="Arial"/>
              </w:rPr>
            </w:pPr>
            <w:r w:rsidRPr="00FF4947">
              <w:rPr>
                <w:lang w:eastAsia="en-CA"/>
              </w:rPr>
              <w:t>1883 – 2006</w:t>
            </w:r>
          </w:p>
        </w:tc>
        <w:tc>
          <w:tcPr>
            <w:tcW w:w="1838" w:type="dxa"/>
            <w:vAlign w:val="center"/>
          </w:tcPr>
          <w:p w14:paraId="3865E940" w14:textId="4A9BED26" w:rsidR="006C1DB8" w:rsidRPr="00FF4947" w:rsidRDefault="006C1DB8" w:rsidP="006C1DB8">
            <w:pPr>
              <w:pStyle w:val="TableBodyTextMIRB"/>
              <w:rPr>
                <w:rFonts w:eastAsia="Times New Roman" w:cs="Arial"/>
              </w:rPr>
            </w:pPr>
            <w:r w:rsidRPr="00FF4947">
              <w:rPr>
                <w:lang w:eastAsia="en-CA"/>
              </w:rPr>
              <w:t>City of Ottawa</w:t>
            </w:r>
          </w:p>
        </w:tc>
        <w:tc>
          <w:tcPr>
            <w:tcW w:w="1334" w:type="dxa"/>
            <w:vAlign w:val="center"/>
          </w:tcPr>
          <w:p w14:paraId="38B21E8F" w14:textId="38686E6A"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00" w:type="dxa"/>
            <w:vAlign w:val="center"/>
          </w:tcPr>
          <w:p w14:paraId="244B136A" w14:textId="6D8E8367" w:rsidR="006C1DB8" w:rsidRPr="00FF4947" w:rsidRDefault="006C1DB8" w:rsidP="006C1DB8">
            <w:pPr>
              <w:pStyle w:val="TableBodyTextMIRB"/>
              <w:rPr>
                <w:rFonts w:eastAsia="Times New Roman" w:cs="Arial"/>
                <w:lang w:eastAsia="en-CA"/>
              </w:rPr>
            </w:pPr>
          </w:p>
        </w:tc>
        <w:tc>
          <w:tcPr>
            <w:tcW w:w="1980" w:type="dxa"/>
            <w:vAlign w:val="center"/>
          </w:tcPr>
          <w:p w14:paraId="6F349D93" w14:textId="2BEF05CB"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508E08F6" w14:textId="13255051" w:rsidR="006C1DB8" w:rsidRPr="00FF4947" w:rsidRDefault="006C1DB8" w:rsidP="006C1DB8">
            <w:pPr>
              <w:pStyle w:val="TableBodyTextMIRB"/>
              <w:rPr>
                <w:rFonts w:eastAsia="Times New Roman" w:cs="Arial"/>
              </w:rPr>
            </w:pPr>
            <w:proofErr w:type="spellStart"/>
            <w:r w:rsidRPr="00FF4947">
              <w:rPr>
                <w:lang w:eastAsia="en-CA"/>
              </w:rPr>
              <w:t>Geodetic</w:t>
            </w:r>
            <w:proofErr w:type="spellEnd"/>
            <w:r w:rsidRPr="00FF4947">
              <w:rPr>
                <w:lang w:eastAsia="en-CA"/>
              </w:rPr>
              <w:t xml:space="preserve"> and UTM</w:t>
            </w:r>
          </w:p>
        </w:tc>
        <w:tc>
          <w:tcPr>
            <w:tcW w:w="1480" w:type="dxa"/>
            <w:vAlign w:val="center"/>
          </w:tcPr>
          <w:p w14:paraId="73FAA93E" w14:textId="1F9819B1" w:rsidR="006C1DB8" w:rsidRPr="00FF4947" w:rsidRDefault="006C1DB8" w:rsidP="006C1DB8">
            <w:pPr>
              <w:pStyle w:val="TableBodyTextMIRB"/>
              <w:rPr>
                <w:rFonts w:eastAsia="Times New Roman" w:cs="Arial"/>
                <w:lang w:eastAsia="en-CA"/>
              </w:rPr>
            </w:pPr>
          </w:p>
        </w:tc>
      </w:tr>
      <w:tr w:rsidR="006C1DB8" w:rsidRPr="00FF4947" w14:paraId="090AEA7B" w14:textId="77777777" w:rsidTr="009F07FD">
        <w:trPr>
          <w:cantSplit/>
          <w:trHeight w:val="432"/>
        </w:trPr>
        <w:tc>
          <w:tcPr>
            <w:tcW w:w="2263" w:type="dxa"/>
            <w:vAlign w:val="center"/>
          </w:tcPr>
          <w:p w14:paraId="778C1BD5" w14:textId="6B3A70B6" w:rsidR="006C1DB8" w:rsidRPr="00FF4947" w:rsidRDefault="006C1DB8" w:rsidP="006C1DB8">
            <w:pPr>
              <w:pStyle w:val="TableBodyTextMIRB"/>
              <w:rPr>
                <w:rFonts w:eastAsia="Times New Roman" w:cs="Arial"/>
              </w:rPr>
            </w:pPr>
            <w:r w:rsidRPr="00FF4947">
              <w:rPr>
                <w:lang w:eastAsia="en-CA"/>
              </w:rPr>
              <w:t>Digital File</w:t>
            </w:r>
          </w:p>
        </w:tc>
        <w:tc>
          <w:tcPr>
            <w:tcW w:w="1423" w:type="dxa"/>
            <w:vAlign w:val="center"/>
          </w:tcPr>
          <w:p w14:paraId="5514BAE1" w14:textId="37813250" w:rsidR="006C1DB8" w:rsidRPr="00FF4947" w:rsidRDefault="006C1DB8" w:rsidP="006C1DB8">
            <w:pPr>
              <w:pStyle w:val="TableBodyTextMIRB"/>
              <w:rPr>
                <w:rFonts w:eastAsia="Times New Roman" w:cs="Arial"/>
                <w:lang w:eastAsia="en-CA"/>
              </w:rPr>
            </w:pPr>
          </w:p>
        </w:tc>
        <w:tc>
          <w:tcPr>
            <w:tcW w:w="1838" w:type="dxa"/>
            <w:vAlign w:val="center"/>
          </w:tcPr>
          <w:p w14:paraId="1752375C" w14:textId="5377D708" w:rsidR="006C1DB8" w:rsidRPr="00FF4947" w:rsidRDefault="006C1DB8" w:rsidP="006C1DB8">
            <w:pPr>
              <w:pStyle w:val="TableBodyTextMIRB"/>
              <w:rPr>
                <w:rFonts w:eastAsia="Times New Roman" w:cs="Arial"/>
                <w:lang w:eastAsia="en-CA"/>
              </w:rPr>
            </w:pPr>
          </w:p>
        </w:tc>
        <w:tc>
          <w:tcPr>
            <w:tcW w:w="1334" w:type="dxa"/>
            <w:vAlign w:val="center"/>
          </w:tcPr>
          <w:p w14:paraId="4822944C" w14:textId="1E304DF9" w:rsidR="006C1DB8" w:rsidRPr="00FF4947" w:rsidRDefault="006C1DB8" w:rsidP="006C1DB8">
            <w:pPr>
              <w:pStyle w:val="TableBodyTextMIRB"/>
              <w:rPr>
                <w:rFonts w:eastAsia="Times New Roman" w:cs="Arial"/>
                <w:lang w:eastAsia="en-CA"/>
              </w:rPr>
            </w:pPr>
          </w:p>
        </w:tc>
        <w:tc>
          <w:tcPr>
            <w:tcW w:w="1800" w:type="dxa"/>
            <w:vAlign w:val="center"/>
          </w:tcPr>
          <w:p w14:paraId="719FF336" w14:textId="0F53EE46" w:rsidR="006C1DB8" w:rsidRPr="00FF4947" w:rsidRDefault="006C1DB8" w:rsidP="006C1DB8">
            <w:pPr>
              <w:pStyle w:val="TableBodyTextMIRB"/>
              <w:rPr>
                <w:rFonts w:eastAsia="Times New Roman" w:cs="Arial"/>
                <w:lang w:eastAsia="en-CA"/>
              </w:rPr>
            </w:pPr>
          </w:p>
        </w:tc>
        <w:tc>
          <w:tcPr>
            <w:tcW w:w="1980" w:type="dxa"/>
            <w:vAlign w:val="center"/>
          </w:tcPr>
          <w:p w14:paraId="20424306" w14:textId="1E046CF9" w:rsidR="006C1DB8" w:rsidRPr="00FF4947" w:rsidRDefault="006C1DB8" w:rsidP="006C1DB8">
            <w:pPr>
              <w:pStyle w:val="TableBodyTextMIRB"/>
              <w:rPr>
                <w:rFonts w:eastAsia="Times New Roman" w:cs="Arial"/>
                <w:lang w:eastAsia="en-CA"/>
              </w:rPr>
            </w:pPr>
          </w:p>
        </w:tc>
        <w:tc>
          <w:tcPr>
            <w:tcW w:w="2120" w:type="dxa"/>
            <w:vAlign w:val="center"/>
          </w:tcPr>
          <w:p w14:paraId="2911FFF1" w14:textId="1C2DA44A" w:rsidR="006C1DB8" w:rsidRPr="00FF4947" w:rsidRDefault="006C1DB8" w:rsidP="006C1DB8">
            <w:pPr>
              <w:pStyle w:val="TableBodyTextMIRB"/>
              <w:rPr>
                <w:rFonts w:eastAsia="Times New Roman" w:cs="Arial"/>
                <w:lang w:eastAsia="en-CA"/>
              </w:rPr>
            </w:pPr>
          </w:p>
        </w:tc>
        <w:tc>
          <w:tcPr>
            <w:tcW w:w="1480" w:type="dxa"/>
            <w:vAlign w:val="center"/>
          </w:tcPr>
          <w:p w14:paraId="32949452" w14:textId="291E694E" w:rsidR="006C1DB8" w:rsidRPr="00FF4947" w:rsidRDefault="006C1DB8" w:rsidP="006C1DB8">
            <w:pPr>
              <w:pStyle w:val="TableBodyTextMIRB"/>
              <w:rPr>
                <w:rFonts w:eastAsia="Times New Roman" w:cs="Arial"/>
                <w:lang w:eastAsia="en-CA"/>
              </w:rPr>
            </w:pPr>
          </w:p>
        </w:tc>
      </w:tr>
      <w:tr w:rsidR="006C1DB8" w:rsidRPr="00FF4947" w14:paraId="3CE69CA2" w14:textId="77777777" w:rsidTr="009F07FD">
        <w:trPr>
          <w:cantSplit/>
          <w:trHeight w:val="432"/>
        </w:trPr>
        <w:tc>
          <w:tcPr>
            <w:tcW w:w="2263" w:type="dxa"/>
            <w:vAlign w:val="center"/>
          </w:tcPr>
          <w:p w14:paraId="02D21840" w14:textId="5709EC79" w:rsidR="006C1DB8" w:rsidRPr="00FF4947" w:rsidRDefault="006C1DB8" w:rsidP="006C1DB8">
            <w:pPr>
              <w:pStyle w:val="TableBodyTextMIRB"/>
              <w:rPr>
                <w:rFonts w:eastAsia="Times New Roman" w:cs="Arial"/>
              </w:rPr>
            </w:pPr>
            <w:r w:rsidRPr="00FF4947">
              <w:rPr>
                <w:lang w:eastAsia="en-CA"/>
              </w:rPr>
              <w:t xml:space="preserve">Digital </w:t>
            </w:r>
            <w:proofErr w:type="spellStart"/>
            <w:r w:rsidRPr="00FF4947">
              <w:rPr>
                <w:lang w:eastAsia="en-CA"/>
              </w:rPr>
              <w:t>Map</w:t>
            </w:r>
            <w:proofErr w:type="spellEnd"/>
          </w:p>
        </w:tc>
        <w:tc>
          <w:tcPr>
            <w:tcW w:w="1423" w:type="dxa"/>
            <w:vAlign w:val="center"/>
          </w:tcPr>
          <w:p w14:paraId="50F8FF21" w14:textId="63DE176C" w:rsidR="006C1DB8" w:rsidRPr="00FF4947" w:rsidRDefault="006C1DB8" w:rsidP="006C1DB8">
            <w:pPr>
              <w:pStyle w:val="TableBodyTextMIRB"/>
              <w:rPr>
                <w:rFonts w:eastAsia="Times New Roman" w:cs="Arial"/>
                <w:lang w:eastAsia="en-CA"/>
              </w:rPr>
            </w:pPr>
          </w:p>
        </w:tc>
        <w:tc>
          <w:tcPr>
            <w:tcW w:w="1838" w:type="dxa"/>
            <w:vAlign w:val="center"/>
          </w:tcPr>
          <w:p w14:paraId="7B607173" w14:textId="7273E9D2" w:rsidR="006C1DB8" w:rsidRPr="00FF4947" w:rsidRDefault="006C1DB8" w:rsidP="006C1DB8">
            <w:pPr>
              <w:pStyle w:val="TableBodyTextMIRB"/>
              <w:rPr>
                <w:rFonts w:eastAsia="Times New Roman" w:cs="Arial"/>
                <w:lang w:eastAsia="en-CA"/>
              </w:rPr>
            </w:pPr>
          </w:p>
        </w:tc>
        <w:tc>
          <w:tcPr>
            <w:tcW w:w="1334" w:type="dxa"/>
            <w:vAlign w:val="center"/>
          </w:tcPr>
          <w:p w14:paraId="3DED3F2A" w14:textId="3E2C02DA" w:rsidR="006C1DB8" w:rsidRPr="00FF4947" w:rsidRDefault="006C1DB8" w:rsidP="006C1DB8">
            <w:pPr>
              <w:pStyle w:val="TableBodyTextMIRB"/>
              <w:rPr>
                <w:rFonts w:eastAsia="Times New Roman" w:cs="Arial"/>
                <w:lang w:eastAsia="en-CA"/>
              </w:rPr>
            </w:pPr>
          </w:p>
        </w:tc>
        <w:tc>
          <w:tcPr>
            <w:tcW w:w="1800" w:type="dxa"/>
            <w:vAlign w:val="center"/>
          </w:tcPr>
          <w:p w14:paraId="519D07CC" w14:textId="21E89D9E" w:rsidR="006C1DB8" w:rsidRPr="00FF4947" w:rsidRDefault="006C1DB8" w:rsidP="006C1DB8">
            <w:pPr>
              <w:pStyle w:val="TableBodyTextMIRB"/>
              <w:rPr>
                <w:rFonts w:eastAsia="Times New Roman" w:cs="Arial"/>
                <w:lang w:eastAsia="en-CA"/>
              </w:rPr>
            </w:pPr>
          </w:p>
        </w:tc>
        <w:tc>
          <w:tcPr>
            <w:tcW w:w="1980" w:type="dxa"/>
            <w:vAlign w:val="center"/>
          </w:tcPr>
          <w:p w14:paraId="1040F946" w14:textId="533337C9" w:rsidR="006C1DB8" w:rsidRPr="00FF4947" w:rsidRDefault="006C1DB8" w:rsidP="006C1DB8">
            <w:pPr>
              <w:pStyle w:val="TableBodyTextMIRB"/>
              <w:rPr>
                <w:rFonts w:eastAsia="Times New Roman" w:cs="Arial"/>
                <w:lang w:eastAsia="en-CA"/>
              </w:rPr>
            </w:pPr>
          </w:p>
        </w:tc>
        <w:tc>
          <w:tcPr>
            <w:tcW w:w="2120" w:type="dxa"/>
            <w:vAlign w:val="center"/>
          </w:tcPr>
          <w:p w14:paraId="27A7B5F1" w14:textId="2AD547E0" w:rsidR="006C1DB8" w:rsidRPr="00FF4947" w:rsidRDefault="006C1DB8" w:rsidP="006C1DB8">
            <w:pPr>
              <w:pStyle w:val="TableBodyTextMIRB"/>
              <w:rPr>
                <w:rFonts w:eastAsia="Times New Roman" w:cs="Arial"/>
                <w:lang w:eastAsia="en-CA"/>
              </w:rPr>
            </w:pPr>
          </w:p>
        </w:tc>
        <w:tc>
          <w:tcPr>
            <w:tcW w:w="1480" w:type="dxa"/>
            <w:vAlign w:val="center"/>
          </w:tcPr>
          <w:p w14:paraId="67FBAB46" w14:textId="0EBA8C30" w:rsidR="006C1DB8" w:rsidRPr="00FF4947" w:rsidRDefault="006C1DB8" w:rsidP="006C1DB8">
            <w:pPr>
              <w:pStyle w:val="TableBodyTextMIRB"/>
              <w:rPr>
                <w:rFonts w:eastAsia="Times New Roman" w:cs="Arial"/>
                <w:lang w:eastAsia="en-CA"/>
              </w:rPr>
            </w:pPr>
          </w:p>
        </w:tc>
      </w:tr>
      <w:tr w:rsidR="006C1DB8" w:rsidRPr="00FF4947" w14:paraId="61AA02D6" w14:textId="77777777" w:rsidTr="009F07FD">
        <w:trPr>
          <w:cantSplit/>
          <w:trHeight w:val="432"/>
        </w:trPr>
        <w:tc>
          <w:tcPr>
            <w:tcW w:w="2263" w:type="dxa"/>
            <w:vAlign w:val="center"/>
          </w:tcPr>
          <w:p w14:paraId="7613C485" w14:textId="4B700D65" w:rsidR="006C1DB8" w:rsidRPr="00FF4947" w:rsidRDefault="006C1DB8" w:rsidP="006C1DB8">
            <w:pPr>
              <w:pStyle w:val="TableBodyTextMIRB"/>
              <w:rPr>
                <w:rFonts w:eastAsia="Times New Roman" w:cs="Arial"/>
              </w:rPr>
            </w:pPr>
            <w:r w:rsidRPr="00FF4947">
              <w:rPr>
                <w:lang w:eastAsia="en-CA"/>
              </w:rPr>
              <w:t xml:space="preserve">Field Survey\Site </w:t>
            </w:r>
            <w:proofErr w:type="spellStart"/>
            <w:r w:rsidRPr="00FF4947">
              <w:rPr>
                <w:lang w:eastAsia="en-CA"/>
              </w:rPr>
              <w:t>Visit</w:t>
            </w:r>
            <w:proofErr w:type="spellEnd"/>
          </w:p>
        </w:tc>
        <w:tc>
          <w:tcPr>
            <w:tcW w:w="1423" w:type="dxa"/>
            <w:vAlign w:val="center"/>
          </w:tcPr>
          <w:p w14:paraId="6F672211" w14:textId="4DBFF967" w:rsidR="006C1DB8" w:rsidRPr="00FF4947" w:rsidRDefault="006C1DB8" w:rsidP="006C1DB8">
            <w:pPr>
              <w:pStyle w:val="TableBodyTextMIRB"/>
              <w:rPr>
                <w:rFonts w:eastAsia="Times New Roman" w:cs="Arial"/>
                <w:lang w:eastAsia="en-CA"/>
              </w:rPr>
            </w:pPr>
          </w:p>
        </w:tc>
        <w:tc>
          <w:tcPr>
            <w:tcW w:w="1838" w:type="dxa"/>
            <w:vAlign w:val="center"/>
          </w:tcPr>
          <w:p w14:paraId="6292DAD6" w14:textId="5A356712" w:rsidR="006C1DB8" w:rsidRPr="00FF4947" w:rsidRDefault="006C1DB8" w:rsidP="006C1DB8">
            <w:pPr>
              <w:pStyle w:val="TableBodyTextMIRB"/>
              <w:rPr>
                <w:rFonts w:eastAsia="Times New Roman" w:cs="Arial"/>
                <w:lang w:eastAsia="en-CA"/>
              </w:rPr>
            </w:pPr>
          </w:p>
        </w:tc>
        <w:tc>
          <w:tcPr>
            <w:tcW w:w="1334" w:type="dxa"/>
            <w:vAlign w:val="center"/>
          </w:tcPr>
          <w:p w14:paraId="36E23CE7" w14:textId="39764448" w:rsidR="006C1DB8" w:rsidRPr="00FF4947" w:rsidRDefault="006C1DB8" w:rsidP="006C1DB8">
            <w:pPr>
              <w:pStyle w:val="TableBodyTextMIRB"/>
              <w:rPr>
                <w:rFonts w:eastAsia="Times New Roman" w:cs="Arial"/>
                <w:lang w:eastAsia="en-CA"/>
              </w:rPr>
            </w:pPr>
          </w:p>
        </w:tc>
        <w:tc>
          <w:tcPr>
            <w:tcW w:w="1800" w:type="dxa"/>
            <w:vAlign w:val="center"/>
          </w:tcPr>
          <w:p w14:paraId="204738BF" w14:textId="73F373FD" w:rsidR="006C1DB8" w:rsidRPr="00FF4947" w:rsidRDefault="006C1DB8" w:rsidP="006C1DB8">
            <w:pPr>
              <w:pStyle w:val="TableBodyTextMIRB"/>
              <w:rPr>
                <w:rFonts w:eastAsia="Times New Roman" w:cs="Arial"/>
                <w:lang w:eastAsia="en-CA"/>
              </w:rPr>
            </w:pPr>
          </w:p>
        </w:tc>
        <w:tc>
          <w:tcPr>
            <w:tcW w:w="1980" w:type="dxa"/>
            <w:vAlign w:val="center"/>
          </w:tcPr>
          <w:p w14:paraId="6758AE28" w14:textId="09E068C4" w:rsidR="006C1DB8" w:rsidRPr="00FF4947" w:rsidRDefault="006C1DB8" w:rsidP="006C1DB8">
            <w:pPr>
              <w:pStyle w:val="TableBodyTextMIRB"/>
              <w:rPr>
                <w:rFonts w:eastAsia="Times New Roman" w:cs="Arial"/>
                <w:lang w:eastAsia="en-CA"/>
              </w:rPr>
            </w:pPr>
          </w:p>
        </w:tc>
        <w:tc>
          <w:tcPr>
            <w:tcW w:w="2120" w:type="dxa"/>
            <w:vAlign w:val="center"/>
          </w:tcPr>
          <w:p w14:paraId="501E2C44" w14:textId="6EF00AEF" w:rsidR="006C1DB8" w:rsidRPr="00FF4947" w:rsidRDefault="006C1DB8" w:rsidP="006C1DB8">
            <w:pPr>
              <w:pStyle w:val="TableBodyTextMIRB"/>
              <w:rPr>
                <w:rFonts w:eastAsia="Times New Roman" w:cs="Arial"/>
                <w:lang w:eastAsia="en-CA"/>
              </w:rPr>
            </w:pPr>
          </w:p>
        </w:tc>
        <w:tc>
          <w:tcPr>
            <w:tcW w:w="1480" w:type="dxa"/>
            <w:vAlign w:val="center"/>
          </w:tcPr>
          <w:p w14:paraId="30951095" w14:textId="25A0BF6B" w:rsidR="006C1DB8" w:rsidRPr="00FF4947" w:rsidRDefault="006C1DB8" w:rsidP="006C1DB8">
            <w:pPr>
              <w:pStyle w:val="TableBodyTextMIRB"/>
              <w:rPr>
                <w:rFonts w:eastAsia="Times New Roman" w:cs="Arial"/>
                <w:lang w:eastAsia="en-CA"/>
              </w:rPr>
            </w:pPr>
          </w:p>
        </w:tc>
      </w:tr>
      <w:tr w:rsidR="006C1DB8" w:rsidRPr="0057539B" w14:paraId="06ADD1E1" w14:textId="77777777" w:rsidTr="009F07FD">
        <w:trPr>
          <w:cantSplit/>
          <w:trHeight w:val="432"/>
        </w:trPr>
        <w:tc>
          <w:tcPr>
            <w:tcW w:w="2263" w:type="dxa"/>
            <w:vAlign w:val="center"/>
          </w:tcPr>
          <w:p w14:paraId="523BBC5C" w14:textId="4401CBAC" w:rsidR="006C1DB8" w:rsidRPr="0057539B" w:rsidRDefault="006C1DB8" w:rsidP="006C1DB8">
            <w:pPr>
              <w:pStyle w:val="TableBodyTextMIRB"/>
              <w:rPr>
                <w:rFonts w:eastAsia="Times New Roman" w:cs="Arial"/>
                <w:lang w:val="en-CA"/>
              </w:rPr>
            </w:pPr>
            <w:r w:rsidRPr="0057539B">
              <w:rPr>
                <w:lang w:val="en-CA" w:eastAsia="en-CA"/>
              </w:rPr>
              <w:t>File System/Filing Cabinet Information</w:t>
            </w:r>
          </w:p>
        </w:tc>
        <w:tc>
          <w:tcPr>
            <w:tcW w:w="1423" w:type="dxa"/>
            <w:vAlign w:val="center"/>
          </w:tcPr>
          <w:p w14:paraId="58B5EF7C" w14:textId="32FC9015" w:rsidR="006C1DB8" w:rsidRPr="0057539B" w:rsidRDefault="006C1DB8" w:rsidP="006C1DB8">
            <w:pPr>
              <w:pStyle w:val="TableBodyTextMIRB"/>
              <w:rPr>
                <w:rFonts w:eastAsia="Times New Roman" w:cs="Arial"/>
                <w:lang w:val="en-CA" w:eastAsia="en-CA"/>
              </w:rPr>
            </w:pPr>
          </w:p>
        </w:tc>
        <w:tc>
          <w:tcPr>
            <w:tcW w:w="1838" w:type="dxa"/>
            <w:vAlign w:val="center"/>
          </w:tcPr>
          <w:p w14:paraId="56B14E9F" w14:textId="58CFB26B" w:rsidR="006C1DB8" w:rsidRPr="0057539B" w:rsidRDefault="006C1DB8" w:rsidP="006C1DB8">
            <w:pPr>
              <w:pStyle w:val="TableBodyTextMIRB"/>
              <w:rPr>
                <w:rFonts w:eastAsia="Times New Roman" w:cs="Arial"/>
                <w:lang w:val="en-CA" w:eastAsia="en-CA"/>
              </w:rPr>
            </w:pPr>
          </w:p>
        </w:tc>
        <w:tc>
          <w:tcPr>
            <w:tcW w:w="1334" w:type="dxa"/>
            <w:vAlign w:val="center"/>
          </w:tcPr>
          <w:p w14:paraId="6B221D26" w14:textId="092644E4" w:rsidR="006C1DB8" w:rsidRPr="0057539B" w:rsidRDefault="006C1DB8" w:rsidP="006C1DB8">
            <w:pPr>
              <w:pStyle w:val="TableBodyTextMIRB"/>
              <w:rPr>
                <w:rFonts w:eastAsia="Times New Roman" w:cs="Arial"/>
                <w:lang w:val="en-CA" w:eastAsia="en-CA"/>
              </w:rPr>
            </w:pPr>
          </w:p>
        </w:tc>
        <w:tc>
          <w:tcPr>
            <w:tcW w:w="1800" w:type="dxa"/>
            <w:vAlign w:val="center"/>
          </w:tcPr>
          <w:p w14:paraId="16C53085" w14:textId="5DB59696" w:rsidR="006C1DB8" w:rsidRPr="0057539B" w:rsidRDefault="006C1DB8" w:rsidP="006C1DB8">
            <w:pPr>
              <w:pStyle w:val="TableBodyTextMIRB"/>
              <w:rPr>
                <w:rFonts w:eastAsia="Times New Roman" w:cs="Arial"/>
                <w:lang w:val="en-CA" w:eastAsia="en-CA"/>
              </w:rPr>
            </w:pPr>
          </w:p>
        </w:tc>
        <w:tc>
          <w:tcPr>
            <w:tcW w:w="1980" w:type="dxa"/>
            <w:vAlign w:val="center"/>
          </w:tcPr>
          <w:p w14:paraId="25E31F95" w14:textId="3D8B1D17" w:rsidR="006C1DB8" w:rsidRPr="0057539B" w:rsidRDefault="006C1DB8" w:rsidP="006C1DB8">
            <w:pPr>
              <w:pStyle w:val="TableBodyTextMIRB"/>
              <w:rPr>
                <w:rFonts w:eastAsia="Times New Roman" w:cs="Arial"/>
                <w:lang w:val="en-CA" w:eastAsia="en-CA"/>
              </w:rPr>
            </w:pPr>
          </w:p>
        </w:tc>
        <w:tc>
          <w:tcPr>
            <w:tcW w:w="2120" w:type="dxa"/>
            <w:vAlign w:val="center"/>
          </w:tcPr>
          <w:p w14:paraId="153F52A0" w14:textId="011FD716" w:rsidR="006C1DB8" w:rsidRPr="0057539B" w:rsidRDefault="006C1DB8" w:rsidP="006C1DB8">
            <w:pPr>
              <w:pStyle w:val="TableBodyTextMIRB"/>
              <w:rPr>
                <w:rFonts w:eastAsia="Times New Roman" w:cs="Arial"/>
                <w:lang w:val="en-CA" w:eastAsia="en-CA"/>
              </w:rPr>
            </w:pPr>
          </w:p>
        </w:tc>
        <w:tc>
          <w:tcPr>
            <w:tcW w:w="1480" w:type="dxa"/>
            <w:vAlign w:val="center"/>
          </w:tcPr>
          <w:p w14:paraId="39518025" w14:textId="22DC2545" w:rsidR="006C1DB8" w:rsidRPr="0057539B" w:rsidRDefault="006C1DB8" w:rsidP="006C1DB8">
            <w:pPr>
              <w:pStyle w:val="TableBodyTextMIRB"/>
              <w:rPr>
                <w:rFonts w:eastAsia="Times New Roman" w:cs="Arial"/>
                <w:lang w:val="en-CA" w:eastAsia="en-CA"/>
              </w:rPr>
            </w:pPr>
          </w:p>
        </w:tc>
      </w:tr>
      <w:tr w:rsidR="006C1DB8" w:rsidRPr="00FF4947" w14:paraId="41E229B3" w14:textId="77777777" w:rsidTr="009F07FD">
        <w:trPr>
          <w:cantSplit/>
          <w:trHeight w:val="432"/>
        </w:trPr>
        <w:tc>
          <w:tcPr>
            <w:tcW w:w="2263" w:type="dxa"/>
            <w:vAlign w:val="center"/>
          </w:tcPr>
          <w:p w14:paraId="55594E53" w14:textId="6131646F" w:rsidR="006C1DB8" w:rsidRPr="00FF4947" w:rsidRDefault="006C1DB8" w:rsidP="006C1DB8">
            <w:pPr>
              <w:pStyle w:val="TableBodyTextMIRB"/>
              <w:rPr>
                <w:rFonts w:eastAsia="Times New Roman" w:cs="Arial"/>
              </w:rPr>
            </w:pPr>
            <w:r w:rsidRPr="00FF4947">
              <w:rPr>
                <w:lang w:eastAsia="en-CA"/>
              </w:rPr>
              <w:t xml:space="preserve">Forest </w:t>
            </w:r>
            <w:proofErr w:type="spellStart"/>
            <w:r w:rsidRPr="00FF4947">
              <w:rPr>
                <w:lang w:eastAsia="en-CA"/>
              </w:rPr>
              <w:t>Resources</w:t>
            </w:r>
            <w:proofErr w:type="spellEnd"/>
            <w:r w:rsidRPr="00FF4947">
              <w:rPr>
                <w:lang w:eastAsia="en-CA"/>
              </w:rPr>
              <w:t xml:space="preserve"> Inventory</w:t>
            </w:r>
          </w:p>
        </w:tc>
        <w:tc>
          <w:tcPr>
            <w:tcW w:w="1423" w:type="dxa"/>
            <w:vAlign w:val="center"/>
          </w:tcPr>
          <w:p w14:paraId="5E1E98B9" w14:textId="7D3AC03A" w:rsidR="006C1DB8" w:rsidRPr="00FF4947" w:rsidRDefault="006C1DB8" w:rsidP="006C1DB8">
            <w:pPr>
              <w:pStyle w:val="TableBodyTextMIRB"/>
              <w:rPr>
                <w:rFonts w:eastAsia="Times New Roman" w:cs="Arial"/>
                <w:lang w:eastAsia="en-CA"/>
              </w:rPr>
            </w:pPr>
          </w:p>
        </w:tc>
        <w:tc>
          <w:tcPr>
            <w:tcW w:w="1838" w:type="dxa"/>
            <w:vAlign w:val="center"/>
          </w:tcPr>
          <w:p w14:paraId="56D5D17D" w14:textId="3BA0E0D5"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63D291E8" w14:textId="227917E8" w:rsidR="006C1DB8" w:rsidRPr="00FF4947" w:rsidRDefault="006C1DB8" w:rsidP="006C1DB8">
            <w:pPr>
              <w:pStyle w:val="TableBodyTextMIRB"/>
              <w:rPr>
                <w:rFonts w:eastAsia="Times New Roman" w:cs="Arial"/>
                <w:lang w:eastAsia="en-CA"/>
              </w:rPr>
            </w:pPr>
          </w:p>
        </w:tc>
        <w:tc>
          <w:tcPr>
            <w:tcW w:w="1800" w:type="dxa"/>
            <w:vAlign w:val="center"/>
          </w:tcPr>
          <w:p w14:paraId="203467E5" w14:textId="5294F190"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15828446" w14:textId="1CE7DABE" w:rsidR="006C1DB8" w:rsidRPr="00FF4947" w:rsidRDefault="006C1DB8" w:rsidP="006C1DB8">
            <w:pPr>
              <w:pStyle w:val="TableBodyTextMIRB"/>
              <w:rPr>
                <w:rFonts w:eastAsia="Times New Roman" w:cs="Arial"/>
                <w:lang w:eastAsia="en-CA"/>
              </w:rPr>
            </w:pPr>
          </w:p>
        </w:tc>
        <w:tc>
          <w:tcPr>
            <w:tcW w:w="2120" w:type="dxa"/>
            <w:vAlign w:val="center"/>
          </w:tcPr>
          <w:p w14:paraId="4B19413A" w14:textId="30ACA2FC" w:rsidR="006C1DB8" w:rsidRPr="00FF4947" w:rsidRDefault="006C1DB8" w:rsidP="006C1DB8">
            <w:pPr>
              <w:pStyle w:val="TableBodyTextMIRB"/>
              <w:rPr>
                <w:rFonts w:eastAsia="Times New Roman" w:cs="Arial"/>
              </w:rPr>
            </w:pPr>
            <w:r w:rsidRPr="00FF4947">
              <w:rPr>
                <w:lang w:eastAsia="en-CA"/>
              </w:rPr>
              <w:t>UTM</w:t>
            </w:r>
          </w:p>
        </w:tc>
        <w:tc>
          <w:tcPr>
            <w:tcW w:w="1480" w:type="dxa"/>
            <w:vAlign w:val="center"/>
          </w:tcPr>
          <w:p w14:paraId="22E83912" w14:textId="728E80C9" w:rsidR="006C1DB8" w:rsidRPr="00FF4947" w:rsidRDefault="006C1DB8" w:rsidP="006C1DB8">
            <w:pPr>
              <w:pStyle w:val="TableBodyTextMIRB"/>
              <w:rPr>
                <w:rFonts w:eastAsia="Times New Roman" w:cs="Arial"/>
                <w:lang w:eastAsia="en-CA"/>
              </w:rPr>
            </w:pPr>
          </w:p>
        </w:tc>
      </w:tr>
      <w:tr w:rsidR="006C1DB8" w:rsidRPr="00FF4947" w14:paraId="5E0472CF" w14:textId="77777777" w:rsidTr="009F07FD">
        <w:trPr>
          <w:cantSplit/>
          <w:trHeight w:val="432"/>
        </w:trPr>
        <w:tc>
          <w:tcPr>
            <w:tcW w:w="2263" w:type="dxa"/>
            <w:vAlign w:val="center"/>
          </w:tcPr>
          <w:p w14:paraId="1C66A0C8" w14:textId="07FD8DA2" w:rsidR="006C1DB8" w:rsidRPr="00FF4947" w:rsidRDefault="006C1DB8" w:rsidP="006C1DB8">
            <w:pPr>
              <w:pStyle w:val="TableBodyTextMIRB"/>
              <w:rPr>
                <w:rFonts w:eastAsia="Times New Roman" w:cs="Arial"/>
              </w:rPr>
            </w:pPr>
            <w:r w:rsidRPr="00FF4947">
              <w:rPr>
                <w:lang w:eastAsia="en-CA"/>
              </w:rPr>
              <w:t xml:space="preserve">Google Street </w:t>
            </w:r>
            <w:proofErr w:type="spellStart"/>
            <w:r w:rsidRPr="00FF4947">
              <w:rPr>
                <w:lang w:eastAsia="en-CA"/>
              </w:rPr>
              <w:t>View</w:t>
            </w:r>
            <w:proofErr w:type="spellEnd"/>
          </w:p>
        </w:tc>
        <w:tc>
          <w:tcPr>
            <w:tcW w:w="1423" w:type="dxa"/>
            <w:vAlign w:val="center"/>
          </w:tcPr>
          <w:p w14:paraId="2832C996" w14:textId="51ED6F8C" w:rsidR="006C1DB8" w:rsidRPr="00FF4947" w:rsidRDefault="006C1DB8" w:rsidP="006C1DB8">
            <w:pPr>
              <w:pStyle w:val="TableBodyTextMIRB"/>
              <w:rPr>
                <w:rFonts w:eastAsia="Times New Roman" w:cs="Arial"/>
                <w:lang w:eastAsia="en-CA"/>
              </w:rPr>
            </w:pPr>
          </w:p>
        </w:tc>
        <w:tc>
          <w:tcPr>
            <w:tcW w:w="1838" w:type="dxa"/>
            <w:vAlign w:val="center"/>
          </w:tcPr>
          <w:p w14:paraId="3F6C4A6C" w14:textId="1F80474D" w:rsidR="006C1DB8" w:rsidRPr="00FF4947" w:rsidRDefault="006C1DB8" w:rsidP="006C1DB8">
            <w:pPr>
              <w:pStyle w:val="TableBodyTextMIRB"/>
              <w:rPr>
                <w:rFonts w:eastAsia="Times New Roman" w:cs="Arial"/>
              </w:rPr>
            </w:pPr>
            <w:r w:rsidRPr="00FF4947">
              <w:rPr>
                <w:lang w:eastAsia="en-CA"/>
              </w:rPr>
              <w:t>Google Inc.</w:t>
            </w:r>
          </w:p>
        </w:tc>
        <w:tc>
          <w:tcPr>
            <w:tcW w:w="1334" w:type="dxa"/>
            <w:vAlign w:val="center"/>
          </w:tcPr>
          <w:p w14:paraId="386FDD4A" w14:textId="1A96D382" w:rsidR="006C1DB8" w:rsidRPr="00FF4947" w:rsidRDefault="006C1DB8" w:rsidP="006C1DB8">
            <w:pPr>
              <w:pStyle w:val="TableBodyTextMIRB"/>
              <w:rPr>
                <w:rFonts w:eastAsia="Times New Roman" w:cs="Arial"/>
                <w:lang w:eastAsia="en-CA"/>
              </w:rPr>
            </w:pPr>
          </w:p>
        </w:tc>
        <w:tc>
          <w:tcPr>
            <w:tcW w:w="1800" w:type="dxa"/>
            <w:vAlign w:val="center"/>
          </w:tcPr>
          <w:p w14:paraId="3689215F" w14:textId="273CECDB" w:rsidR="006C1DB8" w:rsidRPr="00FF4947" w:rsidRDefault="006C1DB8" w:rsidP="006C1DB8">
            <w:pPr>
              <w:pStyle w:val="TableBodyTextMIRB"/>
              <w:rPr>
                <w:rFonts w:eastAsia="Times New Roman" w:cs="Arial"/>
                <w:lang w:eastAsia="en-CA"/>
              </w:rPr>
            </w:pPr>
          </w:p>
        </w:tc>
        <w:tc>
          <w:tcPr>
            <w:tcW w:w="1980" w:type="dxa"/>
            <w:vAlign w:val="center"/>
          </w:tcPr>
          <w:p w14:paraId="45D209E9" w14:textId="05BF72BC" w:rsidR="006C1DB8" w:rsidRPr="00FF4947" w:rsidRDefault="006C1DB8" w:rsidP="006C1DB8">
            <w:pPr>
              <w:pStyle w:val="TableBodyTextMIRB"/>
              <w:rPr>
                <w:rFonts w:eastAsia="Times New Roman" w:cs="Arial"/>
                <w:lang w:eastAsia="en-CA"/>
              </w:rPr>
            </w:pPr>
          </w:p>
        </w:tc>
        <w:tc>
          <w:tcPr>
            <w:tcW w:w="2120" w:type="dxa"/>
            <w:vAlign w:val="center"/>
          </w:tcPr>
          <w:p w14:paraId="25D305AA" w14:textId="52BAAAD9" w:rsidR="006C1DB8" w:rsidRPr="00FF4947" w:rsidRDefault="006C1DB8" w:rsidP="006C1DB8">
            <w:pPr>
              <w:pStyle w:val="TableBodyTextMIRB"/>
              <w:rPr>
                <w:rFonts w:eastAsia="Times New Roman" w:cs="Arial"/>
                <w:lang w:eastAsia="en-CA"/>
              </w:rPr>
            </w:pPr>
          </w:p>
        </w:tc>
        <w:tc>
          <w:tcPr>
            <w:tcW w:w="1480" w:type="dxa"/>
            <w:vAlign w:val="center"/>
          </w:tcPr>
          <w:p w14:paraId="2B8D1251" w14:textId="5FEF8C1D" w:rsidR="006C1DB8" w:rsidRPr="00FF4947" w:rsidRDefault="006C1DB8" w:rsidP="006C1DB8">
            <w:pPr>
              <w:pStyle w:val="TableBodyTextMIRB"/>
              <w:rPr>
                <w:rFonts w:eastAsia="Times New Roman" w:cs="Arial"/>
                <w:lang w:eastAsia="en-CA"/>
              </w:rPr>
            </w:pPr>
          </w:p>
        </w:tc>
      </w:tr>
      <w:tr w:rsidR="006C1DB8" w:rsidRPr="00FF4947" w14:paraId="702BB33D" w14:textId="77777777" w:rsidTr="009F07FD">
        <w:trPr>
          <w:cantSplit/>
          <w:trHeight w:val="432"/>
        </w:trPr>
        <w:tc>
          <w:tcPr>
            <w:tcW w:w="2263" w:type="dxa"/>
            <w:vAlign w:val="center"/>
          </w:tcPr>
          <w:p w14:paraId="6BB550AE" w14:textId="779DF89B" w:rsidR="006C1DB8" w:rsidRPr="00FF4947" w:rsidRDefault="006C1DB8" w:rsidP="006C1DB8">
            <w:pPr>
              <w:pStyle w:val="TableBodyTextMIRB"/>
              <w:rPr>
                <w:rFonts w:eastAsia="Times New Roman" w:cs="Arial"/>
              </w:rPr>
            </w:pPr>
            <w:r w:rsidRPr="00FF4947">
              <w:rPr>
                <w:lang w:eastAsia="en-CA"/>
              </w:rPr>
              <w:t>GPS Data Collection</w:t>
            </w:r>
          </w:p>
        </w:tc>
        <w:tc>
          <w:tcPr>
            <w:tcW w:w="1423" w:type="dxa"/>
            <w:vAlign w:val="center"/>
          </w:tcPr>
          <w:p w14:paraId="25E5091E" w14:textId="1CDD3F14" w:rsidR="006C1DB8" w:rsidRPr="00FF4947" w:rsidRDefault="006C1DB8" w:rsidP="006C1DB8">
            <w:pPr>
              <w:pStyle w:val="TableBodyTextMIRB"/>
              <w:rPr>
                <w:rFonts w:eastAsia="Times New Roman" w:cs="Arial"/>
                <w:lang w:eastAsia="en-CA"/>
              </w:rPr>
            </w:pPr>
          </w:p>
        </w:tc>
        <w:tc>
          <w:tcPr>
            <w:tcW w:w="1838" w:type="dxa"/>
            <w:vAlign w:val="center"/>
          </w:tcPr>
          <w:p w14:paraId="5E9B7892" w14:textId="57C417D5" w:rsidR="006C1DB8" w:rsidRPr="00FF4947" w:rsidRDefault="006C1DB8" w:rsidP="006C1DB8">
            <w:pPr>
              <w:pStyle w:val="TableBodyTextMIRB"/>
              <w:rPr>
                <w:rFonts w:eastAsia="Times New Roman" w:cs="Arial"/>
                <w:lang w:eastAsia="en-CA"/>
              </w:rPr>
            </w:pPr>
          </w:p>
        </w:tc>
        <w:tc>
          <w:tcPr>
            <w:tcW w:w="1334" w:type="dxa"/>
            <w:vAlign w:val="center"/>
          </w:tcPr>
          <w:p w14:paraId="0D6D6D7B" w14:textId="4F0D996F" w:rsidR="006C1DB8" w:rsidRPr="00FF4947" w:rsidRDefault="006C1DB8" w:rsidP="006C1DB8">
            <w:pPr>
              <w:pStyle w:val="TableBodyTextMIRB"/>
              <w:rPr>
                <w:rFonts w:eastAsia="Times New Roman" w:cs="Arial"/>
                <w:lang w:eastAsia="en-CA"/>
              </w:rPr>
            </w:pPr>
          </w:p>
        </w:tc>
        <w:tc>
          <w:tcPr>
            <w:tcW w:w="1800" w:type="dxa"/>
            <w:vAlign w:val="center"/>
          </w:tcPr>
          <w:p w14:paraId="3A0DC580" w14:textId="4925ED4E" w:rsidR="006C1DB8" w:rsidRPr="00FF4947" w:rsidRDefault="006C1DB8" w:rsidP="006C1DB8">
            <w:pPr>
              <w:pStyle w:val="TableBodyTextMIRB"/>
              <w:rPr>
                <w:rFonts w:eastAsia="Times New Roman" w:cs="Arial"/>
                <w:lang w:eastAsia="en-CA"/>
              </w:rPr>
            </w:pPr>
          </w:p>
        </w:tc>
        <w:tc>
          <w:tcPr>
            <w:tcW w:w="1980" w:type="dxa"/>
            <w:vAlign w:val="center"/>
          </w:tcPr>
          <w:p w14:paraId="3D5E93B8" w14:textId="1CA14342" w:rsidR="006C1DB8" w:rsidRPr="00FF4947" w:rsidRDefault="006C1DB8" w:rsidP="006C1DB8">
            <w:pPr>
              <w:pStyle w:val="TableBodyTextMIRB"/>
              <w:rPr>
                <w:rFonts w:eastAsia="Times New Roman" w:cs="Arial"/>
                <w:lang w:eastAsia="en-CA"/>
              </w:rPr>
            </w:pPr>
          </w:p>
        </w:tc>
        <w:tc>
          <w:tcPr>
            <w:tcW w:w="2120" w:type="dxa"/>
            <w:vAlign w:val="center"/>
          </w:tcPr>
          <w:p w14:paraId="7055D9F9" w14:textId="5E391AFA" w:rsidR="006C1DB8" w:rsidRPr="00FF4947" w:rsidRDefault="006C1DB8" w:rsidP="006C1DB8">
            <w:pPr>
              <w:pStyle w:val="TableBodyTextMIRB"/>
              <w:rPr>
                <w:rFonts w:eastAsia="Times New Roman" w:cs="Arial"/>
                <w:lang w:eastAsia="en-CA"/>
              </w:rPr>
            </w:pPr>
          </w:p>
        </w:tc>
        <w:tc>
          <w:tcPr>
            <w:tcW w:w="1480" w:type="dxa"/>
            <w:vAlign w:val="center"/>
          </w:tcPr>
          <w:p w14:paraId="28982762" w14:textId="03DF205C" w:rsidR="006C1DB8" w:rsidRPr="00FF4947" w:rsidRDefault="006C1DB8" w:rsidP="006C1DB8">
            <w:pPr>
              <w:pStyle w:val="TableBodyTextMIRB"/>
              <w:rPr>
                <w:rFonts w:eastAsia="Times New Roman" w:cs="Arial"/>
                <w:lang w:eastAsia="en-CA"/>
              </w:rPr>
            </w:pPr>
          </w:p>
        </w:tc>
      </w:tr>
      <w:tr w:rsidR="006C1DB8" w:rsidRPr="00FF4947" w14:paraId="0436F177" w14:textId="77777777" w:rsidTr="009F07FD">
        <w:trPr>
          <w:cantSplit/>
          <w:trHeight w:val="432"/>
        </w:trPr>
        <w:tc>
          <w:tcPr>
            <w:tcW w:w="2263" w:type="dxa"/>
            <w:vAlign w:val="center"/>
          </w:tcPr>
          <w:p w14:paraId="578826CA" w14:textId="6B361B10" w:rsidR="006C1DB8" w:rsidRPr="00FF4947" w:rsidRDefault="006C1DB8" w:rsidP="006C1DB8">
            <w:pPr>
              <w:pStyle w:val="TableBodyTextMIRB"/>
              <w:rPr>
                <w:rFonts w:eastAsia="Times New Roman" w:cs="Arial"/>
              </w:rPr>
            </w:pPr>
            <w:r w:rsidRPr="00FF4947">
              <w:rPr>
                <w:lang w:eastAsia="en-CA"/>
              </w:rPr>
              <w:t xml:space="preserve">Hard Copy/Paper </w:t>
            </w:r>
            <w:proofErr w:type="spellStart"/>
            <w:r w:rsidRPr="00FF4947">
              <w:rPr>
                <w:lang w:eastAsia="en-CA"/>
              </w:rPr>
              <w:t>Map</w:t>
            </w:r>
            <w:proofErr w:type="spellEnd"/>
          </w:p>
        </w:tc>
        <w:tc>
          <w:tcPr>
            <w:tcW w:w="1423" w:type="dxa"/>
            <w:vAlign w:val="center"/>
          </w:tcPr>
          <w:p w14:paraId="1D450880" w14:textId="6EC9A759" w:rsidR="006C1DB8" w:rsidRPr="00FF4947" w:rsidRDefault="006C1DB8" w:rsidP="006C1DB8">
            <w:pPr>
              <w:pStyle w:val="TableBodyTextMIRB"/>
              <w:rPr>
                <w:rFonts w:eastAsia="Times New Roman" w:cs="Arial"/>
                <w:lang w:eastAsia="en-CA"/>
              </w:rPr>
            </w:pPr>
          </w:p>
        </w:tc>
        <w:tc>
          <w:tcPr>
            <w:tcW w:w="1838" w:type="dxa"/>
            <w:vAlign w:val="center"/>
          </w:tcPr>
          <w:p w14:paraId="7C63C64D" w14:textId="7D904377" w:rsidR="006C1DB8" w:rsidRPr="00FF4947" w:rsidRDefault="006C1DB8" w:rsidP="006C1DB8">
            <w:pPr>
              <w:pStyle w:val="TableBodyTextMIRB"/>
              <w:rPr>
                <w:rFonts w:eastAsia="Times New Roman" w:cs="Arial"/>
                <w:lang w:eastAsia="en-CA"/>
              </w:rPr>
            </w:pPr>
          </w:p>
        </w:tc>
        <w:tc>
          <w:tcPr>
            <w:tcW w:w="1334" w:type="dxa"/>
            <w:vAlign w:val="center"/>
          </w:tcPr>
          <w:p w14:paraId="1ABB73D5" w14:textId="7642D91E" w:rsidR="006C1DB8" w:rsidRPr="00FF4947" w:rsidRDefault="006C1DB8" w:rsidP="006C1DB8">
            <w:pPr>
              <w:pStyle w:val="TableBodyTextMIRB"/>
              <w:rPr>
                <w:rFonts w:eastAsia="Times New Roman" w:cs="Arial"/>
                <w:lang w:eastAsia="en-CA"/>
              </w:rPr>
            </w:pPr>
          </w:p>
        </w:tc>
        <w:tc>
          <w:tcPr>
            <w:tcW w:w="1800" w:type="dxa"/>
            <w:vAlign w:val="center"/>
          </w:tcPr>
          <w:p w14:paraId="24576F99" w14:textId="18D31E6C" w:rsidR="006C1DB8" w:rsidRPr="00FF4947" w:rsidRDefault="006C1DB8" w:rsidP="006C1DB8">
            <w:pPr>
              <w:pStyle w:val="TableBodyTextMIRB"/>
              <w:rPr>
                <w:rFonts w:eastAsia="Times New Roman" w:cs="Arial"/>
                <w:lang w:eastAsia="en-CA"/>
              </w:rPr>
            </w:pPr>
          </w:p>
        </w:tc>
        <w:tc>
          <w:tcPr>
            <w:tcW w:w="1980" w:type="dxa"/>
            <w:vAlign w:val="center"/>
          </w:tcPr>
          <w:p w14:paraId="4961036B" w14:textId="719DEDDA" w:rsidR="006C1DB8" w:rsidRPr="00FF4947" w:rsidRDefault="006C1DB8" w:rsidP="006C1DB8">
            <w:pPr>
              <w:pStyle w:val="TableBodyTextMIRB"/>
              <w:rPr>
                <w:rFonts w:eastAsia="Times New Roman" w:cs="Arial"/>
                <w:lang w:eastAsia="en-CA"/>
              </w:rPr>
            </w:pPr>
          </w:p>
        </w:tc>
        <w:tc>
          <w:tcPr>
            <w:tcW w:w="2120" w:type="dxa"/>
            <w:vAlign w:val="center"/>
          </w:tcPr>
          <w:p w14:paraId="29CCFA9C" w14:textId="4FCCC1FC" w:rsidR="006C1DB8" w:rsidRPr="00FF4947" w:rsidRDefault="006C1DB8" w:rsidP="006C1DB8">
            <w:pPr>
              <w:pStyle w:val="TableBodyTextMIRB"/>
              <w:rPr>
                <w:rFonts w:eastAsia="Times New Roman" w:cs="Arial"/>
                <w:lang w:eastAsia="en-CA"/>
              </w:rPr>
            </w:pPr>
          </w:p>
        </w:tc>
        <w:tc>
          <w:tcPr>
            <w:tcW w:w="1480" w:type="dxa"/>
            <w:vAlign w:val="center"/>
          </w:tcPr>
          <w:p w14:paraId="37B70B3D" w14:textId="21E92B83" w:rsidR="006C1DB8" w:rsidRPr="00FF4947" w:rsidRDefault="006C1DB8" w:rsidP="006C1DB8">
            <w:pPr>
              <w:pStyle w:val="TableBodyTextMIRB"/>
              <w:rPr>
                <w:rFonts w:eastAsia="Times New Roman" w:cs="Arial"/>
                <w:lang w:eastAsia="en-CA"/>
              </w:rPr>
            </w:pPr>
          </w:p>
        </w:tc>
      </w:tr>
      <w:tr w:rsidR="006C1DB8" w:rsidRPr="00FF4947" w14:paraId="7697B3FA" w14:textId="77777777" w:rsidTr="009F07FD">
        <w:trPr>
          <w:cantSplit/>
          <w:trHeight w:val="432"/>
        </w:trPr>
        <w:tc>
          <w:tcPr>
            <w:tcW w:w="2263" w:type="dxa"/>
            <w:vAlign w:val="center"/>
          </w:tcPr>
          <w:p w14:paraId="4ADA0E96" w14:textId="78629AAE" w:rsidR="006C1DB8" w:rsidRPr="00FF4947" w:rsidRDefault="006C1DB8" w:rsidP="006C1DB8">
            <w:pPr>
              <w:pStyle w:val="TableBodyTextMIRB"/>
              <w:rPr>
                <w:rFonts w:eastAsia="Times New Roman" w:cs="Arial"/>
              </w:rPr>
            </w:pPr>
            <w:r w:rsidRPr="00FF4947">
              <w:rPr>
                <w:lang w:eastAsia="en-CA"/>
              </w:rPr>
              <w:lastRenderedPageBreak/>
              <w:t>IKONOS Multispectral</w:t>
            </w:r>
          </w:p>
        </w:tc>
        <w:tc>
          <w:tcPr>
            <w:tcW w:w="1423" w:type="dxa"/>
            <w:vAlign w:val="center"/>
          </w:tcPr>
          <w:p w14:paraId="2A6E7EB7" w14:textId="67576419" w:rsidR="006C1DB8" w:rsidRPr="00FF4947" w:rsidRDefault="006C1DB8" w:rsidP="006C1DB8">
            <w:pPr>
              <w:pStyle w:val="TableBodyTextMIRB"/>
              <w:rPr>
                <w:rFonts w:eastAsia="Times New Roman" w:cs="Arial"/>
                <w:lang w:eastAsia="en-CA"/>
              </w:rPr>
            </w:pPr>
          </w:p>
        </w:tc>
        <w:tc>
          <w:tcPr>
            <w:tcW w:w="1838" w:type="dxa"/>
            <w:vAlign w:val="center"/>
          </w:tcPr>
          <w:p w14:paraId="6BFFED5F" w14:textId="7C576403"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54424CDF" w14:textId="16472BF6" w:rsidR="006C1DB8" w:rsidRPr="00FF4947" w:rsidRDefault="006C1DB8" w:rsidP="006C1DB8">
            <w:pPr>
              <w:pStyle w:val="TableBodyTextMIRB"/>
              <w:rPr>
                <w:rFonts w:eastAsia="Times New Roman" w:cs="Arial"/>
                <w:lang w:eastAsia="en-CA"/>
              </w:rPr>
            </w:pPr>
          </w:p>
        </w:tc>
        <w:tc>
          <w:tcPr>
            <w:tcW w:w="1800" w:type="dxa"/>
            <w:vAlign w:val="center"/>
          </w:tcPr>
          <w:p w14:paraId="0E8BEE7E" w14:textId="0ECAD482" w:rsidR="006C1DB8" w:rsidRPr="00FF4947" w:rsidRDefault="006C1DB8" w:rsidP="006C1DB8">
            <w:pPr>
              <w:pStyle w:val="TableBodyTextMIRB"/>
              <w:rPr>
                <w:rFonts w:eastAsia="Times New Roman" w:cs="Arial"/>
                <w:lang w:eastAsia="en-CA"/>
              </w:rPr>
            </w:pPr>
          </w:p>
        </w:tc>
        <w:tc>
          <w:tcPr>
            <w:tcW w:w="1980" w:type="dxa"/>
            <w:vAlign w:val="center"/>
          </w:tcPr>
          <w:p w14:paraId="29490555" w14:textId="4BAB899B" w:rsidR="006C1DB8" w:rsidRPr="00FF4947" w:rsidRDefault="006C1DB8" w:rsidP="006C1DB8">
            <w:pPr>
              <w:pStyle w:val="TableBodyTextMIRB"/>
              <w:rPr>
                <w:rFonts w:eastAsia="Times New Roman" w:cs="Arial"/>
                <w:lang w:eastAsia="en-CA"/>
              </w:rPr>
            </w:pPr>
          </w:p>
        </w:tc>
        <w:tc>
          <w:tcPr>
            <w:tcW w:w="2120" w:type="dxa"/>
            <w:vAlign w:val="center"/>
          </w:tcPr>
          <w:p w14:paraId="715E5223" w14:textId="0191A675" w:rsidR="006C1DB8" w:rsidRPr="00FF4947" w:rsidRDefault="006C1DB8" w:rsidP="006C1DB8">
            <w:pPr>
              <w:pStyle w:val="TableBodyTextMIRB"/>
              <w:rPr>
                <w:rFonts w:eastAsia="Times New Roman" w:cs="Arial"/>
                <w:lang w:eastAsia="en-CA"/>
              </w:rPr>
            </w:pPr>
          </w:p>
        </w:tc>
        <w:tc>
          <w:tcPr>
            <w:tcW w:w="1480" w:type="dxa"/>
            <w:vAlign w:val="center"/>
          </w:tcPr>
          <w:p w14:paraId="4A81F4C3" w14:textId="47C23C57" w:rsidR="006C1DB8" w:rsidRPr="00FF4947" w:rsidRDefault="006C1DB8" w:rsidP="006C1DB8">
            <w:pPr>
              <w:pStyle w:val="TableBodyTextMIRB"/>
              <w:rPr>
                <w:rFonts w:eastAsia="Times New Roman" w:cs="Arial"/>
                <w:lang w:eastAsia="en-CA"/>
              </w:rPr>
            </w:pPr>
          </w:p>
        </w:tc>
      </w:tr>
      <w:tr w:rsidR="006C1DB8" w:rsidRPr="00FF4947" w14:paraId="567B47BC" w14:textId="77777777" w:rsidTr="009F07FD">
        <w:trPr>
          <w:cantSplit/>
          <w:trHeight w:val="432"/>
        </w:trPr>
        <w:tc>
          <w:tcPr>
            <w:tcW w:w="2263" w:type="dxa"/>
            <w:vAlign w:val="center"/>
          </w:tcPr>
          <w:p w14:paraId="34E0878A" w14:textId="2FA0D871" w:rsidR="006C1DB8" w:rsidRPr="00FF4947" w:rsidRDefault="006C1DB8" w:rsidP="006C1DB8">
            <w:pPr>
              <w:pStyle w:val="TableBodyTextMIRB"/>
              <w:rPr>
                <w:rFonts w:eastAsia="Times New Roman" w:cs="Arial"/>
              </w:rPr>
            </w:pPr>
            <w:r w:rsidRPr="00FF4947">
              <w:rPr>
                <w:lang w:eastAsia="en-CA"/>
              </w:rPr>
              <w:t xml:space="preserve">IKONOS </w:t>
            </w:r>
            <w:proofErr w:type="spellStart"/>
            <w:r w:rsidRPr="00FF4947">
              <w:rPr>
                <w:lang w:eastAsia="en-CA"/>
              </w:rPr>
              <w:t>Panchromatic</w:t>
            </w:r>
            <w:proofErr w:type="spellEnd"/>
          </w:p>
        </w:tc>
        <w:tc>
          <w:tcPr>
            <w:tcW w:w="1423" w:type="dxa"/>
            <w:vAlign w:val="center"/>
          </w:tcPr>
          <w:p w14:paraId="24BC8D94" w14:textId="1EA80B6B" w:rsidR="006C1DB8" w:rsidRPr="00FF4947" w:rsidRDefault="006C1DB8" w:rsidP="006C1DB8">
            <w:pPr>
              <w:pStyle w:val="TableBodyTextMIRB"/>
              <w:rPr>
                <w:rFonts w:eastAsia="Times New Roman" w:cs="Arial"/>
                <w:lang w:eastAsia="en-CA"/>
              </w:rPr>
            </w:pPr>
          </w:p>
        </w:tc>
        <w:tc>
          <w:tcPr>
            <w:tcW w:w="1838" w:type="dxa"/>
            <w:vAlign w:val="center"/>
          </w:tcPr>
          <w:p w14:paraId="70903570" w14:textId="2CC2E464"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675EFF3F" w14:textId="7CEC4FE1" w:rsidR="006C1DB8" w:rsidRPr="00FF4947" w:rsidRDefault="006C1DB8" w:rsidP="006C1DB8">
            <w:pPr>
              <w:pStyle w:val="TableBodyTextMIRB"/>
              <w:rPr>
                <w:rFonts w:eastAsia="Times New Roman" w:cs="Arial"/>
                <w:lang w:eastAsia="en-CA"/>
              </w:rPr>
            </w:pPr>
          </w:p>
        </w:tc>
        <w:tc>
          <w:tcPr>
            <w:tcW w:w="1800" w:type="dxa"/>
            <w:vAlign w:val="center"/>
          </w:tcPr>
          <w:p w14:paraId="427313F0" w14:textId="31CF6898" w:rsidR="006C1DB8" w:rsidRPr="00FF4947" w:rsidRDefault="006C1DB8" w:rsidP="006C1DB8">
            <w:pPr>
              <w:pStyle w:val="TableBodyTextMIRB"/>
              <w:rPr>
                <w:rFonts w:eastAsia="Times New Roman" w:cs="Arial"/>
                <w:lang w:eastAsia="en-CA"/>
              </w:rPr>
            </w:pPr>
          </w:p>
        </w:tc>
        <w:tc>
          <w:tcPr>
            <w:tcW w:w="1980" w:type="dxa"/>
            <w:vAlign w:val="center"/>
          </w:tcPr>
          <w:p w14:paraId="53D0C849" w14:textId="76B5A6DD" w:rsidR="006C1DB8" w:rsidRPr="00FF4947" w:rsidRDefault="006C1DB8" w:rsidP="006C1DB8">
            <w:pPr>
              <w:pStyle w:val="TableBodyTextMIRB"/>
              <w:rPr>
                <w:rFonts w:eastAsia="Times New Roman" w:cs="Arial"/>
                <w:lang w:eastAsia="en-CA"/>
              </w:rPr>
            </w:pPr>
          </w:p>
        </w:tc>
        <w:tc>
          <w:tcPr>
            <w:tcW w:w="2120" w:type="dxa"/>
            <w:vAlign w:val="center"/>
          </w:tcPr>
          <w:p w14:paraId="0BA07A28" w14:textId="77B5060A" w:rsidR="006C1DB8" w:rsidRPr="00FF4947" w:rsidRDefault="006C1DB8" w:rsidP="006C1DB8">
            <w:pPr>
              <w:pStyle w:val="TableBodyTextMIRB"/>
              <w:rPr>
                <w:rFonts w:eastAsia="Times New Roman" w:cs="Arial"/>
                <w:lang w:eastAsia="en-CA"/>
              </w:rPr>
            </w:pPr>
          </w:p>
        </w:tc>
        <w:tc>
          <w:tcPr>
            <w:tcW w:w="1480" w:type="dxa"/>
            <w:vAlign w:val="center"/>
          </w:tcPr>
          <w:p w14:paraId="267AF7A5" w14:textId="436E40B4" w:rsidR="006C1DB8" w:rsidRPr="00FF4947" w:rsidRDefault="006C1DB8" w:rsidP="006C1DB8">
            <w:pPr>
              <w:pStyle w:val="TableBodyTextMIRB"/>
              <w:rPr>
                <w:rFonts w:eastAsia="Times New Roman" w:cs="Arial"/>
                <w:lang w:eastAsia="en-CA"/>
              </w:rPr>
            </w:pPr>
          </w:p>
        </w:tc>
      </w:tr>
      <w:tr w:rsidR="006C1DB8" w:rsidRPr="00FF4947" w14:paraId="0C6AD4D4" w14:textId="77777777" w:rsidTr="009F07FD">
        <w:trPr>
          <w:cantSplit/>
          <w:trHeight w:val="432"/>
        </w:trPr>
        <w:tc>
          <w:tcPr>
            <w:tcW w:w="2263" w:type="dxa"/>
            <w:vAlign w:val="center"/>
          </w:tcPr>
          <w:p w14:paraId="527BEC7C" w14:textId="36A983AF" w:rsidR="006C1DB8" w:rsidRPr="00FF4947" w:rsidRDefault="006C1DB8" w:rsidP="006C1DB8">
            <w:pPr>
              <w:pStyle w:val="TableBodyTextMIRB"/>
              <w:rPr>
                <w:rFonts w:eastAsia="Times New Roman" w:cs="Arial"/>
              </w:rPr>
            </w:pPr>
            <w:r w:rsidRPr="00FF4947">
              <w:rPr>
                <w:lang w:eastAsia="en-CA"/>
              </w:rPr>
              <w:t>IRS Multispectral</w:t>
            </w:r>
          </w:p>
        </w:tc>
        <w:tc>
          <w:tcPr>
            <w:tcW w:w="1423" w:type="dxa"/>
            <w:vAlign w:val="center"/>
          </w:tcPr>
          <w:p w14:paraId="772C2E2E" w14:textId="2FCAD6C6" w:rsidR="006C1DB8" w:rsidRPr="00FF4947" w:rsidRDefault="006C1DB8" w:rsidP="006C1DB8">
            <w:pPr>
              <w:pStyle w:val="TableBodyTextMIRB"/>
              <w:rPr>
                <w:rFonts w:eastAsia="Times New Roman" w:cs="Arial"/>
                <w:lang w:eastAsia="en-CA"/>
              </w:rPr>
            </w:pPr>
          </w:p>
        </w:tc>
        <w:tc>
          <w:tcPr>
            <w:tcW w:w="1838" w:type="dxa"/>
            <w:vAlign w:val="center"/>
          </w:tcPr>
          <w:p w14:paraId="74F49272" w14:textId="144586CB"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65A30371" w14:textId="58F30BCE" w:rsidR="006C1DB8" w:rsidRPr="00FF4947" w:rsidRDefault="006C1DB8" w:rsidP="006C1DB8">
            <w:pPr>
              <w:pStyle w:val="TableBodyTextMIRB"/>
              <w:rPr>
                <w:rFonts w:eastAsia="Times New Roman" w:cs="Arial"/>
                <w:lang w:eastAsia="en-CA"/>
              </w:rPr>
            </w:pPr>
          </w:p>
        </w:tc>
        <w:tc>
          <w:tcPr>
            <w:tcW w:w="1800" w:type="dxa"/>
            <w:vAlign w:val="center"/>
          </w:tcPr>
          <w:p w14:paraId="39C7F2C6" w14:textId="766D44BD" w:rsidR="006C1DB8" w:rsidRPr="00FF4947" w:rsidRDefault="006C1DB8" w:rsidP="006C1DB8">
            <w:pPr>
              <w:pStyle w:val="TableBodyTextMIRB"/>
              <w:rPr>
                <w:rFonts w:eastAsia="Times New Roman" w:cs="Arial"/>
                <w:lang w:eastAsia="en-CA"/>
              </w:rPr>
            </w:pPr>
          </w:p>
        </w:tc>
        <w:tc>
          <w:tcPr>
            <w:tcW w:w="1980" w:type="dxa"/>
            <w:vAlign w:val="center"/>
          </w:tcPr>
          <w:p w14:paraId="46B95EE9" w14:textId="70187C81" w:rsidR="006C1DB8" w:rsidRPr="00FF4947" w:rsidRDefault="006C1DB8" w:rsidP="006C1DB8">
            <w:pPr>
              <w:pStyle w:val="TableBodyTextMIRB"/>
              <w:rPr>
                <w:rFonts w:eastAsia="Times New Roman" w:cs="Arial"/>
                <w:lang w:eastAsia="en-CA"/>
              </w:rPr>
            </w:pPr>
          </w:p>
        </w:tc>
        <w:tc>
          <w:tcPr>
            <w:tcW w:w="2120" w:type="dxa"/>
            <w:vAlign w:val="center"/>
          </w:tcPr>
          <w:p w14:paraId="507AE756" w14:textId="65C92189" w:rsidR="006C1DB8" w:rsidRPr="00FF4947" w:rsidRDefault="006C1DB8" w:rsidP="006C1DB8">
            <w:pPr>
              <w:pStyle w:val="TableBodyTextMIRB"/>
              <w:rPr>
                <w:rFonts w:eastAsia="Times New Roman" w:cs="Arial"/>
                <w:lang w:eastAsia="en-CA"/>
              </w:rPr>
            </w:pPr>
          </w:p>
        </w:tc>
        <w:tc>
          <w:tcPr>
            <w:tcW w:w="1480" w:type="dxa"/>
            <w:vAlign w:val="center"/>
          </w:tcPr>
          <w:p w14:paraId="1609AE27" w14:textId="10C16194" w:rsidR="006C1DB8" w:rsidRPr="00FF4947" w:rsidRDefault="006C1DB8" w:rsidP="006C1DB8">
            <w:pPr>
              <w:pStyle w:val="TableBodyTextMIRB"/>
              <w:rPr>
                <w:rFonts w:eastAsia="Times New Roman" w:cs="Arial"/>
                <w:lang w:eastAsia="en-CA"/>
              </w:rPr>
            </w:pPr>
          </w:p>
        </w:tc>
      </w:tr>
      <w:tr w:rsidR="006C1DB8" w:rsidRPr="00FF4947" w14:paraId="42F1141A" w14:textId="77777777" w:rsidTr="009F07FD">
        <w:trPr>
          <w:cantSplit/>
          <w:trHeight w:val="432"/>
        </w:trPr>
        <w:tc>
          <w:tcPr>
            <w:tcW w:w="2263" w:type="dxa"/>
            <w:vAlign w:val="center"/>
          </w:tcPr>
          <w:p w14:paraId="79738781" w14:textId="1A0BA7CD" w:rsidR="006C1DB8" w:rsidRPr="00FF4947" w:rsidRDefault="006C1DB8" w:rsidP="006C1DB8">
            <w:pPr>
              <w:pStyle w:val="TableBodyTextMIRB"/>
              <w:rPr>
                <w:rFonts w:eastAsia="Times New Roman" w:cs="Arial"/>
              </w:rPr>
            </w:pPr>
            <w:r w:rsidRPr="00FF4947">
              <w:rPr>
                <w:lang w:eastAsia="en-CA"/>
              </w:rPr>
              <w:t xml:space="preserve">IRS </w:t>
            </w:r>
            <w:proofErr w:type="spellStart"/>
            <w:r w:rsidRPr="00FF4947">
              <w:rPr>
                <w:lang w:eastAsia="en-CA"/>
              </w:rPr>
              <w:t>Panchromatic</w:t>
            </w:r>
            <w:proofErr w:type="spellEnd"/>
          </w:p>
        </w:tc>
        <w:tc>
          <w:tcPr>
            <w:tcW w:w="1423" w:type="dxa"/>
            <w:vAlign w:val="center"/>
          </w:tcPr>
          <w:p w14:paraId="60224C6F" w14:textId="139E27AC" w:rsidR="006C1DB8" w:rsidRPr="00FF4947" w:rsidRDefault="006C1DB8" w:rsidP="006C1DB8">
            <w:pPr>
              <w:pStyle w:val="TableBodyTextMIRB"/>
              <w:rPr>
                <w:rFonts w:eastAsia="Times New Roman" w:cs="Arial"/>
                <w:lang w:eastAsia="en-CA"/>
              </w:rPr>
            </w:pPr>
          </w:p>
        </w:tc>
        <w:tc>
          <w:tcPr>
            <w:tcW w:w="1838" w:type="dxa"/>
            <w:vAlign w:val="center"/>
          </w:tcPr>
          <w:p w14:paraId="1EDB1FCF" w14:textId="165DAB02"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576007BD" w14:textId="279A92AB" w:rsidR="006C1DB8" w:rsidRPr="00FF4947" w:rsidRDefault="006C1DB8" w:rsidP="006C1DB8">
            <w:pPr>
              <w:pStyle w:val="TableBodyTextMIRB"/>
              <w:rPr>
                <w:rFonts w:eastAsia="Times New Roman" w:cs="Arial"/>
                <w:lang w:eastAsia="en-CA"/>
              </w:rPr>
            </w:pPr>
          </w:p>
        </w:tc>
        <w:tc>
          <w:tcPr>
            <w:tcW w:w="1800" w:type="dxa"/>
            <w:vAlign w:val="center"/>
          </w:tcPr>
          <w:p w14:paraId="1A15B8B3" w14:textId="4163AAC1" w:rsidR="006C1DB8" w:rsidRPr="00FF4947" w:rsidRDefault="006C1DB8" w:rsidP="006C1DB8">
            <w:pPr>
              <w:pStyle w:val="TableBodyTextMIRB"/>
              <w:rPr>
                <w:rFonts w:eastAsia="Times New Roman" w:cs="Arial"/>
                <w:lang w:eastAsia="en-CA"/>
              </w:rPr>
            </w:pPr>
          </w:p>
        </w:tc>
        <w:tc>
          <w:tcPr>
            <w:tcW w:w="1980" w:type="dxa"/>
            <w:vAlign w:val="center"/>
          </w:tcPr>
          <w:p w14:paraId="4E5B791A" w14:textId="3C631D31" w:rsidR="006C1DB8" w:rsidRPr="00FF4947" w:rsidRDefault="006C1DB8" w:rsidP="006C1DB8">
            <w:pPr>
              <w:pStyle w:val="TableBodyTextMIRB"/>
              <w:rPr>
                <w:rFonts w:eastAsia="Times New Roman" w:cs="Arial"/>
                <w:lang w:eastAsia="en-CA"/>
              </w:rPr>
            </w:pPr>
          </w:p>
        </w:tc>
        <w:tc>
          <w:tcPr>
            <w:tcW w:w="2120" w:type="dxa"/>
            <w:vAlign w:val="center"/>
          </w:tcPr>
          <w:p w14:paraId="2641BEA0" w14:textId="76C3460B" w:rsidR="006C1DB8" w:rsidRPr="00FF4947" w:rsidRDefault="006C1DB8" w:rsidP="006C1DB8">
            <w:pPr>
              <w:pStyle w:val="TableBodyTextMIRB"/>
              <w:rPr>
                <w:rFonts w:eastAsia="Times New Roman" w:cs="Arial"/>
                <w:lang w:eastAsia="en-CA"/>
              </w:rPr>
            </w:pPr>
          </w:p>
        </w:tc>
        <w:tc>
          <w:tcPr>
            <w:tcW w:w="1480" w:type="dxa"/>
            <w:vAlign w:val="center"/>
          </w:tcPr>
          <w:p w14:paraId="433AD458" w14:textId="7F18D57E" w:rsidR="006C1DB8" w:rsidRPr="00FF4947" w:rsidRDefault="006C1DB8" w:rsidP="006C1DB8">
            <w:pPr>
              <w:pStyle w:val="TableBodyTextMIRB"/>
              <w:rPr>
                <w:rFonts w:eastAsia="Times New Roman" w:cs="Arial"/>
                <w:lang w:eastAsia="en-CA"/>
              </w:rPr>
            </w:pPr>
          </w:p>
        </w:tc>
      </w:tr>
      <w:tr w:rsidR="006C1DB8" w:rsidRPr="00FF4947" w14:paraId="52E1B317" w14:textId="77777777" w:rsidTr="009F07FD">
        <w:trPr>
          <w:cantSplit/>
          <w:trHeight w:val="432"/>
        </w:trPr>
        <w:tc>
          <w:tcPr>
            <w:tcW w:w="2263" w:type="dxa"/>
            <w:vAlign w:val="center"/>
          </w:tcPr>
          <w:p w14:paraId="359D0502" w14:textId="288F3FF4" w:rsidR="006C1DB8" w:rsidRPr="00FF4947" w:rsidRDefault="006C1DB8" w:rsidP="006C1DB8">
            <w:pPr>
              <w:pStyle w:val="TableBodyTextMIRB"/>
              <w:rPr>
                <w:rFonts w:eastAsia="Times New Roman" w:cs="Arial"/>
              </w:rPr>
            </w:pPr>
            <w:r w:rsidRPr="00FF4947">
              <w:rPr>
                <w:lang w:eastAsia="en-CA"/>
              </w:rPr>
              <w:t xml:space="preserve">IRS </w:t>
            </w:r>
            <w:proofErr w:type="spellStart"/>
            <w:r w:rsidRPr="00FF4947">
              <w:rPr>
                <w:lang w:eastAsia="en-CA"/>
              </w:rPr>
              <w:t>Pansharpened</w:t>
            </w:r>
            <w:proofErr w:type="spellEnd"/>
          </w:p>
        </w:tc>
        <w:tc>
          <w:tcPr>
            <w:tcW w:w="1423" w:type="dxa"/>
            <w:vAlign w:val="center"/>
          </w:tcPr>
          <w:p w14:paraId="63D5F637" w14:textId="3564BEBD" w:rsidR="006C1DB8" w:rsidRPr="00FF4947" w:rsidRDefault="006C1DB8" w:rsidP="006C1DB8">
            <w:pPr>
              <w:pStyle w:val="TableBodyTextMIRB"/>
              <w:rPr>
                <w:rFonts w:eastAsia="Times New Roman" w:cs="Arial"/>
                <w:lang w:eastAsia="en-CA"/>
              </w:rPr>
            </w:pPr>
          </w:p>
        </w:tc>
        <w:tc>
          <w:tcPr>
            <w:tcW w:w="1838" w:type="dxa"/>
            <w:vAlign w:val="center"/>
          </w:tcPr>
          <w:p w14:paraId="225389AD" w14:textId="68D38701"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79D588B0" w14:textId="503A6184" w:rsidR="006C1DB8" w:rsidRPr="00FF4947" w:rsidRDefault="006C1DB8" w:rsidP="006C1DB8">
            <w:pPr>
              <w:pStyle w:val="TableBodyTextMIRB"/>
              <w:rPr>
                <w:rFonts w:eastAsia="Times New Roman" w:cs="Arial"/>
                <w:lang w:eastAsia="en-CA"/>
              </w:rPr>
            </w:pPr>
          </w:p>
        </w:tc>
        <w:tc>
          <w:tcPr>
            <w:tcW w:w="1800" w:type="dxa"/>
            <w:vAlign w:val="center"/>
          </w:tcPr>
          <w:p w14:paraId="0FE9B5C9" w14:textId="2E88C6AB" w:rsidR="006C1DB8" w:rsidRPr="00FF4947" w:rsidRDefault="006C1DB8" w:rsidP="006C1DB8">
            <w:pPr>
              <w:pStyle w:val="TableBodyTextMIRB"/>
              <w:rPr>
                <w:rFonts w:eastAsia="Times New Roman" w:cs="Arial"/>
                <w:lang w:eastAsia="en-CA"/>
              </w:rPr>
            </w:pPr>
          </w:p>
        </w:tc>
        <w:tc>
          <w:tcPr>
            <w:tcW w:w="1980" w:type="dxa"/>
            <w:vAlign w:val="center"/>
          </w:tcPr>
          <w:p w14:paraId="13EF9E96" w14:textId="2C25505D" w:rsidR="006C1DB8" w:rsidRPr="00FF4947" w:rsidRDefault="006C1DB8" w:rsidP="006C1DB8">
            <w:pPr>
              <w:pStyle w:val="TableBodyTextMIRB"/>
              <w:rPr>
                <w:rFonts w:eastAsia="Times New Roman" w:cs="Arial"/>
                <w:lang w:eastAsia="en-CA"/>
              </w:rPr>
            </w:pPr>
          </w:p>
        </w:tc>
        <w:tc>
          <w:tcPr>
            <w:tcW w:w="2120" w:type="dxa"/>
            <w:vAlign w:val="center"/>
          </w:tcPr>
          <w:p w14:paraId="6AA3ADAB" w14:textId="50E995D1" w:rsidR="006C1DB8" w:rsidRPr="00FF4947" w:rsidRDefault="006C1DB8" w:rsidP="006C1DB8">
            <w:pPr>
              <w:pStyle w:val="TableBodyTextMIRB"/>
              <w:rPr>
                <w:rFonts w:eastAsia="Times New Roman" w:cs="Arial"/>
                <w:lang w:eastAsia="en-CA"/>
              </w:rPr>
            </w:pPr>
          </w:p>
        </w:tc>
        <w:tc>
          <w:tcPr>
            <w:tcW w:w="1480" w:type="dxa"/>
            <w:vAlign w:val="center"/>
          </w:tcPr>
          <w:p w14:paraId="244A5669" w14:textId="6FF97AD1" w:rsidR="006C1DB8" w:rsidRPr="00FF4947" w:rsidRDefault="006C1DB8" w:rsidP="006C1DB8">
            <w:pPr>
              <w:pStyle w:val="TableBodyTextMIRB"/>
              <w:rPr>
                <w:rFonts w:eastAsia="Times New Roman" w:cs="Arial"/>
                <w:lang w:eastAsia="en-CA"/>
              </w:rPr>
            </w:pPr>
          </w:p>
        </w:tc>
      </w:tr>
      <w:tr w:rsidR="006C1DB8" w:rsidRPr="00FF4947" w14:paraId="7328D204" w14:textId="77777777" w:rsidTr="009F07FD">
        <w:trPr>
          <w:cantSplit/>
          <w:trHeight w:val="432"/>
        </w:trPr>
        <w:tc>
          <w:tcPr>
            <w:tcW w:w="2263" w:type="dxa"/>
            <w:vAlign w:val="center"/>
          </w:tcPr>
          <w:p w14:paraId="37A054FE" w14:textId="13C63F6E" w:rsidR="006C1DB8" w:rsidRPr="00FF4947" w:rsidRDefault="006C1DB8" w:rsidP="006C1DB8">
            <w:pPr>
              <w:pStyle w:val="TableBodyTextMIRB"/>
              <w:rPr>
                <w:rFonts w:eastAsia="Times New Roman" w:cs="Arial"/>
              </w:rPr>
            </w:pPr>
            <w:r w:rsidRPr="00FF4947">
              <w:rPr>
                <w:lang w:eastAsia="en-CA"/>
              </w:rPr>
              <w:t>Landsat-1,2,3 MSS</w:t>
            </w:r>
          </w:p>
        </w:tc>
        <w:tc>
          <w:tcPr>
            <w:tcW w:w="1423" w:type="dxa"/>
            <w:vAlign w:val="center"/>
          </w:tcPr>
          <w:p w14:paraId="1CE973BC" w14:textId="74F6168C" w:rsidR="006C1DB8" w:rsidRPr="00FF4947" w:rsidRDefault="006C1DB8" w:rsidP="006C1DB8">
            <w:pPr>
              <w:pStyle w:val="TableBodyTextMIRB"/>
              <w:rPr>
                <w:rFonts w:eastAsia="Times New Roman" w:cs="Arial"/>
                <w:lang w:eastAsia="en-CA"/>
              </w:rPr>
            </w:pPr>
          </w:p>
        </w:tc>
        <w:tc>
          <w:tcPr>
            <w:tcW w:w="1838" w:type="dxa"/>
            <w:vAlign w:val="center"/>
          </w:tcPr>
          <w:p w14:paraId="4309B682" w14:textId="2E12C1E7"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66AB7071" w14:textId="54A061CB" w:rsidR="006C1DB8" w:rsidRPr="00FF4947" w:rsidRDefault="006C1DB8" w:rsidP="006C1DB8">
            <w:pPr>
              <w:pStyle w:val="TableBodyTextMIRB"/>
              <w:rPr>
                <w:rFonts w:eastAsia="Times New Roman" w:cs="Arial"/>
                <w:lang w:eastAsia="en-CA"/>
              </w:rPr>
            </w:pPr>
          </w:p>
        </w:tc>
        <w:tc>
          <w:tcPr>
            <w:tcW w:w="1800" w:type="dxa"/>
            <w:vAlign w:val="center"/>
          </w:tcPr>
          <w:p w14:paraId="5A05895F" w14:textId="6F8ECECC" w:rsidR="006C1DB8" w:rsidRPr="00FF4947" w:rsidRDefault="006C1DB8" w:rsidP="006C1DB8">
            <w:pPr>
              <w:pStyle w:val="TableBodyTextMIRB"/>
              <w:rPr>
                <w:rFonts w:eastAsia="Times New Roman" w:cs="Arial"/>
                <w:lang w:eastAsia="en-CA"/>
              </w:rPr>
            </w:pPr>
          </w:p>
        </w:tc>
        <w:tc>
          <w:tcPr>
            <w:tcW w:w="1980" w:type="dxa"/>
            <w:vAlign w:val="center"/>
          </w:tcPr>
          <w:p w14:paraId="2173F80D" w14:textId="24A881F8" w:rsidR="006C1DB8" w:rsidRPr="00FF4947" w:rsidRDefault="006C1DB8" w:rsidP="006C1DB8">
            <w:pPr>
              <w:pStyle w:val="TableBodyTextMIRB"/>
              <w:rPr>
                <w:rFonts w:eastAsia="Times New Roman" w:cs="Arial"/>
                <w:lang w:eastAsia="en-CA"/>
              </w:rPr>
            </w:pPr>
          </w:p>
        </w:tc>
        <w:tc>
          <w:tcPr>
            <w:tcW w:w="2120" w:type="dxa"/>
            <w:vAlign w:val="center"/>
          </w:tcPr>
          <w:p w14:paraId="78FFCBD5" w14:textId="4553386D" w:rsidR="006C1DB8" w:rsidRPr="00FF4947" w:rsidRDefault="006C1DB8" w:rsidP="006C1DB8">
            <w:pPr>
              <w:pStyle w:val="TableBodyTextMIRB"/>
              <w:rPr>
                <w:rFonts w:eastAsia="Times New Roman" w:cs="Arial"/>
                <w:lang w:eastAsia="en-CA"/>
              </w:rPr>
            </w:pPr>
          </w:p>
        </w:tc>
        <w:tc>
          <w:tcPr>
            <w:tcW w:w="1480" w:type="dxa"/>
            <w:vAlign w:val="center"/>
          </w:tcPr>
          <w:p w14:paraId="083BA4AA" w14:textId="6ABBE529" w:rsidR="006C1DB8" w:rsidRPr="00FF4947" w:rsidRDefault="006C1DB8" w:rsidP="006C1DB8">
            <w:pPr>
              <w:pStyle w:val="TableBodyTextMIRB"/>
              <w:rPr>
                <w:rFonts w:eastAsia="Times New Roman" w:cs="Arial"/>
                <w:lang w:eastAsia="en-CA"/>
              </w:rPr>
            </w:pPr>
          </w:p>
        </w:tc>
      </w:tr>
      <w:tr w:rsidR="006C1DB8" w:rsidRPr="00FF4947" w14:paraId="217A2449" w14:textId="77777777" w:rsidTr="009F07FD">
        <w:trPr>
          <w:cantSplit/>
          <w:trHeight w:val="432"/>
        </w:trPr>
        <w:tc>
          <w:tcPr>
            <w:tcW w:w="2263" w:type="dxa"/>
            <w:vAlign w:val="center"/>
          </w:tcPr>
          <w:p w14:paraId="000DCF81" w14:textId="0AFB0BA5" w:rsidR="006C1DB8" w:rsidRPr="00FF4947" w:rsidRDefault="006C1DB8" w:rsidP="006C1DB8">
            <w:pPr>
              <w:pStyle w:val="TableBodyTextMIRB"/>
              <w:rPr>
                <w:rFonts w:eastAsia="Times New Roman" w:cs="Arial"/>
              </w:rPr>
            </w:pPr>
            <w:r w:rsidRPr="00FF4947">
              <w:rPr>
                <w:lang w:eastAsia="en-CA"/>
              </w:rPr>
              <w:t>Landsat-4,5 MSS</w:t>
            </w:r>
          </w:p>
        </w:tc>
        <w:tc>
          <w:tcPr>
            <w:tcW w:w="1423" w:type="dxa"/>
            <w:vAlign w:val="center"/>
          </w:tcPr>
          <w:p w14:paraId="2CDE38A5" w14:textId="1FCBFA6A" w:rsidR="006C1DB8" w:rsidRPr="00FF4947" w:rsidRDefault="006C1DB8" w:rsidP="006C1DB8">
            <w:pPr>
              <w:pStyle w:val="TableBodyTextMIRB"/>
              <w:rPr>
                <w:rFonts w:eastAsia="Times New Roman" w:cs="Arial"/>
                <w:lang w:eastAsia="en-CA"/>
              </w:rPr>
            </w:pPr>
          </w:p>
        </w:tc>
        <w:tc>
          <w:tcPr>
            <w:tcW w:w="1838" w:type="dxa"/>
            <w:vAlign w:val="center"/>
          </w:tcPr>
          <w:p w14:paraId="642FCEEF" w14:textId="307A3DEA"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192288C2" w14:textId="1E168A36" w:rsidR="006C1DB8" w:rsidRPr="00FF4947" w:rsidRDefault="006C1DB8" w:rsidP="006C1DB8">
            <w:pPr>
              <w:pStyle w:val="TableBodyTextMIRB"/>
              <w:rPr>
                <w:rFonts w:eastAsia="Times New Roman" w:cs="Arial"/>
                <w:lang w:eastAsia="en-CA"/>
              </w:rPr>
            </w:pPr>
          </w:p>
        </w:tc>
        <w:tc>
          <w:tcPr>
            <w:tcW w:w="1800" w:type="dxa"/>
            <w:vAlign w:val="center"/>
          </w:tcPr>
          <w:p w14:paraId="5CE53D76" w14:textId="329876E9" w:rsidR="006C1DB8" w:rsidRPr="00FF4947" w:rsidRDefault="006C1DB8" w:rsidP="006C1DB8">
            <w:pPr>
              <w:pStyle w:val="TableBodyTextMIRB"/>
              <w:rPr>
                <w:rFonts w:eastAsia="Times New Roman" w:cs="Arial"/>
                <w:lang w:eastAsia="en-CA"/>
              </w:rPr>
            </w:pPr>
          </w:p>
        </w:tc>
        <w:tc>
          <w:tcPr>
            <w:tcW w:w="1980" w:type="dxa"/>
            <w:vAlign w:val="center"/>
          </w:tcPr>
          <w:p w14:paraId="6173C08A" w14:textId="69CE8385" w:rsidR="006C1DB8" w:rsidRPr="00FF4947" w:rsidRDefault="006C1DB8" w:rsidP="006C1DB8">
            <w:pPr>
              <w:pStyle w:val="TableBodyTextMIRB"/>
              <w:rPr>
                <w:rFonts w:eastAsia="Times New Roman" w:cs="Arial"/>
                <w:lang w:eastAsia="en-CA"/>
              </w:rPr>
            </w:pPr>
          </w:p>
        </w:tc>
        <w:tc>
          <w:tcPr>
            <w:tcW w:w="2120" w:type="dxa"/>
            <w:vAlign w:val="center"/>
          </w:tcPr>
          <w:p w14:paraId="30AE64D2" w14:textId="1E8B8733" w:rsidR="006C1DB8" w:rsidRPr="00FF4947" w:rsidRDefault="006C1DB8" w:rsidP="006C1DB8">
            <w:pPr>
              <w:pStyle w:val="TableBodyTextMIRB"/>
              <w:rPr>
                <w:rFonts w:eastAsia="Times New Roman" w:cs="Arial"/>
                <w:lang w:eastAsia="en-CA"/>
              </w:rPr>
            </w:pPr>
          </w:p>
        </w:tc>
        <w:tc>
          <w:tcPr>
            <w:tcW w:w="1480" w:type="dxa"/>
            <w:vAlign w:val="center"/>
          </w:tcPr>
          <w:p w14:paraId="2D5E9B57" w14:textId="27D481FD" w:rsidR="006C1DB8" w:rsidRPr="00FF4947" w:rsidRDefault="006C1DB8" w:rsidP="006C1DB8">
            <w:pPr>
              <w:pStyle w:val="TableBodyTextMIRB"/>
              <w:rPr>
                <w:rFonts w:eastAsia="Times New Roman" w:cs="Arial"/>
                <w:lang w:eastAsia="en-CA"/>
              </w:rPr>
            </w:pPr>
          </w:p>
        </w:tc>
      </w:tr>
      <w:tr w:rsidR="006C1DB8" w:rsidRPr="00FF4947" w14:paraId="0E6AAF6E" w14:textId="77777777" w:rsidTr="009F07FD">
        <w:trPr>
          <w:cantSplit/>
          <w:trHeight w:val="432"/>
        </w:trPr>
        <w:tc>
          <w:tcPr>
            <w:tcW w:w="2263" w:type="dxa"/>
            <w:vAlign w:val="center"/>
          </w:tcPr>
          <w:p w14:paraId="65CEC987" w14:textId="6AF81621" w:rsidR="006C1DB8" w:rsidRPr="00FF4947" w:rsidRDefault="006C1DB8" w:rsidP="006C1DB8">
            <w:pPr>
              <w:pStyle w:val="TableBodyTextMIRB"/>
              <w:rPr>
                <w:rFonts w:eastAsia="Times New Roman" w:cs="Arial"/>
              </w:rPr>
            </w:pPr>
            <w:r w:rsidRPr="00FF4947">
              <w:rPr>
                <w:lang w:eastAsia="en-CA"/>
              </w:rPr>
              <w:t>Landsat-7 ETM</w:t>
            </w:r>
          </w:p>
        </w:tc>
        <w:tc>
          <w:tcPr>
            <w:tcW w:w="1423" w:type="dxa"/>
            <w:vAlign w:val="center"/>
          </w:tcPr>
          <w:p w14:paraId="4916250C" w14:textId="6F526A3B" w:rsidR="006C1DB8" w:rsidRPr="00FF4947" w:rsidRDefault="006C1DB8" w:rsidP="006C1DB8">
            <w:pPr>
              <w:pStyle w:val="TableBodyTextMIRB"/>
              <w:rPr>
                <w:rFonts w:eastAsia="Times New Roman" w:cs="Arial"/>
                <w:lang w:eastAsia="en-CA"/>
              </w:rPr>
            </w:pPr>
          </w:p>
        </w:tc>
        <w:tc>
          <w:tcPr>
            <w:tcW w:w="1838" w:type="dxa"/>
            <w:vAlign w:val="center"/>
          </w:tcPr>
          <w:p w14:paraId="71981180" w14:textId="28C6028C"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71E45B06" w14:textId="227EC41E" w:rsidR="006C1DB8" w:rsidRPr="00FF4947" w:rsidRDefault="006C1DB8" w:rsidP="006C1DB8">
            <w:pPr>
              <w:pStyle w:val="TableBodyTextMIRB"/>
              <w:rPr>
                <w:rFonts w:eastAsia="Times New Roman" w:cs="Arial"/>
                <w:lang w:eastAsia="en-CA"/>
              </w:rPr>
            </w:pPr>
          </w:p>
        </w:tc>
        <w:tc>
          <w:tcPr>
            <w:tcW w:w="1800" w:type="dxa"/>
            <w:vAlign w:val="center"/>
          </w:tcPr>
          <w:p w14:paraId="6084FB60" w14:textId="161E4661" w:rsidR="006C1DB8" w:rsidRPr="00FF4947" w:rsidRDefault="006C1DB8" w:rsidP="006C1DB8">
            <w:pPr>
              <w:pStyle w:val="TableBodyTextMIRB"/>
              <w:rPr>
                <w:rFonts w:eastAsia="Times New Roman" w:cs="Arial"/>
                <w:lang w:eastAsia="en-CA"/>
              </w:rPr>
            </w:pPr>
          </w:p>
        </w:tc>
        <w:tc>
          <w:tcPr>
            <w:tcW w:w="1980" w:type="dxa"/>
            <w:vAlign w:val="center"/>
          </w:tcPr>
          <w:p w14:paraId="68AC7800" w14:textId="2B2DC654" w:rsidR="006C1DB8" w:rsidRPr="00FF4947" w:rsidRDefault="006C1DB8" w:rsidP="006C1DB8">
            <w:pPr>
              <w:pStyle w:val="TableBodyTextMIRB"/>
              <w:rPr>
                <w:rFonts w:eastAsia="Times New Roman" w:cs="Arial"/>
                <w:lang w:eastAsia="en-CA"/>
              </w:rPr>
            </w:pPr>
          </w:p>
        </w:tc>
        <w:tc>
          <w:tcPr>
            <w:tcW w:w="2120" w:type="dxa"/>
            <w:vAlign w:val="center"/>
          </w:tcPr>
          <w:p w14:paraId="3B8487F2" w14:textId="40F5A7A9" w:rsidR="006C1DB8" w:rsidRPr="00FF4947" w:rsidRDefault="006C1DB8" w:rsidP="006C1DB8">
            <w:pPr>
              <w:pStyle w:val="TableBodyTextMIRB"/>
              <w:rPr>
                <w:rFonts w:eastAsia="Times New Roman" w:cs="Arial"/>
                <w:lang w:eastAsia="en-CA"/>
              </w:rPr>
            </w:pPr>
          </w:p>
        </w:tc>
        <w:tc>
          <w:tcPr>
            <w:tcW w:w="1480" w:type="dxa"/>
            <w:vAlign w:val="center"/>
          </w:tcPr>
          <w:p w14:paraId="666010A0" w14:textId="61C0EA9E" w:rsidR="006C1DB8" w:rsidRPr="00FF4947" w:rsidRDefault="006C1DB8" w:rsidP="006C1DB8">
            <w:pPr>
              <w:pStyle w:val="TableBodyTextMIRB"/>
              <w:rPr>
                <w:rFonts w:eastAsia="Times New Roman" w:cs="Arial"/>
                <w:lang w:eastAsia="en-CA"/>
              </w:rPr>
            </w:pPr>
          </w:p>
        </w:tc>
      </w:tr>
      <w:tr w:rsidR="006C1DB8" w:rsidRPr="00FF4947" w14:paraId="3271EDD1" w14:textId="77777777" w:rsidTr="009F07FD">
        <w:trPr>
          <w:cantSplit/>
          <w:trHeight w:val="432"/>
        </w:trPr>
        <w:tc>
          <w:tcPr>
            <w:tcW w:w="2263" w:type="dxa"/>
            <w:vAlign w:val="center"/>
          </w:tcPr>
          <w:p w14:paraId="2DD8D89E" w14:textId="2B7F6A59" w:rsidR="006C1DB8" w:rsidRPr="0057539B" w:rsidRDefault="006C1DB8" w:rsidP="006C1DB8">
            <w:pPr>
              <w:pStyle w:val="TableBodyTextMIRB"/>
              <w:rPr>
                <w:rFonts w:eastAsia="Times New Roman" w:cs="Arial"/>
                <w:lang w:val="en-CA"/>
              </w:rPr>
            </w:pPr>
            <w:r w:rsidRPr="0057539B">
              <w:rPr>
                <w:lang w:val="en-CA" w:eastAsia="en-CA"/>
              </w:rPr>
              <w:t>Local Borehole Drilling Program Results</w:t>
            </w:r>
          </w:p>
        </w:tc>
        <w:tc>
          <w:tcPr>
            <w:tcW w:w="1423" w:type="dxa"/>
            <w:vAlign w:val="center"/>
          </w:tcPr>
          <w:p w14:paraId="72FAEE13" w14:textId="24EEF490" w:rsidR="006C1DB8" w:rsidRPr="00FF4947" w:rsidRDefault="006C1DB8" w:rsidP="006C1DB8">
            <w:pPr>
              <w:pStyle w:val="TableBodyTextMIRB"/>
              <w:rPr>
                <w:rFonts w:eastAsia="Times New Roman" w:cs="Arial"/>
              </w:rPr>
            </w:pPr>
            <w:r w:rsidRPr="00FF4947">
              <w:rPr>
                <w:lang w:eastAsia="en-CA"/>
              </w:rPr>
              <w:t>2006</w:t>
            </w:r>
          </w:p>
        </w:tc>
        <w:tc>
          <w:tcPr>
            <w:tcW w:w="1838" w:type="dxa"/>
            <w:vAlign w:val="center"/>
          </w:tcPr>
          <w:p w14:paraId="1F8C5673" w14:textId="072BE50B" w:rsidR="006C1DB8" w:rsidRPr="0057539B" w:rsidRDefault="006C1DB8" w:rsidP="006C1DB8">
            <w:pPr>
              <w:pStyle w:val="TableBodyTextMIRB"/>
              <w:rPr>
                <w:rFonts w:eastAsia="Times New Roman" w:cs="Arial"/>
                <w:lang w:val="en-CA"/>
              </w:rPr>
            </w:pPr>
            <w:r w:rsidRPr="0057539B">
              <w:rPr>
                <w:lang w:val="en-CA" w:eastAsia="en-CA"/>
              </w:rPr>
              <w:t>Ministry of Northern Development and Mines</w:t>
            </w:r>
          </w:p>
        </w:tc>
        <w:tc>
          <w:tcPr>
            <w:tcW w:w="1334" w:type="dxa"/>
            <w:vAlign w:val="center"/>
          </w:tcPr>
          <w:p w14:paraId="65DD43E1" w14:textId="415D9FD7" w:rsidR="006C1DB8" w:rsidRPr="0057539B" w:rsidRDefault="006C1DB8" w:rsidP="006C1DB8">
            <w:pPr>
              <w:pStyle w:val="TableBodyTextMIRB"/>
              <w:rPr>
                <w:rFonts w:eastAsia="Times New Roman" w:cs="Arial"/>
                <w:lang w:val="en-CA" w:eastAsia="en-CA"/>
              </w:rPr>
            </w:pPr>
          </w:p>
        </w:tc>
        <w:tc>
          <w:tcPr>
            <w:tcW w:w="1800" w:type="dxa"/>
            <w:vAlign w:val="center"/>
          </w:tcPr>
          <w:p w14:paraId="7482013A" w14:textId="52D49B7B" w:rsidR="006C1DB8" w:rsidRPr="0057539B" w:rsidRDefault="006C1DB8" w:rsidP="006C1DB8">
            <w:pPr>
              <w:pStyle w:val="TableBodyTextMIRB"/>
              <w:rPr>
                <w:rFonts w:eastAsia="Times New Roman" w:cs="Arial"/>
                <w:lang w:val="en-CA" w:eastAsia="en-CA"/>
              </w:rPr>
            </w:pPr>
          </w:p>
        </w:tc>
        <w:tc>
          <w:tcPr>
            <w:tcW w:w="1980" w:type="dxa"/>
            <w:vAlign w:val="center"/>
          </w:tcPr>
          <w:p w14:paraId="3A75FCE4" w14:textId="76AB4343"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5B73832E" w14:textId="6985F353" w:rsidR="006C1DB8" w:rsidRPr="00FF4947" w:rsidRDefault="006C1DB8" w:rsidP="006C1DB8">
            <w:pPr>
              <w:pStyle w:val="TableBodyTextMIRB"/>
              <w:rPr>
                <w:rFonts w:eastAsia="Times New Roman" w:cs="Arial"/>
                <w:lang w:eastAsia="en-CA"/>
              </w:rPr>
            </w:pPr>
          </w:p>
        </w:tc>
        <w:tc>
          <w:tcPr>
            <w:tcW w:w="1480" w:type="dxa"/>
            <w:vAlign w:val="center"/>
          </w:tcPr>
          <w:p w14:paraId="797C5912" w14:textId="72ACC81D" w:rsidR="006C1DB8" w:rsidRPr="00FF4947" w:rsidRDefault="006C1DB8" w:rsidP="006C1DB8">
            <w:pPr>
              <w:pStyle w:val="TableBodyTextMIRB"/>
              <w:rPr>
                <w:rFonts w:eastAsia="Times New Roman" w:cs="Arial"/>
                <w:lang w:eastAsia="en-CA"/>
              </w:rPr>
            </w:pPr>
          </w:p>
        </w:tc>
      </w:tr>
      <w:tr w:rsidR="006C1DB8" w:rsidRPr="00FF4947" w14:paraId="175975C3" w14:textId="77777777" w:rsidTr="009F07FD">
        <w:trPr>
          <w:cantSplit/>
          <w:trHeight w:val="432"/>
        </w:trPr>
        <w:tc>
          <w:tcPr>
            <w:tcW w:w="2263" w:type="dxa"/>
            <w:vAlign w:val="center"/>
          </w:tcPr>
          <w:p w14:paraId="57BD4284" w14:textId="7663F4D4" w:rsidR="006C1DB8" w:rsidRPr="00FF4947" w:rsidRDefault="006C1DB8" w:rsidP="006C1DB8">
            <w:pPr>
              <w:pStyle w:val="TableBodyTextMIRB"/>
              <w:rPr>
                <w:rFonts w:eastAsia="Times New Roman" w:cs="Arial"/>
              </w:rPr>
            </w:pPr>
            <w:r w:rsidRPr="00FF4947">
              <w:rPr>
                <w:lang w:eastAsia="en-CA"/>
              </w:rPr>
              <w:t xml:space="preserve">Local </w:t>
            </w:r>
            <w:proofErr w:type="spellStart"/>
            <w:r w:rsidRPr="00FF4947">
              <w:rPr>
                <w:lang w:eastAsia="en-CA"/>
              </w:rPr>
              <w:t>Knowledge</w:t>
            </w:r>
            <w:proofErr w:type="spellEnd"/>
          </w:p>
        </w:tc>
        <w:tc>
          <w:tcPr>
            <w:tcW w:w="1423" w:type="dxa"/>
            <w:vAlign w:val="center"/>
          </w:tcPr>
          <w:p w14:paraId="12ADA8C2" w14:textId="5544A459" w:rsidR="006C1DB8" w:rsidRPr="00FF4947" w:rsidRDefault="006C1DB8" w:rsidP="006C1DB8">
            <w:pPr>
              <w:pStyle w:val="TableBodyTextMIRB"/>
              <w:rPr>
                <w:rFonts w:eastAsia="Times New Roman" w:cs="Arial"/>
                <w:lang w:eastAsia="en-CA"/>
              </w:rPr>
            </w:pPr>
          </w:p>
        </w:tc>
        <w:tc>
          <w:tcPr>
            <w:tcW w:w="1838" w:type="dxa"/>
            <w:vAlign w:val="center"/>
          </w:tcPr>
          <w:p w14:paraId="2B2FD60C" w14:textId="7673D87A" w:rsidR="006C1DB8" w:rsidRPr="00FF4947" w:rsidRDefault="006C1DB8" w:rsidP="006C1DB8">
            <w:pPr>
              <w:pStyle w:val="TableBodyTextMIRB"/>
              <w:rPr>
                <w:rFonts w:eastAsia="Times New Roman" w:cs="Arial"/>
                <w:lang w:eastAsia="en-CA"/>
              </w:rPr>
            </w:pPr>
          </w:p>
        </w:tc>
        <w:tc>
          <w:tcPr>
            <w:tcW w:w="1334" w:type="dxa"/>
            <w:vAlign w:val="center"/>
          </w:tcPr>
          <w:p w14:paraId="65334D58" w14:textId="30CAFDB5" w:rsidR="006C1DB8" w:rsidRPr="00FF4947" w:rsidRDefault="006C1DB8" w:rsidP="006C1DB8">
            <w:pPr>
              <w:pStyle w:val="TableBodyTextMIRB"/>
              <w:rPr>
                <w:rFonts w:eastAsia="Times New Roman" w:cs="Arial"/>
                <w:lang w:eastAsia="en-CA"/>
              </w:rPr>
            </w:pPr>
          </w:p>
        </w:tc>
        <w:tc>
          <w:tcPr>
            <w:tcW w:w="1800" w:type="dxa"/>
            <w:vAlign w:val="center"/>
          </w:tcPr>
          <w:p w14:paraId="7C2B11A4" w14:textId="61CA8130" w:rsidR="006C1DB8" w:rsidRPr="00FF4947" w:rsidRDefault="006C1DB8" w:rsidP="006C1DB8">
            <w:pPr>
              <w:pStyle w:val="TableBodyTextMIRB"/>
              <w:rPr>
                <w:rFonts w:eastAsia="Times New Roman" w:cs="Arial"/>
                <w:lang w:eastAsia="en-CA"/>
              </w:rPr>
            </w:pPr>
          </w:p>
        </w:tc>
        <w:tc>
          <w:tcPr>
            <w:tcW w:w="1980" w:type="dxa"/>
            <w:vAlign w:val="center"/>
          </w:tcPr>
          <w:p w14:paraId="1B50B744" w14:textId="1EE8BDEA" w:rsidR="006C1DB8" w:rsidRPr="00FF4947" w:rsidRDefault="006C1DB8" w:rsidP="006C1DB8">
            <w:pPr>
              <w:pStyle w:val="TableBodyTextMIRB"/>
              <w:rPr>
                <w:rFonts w:eastAsia="Times New Roman" w:cs="Arial"/>
                <w:lang w:eastAsia="en-CA"/>
              </w:rPr>
            </w:pPr>
          </w:p>
        </w:tc>
        <w:tc>
          <w:tcPr>
            <w:tcW w:w="2120" w:type="dxa"/>
            <w:vAlign w:val="center"/>
          </w:tcPr>
          <w:p w14:paraId="02937AC2" w14:textId="6818EA7D" w:rsidR="006C1DB8" w:rsidRPr="00FF4947" w:rsidRDefault="006C1DB8" w:rsidP="006C1DB8">
            <w:pPr>
              <w:pStyle w:val="TableBodyTextMIRB"/>
              <w:rPr>
                <w:rFonts w:eastAsia="Times New Roman" w:cs="Arial"/>
                <w:lang w:eastAsia="en-CA"/>
              </w:rPr>
            </w:pPr>
          </w:p>
        </w:tc>
        <w:tc>
          <w:tcPr>
            <w:tcW w:w="1480" w:type="dxa"/>
            <w:vAlign w:val="center"/>
          </w:tcPr>
          <w:p w14:paraId="6ED909CA" w14:textId="7436744F" w:rsidR="006C1DB8" w:rsidRPr="00FF4947" w:rsidRDefault="006C1DB8" w:rsidP="006C1DB8">
            <w:pPr>
              <w:pStyle w:val="TableBodyTextMIRB"/>
              <w:rPr>
                <w:rFonts w:eastAsia="Times New Roman" w:cs="Arial"/>
                <w:lang w:eastAsia="en-CA"/>
              </w:rPr>
            </w:pPr>
          </w:p>
        </w:tc>
      </w:tr>
      <w:tr w:rsidR="006C1DB8" w:rsidRPr="00FF4947" w14:paraId="50C997B0" w14:textId="77777777" w:rsidTr="009F07FD">
        <w:trPr>
          <w:cantSplit/>
          <w:trHeight w:val="432"/>
        </w:trPr>
        <w:tc>
          <w:tcPr>
            <w:tcW w:w="2263" w:type="dxa"/>
            <w:vAlign w:val="center"/>
          </w:tcPr>
          <w:p w14:paraId="5E07691E" w14:textId="69F089C7" w:rsidR="006C1DB8" w:rsidRPr="00FF4947" w:rsidRDefault="006C1DB8" w:rsidP="006C1DB8">
            <w:pPr>
              <w:pStyle w:val="TableBodyTextMIRB"/>
              <w:rPr>
                <w:rFonts w:eastAsia="Times New Roman" w:cs="Arial"/>
              </w:rPr>
            </w:pPr>
            <w:r w:rsidRPr="00FF4947">
              <w:rPr>
                <w:lang w:eastAsia="en-CA"/>
              </w:rPr>
              <w:t xml:space="preserve">MNDM </w:t>
            </w:r>
            <w:proofErr w:type="spellStart"/>
            <w:r w:rsidRPr="00FF4947">
              <w:rPr>
                <w:lang w:eastAsia="en-CA"/>
              </w:rPr>
              <w:t>Assessment</w:t>
            </w:r>
            <w:proofErr w:type="spellEnd"/>
            <w:r w:rsidRPr="00FF4947">
              <w:rPr>
                <w:lang w:eastAsia="en-CA"/>
              </w:rPr>
              <w:t xml:space="preserve"> File</w:t>
            </w:r>
          </w:p>
        </w:tc>
        <w:tc>
          <w:tcPr>
            <w:tcW w:w="1423" w:type="dxa"/>
            <w:vAlign w:val="center"/>
          </w:tcPr>
          <w:p w14:paraId="5D589557" w14:textId="050C1778" w:rsidR="006C1DB8" w:rsidRPr="00FF4947" w:rsidRDefault="006C1DB8" w:rsidP="006C1DB8">
            <w:pPr>
              <w:pStyle w:val="TableBodyTextMIRB"/>
              <w:rPr>
                <w:rFonts w:eastAsia="Times New Roman" w:cs="Arial"/>
                <w:lang w:eastAsia="en-CA"/>
              </w:rPr>
            </w:pPr>
          </w:p>
        </w:tc>
        <w:tc>
          <w:tcPr>
            <w:tcW w:w="1838" w:type="dxa"/>
            <w:vAlign w:val="center"/>
          </w:tcPr>
          <w:p w14:paraId="2A660499" w14:textId="2B80BE2A" w:rsidR="006C1DB8" w:rsidRPr="00FF4947" w:rsidRDefault="006C1DB8" w:rsidP="006C1DB8">
            <w:pPr>
              <w:pStyle w:val="TableBodyTextMIRB"/>
              <w:rPr>
                <w:rFonts w:eastAsia="Times New Roman" w:cs="Arial"/>
                <w:lang w:eastAsia="en-CA"/>
              </w:rPr>
            </w:pPr>
          </w:p>
        </w:tc>
        <w:tc>
          <w:tcPr>
            <w:tcW w:w="1334" w:type="dxa"/>
            <w:vAlign w:val="center"/>
          </w:tcPr>
          <w:p w14:paraId="26CB1AD4" w14:textId="5CE72B9B" w:rsidR="006C1DB8" w:rsidRPr="00FF4947" w:rsidRDefault="006C1DB8" w:rsidP="006C1DB8">
            <w:pPr>
              <w:pStyle w:val="TableBodyTextMIRB"/>
              <w:rPr>
                <w:rFonts w:eastAsia="Times New Roman" w:cs="Arial"/>
                <w:lang w:eastAsia="en-CA"/>
              </w:rPr>
            </w:pPr>
          </w:p>
        </w:tc>
        <w:tc>
          <w:tcPr>
            <w:tcW w:w="1800" w:type="dxa"/>
            <w:vAlign w:val="center"/>
          </w:tcPr>
          <w:p w14:paraId="58D10829" w14:textId="11BB638F" w:rsidR="006C1DB8" w:rsidRPr="00FF4947" w:rsidRDefault="006C1DB8" w:rsidP="006C1DB8">
            <w:pPr>
              <w:pStyle w:val="TableBodyTextMIRB"/>
              <w:rPr>
                <w:rFonts w:eastAsia="Times New Roman" w:cs="Arial"/>
                <w:lang w:eastAsia="en-CA"/>
              </w:rPr>
            </w:pPr>
          </w:p>
        </w:tc>
        <w:tc>
          <w:tcPr>
            <w:tcW w:w="1980" w:type="dxa"/>
            <w:vAlign w:val="center"/>
          </w:tcPr>
          <w:p w14:paraId="6633023B" w14:textId="43904BDE" w:rsidR="006C1DB8" w:rsidRPr="00FF4947" w:rsidRDefault="006C1DB8" w:rsidP="006C1DB8">
            <w:pPr>
              <w:pStyle w:val="TableBodyTextMIRB"/>
              <w:rPr>
                <w:rFonts w:eastAsia="Times New Roman" w:cs="Arial"/>
                <w:lang w:eastAsia="en-CA"/>
              </w:rPr>
            </w:pPr>
          </w:p>
        </w:tc>
        <w:tc>
          <w:tcPr>
            <w:tcW w:w="2120" w:type="dxa"/>
            <w:vAlign w:val="center"/>
          </w:tcPr>
          <w:p w14:paraId="4DE97C81" w14:textId="5583FD11" w:rsidR="006C1DB8" w:rsidRPr="00FF4947" w:rsidRDefault="006C1DB8" w:rsidP="006C1DB8">
            <w:pPr>
              <w:pStyle w:val="TableBodyTextMIRB"/>
              <w:rPr>
                <w:rFonts w:eastAsia="Times New Roman" w:cs="Arial"/>
                <w:lang w:eastAsia="en-CA"/>
              </w:rPr>
            </w:pPr>
          </w:p>
        </w:tc>
        <w:tc>
          <w:tcPr>
            <w:tcW w:w="1480" w:type="dxa"/>
            <w:vAlign w:val="center"/>
          </w:tcPr>
          <w:p w14:paraId="115A505C" w14:textId="4561D70E" w:rsidR="006C1DB8" w:rsidRPr="00FF4947" w:rsidRDefault="006C1DB8" w:rsidP="006C1DB8">
            <w:pPr>
              <w:pStyle w:val="TableBodyTextMIRB"/>
              <w:rPr>
                <w:rFonts w:eastAsia="Times New Roman" w:cs="Arial"/>
                <w:lang w:eastAsia="en-CA"/>
              </w:rPr>
            </w:pPr>
          </w:p>
        </w:tc>
      </w:tr>
      <w:tr w:rsidR="006C1DB8" w:rsidRPr="00FF4947" w14:paraId="6835B570" w14:textId="77777777" w:rsidTr="009F07FD">
        <w:trPr>
          <w:cantSplit/>
          <w:trHeight w:val="432"/>
        </w:trPr>
        <w:tc>
          <w:tcPr>
            <w:tcW w:w="2263" w:type="dxa"/>
            <w:vAlign w:val="center"/>
          </w:tcPr>
          <w:p w14:paraId="60CD129A" w14:textId="4BEF566F" w:rsidR="006C1DB8" w:rsidRPr="00FF4947" w:rsidRDefault="006C1DB8" w:rsidP="006C1DB8">
            <w:pPr>
              <w:pStyle w:val="TableBodyTextMIRB"/>
              <w:rPr>
                <w:rFonts w:eastAsia="Times New Roman" w:cs="Arial"/>
              </w:rPr>
            </w:pPr>
            <w:r w:rsidRPr="00FF4947">
              <w:rPr>
                <w:lang w:eastAsia="en-CA"/>
              </w:rPr>
              <w:t>MNDM Client/</w:t>
            </w:r>
            <w:proofErr w:type="spellStart"/>
            <w:r w:rsidRPr="00FF4947">
              <w:rPr>
                <w:lang w:eastAsia="en-CA"/>
              </w:rPr>
              <w:t>Company</w:t>
            </w:r>
            <w:proofErr w:type="spellEnd"/>
            <w:r w:rsidRPr="00FF4947">
              <w:rPr>
                <w:lang w:eastAsia="en-CA"/>
              </w:rPr>
              <w:t xml:space="preserve"> Information</w:t>
            </w:r>
          </w:p>
        </w:tc>
        <w:tc>
          <w:tcPr>
            <w:tcW w:w="1423" w:type="dxa"/>
            <w:vAlign w:val="center"/>
          </w:tcPr>
          <w:p w14:paraId="364F8BB7" w14:textId="40B1739B" w:rsidR="006C1DB8" w:rsidRPr="00FF4947" w:rsidRDefault="006C1DB8" w:rsidP="006C1DB8">
            <w:pPr>
              <w:pStyle w:val="TableBodyTextMIRB"/>
              <w:rPr>
                <w:rFonts w:eastAsia="Times New Roman" w:cs="Arial"/>
                <w:lang w:eastAsia="en-CA"/>
              </w:rPr>
            </w:pPr>
          </w:p>
        </w:tc>
        <w:tc>
          <w:tcPr>
            <w:tcW w:w="1838" w:type="dxa"/>
            <w:vAlign w:val="center"/>
          </w:tcPr>
          <w:p w14:paraId="24AFC94B" w14:textId="65C7E538" w:rsidR="006C1DB8" w:rsidRPr="00FF4947" w:rsidRDefault="006C1DB8" w:rsidP="006C1DB8">
            <w:pPr>
              <w:pStyle w:val="TableBodyTextMIRB"/>
              <w:rPr>
                <w:rFonts w:eastAsia="Times New Roman" w:cs="Arial"/>
                <w:lang w:eastAsia="en-CA"/>
              </w:rPr>
            </w:pPr>
          </w:p>
        </w:tc>
        <w:tc>
          <w:tcPr>
            <w:tcW w:w="1334" w:type="dxa"/>
            <w:vAlign w:val="center"/>
          </w:tcPr>
          <w:p w14:paraId="06CA059C" w14:textId="049BBDAA" w:rsidR="006C1DB8" w:rsidRPr="00FF4947" w:rsidRDefault="006C1DB8" w:rsidP="006C1DB8">
            <w:pPr>
              <w:pStyle w:val="TableBodyTextMIRB"/>
              <w:rPr>
                <w:rFonts w:eastAsia="Times New Roman" w:cs="Arial"/>
                <w:lang w:eastAsia="en-CA"/>
              </w:rPr>
            </w:pPr>
          </w:p>
        </w:tc>
        <w:tc>
          <w:tcPr>
            <w:tcW w:w="1800" w:type="dxa"/>
            <w:vAlign w:val="center"/>
          </w:tcPr>
          <w:p w14:paraId="0F45F077" w14:textId="239E226F" w:rsidR="006C1DB8" w:rsidRPr="00FF4947" w:rsidRDefault="006C1DB8" w:rsidP="006C1DB8">
            <w:pPr>
              <w:pStyle w:val="TableBodyTextMIRB"/>
              <w:rPr>
                <w:rFonts w:eastAsia="Times New Roman" w:cs="Arial"/>
                <w:lang w:eastAsia="en-CA"/>
              </w:rPr>
            </w:pPr>
          </w:p>
        </w:tc>
        <w:tc>
          <w:tcPr>
            <w:tcW w:w="1980" w:type="dxa"/>
            <w:vAlign w:val="center"/>
          </w:tcPr>
          <w:p w14:paraId="0926C0F4" w14:textId="429685F7" w:rsidR="006C1DB8" w:rsidRPr="00FF4947" w:rsidRDefault="006C1DB8" w:rsidP="006C1DB8">
            <w:pPr>
              <w:pStyle w:val="TableBodyTextMIRB"/>
              <w:rPr>
                <w:rFonts w:eastAsia="Times New Roman" w:cs="Arial"/>
                <w:lang w:eastAsia="en-CA"/>
              </w:rPr>
            </w:pPr>
          </w:p>
        </w:tc>
        <w:tc>
          <w:tcPr>
            <w:tcW w:w="2120" w:type="dxa"/>
            <w:vAlign w:val="center"/>
          </w:tcPr>
          <w:p w14:paraId="2EC4FB34" w14:textId="10CA7927" w:rsidR="006C1DB8" w:rsidRPr="00FF4947" w:rsidRDefault="006C1DB8" w:rsidP="006C1DB8">
            <w:pPr>
              <w:pStyle w:val="TableBodyTextMIRB"/>
              <w:rPr>
                <w:rFonts w:eastAsia="Times New Roman" w:cs="Arial"/>
                <w:lang w:eastAsia="en-CA"/>
              </w:rPr>
            </w:pPr>
          </w:p>
        </w:tc>
        <w:tc>
          <w:tcPr>
            <w:tcW w:w="1480" w:type="dxa"/>
            <w:vAlign w:val="center"/>
          </w:tcPr>
          <w:p w14:paraId="55E5B3F6" w14:textId="3BED11A3" w:rsidR="006C1DB8" w:rsidRPr="00FF4947" w:rsidRDefault="006C1DB8" w:rsidP="006C1DB8">
            <w:pPr>
              <w:pStyle w:val="TableBodyTextMIRB"/>
              <w:rPr>
                <w:rFonts w:eastAsia="Times New Roman" w:cs="Arial"/>
                <w:lang w:eastAsia="en-CA"/>
              </w:rPr>
            </w:pPr>
          </w:p>
        </w:tc>
      </w:tr>
      <w:tr w:rsidR="006C1DB8" w:rsidRPr="00FF4947" w14:paraId="36DE38EF" w14:textId="77777777" w:rsidTr="009F07FD">
        <w:trPr>
          <w:cantSplit/>
          <w:trHeight w:val="432"/>
        </w:trPr>
        <w:tc>
          <w:tcPr>
            <w:tcW w:w="2263" w:type="dxa"/>
            <w:vAlign w:val="center"/>
          </w:tcPr>
          <w:p w14:paraId="6F7E780E" w14:textId="5020F45C" w:rsidR="006C1DB8" w:rsidRPr="00FF4947" w:rsidRDefault="006C1DB8" w:rsidP="006C1DB8">
            <w:pPr>
              <w:pStyle w:val="TableBodyTextMIRB"/>
              <w:rPr>
                <w:rFonts w:eastAsia="Times New Roman" w:cs="Arial"/>
              </w:rPr>
            </w:pPr>
            <w:r w:rsidRPr="00FF4947">
              <w:rPr>
                <w:lang w:eastAsia="en-CA"/>
              </w:rPr>
              <w:lastRenderedPageBreak/>
              <w:t xml:space="preserve">MNR </w:t>
            </w:r>
            <w:proofErr w:type="spellStart"/>
            <w:r w:rsidRPr="00FF4947">
              <w:rPr>
                <w:lang w:eastAsia="en-CA"/>
              </w:rPr>
              <w:t>Based</w:t>
            </w:r>
            <w:proofErr w:type="spellEnd"/>
            <w:r w:rsidRPr="00FF4947">
              <w:rPr>
                <w:lang w:eastAsia="en-CA"/>
              </w:rPr>
              <w:t xml:space="preserve"> Observation</w:t>
            </w:r>
          </w:p>
        </w:tc>
        <w:tc>
          <w:tcPr>
            <w:tcW w:w="1423" w:type="dxa"/>
            <w:vAlign w:val="center"/>
          </w:tcPr>
          <w:p w14:paraId="61D0A047" w14:textId="5D2BEFDC" w:rsidR="006C1DB8" w:rsidRPr="00FF4947" w:rsidRDefault="006C1DB8" w:rsidP="006C1DB8">
            <w:pPr>
              <w:pStyle w:val="TableBodyTextMIRB"/>
              <w:rPr>
                <w:rFonts w:eastAsia="Times New Roman" w:cs="Arial"/>
                <w:lang w:eastAsia="en-CA"/>
              </w:rPr>
            </w:pPr>
          </w:p>
        </w:tc>
        <w:tc>
          <w:tcPr>
            <w:tcW w:w="1838" w:type="dxa"/>
            <w:vAlign w:val="center"/>
          </w:tcPr>
          <w:p w14:paraId="1BA1B2EA" w14:textId="77B10579" w:rsidR="006C1DB8" w:rsidRPr="00FF4947" w:rsidRDefault="006C1DB8" w:rsidP="006C1DB8">
            <w:pPr>
              <w:pStyle w:val="TableBodyTextMIRB"/>
              <w:rPr>
                <w:rFonts w:eastAsia="Times New Roman" w:cs="Arial"/>
                <w:lang w:eastAsia="en-CA"/>
              </w:rPr>
            </w:pPr>
          </w:p>
        </w:tc>
        <w:tc>
          <w:tcPr>
            <w:tcW w:w="1334" w:type="dxa"/>
            <w:vAlign w:val="center"/>
          </w:tcPr>
          <w:p w14:paraId="25597CCC" w14:textId="03B2A6AE" w:rsidR="006C1DB8" w:rsidRPr="00FF4947" w:rsidRDefault="006C1DB8" w:rsidP="006C1DB8">
            <w:pPr>
              <w:pStyle w:val="TableBodyTextMIRB"/>
              <w:rPr>
                <w:rFonts w:eastAsia="Times New Roman" w:cs="Arial"/>
                <w:lang w:eastAsia="en-CA"/>
              </w:rPr>
            </w:pPr>
          </w:p>
        </w:tc>
        <w:tc>
          <w:tcPr>
            <w:tcW w:w="1800" w:type="dxa"/>
            <w:vAlign w:val="center"/>
          </w:tcPr>
          <w:p w14:paraId="75156404" w14:textId="49314F0E" w:rsidR="006C1DB8" w:rsidRPr="00FF4947" w:rsidRDefault="006C1DB8" w:rsidP="006C1DB8">
            <w:pPr>
              <w:pStyle w:val="TableBodyTextMIRB"/>
              <w:rPr>
                <w:rFonts w:eastAsia="Times New Roman" w:cs="Arial"/>
                <w:lang w:eastAsia="en-CA"/>
              </w:rPr>
            </w:pPr>
          </w:p>
        </w:tc>
        <w:tc>
          <w:tcPr>
            <w:tcW w:w="1980" w:type="dxa"/>
            <w:vAlign w:val="center"/>
          </w:tcPr>
          <w:p w14:paraId="50AAD959" w14:textId="54EAA7B9" w:rsidR="006C1DB8" w:rsidRPr="00FF4947" w:rsidRDefault="006C1DB8" w:rsidP="006C1DB8">
            <w:pPr>
              <w:pStyle w:val="TableBodyTextMIRB"/>
              <w:rPr>
                <w:rFonts w:eastAsia="Times New Roman" w:cs="Arial"/>
                <w:lang w:eastAsia="en-CA"/>
              </w:rPr>
            </w:pPr>
          </w:p>
        </w:tc>
        <w:tc>
          <w:tcPr>
            <w:tcW w:w="2120" w:type="dxa"/>
            <w:vAlign w:val="center"/>
          </w:tcPr>
          <w:p w14:paraId="45611AC0" w14:textId="3CB05CF3" w:rsidR="006C1DB8" w:rsidRPr="00FF4947" w:rsidRDefault="006C1DB8" w:rsidP="006C1DB8">
            <w:pPr>
              <w:pStyle w:val="TableBodyTextMIRB"/>
              <w:rPr>
                <w:rFonts w:eastAsia="Times New Roman" w:cs="Arial"/>
                <w:lang w:eastAsia="en-CA"/>
              </w:rPr>
            </w:pPr>
          </w:p>
        </w:tc>
        <w:tc>
          <w:tcPr>
            <w:tcW w:w="1480" w:type="dxa"/>
            <w:vAlign w:val="center"/>
          </w:tcPr>
          <w:p w14:paraId="394C1569" w14:textId="3FC9D2FF" w:rsidR="006C1DB8" w:rsidRPr="00FF4947" w:rsidRDefault="006C1DB8" w:rsidP="006C1DB8">
            <w:pPr>
              <w:pStyle w:val="TableBodyTextMIRB"/>
              <w:rPr>
                <w:rFonts w:eastAsia="Times New Roman" w:cs="Arial"/>
                <w:lang w:eastAsia="en-CA"/>
              </w:rPr>
            </w:pPr>
          </w:p>
        </w:tc>
      </w:tr>
      <w:tr w:rsidR="006C1DB8" w:rsidRPr="00FF4947" w14:paraId="4D58B9A8" w14:textId="77777777" w:rsidTr="009F07FD">
        <w:trPr>
          <w:cantSplit/>
          <w:trHeight w:val="432"/>
        </w:trPr>
        <w:tc>
          <w:tcPr>
            <w:tcW w:w="2263" w:type="dxa"/>
            <w:vAlign w:val="center"/>
          </w:tcPr>
          <w:p w14:paraId="063AEFDC" w14:textId="34D985E8" w:rsidR="006C1DB8" w:rsidRPr="00FF4947" w:rsidRDefault="006C1DB8" w:rsidP="006C1DB8">
            <w:pPr>
              <w:pStyle w:val="TableBodyTextMIRB"/>
              <w:rPr>
                <w:rFonts w:eastAsia="Times New Roman" w:cs="Arial"/>
              </w:rPr>
            </w:pPr>
            <w:r w:rsidRPr="00FF4947">
              <w:rPr>
                <w:lang w:eastAsia="en-CA"/>
              </w:rPr>
              <w:t>MTO Engineering Reports</w:t>
            </w:r>
          </w:p>
        </w:tc>
        <w:tc>
          <w:tcPr>
            <w:tcW w:w="1423" w:type="dxa"/>
            <w:vAlign w:val="center"/>
          </w:tcPr>
          <w:p w14:paraId="1E1085E5" w14:textId="5ADB2BD1"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38" w:type="dxa"/>
            <w:vAlign w:val="center"/>
          </w:tcPr>
          <w:p w14:paraId="7AED53CA" w14:textId="432F0A15" w:rsidR="006C1DB8" w:rsidRPr="00FF4947" w:rsidRDefault="006C1DB8" w:rsidP="006C1DB8">
            <w:pPr>
              <w:pStyle w:val="TableBodyTextMIRB"/>
              <w:rPr>
                <w:rFonts w:eastAsia="Times New Roman" w:cs="Arial"/>
              </w:rPr>
            </w:pPr>
            <w:r w:rsidRPr="00FF4947">
              <w:rPr>
                <w:lang w:eastAsia="en-CA"/>
              </w:rPr>
              <w:t>Ministry of Transportation</w:t>
            </w:r>
          </w:p>
        </w:tc>
        <w:tc>
          <w:tcPr>
            <w:tcW w:w="1334" w:type="dxa"/>
            <w:vAlign w:val="center"/>
          </w:tcPr>
          <w:p w14:paraId="7DB47606" w14:textId="3E479F38"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00" w:type="dxa"/>
            <w:vAlign w:val="center"/>
          </w:tcPr>
          <w:p w14:paraId="0F20B7F2" w14:textId="799DC354" w:rsidR="006C1DB8" w:rsidRPr="00FF4947" w:rsidRDefault="006C1DB8" w:rsidP="006C1DB8">
            <w:pPr>
              <w:pStyle w:val="TableBodyTextMIRB"/>
              <w:rPr>
                <w:rFonts w:eastAsia="Times New Roman" w:cs="Arial"/>
                <w:lang w:eastAsia="en-CA"/>
              </w:rPr>
            </w:pPr>
          </w:p>
        </w:tc>
        <w:tc>
          <w:tcPr>
            <w:tcW w:w="1980" w:type="dxa"/>
            <w:vAlign w:val="center"/>
          </w:tcPr>
          <w:p w14:paraId="753D8AD0" w14:textId="7D1D6218"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55034DD7" w14:textId="1C36A8E3" w:rsidR="006C1DB8" w:rsidRPr="00FF4947" w:rsidRDefault="006C1DB8" w:rsidP="006C1DB8">
            <w:pPr>
              <w:pStyle w:val="TableBodyTextMIRB"/>
              <w:rPr>
                <w:rFonts w:eastAsia="Times New Roman" w:cs="Arial"/>
                <w:lang w:eastAsia="en-CA"/>
              </w:rPr>
            </w:pPr>
          </w:p>
        </w:tc>
        <w:tc>
          <w:tcPr>
            <w:tcW w:w="1480" w:type="dxa"/>
            <w:vAlign w:val="center"/>
          </w:tcPr>
          <w:p w14:paraId="7ACE09BE" w14:textId="47FEFCD7" w:rsidR="006C1DB8" w:rsidRPr="00FF4947" w:rsidRDefault="006C1DB8" w:rsidP="006C1DB8">
            <w:pPr>
              <w:pStyle w:val="TableBodyTextMIRB"/>
              <w:rPr>
                <w:rFonts w:eastAsia="Times New Roman" w:cs="Arial"/>
                <w:lang w:eastAsia="en-CA"/>
              </w:rPr>
            </w:pPr>
          </w:p>
        </w:tc>
      </w:tr>
      <w:tr w:rsidR="006C1DB8" w:rsidRPr="00FF4947" w14:paraId="674A8D5F" w14:textId="77777777" w:rsidTr="009F07FD">
        <w:trPr>
          <w:cantSplit/>
          <w:trHeight w:val="432"/>
        </w:trPr>
        <w:tc>
          <w:tcPr>
            <w:tcW w:w="2263" w:type="dxa"/>
            <w:vAlign w:val="center"/>
          </w:tcPr>
          <w:p w14:paraId="5FD730C7" w14:textId="6F593A54" w:rsidR="006C1DB8" w:rsidRPr="00FF4947" w:rsidRDefault="006C1DB8" w:rsidP="006C1DB8">
            <w:pPr>
              <w:pStyle w:val="TableBodyTextMIRB"/>
              <w:rPr>
                <w:rFonts w:eastAsia="Times New Roman" w:cs="Arial"/>
              </w:rPr>
            </w:pPr>
            <w:proofErr w:type="spellStart"/>
            <w:r w:rsidRPr="00FF4947">
              <w:rPr>
                <w:lang w:eastAsia="en-CA"/>
              </w:rPr>
              <w:t>NRCan</w:t>
            </w:r>
            <w:proofErr w:type="spellEnd"/>
            <w:r w:rsidRPr="00FF4947">
              <w:rPr>
                <w:lang w:eastAsia="en-CA"/>
              </w:rPr>
              <w:t xml:space="preserve"> - </w:t>
            </w:r>
            <w:proofErr w:type="spellStart"/>
            <w:r w:rsidRPr="00FF4947">
              <w:rPr>
                <w:lang w:eastAsia="en-CA"/>
              </w:rPr>
              <w:t>CanVec</w:t>
            </w:r>
            <w:proofErr w:type="spellEnd"/>
          </w:p>
        </w:tc>
        <w:tc>
          <w:tcPr>
            <w:tcW w:w="1423" w:type="dxa"/>
            <w:vAlign w:val="center"/>
          </w:tcPr>
          <w:p w14:paraId="5D773ED3" w14:textId="4F79508B" w:rsidR="006C1DB8" w:rsidRPr="00FF4947" w:rsidRDefault="006C1DB8" w:rsidP="006C1DB8">
            <w:pPr>
              <w:pStyle w:val="TableBodyTextMIRB"/>
              <w:rPr>
                <w:rFonts w:eastAsia="Times New Roman" w:cs="Arial"/>
              </w:rPr>
            </w:pPr>
            <w:r w:rsidRPr="00FF4947">
              <w:rPr>
                <w:lang w:eastAsia="en-CA"/>
              </w:rPr>
              <w:t>2008</w:t>
            </w:r>
          </w:p>
        </w:tc>
        <w:tc>
          <w:tcPr>
            <w:tcW w:w="1838" w:type="dxa"/>
            <w:vAlign w:val="center"/>
          </w:tcPr>
          <w:p w14:paraId="42B1FA25" w14:textId="1CAA98B8" w:rsidR="006C1DB8" w:rsidRPr="00FF4947" w:rsidRDefault="006C1DB8" w:rsidP="006C1DB8">
            <w:pPr>
              <w:pStyle w:val="TableBodyTextMIRB"/>
              <w:rPr>
                <w:rFonts w:eastAsia="Times New Roman" w:cs="Arial"/>
              </w:rPr>
            </w:pPr>
            <w:r w:rsidRPr="00FF4947">
              <w:rPr>
                <w:lang w:eastAsia="en-CA"/>
              </w:rPr>
              <w:t xml:space="preserve">Natural </w:t>
            </w:r>
            <w:proofErr w:type="spellStart"/>
            <w:r w:rsidRPr="00FF4947">
              <w:rPr>
                <w:lang w:eastAsia="en-CA"/>
              </w:rPr>
              <w:t>Resources</w:t>
            </w:r>
            <w:proofErr w:type="spellEnd"/>
            <w:r w:rsidRPr="00FF4947">
              <w:rPr>
                <w:lang w:eastAsia="en-CA"/>
              </w:rPr>
              <w:t xml:space="preserve"> Canada</w:t>
            </w:r>
          </w:p>
        </w:tc>
        <w:tc>
          <w:tcPr>
            <w:tcW w:w="1334" w:type="dxa"/>
            <w:vAlign w:val="center"/>
          </w:tcPr>
          <w:p w14:paraId="40D640F2" w14:textId="50395699" w:rsidR="006C1DB8" w:rsidRPr="00FF4947" w:rsidRDefault="006C1DB8" w:rsidP="006C1DB8">
            <w:pPr>
              <w:pStyle w:val="TableBodyTextMIRB"/>
              <w:rPr>
                <w:rFonts w:eastAsia="Times New Roman" w:cs="Arial"/>
              </w:rPr>
            </w:pPr>
            <w:r w:rsidRPr="00FF4947">
              <w:rPr>
                <w:lang w:eastAsia="en-CA"/>
              </w:rPr>
              <w:t>50000</w:t>
            </w:r>
          </w:p>
        </w:tc>
        <w:tc>
          <w:tcPr>
            <w:tcW w:w="1800" w:type="dxa"/>
            <w:vAlign w:val="center"/>
          </w:tcPr>
          <w:p w14:paraId="76866624" w14:textId="41F5143C" w:rsidR="006C1DB8" w:rsidRPr="00FF4947" w:rsidRDefault="006C1DB8" w:rsidP="006C1DB8">
            <w:pPr>
              <w:pStyle w:val="TableBodyTextMIRB"/>
              <w:rPr>
                <w:rFonts w:eastAsia="Times New Roman" w:cs="Arial"/>
              </w:rPr>
            </w:pPr>
            <w:r w:rsidRPr="00FF4947">
              <w:rPr>
                <w:lang w:eastAsia="en-CA"/>
              </w:rPr>
              <w:t>NAD83</w:t>
            </w:r>
          </w:p>
        </w:tc>
        <w:tc>
          <w:tcPr>
            <w:tcW w:w="1980" w:type="dxa"/>
            <w:vAlign w:val="center"/>
          </w:tcPr>
          <w:p w14:paraId="1D09784E" w14:textId="345B69BF" w:rsidR="006C1DB8" w:rsidRPr="00FF4947" w:rsidRDefault="006C1DB8" w:rsidP="006C1DB8">
            <w:pPr>
              <w:pStyle w:val="TableBodyTextMIRB"/>
              <w:rPr>
                <w:rFonts w:eastAsia="Times New Roman" w:cs="Arial"/>
                <w:lang w:eastAsia="en-CA"/>
              </w:rPr>
            </w:pPr>
          </w:p>
        </w:tc>
        <w:tc>
          <w:tcPr>
            <w:tcW w:w="2120" w:type="dxa"/>
            <w:vAlign w:val="center"/>
          </w:tcPr>
          <w:p w14:paraId="0F58FA51" w14:textId="45089DEB" w:rsidR="006C1DB8" w:rsidRPr="00FF4947" w:rsidRDefault="006C1DB8" w:rsidP="006C1DB8">
            <w:pPr>
              <w:pStyle w:val="TableBodyTextMIRB"/>
              <w:rPr>
                <w:rFonts w:eastAsia="Times New Roman" w:cs="Arial"/>
                <w:lang w:eastAsia="en-CA"/>
              </w:rPr>
            </w:pPr>
          </w:p>
        </w:tc>
        <w:tc>
          <w:tcPr>
            <w:tcW w:w="1480" w:type="dxa"/>
            <w:vAlign w:val="center"/>
          </w:tcPr>
          <w:p w14:paraId="6387AED2" w14:textId="77F9CBB4" w:rsidR="006C1DB8" w:rsidRPr="00FF4947" w:rsidRDefault="006C1DB8" w:rsidP="006C1DB8">
            <w:pPr>
              <w:pStyle w:val="TableBodyTextMIRB"/>
              <w:rPr>
                <w:rFonts w:eastAsia="Times New Roman" w:cs="Arial"/>
                <w:lang w:eastAsia="en-CA"/>
              </w:rPr>
            </w:pPr>
          </w:p>
        </w:tc>
      </w:tr>
      <w:tr w:rsidR="006C1DB8" w:rsidRPr="00FF4947" w14:paraId="65E497D4" w14:textId="77777777" w:rsidTr="009F07FD">
        <w:trPr>
          <w:cantSplit/>
          <w:trHeight w:val="432"/>
        </w:trPr>
        <w:tc>
          <w:tcPr>
            <w:tcW w:w="2263" w:type="dxa"/>
            <w:vAlign w:val="center"/>
          </w:tcPr>
          <w:p w14:paraId="321E629C" w14:textId="54BC130F" w:rsidR="006C1DB8" w:rsidRPr="00FF4947" w:rsidRDefault="006C1DB8" w:rsidP="006C1DB8">
            <w:pPr>
              <w:pStyle w:val="TableBodyTextMIRB"/>
              <w:rPr>
                <w:rFonts w:eastAsia="Times New Roman" w:cs="Arial"/>
              </w:rPr>
            </w:pPr>
            <w:r w:rsidRPr="00FF4947">
              <w:rPr>
                <w:lang w:eastAsia="en-CA"/>
              </w:rPr>
              <w:t>NRCan - National Hydro Network</w:t>
            </w:r>
          </w:p>
        </w:tc>
        <w:tc>
          <w:tcPr>
            <w:tcW w:w="1423" w:type="dxa"/>
            <w:vAlign w:val="center"/>
          </w:tcPr>
          <w:p w14:paraId="52B9C021" w14:textId="3DA5556A" w:rsidR="006C1DB8" w:rsidRPr="00FF4947" w:rsidRDefault="006C1DB8" w:rsidP="006C1DB8">
            <w:pPr>
              <w:pStyle w:val="TableBodyTextMIRB"/>
              <w:rPr>
                <w:rFonts w:eastAsia="Times New Roman" w:cs="Arial"/>
              </w:rPr>
            </w:pPr>
            <w:r w:rsidRPr="00FF4947">
              <w:rPr>
                <w:lang w:eastAsia="en-CA"/>
              </w:rPr>
              <w:t>2008</w:t>
            </w:r>
          </w:p>
        </w:tc>
        <w:tc>
          <w:tcPr>
            <w:tcW w:w="1838" w:type="dxa"/>
            <w:vAlign w:val="center"/>
          </w:tcPr>
          <w:p w14:paraId="3B0C9A70" w14:textId="1A876B0F" w:rsidR="006C1DB8" w:rsidRPr="00FF4947" w:rsidRDefault="006C1DB8" w:rsidP="006C1DB8">
            <w:pPr>
              <w:pStyle w:val="TableBodyTextMIRB"/>
              <w:rPr>
                <w:rFonts w:eastAsia="Times New Roman" w:cs="Arial"/>
              </w:rPr>
            </w:pPr>
            <w:r w:rsidRPr="00FF4947">
              <w:rPr>
                <w:lang w:eastAsia="en-CA"/>
              </w:rPr>
              <w:t xml:space="preserve">Natural </w:t>
            </w:r>
            <w:proofErr w:type="spellStart"/>
            <w:r w:rsidRPr="00FF4947">
              <w:rPr>
                <w:lang w:eastAsia="en-CA"/>
              </w:rPr>
              <w:t>Resources</w:t>
            </w:r>
            <w:proofErr w:type="spellEnd"/>
            <w:r w:rsidRPr="00FF4947">
              <w:rPr>
                <w:lang w:eastAsia="en-CA"/>
              </w:rPr>
              <w:t xml:space="preserve"> Canada</w:t>
            </w:r>
          </w:p>
        </w:tc>
        <w:tc>
          <w:tcPr>
            <w:tcW w:w="1334" w:type="dxa"/>
            <w:vAlign w:val="center"/>
          </w:tcPr>
          <w:p w14:paraId="6D8D9C77" w14:textId="4B213FAA" w:rsidR="006C1DB8" w:rsidRPr="00FF4947" w:rsidRDefault="006C1DB8" w:rsidP="006C1DB8">
            <w:pPr>
              <w:pStyle w:val="TableBodyTextMIRB"/>
              <w:rPr>
                <w:rFonts w:eastAsia="Times New Roman" w:cs="Arial"/>
              </w:rPr>
            </w:pPr>
            <w:r w:rsidRPr="00FF4947">
              <w:rPr>
                <w:lang w:eastAsia="en-CA"/>
              </w:rPr>
              <w:t>50000</w:t>
            </w:r>
          </w:p>
        </w:tc>
        <w:tc>
          <w:tcPr>
            <w:tcW w:w="1800" w:type="dxa"/>
            <w:vAlign w:val="center"/>
          </w:tcPr>
          <w:p w14:paraId="6CB88301" w14:textId="345B0219" w:rsidR="006C1DB8" w:rsidRPr="00FF4947" w:rsidRDefault="006C1DB8" w:rsidP="006C1DB8">
            <w:pPr>
              <w:pStyle w:val="TableBodyTextMIRB"/>
              <w:rPr>
                <w:rFonts w:eastAsia="Times New Roman" w:cs="Arial"/>
              </w:rPr>
            </w:pPr>
            <w:r w:rsidRPr="00FF4947">
              <w:rPr>
                <w:lang w:eastAsia="en-CA"/>
              </w:rPr>
              <w:t>NAD83</w:t>
            </w:r>
          </w:p>
        </w:tc>
        <w:tc>
          <w:tcPr>
            <w:tcW w:w="1980" w:type="dxa"/>
            <w:vAlign w:val="center"/>
          </w:tcPr>
          <w:p w14:paraId="7D86AE47" w14:textId="31F4A485" w:rsidR="006C1DB8" w:rsidRPr="00FF4947" w:rsidRDefault="006C1DB8" w:rsidP="006C1DB8">
            <w:pPr>
              <w:pStyle w:val="TableBodyTextMIRB"/>
              <w:rPr>
                <w:rFonts w:eastAsia="Times New Roman" w:cs="Arial"/>
                <w:lang w:eastAsia="en-CA"/>
              </w:rPr>
            </w:pPr>
          </w:p>
        </w:tc>
        <w:tc>
          <w:tcPr>
            <w:tcW w:w="2120" w:type="dxa"/>
            <w:vAlign w:val="center"/>
          </w:tcPr>
          <w:p w14:paraId="32D8CFCE" w14:textId="51755303" w:rsidR="006C1DB8" w:rsidRPr="00FF4947" w:rsidRDefault="006C1DB8" w:rsidP="006C1DB8">
            <w:pPr>
              <w:pStyle w:val="TableBodyTextMIRB"/>
              <w:rPr>
                <w:rFonts w:eastAsia="Times New Roman" w:cs="Arial"/>
                <w:lang w:eastAsia="en-CA"/>
              </w:rPr>
            </w:pPr>
          </w:p>
        </w:tc>
        <w:tc>
          <w:tcPr>
            <w:tcW w:w="1480" w:type="dxa"/>
            <w:vAlign w:val="center"/>
          </w:tcPr>
          <w:p w14:paraId="42A8EEF9" w14:textId="769F1F01" w:rsidR="006C1DB8" w:rsidRPr="00FF4947" w:rsidRDefault="006C1DB8" w:rsidP="006C1DB8">
            <w:pPr>
              <w:pStyle w:val="TableBodyTextMIRB"/>
              <w:rPr>
                <w:rFonts w:eastAsia="Times New Roman" w:cs="Arial"/>
                <w:lang w:eastAsia="en-CA"/>
              </w:rPr>
            </w:pPr>
          </w:p>
        </w:tc>
      </w:tr>
      <w:tr w:rsidR="006C1DB8" w:rsidRPr="00FF4947" w14:paraId="622C7836" w14:textId="77777777" w:rsidTr="009F07FD">
        <w:trPr>
          <w:cantSplit/>
          <w:trHeight w:val="432"/>
        </w:trPr>
        <w:tc>
          <w:tcPr>
            <w:tcW w:w="2263" w:type="dxa"/>
            <w:vAlign w:val="center"/>
          </w:tcPr>
          <w:p w14:paraId="0DA183E6" w14:textId="2D6E9F2C" w:rsidR="006C1DB8" w:rsidRPr="00FF4947" w:rsidRDefault="006C1DB8" w:rsidP="006C1DB8">
            <w:pPr>
              <w:pStyle w:val="TableBodyTextMIRB"/>
              <w:rPr>
                <w:rFonts w:eastAsia="Times New Roman" w:cs="Arial"/>
              </w:rPr>
            </w:pPr>
            <w:r w:rsidRPr="00FF4947">
              <w:rPr>
                <w:lang w:eastAsia="en-CA"/>
              </w:rPr>
              <w:t xml:space="preserve">NTS </w:t>
            </w:r>
            <w:proofErr w:type="spellStart"/>
            <w:r w:rsidRPr="00FF4947">
              <w:rPr>
                <w:lang w:eastAsia="en-CA"/>
              </w:rPr>
              <w:t>Map</w:t>
            </w:r>
            <w:proofErr w:type="spellEnd"/>
            <w:r w:rsidRPr="00FF4947">
              <w:rPr>
                <w:lang w:eastAsia="en-CA"/>
              </w:rPr>
              <w:t xml:space="preserve"> 1:250000</w:t>
            </w:r>
          </w:p>
        </w:tc>
        <w:tc>
          <w:tcPr>
            <w:tcW w:w="1423" w:type="dxa"/>
            <w:vAlign w:val="center"/>
          </w:tcPr>
          <w:p w14:paraId="084DC6E8" w14:textId="488BBF00" w:rsidR="006C1DB8" w:rsidRPr="00FF4947" w:rsidRDefault="006C1DB8" w:rsidP="006C1DB8">
            <w:pPr>
              <w:pStyle w:val="TableBodyTextMIRB"/>
              <w:rPr>
                <w:rFonts w:eastAsia="Times New Roman" w:cs="Arial"/>
              </w:rPr>
            </w:pPr>
            <w:r w:rsidRPr="00FF4947">
              <w:rPr>
                <w:lang w:eastAsia="en-CA"/>
              </w:rPr>
              <w:t>1970 to 2003</w:t>
            </w:r>
          </w:p>
        </w:tc>
        <w:tc>
          <w:tcPr>
            <w:tcW w:w="1838" w:type="dxa"/>
            <w:vAlign w:val="center"/>
          </w:tcPr>
          <w:p w14:paraId="2AD4562C" w14:textId="7C4DB8CE" w:rsidR="006C1DB8" w:rsidRPr="00FF4947" w:rsidRDefault="006C1DB8" w:rsidP="006C1DB8">
            <w:pPr>
              <w:pStyle w:val="TableBodyTextMIRB"/>
              <w:rPr>
                <w:rFonts w:eastAsia="Times New Roman" w:cs="Arial"/>
              </w:rPr>
            </w:pPr>
            <w:proofErr w:type="spellStart"/>
            <w:r w:rsidRPr="00FF4947">
              <w:rPr>
                <w:lang w:eastAsia="en-CA"/>
              </w:rPr>
              <w:t>Department</w:t>
            </w:r>
            <w:proofErr w:type="spellEnd"/>
            <w:r w:rsidRPr="00FF4947">
              <w:rPr>
                <w:lang w:eastAsia="en-CA"/>
              </w:rPr>
              <w:t xml:space="preserve"> of Natural </w:t>
            </w:r>
            <w:proofErr w:type="spellStart"/>
            <w:r w:rsidRPr="00FF4947">
              <w:rPr>
                <w:lang w:eastAsia="en-CA"/>
              </w:rPr>
              <w:t>Resources</w:t>
            </w:r>
            <w:proofErr w:type="spellEnd"/>
          </w:p>
        </w:tc>
        <w:tc>
          <w:tcPr>
            <w:tcW w:w="1334" w:type="dxa"/>
            <w:vAlign w:val="center"/>
          </w:tcPr>
          <w:p w14:paraId="2EFAB00D" w14:textId="3E88914B" w:rsidR="006C1DB8" w:rsidRPr="00FF4947" w:rsidRDefault="006C1DB8" w:rsidP="006C1DB8">
            <w:pPr>
              <w:pStyle w:val="TableBodyTextMIRB"/>
              <w:rPr>
                <w:rFonts w:eastAsia="Times New Roman" w:cs="Arial"/>
              </w:rPr>
            </w:pPr>
            <w:r w:rsidRPr="00FF4947">
              <w:rPr>
                <w:lang w:eastAsia="en-CA"/>
              </w:rPr>
              <w:t>250000</w:t>
            </w:r>
          </w:p>
        </w:tc>
        <w:tc>
          <w:tcPr>
            <w:tcW w:w="1800" w:type="dxa"/>
            <w:vAlign w:val="center"/>
          </w:tcPr>
          <w:p w14:paraId="6240A2EF" w14:textId="22F420FC"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64B79E36" w14:textId="11585DE2" w:rsidR="006C1DB8" w:rsidRPr="00FF4947" w:rsidRDefault="006C1DB8" w:rsidP="006C1DB8">
            <w:pPr>
              <w:pStyle w:val="TableBodyTextMIRB"/>
              <w:rPr>
                <w:rFonts w:eastAsia="Times New Roman" w:cs="Arial"/>
                <w:lang w:eastAsia="en-CA"/>
              </w:rPr>
            </w:pPr>
          </w:p>
        </w:tc>
        <w:tc>
          <w:tcPr>
            <w:tcW w:w="2120" w:type="dxa"/>
            <w:vAlign w:val="center"/>
          </w:tcPr>
          <w:p w14:paraId="733D7354" w14:textId="695EBB5F" w:rsidR="006C1DB8" w:rsidRPr="00FF4947" w:rsidRDefault="006C1DB8" w:rsidP="006C1DB8">
            <w:pPr>
              <w:pStyle w:val="TableBodyTextMIRB"/>
              <w:rPr>
                <w:rFonts w:eastAsia="Times New Roman" w:cs="Arial"/>
                <w:lang w:eastAsia="en-CA"/>
              </w:rPr>
            </w:pPr>
          </w:p>
        </w:tc>
        <w:tc>
          <w:tcPr>
            <w:tcW w:w="1480" w:type="dxa"/>
            <w:vAlign w:val="center"/>
          </w:tcPr>
          <w:p w14:paraId="177E4512" w14:textId="1CFE786D" w:rsidR="006C1DB8" w:rsidRPr="00FF4947" w:rsidRDefault="006C1DB8" w:rsidP="006C1DB8">
            <w:pPr>
              <w:pStyle w:val="TableBodyTextMIRB"/>
              <w:rPr>
                <w:rFonts w:eastAsia="Times New Roman" w:cs="Arial"/>
                <w:lang w:eastAsia="en-CA"/>
              </w:rPr>
            </w:pPr>
          </w:p>
        </w:tc>
      </w:tr>
      <w:tr w:rsidR="006C1DB8" w:rsidRPr="00FF4947" w14:paraId="7949DF84" w14:textId="77777777" w:rsidTr="009F07FD">
        <w:trPr>
          <w:cantSplit/>
          <w:trHeight w:val="432"/>
        </w:trPr>
        <w:tc>
          <w:tcPr>
            <w:tcW w:w="2263" w:type="dxa"/>
            <w:vAlign w:val="center"/>
          </w:tcPr>
          <w:p w14:paraId="5F0CA40E" w14:textId="081AAA31" w:rsidR="006C1DB8" w:rsidRPr="00FF4947" w:rsidRDefault="006C1DB8" w:rsidP="006C1DB8">
            <w:pPr>
              <w:pStyle w:val="TableBodyTextMIRB"/>
              <w:rPr>
                <w:rFonts w:eastAsia="Times New Roman" w:cs="Arial"/>
              </w:rPr>
            </w:pPr>
            <w:r w:rsidRPr="00FF4947">
              <w:rPr>
                <w:lang w:eastAsia="en-CA"/>
              </w:rPr>
              <w:t xml:space="preserve">NTS </w:t>
            </w:r>
            <w:proofErr w:type="spellStart"/>
            <w:r w:rsidRPr="00FF4947">
              <w:rPr>
                <w:lang w:eastAsia="en-CA"/>
              </w:rPr>
              <w:t>Map</w:t>
            </w:r>
            <w:proofErr w:type="spellEnd"/>
            <w:r w:rsidRPr="00FF4947">
              <w:rPr>
                <w:lang w:eastAsia="en-CA"/>
              </w:rPr>
              <w:t xml:space="preserve"> 1:50000</w:t>
            </w:r>
          </w:p>
        </w:tc>
        <w:tc>
          <w:tcPr>
            <w:tcW w:w="1423" w:type="dxa"/>
            <w:vAlign w:val="center"/>
          </w:tcPr>
          <w:p w14:paraId="02FE9145" w14:textId="4C3F5C4D" w:rsidR="006C1DB8" w:rsidRPr="00FF4947" w:rsidRDefault="006C1DB8" w:rsidP="006C1DB8">
            <w:pPr>
              <w:pStyle w:val="TableBodyTextMIRB"/>
              <w:rPr>
                <w:rFonts w:eastAsia="Times New Roman" w:cs="Arial"/>
              </w:rPr>
            </w:pPr>
            <w:r w:rsidRPr="00FF4947">
              <w:rPr>
                <w:lang w:eastAsia="en-CA"/>
              </w:rPr>
              <w:t>1970 to 2003</w:t>
            </w:r>
          </w:p>
        </w:tc>
        <w:tc>
          <w:tcPr>
            <w:tcW w:w="1838" w:type="dxa"/>
            <w:vAlign w:val="center"/>
          </w:tcPr>
          <w:p w14:paraId="7B17B1EB" w14:textId="5D2B474B" w:rsidR="006C1DB8" w:rsidRPr="00FF4947" w:rsidRDefault="006C1DB8" w:rsidP="006C1DB8">
            <w:pPr>
              <w:pStyle w:val="TableBodyTextMIRB"/>
              <w:rPr>
                <w:rFonts w:eastAsia="Times New Roman" w:cs="Arial"/>
              </w:rPr>
            </w:pPr>
            <w:proofErr w:type="spellStart"/>
            <w:r w:rsidRPr="00FF4947">
              <w:rPr>
                <w:lang w:eastAsia="en-CA"/>
              </w:rPr>
              <w:t>Department</w:t>
            </w:r>
            <w:proofErr w:type="spellEnd"/>
            <w:r w:rsidRPr="00FF4947">
              <w:rPr>
                <w:lang w:eastAsia="en-CA"/>
              </w:rPr>
              <w:t xml:space="preserve"> of Natural </w:t>
            </w:r>
            <w:proofErr w:type="spellStart"/>
            <w:r w:rsidRPr="00FF4947">
              <w:rPr>
                <w:lang w:eastAsia="en-CA"/>
              </w:rPr>
              <w:t>Resources</w:t>
            </w:r>
            <w:proofErr w:type="spellEnd"/>
          </w:p>
        </w:tc>
        <w:tc>
          <w:tcPr>
            <w:tcW w:w="1334" w:type="dxa"/>
            <w:vAlign w:val="center"/>
          </w:tcPr>
          <w:p w14:paraId="57118ADE" w14:textId="1AE2292F" w:rsidR="006C1DB8" w:rsidRPr="00FF4947" w:rsidRDefault="006C1DB8" w:rsidP="006C1DB8">
            <w:pPr>
              <w:pStyle w:val="TableBodyTextMIRB"/>
              <w:rPr>
                <w:rFonts w:eastAsia="Times New Roman" w:cs="Arial"/>
              </w:rPr>
            </w:pPr>
            <w:r w:rsidRPr="00FF4947">
              <w:rPr>
                <w:lang w:eastAsia="en-CA"/>
              </w:rPr>
              <w:t>50000</w:t>
            </w:r>
          </w:p>
        </w:tc>
        <w:tc>
          <w:tcPr>
            <w:tcW w:w="1800" w:type="dxa"/>
            <w:vAlign w:val="center"/>
          </w:tcPr>
          <w:p w14:paraId="57095936" w14:textId="0A19ECBE"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1CB06268" w14:textId="0616593C" w:rsidR="006C1DB8" w:rsidRPr="00FF4947" w:rsidRDefault="006C1DB8" w:rsidP="006C1DB8">
            <w:pPr>
              <w:pStyle w:val="TableBodyTextMIRB"/>
              <w:rPr>
                <w:rFonts w:eastAsia="Times New Roman" w:cs="Arial"/>
                <w:lang w:eastAsia="en-CA"/>
              </w:rPr>
            </w:pPr>
          </w:p>
        </w:tc>
        <w:tc>
          <w:tcPr>
            <w:tcW w:w="2120" w:type="dxa"/>
            <w:vAlign w:val="center"/>
          </w:tcPr>
          <w:p w14:paraId="35BBF7F0" w14:textId="2CC43B6B" w:rsidR="006C1DB8" w:rsidRPr="00FF4947" w:rsidRDefault="006C1DB8" w:rsidP="006C1DB8">
            <w:pPr>
              <w:pStyle w:val="TableBodyTextMIRB"/>
              <w:rPr>
                <w:rFonts w:eastAsia="Times New Roman" w:cs="Arial"/>
                <w:lang w:eastAsia="en-CA"/>
              </w:rPr>
            </w:pPr>
          </w:p>
        </w:tc>
        <w:tc>
          <w:tcPr>
            <w:tcW w:w="1480" w:type="dxa"/>
            <w:vAlign w:val="center"/>
          </w:tcPr>
          <w:p w14:paraId="072388F5" w14:textId="72471A2E" w:rsidR="006C1DB8" w:rsidRPr="00FF4947" w:rsidRDefault="006C1DB8" w:rsidP="006C1DB8">
            <w:pPr>
              <w:pStyle w:val="TableBodyTextMIRB"/>
              <w:rPr>
                <w:rFonts w:eastAsia="Times New Roman" w:cs="Arial"/>
                <w:lang w:eastAsia="en-CA"/>
              </w:rPr>
            </w:pPr>
          </w:p>
        </w:tc>
      </w:tr>
      <w:tr w:rsidR="006C1DB8" w:rsidRPr="00FF4947" w14:paraId="7D7643AC" w14:textId="77777777" w:rsidTr="009F07FD">
        <w:trPr>
          <w:cantSplit/>
          <w:trHeight w:val="432"/>
        </w:trPr>
        <w:tc>
          <w:tcPr>
            <w:tcW w:w="2263" w:type="dxa"/>
            <w:vAlign w:val="center"/>
          </w:tcPr>
          <w:p w14:paraId="2210B3DB" w14:textId="3D38B0E5" w:rsidR="006C1DB8" w:rsidRPr="00FF4947" w:rsidRDefault="006C1DB8" w:rsidP="006C1DB8">
            <w:pPr>
              <w:pStyle w:val="TableBodyTextMIRB"/>
              <w:rPr>
                <w:rFonts w:eastAsia="Times New Roman" w:cs="Arial"/>
              </w:rPr>
            </w:pPr>
            <w:r w:rsidRPr="00FF4947">
              <w:rPr>
                <w:lang w:eastAsia="en-CA"/>
              </w:rPr>
              <w:t xml:space="preserve">Ontario Base </w:t>
            </w:r>
            <w:proofErr w:type="spellStart"/>
            <w:r w:rsidRPr="00FF4947">
              <w:rPr>
                <w:lang w:eastAsia="en-CA"/>
              </w:rPr>
              <w:t>Map</w:t>
            </w:r>
            <w:proofErr w:type="spellEnd"/>
            <w:r w:rsidRPr="00FF4947">
              <w:rPr>
                <w:lang w:eastAsia="en-CA"/>
              </w:rPr>
              <w:t xml:space="preserve"> 1:10000</w:t>
            </w:r>
          </w:p>
        </w:tc>
        <w:tc>
          <w:tcPr>
            <w:tcW w:w="1423" w:type="dxa"/>
            <w:vAlign w:val="center"/>
          </w:tcPr>
          <w:p w14:paraId="75D0976C" w14:textId="35052A99" w:rsidR="006C1DB8" w:rsidRPr="00FF4947" w:rsidRDefault="006C1DB8" w:rsidP="006C1DB8">
            <w:pPr>
              <w:pStyle w:val="TableBodyTextMIRB"/>
              <w:rPr>
                <w:rFonts w:eastAsia="Times New Roman" w:cs="Arial"/>
              </w:rPr>
            </w:pPr>
            <w:r w:rsidRPr="00FF4947">
              <w:rPr>
                <w:lang w:eastAsia="en-CA"/>
              </w:rPr>
              <w:t>1978 to 1995</w:t>
            </w:r>
          </w:p>
        </w:tc>
        <w:tc>
          <w:tcPr>
            <w:tcW w:w="1838" w:type="dxa"/>
            <w:vAlign w:val="center"/>
          </w:tcPr>
          <w:p w14:paraId="5E4DF348" w14:textId="0E573EAB"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6F7B0478" w14:textId="157F5611" w:rsidR="006C1DB8" w:rsidRPr="00FF4947" w:rsidRDefault="006C1DB8" w:rsidP="006C1DB8">
            <w:pPr>
              <w:pStyle w:val="TableBodyTextMIRB"/>
              <w:rPr>
                <w:rFonts w:eastAsia="Times New Roman" w:cs="Arial"/>
              </w:rPr>
            </w:pPr>
            <w:r w:rsidRPr="00FF4947">
              <w:rPr>
                <w:lang w:eastAsia="en-CA"/>
              </w:rPr>
              <w:t>10000</w:t>
            </w:r>
          </w:p>
        </w:tc>
        <w:tc>
          <w:tcPr>
            <w:tcW w:w="1800" w:type="dxa"/>
            <w:vAlign w:val="center"/>
          </w:tcPr>
          <w:p w14:paraId="5D675E56" w14:textId="4356A0C0"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619AF510" w14:textId="2269F3C4" w:rsidR="006C1DB8" w:rsidRPr="00FF4947" w:rsidRDefault="006C1DB8" w:rsidP="006C1DB8">
            <w:pPr>
              <w:pStyle w:val="TableBodyTextMIRB"/>
              <w:rPr>
                <w:rFonts w:eastAsia="Times New Roman" w:cs="Arial"/>
                <w:lang w:eastAsia="en-CA"/>
              </w:rPr>
            </w:pPr>
          </w:p>
        </w:tc>
        <w:tc>
          <w:tcPr>
            <w:tcW w:w="2120" w:type="dxa"/>
            <w:vAlign w:val="center"/>
          </w:tcPr>
          <w:p w14:paraId="10B84F44" w14:textId="59871AF5" w:rsidR="006C1DB8" w:rsidRPr="00FF4947" w:rsidRDefault="006C1DB8" w:rsidP="006C1DB8">
            <w:pPr>
              <w:pStyle w:val="TableBodyTextMIRB"/>
              <w:rPr>
                <w:rFonts w:eastAsia="Times New Roman" w:cs="Arial"/>
              </w:rPr>
            </w:pPr>
            <w:r w:rsidRPr="00FF4947">
              <w:rPr>
                <w:lang w:eastAsia="en-CA"/>
              </w:rPr>
              <w:t>UTM</w:t>
            </w:r>
          </w:p>
        </w:tc>
        <w:tc>
          <w:tcPr>
            <w:tcW w:w="1480" w:type="dxa"/>
            <w:vAlign w:val="center"/>
          </w:tcPr>
          <w:p w14:paraId="09C59F20" w14:textId="7F283024" w:rsidR="006C1DB8" w:rsidRPr="00FF4947" w:rsidRDefault="006C1DB8" w:rsidP="006C1DB8">
            <w:pPr>
              <w:pStyle w:val="TableBodyTextMIRB"/>
              <w:rPr>
                <w:rFonts w:eastAsia="Times New Roman" w:cs="Arial"/>
                <w:lang w:eastAsia="en-CA"/>
              </w:rPr>
            </w:pPr>
          </w:p>
        </w:tc>
      </w:tr>
      <w:tr w:rsidR="006C1DB8" w:rsidRPr="00FF4947" w14:paraId="18D17E48" w14:textId="77777777" w:rsidTr="009F07FD">
        <w:trPr>
          <w:cantSplit/>
          <w:trHeight w:val="432"/>
        </w:trPr>
        <w:tc>
          <w:tcPr>
            <w:tcW w:w="2263" w:type="dxa"/>
            <w:vAlign w:val="center"/>
          </w:tcPr>
          <w:p w14:paraId="3D0F0E67" w14:textId="49B3C908" w:rsidR="006C1DB8" w:rsidRPr="00FF4947" w:rsidRDefault="006C1DB8" w:rsidP="006C1DB8">
            <w:pPr>
              <w:pStyle w:val="TableBodyTextMIRB"/>
              <w:rPr>
                <w:rFonts w:eastAsia="Times New Roman" w:cs="Arial"/>
              </w:rPr>
            </w:pPr>
            <w:r w:rsidRPr="00FF4947">
              <w:rPr>
                <w:lang w:eastAsia="en-CA"/>
              </w:rPr>
              <w:t xml:space="preserve">Ontario Base </w:t>
            </w:r>
            <w:proofErr w:type="spellStart"/>
            <w:r w:rsidRPr="00FF4947">
              <w:rPr>
                <w:lang w:eastAsia="en-CA"/>
              </w:rPr>
              <w:t>Map</w:t>
            </w:r>
            <w:proofErr w:type="spellEnd"/>
            <w:r w:rsidRPr="00FF4947">
              <w:rPr>
                <w:lang w:eastAsia="en-CA"/>
              </w:rPr>
              <w:t xml:space="preserve"> 1:20000</w:t>
            </w:r>
          </w:p>
        </w:tc>
        <w:tc>
          <w:tcPr>
            <w:tcW w:w="1423" w:type="dxa"/>
            <w:vAlign w:val="center"/>
          </w:tcPr>
          <w:p w14:paraId="05A85512" w14:textId="18683DBB" w:rsidR="006C1DB8" w:rsidRPr="00FF4947" w:rsidRDefault="006C1DB8" w:rsidP="006C1DB8">
            <w:pPr>
              <w:pStyle w:val="TableBodyTextMIRB"/>
              <w:rPr>
                <w:rFonts w:eastAsia="Times New Roman" w:cs="Arial"/>
              </w:rPr>
            </w:pPr>
            <w:r w:rsidRPr="00FF4947">
              <w:rPr>
                <w:lang w:eastAsia="en-CA"/>
              </w:rPr>
              <w:t>1978 to 1995</w:t>
            </w:r>
          </w:p>
        </w:tc>
        <w:tc>
          <w:tcPr>
            <w:tcW w:w="1838" w:type="dxa"/>
            <w:vAlign w:val="center"/>
          </w:tcPr>
          <w:p w14:paraId="25D44A3D" w14:textId="27021F06"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5C30D090" w14:textId="4A4DBD2E" w:rsidR="006C1DB8" w:rsidRPr="00FF4947" w:rsidRDefault="006C1DB8" w:rsidP="006C1DB8">
            <w:pPr>
              <w:pStyle w:val="TableBodyTextMIRB"/>
              <w:rPr>
                <w:rFonts w:eastAsia="Times New Roman" w:cs="Arial"/>
              </w:rPr>
            </w:pPr>
            <w:r w:rsidRPr="00FF4947">
              <w:rPr>
                <w:lang w:eastAsia="en-CA"/>
              </w:rPr>
              <w:t>20000</w:t>
            </w:r>
          </w:p>
        </w:tc>
        <w:tc>
          <w:tcPr>
            <w:tcW w:w="1800" w:type="dxa"/>
            <w:vAlign w:val="center"/>
          </w:tcPr>
          <w:p w14:paraId="57BE0C50" w14:textId="1F171242"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30EB3766" w14:textId="55B97D0B" w:rsidR="006C1DB8" w:rsidRPr="00FF4947" w:rsidRDefault="006C1DB8" w:rsidP="006C1DB8">
            <w:pPr>
              <w:pStyle w:val="TableBodyTextMIRB"/>
              <w:rPr>
                <w:rFonts w:eastAsia="Times New Roman" w:cs="Arial"/>
                <w:lang w:eastAsia="en-CA"/>
              </w:rPr>
            </w:pPr>
          </w:p>
        </w:tc>
        <w:tc>
          <w:tcPr>
            <w:tcW w:w="2120" w:type="dxa"/>
            <w:vAlign w:val="center"/>
          </w:tcPr>
          <w:p w14:paraId="4AB911D4" w14:textId="2DFB9B9B" w:rsidR="006C1DB8" w:rsidRPr="00FF4947" w:rsidRDefault="006C1DB8" w:rsidP="006C1DB8">
            <w:pPr>
              <w:pStyle w:val="TableBodyTextMIRB"/>
              <w:rPr>
                <w:rFonts w:eastAsia="Times New Roman" w:cs="Arial"/>
              </w:rPr>
            </w:pPr>
            <w:r w:rsidRPr="00FF4947">
              <w:rPr>
                <w:lang w:eastAsia="en-CA"/>
              </w:rPr>
              <w:t>UTM</w:t>
            </w:r>
          </w:p>
        </w:tc>
        <w:tc>
          <w:tcPr>
            <w:tcW w:w="1480" w:type="dxa"/>
            <w:vAlign w:val="center"/>
          </w:tcPr>
          <w:p w14:paraId="38EDE0AF" w14:textId="43CBBEBA" w:rsidR="006C1DB8" w:rsidRPr="00FF4947" w:rsidRDefault="006C1DB8" w:rsidP="006C1DB8">
            <w:pPr>
              <w:pStyle w:val="TableBodyTextMIRB"/>
            </w:pPr>
          </w:p>
        </w:tc>
      </w:tr>
      <w:tr w:rsidR="006C1DB8" w:rsidRPr="00FF4947" w14:paraId="1AC98051" w14:textId="77777777" w:rsidTr="009F07FD">
        <w:trPr>
          <w:cantSplit/>
          <w:trHeight w:val="432"/>
        </w:trPr>
        <w:tc>
          <w:tcPr>
            <w:tcW w:w="2263" w:type="dxa"/>
            <w:vAlign w:val="center"/>
          </w:tcPr>
          <w:p w14:paraId="37E6486E" w14:textId="4F83E41E" w:rsidR="006C1DB8" w:rsidRPr="0057539B" w:rsidRDefault="006C1DB8" w:rsidP="006C1DB8">
            <w:pPr>
              <w:pStyle w:val="TableBodyTextMIRB"/>
              <w:rPr>
                <w:rFonts w:eastAsia="Times New Roman" w:cs="Arial"/>
                <w:lang w:val="en-CA"/>
              </w:rPr>
            </w:pPr>
            <w:r w:rsidRPr="0057539B">
              <w:rPr>
                <w:lang w:val="en-CA" w:eastAsia="en-CA"/>
              </w:rPr>
              <w:t>Ontario Geological Survey Fieldwork Mapping</w:t>
            </w:r>
          </w:p>
        </w:tc>
        <w:tc>
          <w:tcPr>
            <w:tcW w:w="1423" w:type="dxa"/>
            <w:vAlign w:val="center"/>
          </w:tcPr>
          <w:p w14:paraId="18756740" w14:textId="70BAFA0D" w:rsidR="006C1DB8" w:rsidRPr="00FF4947" w:rsidRDefault="006C1DB8" w:rsidP="006C1DB8">
            <w:pPr>
              <w:pStyle w:val="TableBodyTextMIRB"/>
              <w:rPr>
                <w:rFonts w:eastAsia="Times New Roman" w:cs="Arial"/>
              </w:rPr>
            </w:pPr>
            <w:proofErr w:type="gramStart"/>
            <w:r w:rsidRPr="00FF4947">
              <w:rPr>
                <w:lang w:eastAsia="en-CA"/>
              </w:rPr>
              <w:t>Varies</w:t>
            </w:r>
            <w:proofErr w:type="gramEnd"/>
            <w:r w:rsidRPr="00FF4947">
              <w:rPr>
                <w:lang w:eastAsia="en-CA"/>
              </w:rPr>
              <w:t xml:space="preserve"> to 2004</w:t>
            </w:r>
          </w:p>
        </w:tc>
        <w:tc>
          <w:tcPr>
            <w:tcW w:w="1838" w:type="dxa"/>
            <w:vAlign w:val="center"/>
          </w:tcPr>
          <w:p w14:paraId="6B06BA12" w14:textId="36447F63" w:rsidR="006C1DB8" w:rsidRPr="00FF4947" w:rsidRDefault="006C1DB8" w:rsidP="006C1DB8">
            <w:pPr>
              <w:pStyle w:val="TableBodyTextMIRB"/>
              <w:rPr>
                <w:rFonts w:eastAsia="Times New Roman" w:cs="Arial"/>
              </w:rPr>
            </w:pPr>
            <w:r w:rsidRPr="00FF4947">
              <w:rPr>
                <w:lang w:eastAsia="en-CA"/>
              </w:rPr>
              <w:t xml:space="preserve">Ontario </w:t>
            </w:r>
            <w:proofErr w:type="spellStart"/>
            <w:r w:rsidRPr="00FF4947">
              <w:rPr>
                <w:lang w:eastAsia="en-CA"/>
              </w:rPr>
              <w:t>Geological</w:t>
            </w:r>
            <w:proofErr w:type="spellEnd"/>
            <w:r w:rsidRPr="00FF4947">
              <w:rPr>
                <w:lang w:eastAsia="en-CA"/>
              </w:rPr>
              <w:t xml:space="preserve"> Survey</w:t>
            </w:r>
          </w:p>
        </w:tc>
        <w:tc>
          <w:tcPr>
            <w:tcW w:w="1334" w:type="dxa"/>
            <w:vAlign w:val="center"/>
          </w:tcPr>
          <w:p w14:paraId="7C1D2ABD" w14:textId="7CB0F22C" w:rsidR="006C1DB8" w:rsidRPr="00FF4947" w:rsidRDefault="006C1DB8" w:rsidP="006C1DB8">
            <w:pPr>
              <w:pStyle w:val="TableBodyTextMIRB"/>
              <w:rPr>
                <w:rFonts w:eastAsia="Times New Roman" w:cs="Arial"/>
              </w:rPr>
            </w:pPr>
            <w:r w:rsidRPr="00FF4947">
              <w:rPr>
                <w:lang w:eastAsia="en-CA"/>
              </w:rPr>
              <w:t>1:50,000</w:t>
            </w:r>
          </w:p>
        </w:tc>
        <w:tc>
          <w:tcPr>
            <w:tcW w:w="1800" w:type="dxa"/>
            <w:vAlign w:val="center"/>
          </w:tcPr>
          <w:p w14:paraId="05FD8B93" w14:textId="6F54D476" w:rsidR="006C1DB8" w:rsidRPr="00FF4947" w:rsidRDefault="006C1DB8" w:rsidP="006C1DB8">
            <w:pPr>
              <w:pStyle w:val="TableBodyTextMIRB"/>
              <w:rPr>
                <w:rFonts w:eastAsia="Times New Roman" w:cs="Arial"/>
              </w:rPr>
            </w:pPr>
            <w:r w:rsidRPr="00FF4947">
              <w:rPr>
                <w:lang w:eastAsia="en-CA"/>
              </w:rPr>
              <w:t>NAD83</w:t>
            </w:r>
          </w:p>
        </w:tc>
        <w:tc>
          <w:tcPr>
            <w:tcW w:w="1980" w:type="dxa"/>
            <w:vAlign w:val="center"/>
          </w:tcPr>
          <w:p w14:paraId="6AE04411" w14:textId="36764C15"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38A02CD3" w14:textId="1A115B70" w:rsidR="006C1DB8" w:rsidRPr="00FF4947" w:rsidRDefault="006C1DB8" w:rsidP="006C1DB8">
            <w:pPr>
              <w:pStyle w:val="TableBodyTextMIRB"/>
              <w:rPr>
                <w:rFonts w:eastAsia="Times New Roman" w:cs="Arial"/>
              </w:rPr>
            </w:pPr>
            <w:r w:rsidRPr="00FF4947">
              <w:rPr>
                <w:lang w:eastAsia="en-CA"/>
              </w:rPr>
              <w:t xml:space="preserve">Universal </w:t>
            </w:r>
            <w:proofErr w:type="spellStart"/>
            <w:r w:rsidRPr="00FF4947">
              <w:rPr>
                <w:lang w:eastAsia="en-CA"/>
              </w:rPr>
              <w:t>Transvers</w:t>
            </w:r>
            <w:proofErr w:type="spellEnd"/>
            <w:r w:rsidRPr="00FF4947">
              <w:rPr>
                <w:lang w:eastAsia="en-CA"/>
              </w:rPr>
              <w:t xml:space="preserve"> Mercator</w:t>
            </w:r>
          </w:p>
        </w:tc>
        <w:tc>
          <w:tcPr>
            <w:tcW w:w="1480" w:type="dxa"/>
            <w:vAlign w:val="center"/>
          </w:tcPr>
          <w:p w14:paraId="73E45CD0" w14:textId="7A60C3E7" w:rsidR="006C1DB8" w:rsidRPr="00FF4947" w:rsidRDefault="006C1DB8" w:rsidP="006C1DB8">
            <w:pPr>
              <w:pStyle w:val="TableBodyTextMIRB"/>
              <w:rPr>
                <w:rFonts w:eastAsia="Times New Roman" w:cs="Arial"/>
                <w:lang w:eastAsia="en-CA"/>
              </w:rPr>
            </w:pPr>
          </w:p>
        </w:tc>
      </w:tr>
      <w:tr w:rsidR="006C1DB8" w:rsidRPr="00FF4947" w14:paraId="1919B473" w14:textId="77777777" w:rsidTr="009F07FD">
        <w:trPr>
          <w:cantSplit/>
          <w:trHeight w:val="432"/>
        </w:trPr>
        <w:tc>
          <w:tcPr>
            <w:tcW w:w="2263" w:type="dxa"/>
            <w:vAlign w:val="center"/>
          </w:tcPr>
          <w:p w14:paraId="3F4C5481" w14:textId="014E63F4" w:rsidR="006C1DB8" w:rsidRPr="00FF4947" w:rsidRDefault="006C1DB8" w:rsidP="006C1DB8">
            <w:pPr>
              <w:pStyle w:val="TableBodyTextMIRB"/>
              <w:rPr>
                <w:rFonts w:eastAsia="Times New Roman" w:cs="Arial"/>
              </w:rPr>
            </w:pPr>
            <w:r w:rsidRPr="00FF4947">
              <w:rPr>
                <w:lang w:eastAsia="en-CA"/>
              </w:rPr>
              <w:t>Ontario Parcel</w:t>
            </w:r>
          </w:p>
        </w:tc>
        <w:tc>
          <w:tcPr>
            <w:tcW w:w="1423" w:type="dxa"/>
            <w:vAlign w:val="center"/>
          </w:tcPr>
          <w:p w14:paraId="6E52B1BA" w14:textId="3298DFF4" w:rsidR="006C1DB8" w:rsidRPr="00FF4947" w:rsidRDefault="006C1DB8" w:rsidP="006C1DB8">
            <w:pPr>
              <w:pStyle w:val="TableBodyTextMIRB"/>
              <w:rPr>
                <w:rFonts w:eastAsia="Times New Roman" w:cs="Arial"/>
                <w:lang w:eastAsia="en-CA"/>
              </w:rPr>
            </w:pPr>
          </w:p>
        </w:tc>
        <w:tc>
          <w:tcPr>
            <w:tcW w:w="1838" w:type="dxa"/>
            <w:vAlign w:val="center"/>
          </w:tcPr>
          <w:p w14:paraId="757916BE" w14:textId="77777777" w:rsidR="006C1DB8" w:rsidRPr="00FF4947" w:rsidRDefault="006C1DB8" w:rsidP="006C1DB8">
            <w:pPr>
              <w:pStyle w:val="TableBodyTextMIRB"/>
              <w:rPr>
                <w:rFonts w:eastAsia="Times New Roman" w:cs="Arial"/>
                <w:lang w:eastAsia="en-CA"/>
              </w:rPr>
            </w:pPr>
          </w:p>
        </w:tc>
        <w:tc>
          <w:tcPr>
            <w:tcW w:w="1334" w:type="dxa"/>
            <w:vAlign w:val="center"/>
          </w:tcPr>
          <w:p w14:paraId="416A5FB3" w14:textId="2D66CC1F" w:rsidR="006C1DB8" w:rsidRPr="00FF4947" w:rsidRDefault="006C1DB8" w:rsidP="006C1DB8">
            <w:pPr>
              <w:pStyle w:val="TableBodyTextMIRB"/>
              <w:rPr>
                <w:rFonts w:eastAsia="Times New Roman" w:cs="Arial"/>
                <w:lang w:eastAsia="en-CA"/>
              </w:rPr>
            </w:pPr>
          </w:p>
        </w:tc>
        <w:tc>
          <w:tcPr>
            <w:tcW w:w="1800" w:type="dxa"/>
            <w:vAlign w:val="center"/>
          </w:tcPr>
          <w:p w14:paraId="28E6266D" w14:textId="0CAC56DB" w:rsidR="006C1DB8" w:rsidRPr="00FF4947" w:rsidRDefault="006C1DB8" w:rsidP="006C1DB8">
            <w:pPr>
              <w:pStyle w:val="TableBodyTextMIRB"/>
              <w:rPr>
                <w:rFonts w:eastAsia="Times New Roman" w:cs="Arial"/>
              </w:rPr>
            </w:pPr>
            <w:r w:rsidRPr="00FF4947">
              <w:rPr>
                <w:lang w:eastAsia="en-CA"/>
              </w:rPr>
              <w:t>NAD83</w:t>
            </w:r>
          </w:p>
        </w:tc>
        <w:tc>
          <w:tcPr>
            <w:tcW w:w="1980" w:type="dxa"/>
            <w:vAlign w:val="center"/>
          </w:tcPr>
          <w:p w14:paraId="205CF99E" w14:textId="64B2FDE4" w:rsidR="006C1DB8" w:rsidRPr="00FF4947" w:rsidRDefault="006C1DB8" w:rsidP="006C1DB8">
            <w:pPr>
              <w:pStyle w:val="TableBodyTextMIRB"/>
              <w:rPr>
                <w:rFonts w:eastAsia="Times New Roman" w:cs="Arial"/>
                <w:lang w:eastAsia="en-CA"/>
              </w:rPr>
            </w:pPr>
          </w:p>
        </w:tc>
        <w:tc>
          <w:tcPr>
            <w:tcW w:w="2120" w:type="dxa"/>
            <w:vAlign w:val="center"/>
          </w:tcPr>
          <w:p w14:paraId="29E0E9F5" w14:textId="5A360036" w:rsidR="006C1DB8" w:rsidRPr="00FF4947" w:rsidRDefault="006C1DB8" w:rsidP="006C1DB8">
            <w:pPr>
              <w:pStyle w:val="TableBodyTextMIRB"/>
              <w:rPr>
                <w:rFonts w:eastAsia="Times New Roman" w:cs="Arial"/>
                <w:lang w:eastAsia="en-CA"/>
              </w:rPr>
            </w:pPr>
          </w:p>
        </w:tc>
        <w:tc>
          <w:tcPr>
            <w:tcW w:w="1480" w:type="dxa"/>
            <w:vAlign w:val="center"/>
          </w:tcPr>
          <w:p w14:paraId="347C2163" w14:textId="6D48690E" w:rsidR="006C1DB8" w:rsidRPr="00FF4947" w:rsidRDefault="006C1DB8" w:rsidP="006C1DB8">
            <w:pPr>
              <w:pStyle w:val="TableBodyTextMIRB"/>
              <w:rPr>
                <w:rFonts w:eastAsia="Times New Roman" w:cs="Arial"/>
                <w:lang w:eastAsia="en-CA"/>
              </w:rPr>
            </w:pPr>
          </w:p>
        </w:tc>
      </w:tr>
      <w:tr w:rsidR="006C1DB8" w:rsidRPr="00FF4947" w14:paraId="5D353D7E" w14:textId="77777777" w:rsidTr="009F07FD">
        <w:trPr>
          <w:cantSplit/>
          <w:trHeight w:val="432"/>
        </w:trPr>
        <w:tc>
          <w:tcPr>
            <w:tcW w:w="2263" w:type="dxa"/>
            <w:vAlign w:val="center"/>
          </w:tcPr>
          <w:p w14:paraId="0A2C5F52" w14:textId="12F83AE8" w:rsidR="006C1DB8" w:rsidRPr="00FF4947" w:rsidRDefault="006C1DB8" w:rsidP="006C1DB8">
            <w:pPr>
              <w:pStyle w:val="TableBodyTextMIRB"/>
              <w:rPr>
                <w:rFonts w:eastAsia="Times New Roman" w:cs="Arial"/>
              </w:rPr>
            </w:pPr>
            <w:proofErr w:type="spellStart"/>
            <w:r w:rsidRPr="00FF4947">
              <w:rPr>
                <w:lang w:eastAsia="en-CA"/>
              </w:rPr>
              <w:t>OrthoImagery</w:t>
            </w:r>
            <w:proofErr w:type="spellEnd"/>
          </w:p>
        </w:tc>
        <w:tc>
          <w:tcPr>
            <w:tcW w:w="1423" w:type="dxa"/>
            <w:vAlign w:val="center"/>
          </w:tcPr>
          <w:p w14:paraId="63518176" w14:textId="2DD44FCF" w:rsidR="006C1DB8" w:rsidRPr="00FF4947" w:rsidRDefault="006C1DB8" w:rsidP="006C1DB8">
            <w:pPr>
              <w:pStyle w:val="TableBodyTextMIRB"/>
              <w:rPr>
                <w:rFonts w:eastAsia="Times New Roman" w:cs="Arial"/>
                <w:lang w:eastAsia="en-CA"/>
              </w:rPr>
            </w:pPr>
          </w:p>
        </w:tc>
        <w:tc>
          <w:tcPr>
            <w:tcW w:w="1838" w:type="dxa"/>
            <w:vAlign w:val="center"/>
          </w:tcPr>
          <w:p w14:paraId="48E0804E" w14:textId="732E9BA4"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67A71483" w14:textId="3F461A18" w:rsidR="006C1DB8" w:rsidRPr="00FF4947" w:rsidRDefault="006C1DB8" w:rsidP="006C1DB8">
            <w:pPr>
              <w:pStyle w:val="TableBodyTextMIRB"/>
              <w:rPr>
                <w:rFonts w:eastAsia="Times New Roman" w:cs="Arial"/>
                <w:lang w:eastAsia="en-CA"/>
              </w:rPr>
            </w:pPr>
          </w:p>
        </w:tc>
        <w:tc>
          <w:tcPr>
            <w:tcW w:w="1800" w:type="dxa"/>
            <w:vAlign w:val="center"/>
          </w:tcPr>
          <w:p w14:paraId="0FCAE02D" w14:textId="45328C88" w:rsidR="006C1DB8" w:rsidRPr="00FF4947" w:rsidRDefault="006C1DB8" w:rsidP="006C1DB8">
            <w:pPr>
              <w:pStyle w:val="TableBodyTextMIRB"/>
              <w:rPr>
                <w:rFonts w:eastAsia="Times New Roman" w:cs="Arial"/>
                <w:lang w:eastAsia="en-CA"/>
              </w:rPr>
            </w:pPr>
          </w:p>
        </w:tc>
        <w:tc>
          <w:tcPr>
            <w:tcW w:w="1980" w:type="dxa"/>
            <w:vAlign w:val="center"/>
          </w:tcPr>
          <w:p w14:paraId="7506D81D" w14:textId="738B2C96" w:rsidR="006C1DB8" w:rsidRPr="00FF4947" w:rsidRDefault="006C1DB8" w:rsidP="006C1DB8">
            <w:pPr>
              <w:pStyle w:val="TableBodyTextMIRB"/>
              <w:rPr>
                <w:rFonts w:eastAsia="Times New Roman" w:cs="Arial"/>
                <w:lang w:eastAsia="en-CA"/>
              </w:rPr>
            </w:pPr>
          </w:p>
        </w:tc>
        <w:tc>
          <w:tcPr>
            <w:tcW w:w="2120" w:type="dxa"/>
            <w:vAlign w:val="center"/>
          </w:tcPr>
          <w:p w14:paraId="229DD277" w14:textId="41C311B5" w:rsidR="006C1DB8" w:rsidRPr="00FF4947" w:rsidRDefault="006C1DB8" w:rsidP="006C1DB8">
            <w:pPr>
              <w:pStyle w:val="TableBodyTextMIRB"/>
              <w:rPr>
                <w:rFonts w:eastAsia="Times New Roman" w:cs="Arial"/>
                <w:lang w:eastAsia="en-CA"/>
              </w:rPr>
            </w:pPr>
          </w:p>
        </w:tc>
        <w:tc>
          <w:tcPr>
            <w:tcW w:w="1480" w:type="dxa"/>
            <w:vAlign w:val="center"/>
          </w:tcPr>
          <w:p w14:paraId="1B9FD183" w14:textId="0DF32CE9" w:rsidR="006C1DB8" w:rsidRPr="00FF4947" w:rsidRDefault="006C1DB8" w:rsidP="006C1DB8">
            <w:pPr>
              <w:pStyle w:val="TableBodyTextMIRB"/>
              <w:rPr>
                <w:rFonts w:eastAsia="Times New Roman" w:cs="Arial"/>
                <w:lang w:eastAsia="en-CA"/>
              </w:rPr>
            </w:pPr>
          </w:p>
        </w:tc>
      </w:tr>
      <w:tr w:rsidR="006C1DB8" w:rsidRPr="00FF4947" w14:paraId="74C1462D" w14:textId="77777777" w:rsidTr="009F07FD">
        <w:trPr>
          <w:cantSplit/>
          <w:trHeight w:val="432"/>
        </w:trPr>
        <w:tc>
          <w:tcPr>
            <w:tcW w:w="2263" w:type="dxa"/>
            <w:vAlign w:val="center"/>
          </w:tcPr>
          <w:p w14:paraId="5E84FFBC" w14:textId="04ECAF8C" w:rsidR="006C1DB8" w:rsidRPr="00FF4947" w:rsidRDefault="006C1DB8" w:rsidP="006C1DB8">
            <w:pPr>
              <w:pStyle w:val="TableBodyTextMIRB"/>
              <w:rPr>
                <w:rFonts w:eastAsia="Times New Roman" w:cs="Arial"/>
              </w:rPr>
            </w:pPr>
            <w:r w:rsidRPr="00FF4947">
              <w:rPr>
                <w:lang w:eastAsia="en-CA"/>
              </w:rPr>
              <w:t>Public Observation</w:t>
            </w:r>
          </w:p>
        </w:tc>
        <w:tc>
          <w:tcPr>
            <w:tcW w:w="1423" w:type="dxa"/>
            <w:vAlign w:val="center"/>
          </w:tcPr>
          <w:p w14:paraId="2F53BDE4" w14:textId="44C0C6D6" w:rsidR="006C1DB8" w:rsidRPr="00FF4947" w:rsidRDefault="006C1DB8" w:rsidP="006C1DB8">
            <w:pPr>
              <w:pStyle w:val="TableBodyTextMIRB"/>
              <w:rPr>
                <w:rFonts w:eastAsia="Times New Roman" w:cs="Arial"/>
                <w:lang w:eastAsia="en-CA"/>
              </w:rPr>
            </w:pPr>
          </w:p>
        </w:tc>
        <w:tc>
          <w:tcPr>
            <w:tcW w:w="1838" w:type="dxa"/>
            <w:vAlign w:val="center"/>
          </w:tcPr>
          <w:p w14:paraId="3AA8B190" w14:textId="5BB18824" w:rsidR="006C1DB8" w:rsidRPr="00FF4947" w:rsidRDefault="006C1DB8" w:rsidP="006C1DB8">
            <w:pPr>
              <w:pStyle w:val="TableBodyTextMIRB"/>
              <w:rPr>
                <w:rFonts w:eastAsia="Times New Roman" w:cs="Arial"/>
                <w:lang w:eastAsia="en-CA"/>
              </w:rPr>
            </w:pPr>
          </w:p>
        </w:tc>
        <w:tc>
          <w:tcPr>
            <w:tcW w:w="1334" w:type="dxa"/>
            <w:vAlign w:val="center"/>
          </w:tcPr>
          <w:p w14:paraId="74B0C411" w14:textId="37ED807B" w:rsidR="006C1DB8" w:rsidRPr="00FF4947" w:rsidRDefault="006C1DB8" w:rsidP="006C1DB8">
            <w:pPr>
              <w:pStyle w:val="TableBodyTextMIRB"/>
              <w:rPr>
                <w:rFonts w:eastAsia="Times New Roman" w:cs="Arial"/>
                <w:lang w:eastAsia="en-CA"/>
              </w:rPr>
            </w:pPr>
          </w:p>
        </w:tc>
        <w:tc>
          <w:tcPr>
            <w:tcW w:w="1800" w:type="dxa"/>
            <w:vAlign w:val="center"/>
          </w:tcPr>
          <w:p w14:paraId="3C5EA973" w14:textId="7F63EFA5" w:rsidR="006C1DB8" w:rsidRPr="00FF4947" w:rsidRDefault="006C1DB8" w:rsidP="006C1DB8">
            <w:pPr>
              <w:pStyle w:val="TableBodyTextMIRB"/>
              <w:rPr>
                <w:rFonts w:eastAsia="Times New Roman" w:cs="Arial"/>
                <w:lang w:eastAsia="en-CA"/>
              </w:rPr>
            </w:pPr>
          </w:p>
        </w:tc>
        <w:tc>
          <w:tcPr>
            <w:tcW w:w="1980" w:type="dxa"/>
            <w:vAlign w:val="center"/>
          </w:tcPr>
          <w:p w14:paraId="16978290" w14:textId="02FD29A0" w:rsidR="006C1DB8" w:rsidRPr="00FF4947" w:rsidRDefault="006C1DB8" w:rsidP="006C1DB8">
            <w:pPr>
              <w:pStyle w:val="TableBodyTextMIRB"/>
              <w:rPr>
                <w:rFonts w:eastAsia="Times New Roman" w:cs="Arial"/>
                <w:lang w:eastAsia="en-CA"/>
              </w:rPr>
            </w:pPr>
          </w:p>
        </w:tc>
        <w:tc>
          <w:tcPr>
            <w:tcW w:w="2120" w:type="dxa"/>
            <w:vAlign w:val="center"/>
          </w:tcPr>
          <w:p w14:paraId="4D78835C" w14:textId="3D3A5C8C" w:rsidR="006C1DB8" w:rsidRPr="00FF4947" w:rsidRDefault="006C1DB8" w:rsidP="006C1DB8">
            <w:pPr>
              <w:pStyle w:val="TableBodyTextMIRB"/>
              <w:rPr>
                <w:rFonts w:eastAsia="Times New Roman" w:cs="Arial"/>
                <w:lang w:eastAsia="en-CA"/>
              </w:rPr>
            </w:pPr>
          </w:p>
        </w:tc>
        <w:tc>
          <w:tcPr>
            <w:tcW w:w="1480" w:type="dxa"/>
            <w:vAlign w:val="center"/>
          </w:tcPr>
          <w:p w14:paraId="23545157" w14:textId="450E8CA2" w:rsidR="006C1DB8" w:rsidRPr="00FF4947" w:rsidRDefault="006C1DB8" w:rsidP="006C1DB8">
            <w:pPr>
              <w:pStyle w:val="TableBodyTextMIRB"/>
              <w:rPr>
                <w:rFonts w:eastAsia="Times New Roman" w:cs="Arial"/>
                <w:lang w:eastAsia="en-CA"/>
              </w:rPr>
            </w:pPr>
          </w:p>
        </w:tc>
      </w:tr>
      <w:tr w:rsidR="006C1DB8" w:rsidRPr="00FF4947" w14:paraId="3F1B8C22" w14:textId="77777777" w:rsidTr="009F07FD">
        <w:trPr>
          <w:cantSplit/>
          <w:trHeight w:val="432"/>
        </w:trPr>
        <w:tc>
          <w:tcPr>
            <w:tcW w:w="2263" w:type="dxa"/>
            <w:vAlign w:val="center"/>
          </w:tcPr>
          <w:p w14:paraId="35AE28CE" w14:textId="22E769C5" w:rsidR="006C1DB8" w:rsidRPr="00FF4947" w:rsidRDefault="006C1DB8" w:rsidP="006C1DB8">
            <w:pPr>
              <w:pStyle w:val="TableBodyTextMIRB"/>
              <w:rPr>
                <w:rFonts w:eastAsia="Times New Roman" w:cs="Arial"/>
              </w:rPr>
            </w:pPr>
            <w:proofErr w:type="spellStart"/>
            <w:r w:rsidRPr="00FF4947">
              <w:rPr>
                <w:lang w:eastAsia="en-CA"/>
              </w:rPr>
              <w:lastRenderedPageBreak/>
              <w:t>Quaternary</w:t>
            </w:r>
            <w:proofErr w:type="spellEnd"/>
            <w:r w:rsidRPr="00FF4947">
              <w:rPr>
                <w:lang w:eastAsia="en-CA"/>
              </w:rPr>
              <w:t xml:space="preserve"> </w:t>
            </w:r>
            <w:proofErr w:type="spellStart"/>
            <w:r w:rsidRPr="00FF4947">
              <w:rPr>
                <w:lang w:eastAsia="en-CA"/>
              </w:rPr>
              <w:t>Geology</w:t>
            </w:r>
            <w:proofErr w:type="spellEnd"/>
            <w:r w:rsidRPr="00FF4947">
              <w:rPr>
                <w:lang w:eastAsia="en-CA"/>
              </w:rPr>
              <w:t xml:space="preserve"> </w:t>
            </w:r>
            <w:proofErr w:type="spellStart"/>
            <w:r w:rsidRPr="00FF4947">
              <w:rPr>
                <w:lang w:eastAsia="en-CA"/>
              </w:rPr>
              <w:t>Study</w:t>
            </w:r>
            <w:proofErr w:type="spellEnd"/>
          </w:p>
        </w:tc>
        <w:tc>
          <w:tcPr>
            <w:tcW w:w="1423" w:type="dxa"/>
            <w:vAlign w:val="center"/>
          </w:tcPr>
          <w:p w14:paraId="7560356F" w14:textId="56566F0E"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38" w:type="dxa"/>
            <w:vAlign w:val="center"/>
          </w:tcPr>
          <w:p w14:paraId="06EED1EC" w14:textId="117D10BB" w:rsidR="006C1DB8" w:rsidRPr="0057539B" w:rsidRDefault="006C1DB8" w:rsidP="006C1DB8">
            <w:pPr>
              <w:pStyle w:val="TableBodyTextMIRB"/>
              <w:rPr>
                <w:rFonts w:eastAsia="Times New Roman" w:cs="Arial"/>
                <w:lang w:val="en-CA"/>
              </w:rPr>
            </w:pPr>
            <w:r w:rsidRPr="0057539B">
              <w:rPr>
                <w:lang w:val="en-CA" w:eastAsia="en-CA"/>
              </w:rPr>
              <w:t>Ministry of Northern Development and Mines</w:t>
            </w:r>
          </w:p>
        </w:tc>
        <w:tc>
          <w:tcPr>
            <w:tcW w:w="1334" w:type="dxa"/>
            <w:vAlign w:val="center"/>
          </w:tcPr>
          <w:p w14:paraId="12F8021C" w14:textId="274B84BF" w:rsidR="006C1DB8" w:rsidRPr="0057539B" w:rsidRDefault="006C1DB8" w:rsidP="006C1DB8">
            <w:pPr>
              <w:pStyle w:val="TableBodyTextMIRB"/>
              <w:rPr>
                <w:rFonts w:eastAsia="Times New Roman" w:cs="Arial"/>
                <w:lang w:val="en-CA" w:eastAsia="en-CA"/>
              </w:rPr>
            </w:pPr>
          </w:p>
        </w:tc>
        <w:tc>
          <w:tcPr>
            <w:tcW w:w="1800" w:type="dxa"/>
            <w:vAlign w:val="center"/>
          </w:tcPr>
          <w:p w14:paraId="4F75A890" w14:textId="45068C92" w:rsidR="006C1DB8" w:rsidRPr="0057539B" w:rsidRDefault="006C1DB8" w:rsidP="006C1DB8">
            <w:pPr>
              <w:pStyle w:val="TableBodyTextMIRB"/>
              <w:rPr>
                <w:rFonts w:eastAsia="Times New Roman" w:cs="Arial"/>
                <w:lang w:val="en-CA" w:eastAsia="en-CA"/>
              </w:rPr>
            </w:pPr>
          </w:p>
        </w:tc>
        <w:tc>
          <w:tcPr>
            <w:tcW w:w="1980" w:type="dxa"/>
            <w:vAlign w:val="center"/>
          </w:tcPr>
          <w:p w14:paraId="6FD08596" w14:textId="05DDA19F"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2DA1AD33" w14:textId="59A7EF5C" w:rsidR="006C1DB8" w:rsidRPr="00FF4947" w:rsidRDefault="006C1DB8" w:rsidP="006C1DB8">
            <w:pPr>
              <w:pStyle w:val="TableBodyTextMIRB"/>
              <w:rPr>
                <w:rFonts w:eastAsia="Times New Roman" w:cs="Arial"/>
                <w:lang w:eastAsia="en-CA"/>
              </w:rPr>
            </w:pPr>
          </w:p>
        </w:tc>
        <w:tc>
          <w:tcPr>
            <w:tcW w:w="1480" w:type="dxa"/>
            <w:vAlign w:val="center"/>
          </w:tcPr>
          <w:p w14:paraId="2E7E51F9" w14:textId="4215CEB6" w:rsidR="006C1DB8" w:rsidRPr="00FF4947" w:rsidRDefault="006C1DB8" w:rsidP="006C1DB8">
            <w:pPr>
              <w:pStyle w:val="TableBodyTextMIRB"/>
              <w:rPr>
                <w:rFonts w:eastAsia="Times New Roman" w:cs="Arial"/>
                <w:lang w:eastAsia="en-CA"/>
              </w:rPr>
            </w:pPr>
          </w:p>
        </w:tc>
      </w:tr>
      <w:tr w:rsidR="006C1DB8" w:rsidRPr="00FF4947" w14:paraId="35C96C3A" w14:textId="77777777" w:rsidTr="009F07FD">
        <w:trPr>
          <w:cantSplit/>
          <w:trHeight w:val="432"/>
        </w:trPr>
        <w:tc>
          <w:tcPr>
            <w:tcW w:w="2263" w:type="dxa"/>
            <w:vAlign w:val="center"/>
          </w:tcPr>
          <w:p w14:paraId="1EDBC38E" w14:textId="3B8D9D9F" w:rsidR="006C1DB8" w:rsidRPr="00FF4947" w:rsidRDefault="006C1DB8" w:rsidP="006C1DB8">
            <w:pPr>
              <w:pStyle w:val="TableBodyTextMIRB"/>
              <w:rPr>
                <w:rFonts w:eastAsia="Times New Roman" w:cs="Arial"/>
              </w:rPr>
            </w:pPr>
            <w:proofErr w:type="spellStart"/>
            <w:r w:rsidRPr="00FF4947">
              <w:rPr>
                <w:lang w:eastAsia="en-CA"/>
              </w:rPr>
              <w:t>Unknown</w:t>
            </w:r>
            <w:proofErr w:type="spellEnd"/>
          </w:p>
        </w:tc>
        <w:tc>
          <w:tcPr>
            <w:tcW w:w="1423" w:type="dxa"/>
            <w:vAlign w:val="center"/>
          </w:tcPr>
          <w:p w14:paraId="6FE9D1D6" w14:textId="57EE09C4" w:rsidR="006C1DB8" w:rsidRPr="00FF4947" w:rsidRDefault="006C1DB8" w:rsidP="006C1DB8">
            <w:pPr>
              <w:pStyle w:val="TableBodyTextMIRB"/>
              <w:rPr>
                <w:rFonts w:eastAsia="Times New Roman" w:cs="Arial"/>
              </w:rPr>
            </w:pPr>
            <w:r w:rsidRPr="00FF4947">
              <w:rPr>
                <w:lang w:eastAsia="en-CA"/>
              </w:rPr>
              <w:t>11-12-02</w:t>
            </w:r>
          </w:p>
        </w:tc>
        <w:tc>
          <w:tcPr>
            <w:tcW w:w="1838" w:type="dxa"/>
            <w:vAlign w:val="center"/>
          </w:tcPr>
          <w:p w14:paraId="7823E1DF" w14:textId="3F4AB0CB" w:rsidR="006C1DB8" w:rsidRPr="00FF4947" w:rsidRDefault="006C1DB8" w:rsidP="006C1DB8">
            <w:pPr>
              <w:pStyle w:val="TableBodyTextMIRB"/>
              <w:rPr>
                <w:rFonts w:eastAsia="Times New Roman" w:cs="Arial"/>
              </w:rPr>
            </w:pPr>
            <w:proofErr w:type="gramStart"/>
            <w:r w:rsidRPr="00FF4947">
              <w:rPr>
                <w:lang w:eastAsia="en-CA"/>
              </w:rPr>
              <w:t>no</w:t>
            </w:r>
            <w:proofErr w:type="gramEnd"/>
            <w:r w:rsidRPr="00FF4947">
              <w:rPr>
                <w:lang w:eastAsia="en-CA"/>
              </w:rPr>
              <w:t xml:space="preserve"> data</w:t>
            </w:r>
          </w:p>
        </w:tc>
        <w:tc>
          <w:tcPr>
            <w:tcW w:w="1334" w:type="dxa"/>
            <w:vAlign w:val="center"/>
          </w:tcPr>
          <w:p w14:paraId="139D0DD8" w14:textId="36E106FF" w:rsidR="006C1DB8" w:rsidRPr="00FF4947" w:rsidRDefault="006C1DB8" w:rsidP="006C1DB8">
            <w:pPr>
              <w:pStyle w:val="TableBodyTextMIRB"/>
              <w:rPr>
                <w:rFonts w:eastAsia="Times New Roman" w:cs="Arial"/>
                <w:lang w:eastAsia="en-CA"/>
              </w:rPr>
            </w:pPr>
          </w:p>
        </w:tc>
        <w:tc>
          <w:tcPr>
            <w:tcW w:w="1800" w:type="dxa"/>
            <w:vAlign w:val="center"/>
          </w:tcPr>
          <w:p w14:paraId="0B28C541" w14:textId="173066B6" w:rsidR="006C1DB8" w:rsidRPr="00FF4947" w:rsidRDefault="006C1DB8" w:rsidP="006C1DB8">
            <w:pPr>
              <w:pStyle w:val="TableBodyTextMIRB"/>
              <w:rPr>
                <w:rFonts w:eastAsia="Times New Roman" w:cs="Arial"/>
                <w:lang w:eastAsia="en-CA"/>
              </w:rPr>
            </w:pPr>
          </w:p>
        </w:tc>
        <w:tc>
          <w:tcPr>
            <w:tcW w:w="1980" w:type="dxa"/>
            <w:vAlign w:val="center"/>
          </w:tcPr>
          <w:p w14:paraId="3624016A" w14:textId="7E66A005" w:rsidR="006C1DB8" w:rsidRPr="00FF4947" w:rsidRDefault="006C1DB8" w:rsidP="006C1DB8">
            <w:pPr>
              <w:pStyle w:val="TableBodyTextMIRB"/>
              <w:rPr>
                <w:rFonts w:eastAsia="Times New Roman" w:cs="Arial"/>
                <w:lang w:eastAsia="en-CA"/>
              </w:rPr>
            </w:pPr>
          </w:p>
        </w:tc>
        <w:tc>
          <w:tcPr>
            <w:tcW w:w="2120" w:type="dxa"/>
            <w:vAlign w:val="center"/>
          </w:tcPr>
          <w:p w14:paraId="1E571F32" w14:textId="3F536C18" w:rsidR="006C1DB8" w:rsidRPr="00FF4947" w:rsidRDefault="006C1DB8" w:rsidP="006C1DB8">
            <w:pPr>
              <w:pStyle w:val="TableBodyTextMIRB"/>
              <w:rPr>
                <w:rFonts w:eastAsia="Times New Roman" w:cs="Arial"/>
                <w:lang w:eastAsia="en-CA"/>
              </w:rPr>
            </w:pPr>
          </w:p>
        </w:tc>
        <w:tc>
          <w:tcPr>
            <w:tcW w:w="1480" w:type="dxa"/>
            <w:vAlign w:val="center"/>
          </w:tcPr>
          <w:p w14:paraId="0F5472EB" w14:textId="71D624EC" w:rsidR="006C1DB8" w:rsidRPr="00FF4947" w:rsidRDefault="006C1DB8" w:rsidP="006C1DB8">
            <w:pPr>
              <w:pStyle w:val="TableBodyTextMIRB"/>
              <w:rPr>
                <w:rFonts w:eastAsia="Times New Roman" w:cs="Arial"/>
                <w:lang w:eastAsia="en-CA"/>
              </w:rPr>
            </w:pPr>
          </w:p>
        </w:tc>
      </w:tr>
      <w:tr w:rsidR="006C1DB8" w:rsidRPr="00FF4947" w14:paraId="4F5A6F5E" w14:textId="77777777" w:rsidTr="009F07FD">
        <w:trPr>
          <w:cantSplit/>
          <w:trHeight w:val="432"/>
        </w:trPr>
        <w:tc>
          <w:tcPr>
            <w:tcW w:w="2263" w:type="dxa"/>
            <w:vAlign w:val="center"/>
          </w:tcPr>
          <w:p w14:paraId="0B49B228" w14:textId="0A07002E" w:rsidR="006C1DB8" w:rsidRPr="0057539B" w:rsidRDefault="006C1DB8" w:rsidP="006C1DB8">
            <w:pPr>
              <w:pStyle w:val="TableBodyTextMIRB"/>
              <w:rPr>
                <w:rFonts w:eastAsia="Times New Roman" w:cs="Arial"/>
                <w:lang w:val="en-CA"/>
              </w:rPr>
            </w:pPr>
            <w:r w:rsidRPr="0057539B">
              <w:rPr>
                <w:lang w:val="en-CA" w:eastAsia="en-CA"/>
              </w:rPr>
              <w:t>Urban Geology Automated Information System (UGAIS)</w:t>
            </w:r>
          </w:p>
        </w:tc>
        <w:tc>
          <w:tcPr>
            <w:tcW w:w="1423" w:type="dxa"/>
            <w:vAlign w:val="center"/>
          </w:tcPr>
          <w:p w14:paraId="25446E24" w14:textId="62FC69B9" w:rsidR="006C1DB8" w:rsidRPr="00FF4947" w:rsidRDefault="006C1DB8" w:rsidP="006C1DB8">
            <w:pPr>
              <w:pStyle w:val="TableBodyTextMIRB"/>
              <w:rPr>
                <w:rFonts w:eastAsia="Times New Roman" w:cs="Arial"/>
              </w:rPr>
            </w:pPr>
            <w:r w:rsidRPr="00FF4947">
              <w:rPr>
                <w:lang w:eastAsia="en-CA"/>
              </w:rPr>
              <w:t>1956-1972</w:t>
            </w:r>
          </w:p>
        </w:tc>
        <w:tc>
          <w:tcPr>
            <w:tcW w:w="1838" w:type="dxa"/>
            <w:vAlign w:val="center"/>
          </w:tcPr>
          <w:p w14:paraId="4D422B1A" w14:textId="680C4D9F" w:rsidR="006C1DB8" w:rsidRPr="00FF4947" w:rsidRDefault="006C1DB8" w:rsidP="006C1DB8">
            <w:pPr>
              <w:pStyle w:val="TableBodyTextMIRB"/>
              <w:rPr>
                <w:rFonts w:eastAsia="Times New Roman" w:cs="Arial"/>
              </w:rPr>
            </w:pPr>
            <w:proofErr w:type="spellStart"/>
            <w:r w:rsidRPr="00FF4947">
              <w:rPr>
                <w:lang w:eastAsia="en-CA"/>
              </w:rPr>
              <w:t>Geological</w:t>
            </w:r>
            <w:proofErr w:type="spellEnd"/>
            <w:r w:rsidRPr="00FF4947">
              <w:rPr>
                <w:lang w:eastAsia="en-CA"/>
              </w:rPr>
              <w:t xml:space="preserve"> Survey of Canada</w:t>
            </w:r>
          </w:p>
        </w:tc>
        <w:tc>
          <w:tcPr>
            <w:tcW w:w="1334" w:type="dxa"/>
            <w:vAlign w:val="center"/>
          </w:tcPr>
          <w:p w14:paraId="7E7C5DFB" w14:textId="286E9104"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00" w:type="dxa"/>
            <w:vAlign w:val="center"/>
          </w:tcPr>
          <w:p w14:paraId="042E68B6" w14:textId="7AFE2508"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0373D1C8" w14:textId="54F5E28A"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0D4399F6" w14:textId="4F4F2838" w:rsidR="006C1DB8" w:rsidRPr="00FF4947" w:rsidRDefault="006C1DB8" w:rsidP="006C1DB8">
            <w:pPr>
              <w:pStyle w:val="TableBodyTextMIRB"/>
              <w:rPr>
                <w:rFonts w:eastAsia="Times New Roman" w:cs="Arial"/>
              </w:rPr>
            </w:pPr>
            <w:r w:rsidRPr="00FF4947">
              <w:rPr>
                <w:lang w:eastAsia="en-CA"/>
              </w:rPr>
              <w:t>Universal Transverse Mercator</w:t>
            </w:r>
          </w:p>
        </w:tc>
        <w:tc>
          <w:tcPr>
            <w:tcW w:w="1480" w:type="dxa"/>
            <w:vAlign w:val="center"/>
          </w:tcPr>
          <w:p w14:paraId="75761D99" w14:textId="1A96950F" w:rsidR="006C1DB8" w:rsidRPr="00FF4947" w:rsidRDefault="006C1DB8" w:rsidP="006C1DB8">
            <w:pPr>
              <w:pStyle w:val="TableBodyTextMIRB"/>
              <w:rPr>
                <w:rFonts w:eastAsia="Times New Roman" w:cs="Arial"/>
                <w:lang w:eastAsia="en-CA"/>
              </w:rPr>
            </w:pPr>
          </w:p>
        </w:tc>
      </w:tr>
      <w:tr w:rsidR="006C1DB8" w:rsidRPr="00FF4947" w14:paraId="383499C1" w14:textId="77777777" w:rsidTr="009F07FD">
        <w:trPr>
          <w:cantSplit/>
          <w:trHeight w:val="432"/>
        </w:trPr>
        <w:tc>
          <w:tcPr>
            <w:tcW w:w="2263" w:type="dxa"/>
            <w:vAlign w:val="center"/>
          </w:tcPr>
          <w:p w14:paraId="5B6F3B7E" w14:textId="2A3A21E1" w:rsidR="006C1DB8" w:rsidRPr="0057539B" w:rsidRDefault="006C1DB8" w:rsidP="006C1DB8">
            <w:pPr>
              <w:pStyle w:val="TableBodyTextMIRB"/>
              <w:rPr>
                <w:rFonts w:eastAsia="Times New Roman" w:cs="Arial"/>
                <w:lang w:val="en-CA"/>
              </w:rPr>
            </w:pPr>
            <w:r w:rsidRPr="0057539B">
              <w:rPr>
                <w:lang w:val="en-CA" w:eastAsia="en-CA"/>
              </w:rPr>
              <w:t>Water Well Data Improvement Project</w:t>
            </w:r>
          </w:p>
        </w:tc>
        <w:tc>
          <w:tcPr>
            <w:tcW w:w="1423" w:type="dxa"/>
            <w:vAlign w:val="center"/>
          </w:tcPr>
          <w:p w14:paraId="554A4283" w14:textId="15D3D298" w:rsidR="006C1DB8" w:rsidRPr="00FF4947" w:rsidRDefault="006C1DB8" w:rsidP="006C1DB8">
            <w:pPr>
              <w:pStyle w:val="TableBodyTextMIRB"/>
              <w:rPr>
                <w:rFonts w:eastAsia="Times New Roman" w:cs="Arial"/>
              </w:rPr>
            </w:pPr>
            <w:r w:rsidRPr="00FF4947">
              <w:rPr>
                <w:lang w:eastAsia="en-CA"/>
              </w:rPr>
              <w:t>2006</w:t>
            </w:r>
          </w:p>
        </w:tc>
        <w:tc>
          <w:tcPr>
            <w:tcW w:w="1838" w:type="dxa"/>
            <w:vAlign w:val="center"/>
          </w:tcPr>
          <w:p w14:paraId="1CE69174" w14:textId="721888F3" w:rsidR="006C1DB8" w:rsidRPr="0057539B" w:rsidRDefault="006C1DB8" w:rsidP="006C1DB8">
            <w:pPr>
              <w:pStyle w:val="TableBodyTextMIRB"/>
              <w:rPr>
                <w:rFonts w:eastAsia="Times New Roman" w:cs="Arial"/>
                <w:lang w:val="en-CA"/>
              </w:rPr>
            </w:pPr>
            <w:r w:rsidRPr="0057539B">
              <w:rPr>
                <w:lang w:val="en-CA" w:eastAsia="en-CA"/>
              </w:rPr>
              <w:t>Ministry of Natural Resources, Water Resources Information Program</w:t>
            </w:r>
          </w:p>
        </w:tc>
        <w:tc>
          <w:tcPr>
            <w:tcW w:w="1334" w:type="dxa"/>
            <w:vAlign w:val="center"/>
          </w:tcPr>
          <w:p w14:paraId="5466DE44" w14:textId="794623C6"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00" w:type="dxa"/>
            <w:vAlign w:val="center"/>
          </w:tcPr>
          <w:p w14:paraId="0969A95A" w14:textId="6D4D724C" w:rsidR="006C1DB8" w:rsidRPr="00FF4947" w:rsidRDefault="006C1DB8" w:rsidP="006C1DB8">
            <w:pPr>
              <w:pStyle w:val="TableBodyTextMIRB"/>
              <w:rPr>
                <w:rFonts w:eastAsia="Times New Roman" w:cs="Arial"/>
              </w:rPr>
            </w:pPr>
            <w:r w:rsidRPr="00FF4947">
              <w:rPr>
                <w:lang w:eastAsia="en-CA"/>
              </w:rPr>
              <w:t>NAD83</w:t>
            </w:r>
          </w:p>
        </w:tc>
        <w:tc>
          <w:tcPr>
            <w:tcW w:w="1980" w:type="dxa"/>
            <w:vAlign w:val="center"/>
          </w:tcPr>
          <w:p w14:paraId="3592A296" w14:textId="1EAF9684"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55741382" w14:textId="6E6A443D" w:rsidR="006C1DB8" w:rsidRPr="00FF4947" w:rsidRDefault="006C1DB8" w:rsidP="006C1DB8">
            <w:pPr>
              <w:pStyle w:val="TableBodyTextMIRB"/>
              <w:rPr>
                <w:rFonts w:eastAsia="Times New Roman" w:cs="Arial"/>
              </w:rPr>
            </w:pPr>
            <w:proofErr w:type="spellStart"/>
            <w:r w:rsidRPr="00FF4947">
              <w:rPr>
                <w:lang w:eastAsia="en-CA"/>
              </w:rPr>
              <w:t>Geodetic</w:t>
            </w:r>
            <w:proofErr w:type="spellEnd"/>
          </w:p>
        </w:tc>
        <w:tc>
          <w:tcPr>
            <w:tcW w:w="1480" w:type="dxa"/>
            <w:vAlign w:val="center"/>
          </w:tcPr>
          <w:p w14:paraId="611D32D9" w14:textId="1DE124DC" w:rsidR="006C1DB8" w:rsidRPr="00FF4947" w:rsidRDefault="006C1DB8" w:rsidP="006C1DB8">
            <w:pPr>
              <w:pStyle w:val="TableBodyTextMIRB"/>
              <w:rPr>
                <w:rFonts w:eastAsia="Times New Roman" w:cs="Arial"/>
                <w:lang w:eastAsia="en-CA"/>
              </w:rPr>
            </w:pPr>
          </w:p>
        </w:tc>
      </w:tr>
      <w:tr w:rsidR="006C1DB8" w:rsidRPr="00FF4947" w14:paraId="6D114D0D" w14:textId="77777777" w:rsidTr="009F07FD">
        <w:trPr>
          <w:cantSplit/>
          <w:trHeight w:val="432"/>
        </w:trPr>
        <w:tc>
          <w:tcPr>
            <w:tcW w:w="2263" w:type="dxa"/>
            <w:vAlign w:val="center"/>
          </w:tcPr>
          <w:p w14:paraId="54FB62AB" w14:textId="1BA8AA67" w:rsidR="006C1DB8" w:rsidRPr="0057539B" w:rsidRDefault="006C1DB8" w:rsidP="006C1DB8">
            <w:pPr>
              <w:pStyle w:val="TableBodyTextMIRB"/>
              <w:rPr>
                <w:rFonts w:eastAsia="Times New Roman" w:cs="Arial"/>
                <w:lang w:val="en-CA"/>
              </w:rPr>
            </w:pPr>
            <w:r w:rsidRPr="0057539B">
              <w:rPr>
                <w:lang w:val="en-CA" w:eastAsia="en-CA"/>
              </w:rPr>
              <w:t>Water Well Information System (WWIS)</w:t>
            </w:r>
          </w:p>
        </w:tc>
        <w:tc>
          <w:tcPr>
            <w:tcW w:w="1423" w:type="dxa"/>
            <w:vAlign w:val="center"/>
          </w:tcPr>
          <w:p w14:paraId="4B0526FE" w14:textId="34BEF2BA" w:rsidR="006C1DB8" w:rsidRPr="00FF4947" w:rsidRDefault="006C1DB8" w:rsidP="006C1DB8">
            <w:pPr>
              <w:pStyle w:val="TableBodyTextMIRB"/>
              <w:rPr>
                <w:rFonts w:eastAsia="Times New Roman" w:cs="Arial"/>
              </w:rPr>
            </w:pPr>
            <w:r w:rsidRPr="00FF4947">
              <w:rPr>
                <w:lang w:eastAsia="en-CA"/>
              </w:rPr>
              <w:t>1899 - 2003</w:t>
            </w:r>
          </w:p>
        </w:tc>
        <w:tc>
          <w:tcPr>
            <w:tcW w:w="1838" w:type="dxa"/>
            <w:vAlign w:val="center"/>
          </w:tcPr>
          <w:p w14:paraId="1FB5B531" w14:textId="725EA28F" w:rsidR="006C1DB8" w:rsidRPr="0057539B" w:rsidRDefault="006C1DB8" w:rsidP="006C1DB8">
            <w:pPr>
              <w:pStyle w:val="TableBodyTextMIRB"/>
              <w:rPr>
                <w:rFonts w:eastAsia="Times New Roman" w:cs="Arial"/>
                <w:lang w:val="en-CA"/>
              </w:rPr>
            </w:pPr>
            <w:r w:rsidRPr="0057539B">
              <w:rPr>
                <w:lang w:val="en-CA" w:eastAsia="en-CA"/>
              </w:rPr>
              <w:t>Ministry of the Environment, Environmental Monitoring and Reporting Branch</w:t>
            </w:r>
          </w:p>
        </w:tc>
        <w:tc>
          <w:tcPr>
            <w:tcW w:w="1334" w:type="dxa"/>
            <w:vAlign w:val="center"/>
          </w:tcPr>
          <w:p w14:paraId="18F4E741" w14:textId="190F6618"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00" w:type="dxa"/>
            <w:vAlign w:val="center"/>
          </w:tcPr>
          <w:p w14:paraId="065862E9" w14:textId="0042A6A0"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07D74443" w14:textId="2BD356F3"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686279FB" w14:textId="6170012D" w:rsidR="006C1DB8" w:rsidRPr="00FF4947" w:rsidRDefault="006C1DB8" w:rsidP="006C1DB8">
            <w:pPr>
              <w:pStyle w:val="TableBodyTextMIRB"/>
              <w:rPr>
                <w:rFonts w:eastAsia="Times New Roman" w:cs="Arial"/>
              </w:rPr>
            </w:pPr>
            <w:r w:rsidRPr="00FF4947">
              <w:rPr>
                <w:lang w:eastAsia="en-CA"/>
              </w:rPr>
              <w:t>Universal Transverse Mercator</w:t>
            </w:r>
          </w:p>
        </w:tc>
        <w:tc>
          <w:tcPr>
            <w:tcW w:w="1480" w:type="dxa"/>
            <w:vAlign w:val="center"/>
          </w:tcPr>
          <w:p w14:paraId="24EE8281" w14:textId="614FDF8A" w:rsidR="006C1DB8" w:rsidRPr="00FF4947" w:rsidRDefault="006C1DB8" w:rsidP="006C1DB8">
            <w:pPr>
              <w:pStyle w:val="TableBodyTextMIRB"/>
              <w:rPr>
                <w:rFonts w:eastAsia="Times New Roman" w:cs="Arial"/>
                <w:lang w:eastAsia="en-CA"/>
              </w:rPr>
            </w:pPr>
          </w:p>
        </w:tc>
      </w:tr>
      <w:tr w:rsidR="006C1DB8" w:rsidRPr="00FF4947" w14:paraId="339120F9" w14:textId="77777777" w:rsidTr="009F07FD">
        <w:trPr>
          <w:cantSplit/>
          <w:trHeight w:val="432"/>
        </w:trPr>
        <w:tc>
          <w:tcPr>
            <w:tcW w:w="2263" w:type="dxa"/>
            <w:vAlign w:val="center"/>
          </w:tcPr>
          <w:p w14:paraId="4BC5E2C9" w14:textId="4EA5F39D" w:rsidR="006C1DB8" w:rsidRPr="0057539B" w:rsidRDefault="006C1DB8" w:rsidP="006C1DB8">
            <w:pPr>
              <w:pStyle w:val="TableBodyTextMIRB"/>
              <w:rPr>
                <w:rFonts w:eastAsia="Times New Roman" w:cs="Arial"/>
                <w:lang w:val="en-CA"/>
              </w:rPr>
            </w:pPr>
            <w:r w:rsidRPr="0057539B">
              <w:rPr>
                <w:lang w:val="en-CA" w:eastAsia="en-CA"/>
              </w:rPr>
              <w:t>Waterloo Area Geology Automated Information System (WAGAIS)</w:t>
            </w:r>
          </w:p>
        </w:tc>
        <w:tc>
          <w:tcPr>
            <w:tcW w:w="1423" w:type="dxa"/>
            <w:vAlign w:val="center"/>
          </w:tcPr>
          <w:p w14:paraId="019A04A0" w14:textId="6DA60193" w:rsidR="006C1DB8" w:rsidRPr="00FF4947" w:rsidRDefault="006C1DB8" w:rsidP="006C1DB8">
            <w:pPr>
              <w:pStyle w:val="TableBodyTextMIRB"/>
              <w:rPr>
                <w:rFonts w:eastAsia="Times New Roman" w:cs="Arial"/>
              </w:rPr>
            </w:pPr>
            <w:r w:rsidRPr="00FF4947">
              <w:rPr>
                <w:lang w:eastAsia="en-CA"/>
              </w:rPr>
              <w:t>1900 - 1977</w:t>
            </w:r>
          </w:p>
        </w:tc>
        <w:tc>
          <w:tcPr>
            <w:tcW w:w="1838" w:type="dxa"/>
            <w:vAlign w:val="center"/>
          </w:tcPr>
          <w:p w14:paraId="0CB02C2B" w14:textId="0A6F3483" w:rsidR="006C1DB8" w:rsidRPr="00FF4947" w:rsidRDefault="006C1DB8" w:rsidP="006C1DB8">
            <w:pPr>
              <w:pStyle w:val="TableBodyTextMIRB"/>
              <w:rPr>
                <w:rFonts w:eastAsia="Times New Roman" w:cs="Arial"/>
              </w:rPr>
            </w:pPr>
            <w:proofErr w:type="spellStart"/>
            <w:r w:rsidRPr="00FF4947">
              <w:rPr>
                <w:lang w:eastAsia="en-CA"/>
              </w:rPr>
              <w:t>Geological</w:t>
            </w:r>
            <w:proofErr w:type="spellEnd"/>
            <w:r w:rsidRPr="00FF4947">
              <w:rPr>
                <w:lang w:eastAsia="en-CA"/>
              </w:rPr>
              <w:t xml:space="preserve"> Survey of Canada</w:t>
            </w:r>
          </w:p>
        </w:tc>
        <w:tc>
          <w:tcPr>
            <w:tcW w:w="1334" w:type="dxa"/>
            <w:vAlign w:val="center"/>
          </w:tcPr>
          <w:p w14:paraId="5D9B3062" w14:textId="584E3C4A" w:rsidR="006C1DB8" w:rsidRPr="00FF4947" w:rsidRDefault="006C1DB8" w:rsidP="006C1DB8">
            <w:pPr>
              <w:pStyle w:val="TableBodyTextMIRB"/>
              <w:rPr>
                <w:rFonts w:eastAsia="Times New Roman" w:cs="Arial"/>
              </w:rPr>
            </w:pPr>
            <w:proofErr w:type="gramStart"/>
            <w:r w:rsidRPr="00FF4947">
              <w:rPr>
                <w:lang w:eastAsia="en-CA"/>
              </w:rPr>
              <w:t>Varies</w:t>
            </w:r>
            <w:proofErr w:type="gramEnd"/>
          </w:p>
        </w:tc>
        <w:tc>
          <w:tcPr>
            <w:tcW w:w="1800" w:type="dxa"/>
            <w:vAlign w:val="center"/>
          </w:tcPr>
          <w:p w14:paraId="259BFEE0" w14:textId="5B39C221" w:rsidR="006C1DB8" w:rsidRPr="00FF4947" w:rsidRDefault="006C1DB8" w:rsidP="006C1DB8">
            <w:pPr>
              <w:pStyle w:val="TableBodyTextMIRB"/>
              <w:rPr>
                <w:rFonts w:eastAsia="Times New Roman" w:cs="Arial"/>
              </w:rPr>
            </w:pPr>
            <w:r w:rsidRPr="00FF4947">
              <w:rPr>
                <w:lang w:eastAsia="en-CA"/>
              </w:rPr>
              <w:t>NAD2</w:t>
            </w:r>
          </w:p>
        </w:tc>
        <w:tc>
          <w:tcPr>
            <w:tcW w:w="1980" w:type="dxa"/>
            <w:vAlign w:val="center"/>
          </w:tcPr>
          <w:p w14:paraId="6C8D9C4E" w14:textId="19443193" w:rsidR="006C1DB8" w:rsidRPr="00FF4947" w:rsidRDefault="006C1DB8" w:rsidP="006C1DB8">
            <w:pPr>
              <w:pStyle w:val="TableBodyTextMIRB"/>
              <w:rPr>
                <w:rFonts w:eastAsia="Times New Roman" w:cs="Arial"/>
              </w:rPr>
            </w:pPr>
            <w:proofErr w:type="spellStart"/>
            <w:r w:rsidRPr="00FF4947">
              <w:rPr>
                <w:lang w:eastAsia="en-CA"/>
              </w:rPr>
              <w:t>Mean</w:t>
            </w:r>
            <w:proofErr w:type="spellEnd"/>
            <w:r w:rsidRPr="00FF4947">
              <w:rPr>
                <w:lang w:eastAsia="en-CA"/>
              </w:rPr>
              <w:t xml:space="preserve"> </w:t>
            </w:r>
            <w:proofErr w:type="spellStart"/>
            <w:r w:rsidRPr="00FF4947">
              <w:rPr>
                <w:lang w:eastAsia="en-CA"/>
              </w:rPr>
              <w:t>Average</w:t>
            </w:r>
            <w:proofErr w:type="spellEnd"/>
            <w:r w:rsidRPr="00FF4947">
              <w:rPr>
                <w:lang w:eastAsia="en-CA"/>
              </w:rPr>
              <w:t xml:space="preserve"> </w:t>
            </w:r>
            <w:proofErr w:type="spellStart"/>
            <w:r w:rsidRPr="00FF4947">
              <w:rPr>
                <w:lang w:eastAsia="en-CA"/>
              </w:rPr>
              <w:t>Sea</w:t>
            </w:r>
            <w:proofErr w:type="spellEnd"/>
            <w:r w:rsidRPr="00FF4947">
              <w:rPr>
                <w:lang w:eastAsia="en-CA"/>
              </w:rPr>
              <w:t xml:space="preserve"> </w:t>
            </w:r>
            <w:proofErr w:type="spellStart"/>
            <w:r w:rsidRPr="00FF4947">
              <w:rPr>
                <w:lang w:eastAsia="en-CA"/>
              </w:rPr>
              <w:t>Level</w:t>
            </w:r>
            <w:proofErr w:type="spellEnd"/>
          </w:p>
        </w:tc>
        <w:tc>
          <w:tcPr>
            <w:tcW w:w="2120" w:type="dxa"/>
            <w:vAlign w:val="center"/>
          </w:tcPr>
          <w:p w14:paraId="0FB260BD" w14:textId="5FAECB6A" w:rsidR="006C1DB8" w:rsidRPr="00FF4947" w:rsidRDefault="006C1DB8" w:rsidP="006C1DB8">
            <w:pPr>
              <w:pStyle w:val="TableBodyTextMIRB"/>
              <w:rPr>
                <w:rFonts w:eastAsia="Times New Roman" w:cs="Arial"/>
              </w:rPr>
            </w:pPr>
            <w:r w:rsidRPr="00FF4947">
              <w:rPr>
                <w:lang w:eastAsia="en-CA"/>
              </w:rPr>
              <w:t>Universal Traverse Mercator</w:t>
            </w:r>
          </w:p>
        </w:tc>
        <w:tc>
          <w:tcPr>
            <w:tcW w:w="1480" w:type="dxa"/>
            <w:vAlign w:val="center"/>
          </w:tcPr>
          <w:p w14:paraId="4935E4A3" w14:textId="503FA63F" w:rsidR="006C1DB8" w:rsidRPr="00FF4947" w:rsidRDefault="006C1DB8" w:rsidP="006C1DB8">
            <w:pPr>
              <w:pStyle w:val="TableBodyTextMIRB"/>
              <w:rPr>
                <w:rFonts w:eastAsia="Times New Roman" w:cs="Arial"/>
                <w:lang w:eastAsia="en-CA"/>
              </w:rPr>
            </w:pPr>
          </w:p>
        </w:tc>
      </w:tr>
      <w:tr w:rsidR="006C1DB8" w:rsidRPr="00FF4947" w14:paraId="5DA3A0DD" w14:textId="77777777" w:rsidTr="009F07FD">
        <w:trPr>
          <w:cantSplit/>
          <w:trHeight w:val="432"/>
        </w:trPr>
        <w:tc>
          <w:tcPr>
            <w:tcW w:w="2263" w:type="dxa"/>
            <w:vAlign w:val="center"/>
          </w:tcPr>
          <w:p w14:paraId="61AACF8A" w14:textId="592FFB45" w:rsidR="006C1DB8" w:rsidRPr="00FF4947" w:rsidRDefault="006C1DB8" w:rsidP="006C1DB8">
            <w:pPr>
              <w:pStyle w:val="TableBodyTextMIRB"/>
              <w:rPr>
                <w:rFonts w:eastAsia="Times New Roman" w:cs="Arial"/>
              </w:rPr>
            </w:pPr>
            <w:proofErr w:type="spellStart"/>
            <w:r w:rsidRPr="00FF4947">
              <w:rPr>
                <w:lang w:eastAsia="en-CA"/>
              </w:rPr>
              <w:t>External</w:t>
            </w:r>
            <w:proofErr w:type="spellEnd"/>
            <w:r w:rsidRPr="00FF4947">
              <w:rPr>
                <w:lang w:eastAsia="en-CA"/>
              </w:rPr>
              <w:t xml:space="preserve"> Source </w:t>
            </w:r>
            <w:proofErr w:type="spellStart"/>
            <w:r w:rsidRPr="00FF4947">
              <w:rPr>
                <w:lang w:eastAsia="en-CA"/>
              </w:rPr>
              <w:t>from</w:t>
            </w:r>
            <w:proofErr w:type="spellEnd"/>
            <w:r w:rsidRPr="00FF4947">
              <w:rPr>
                <w:lang w:eastAsia="en-CA"/>
              </w:rPr>
              <w:t xml:space="preserve"> NRVIS 2</w:t>
            </w:r>
          </w:p>
        </w:tc>
        <w:tc>
          <w:tcPr>
            <w:tcW w:w="1423" w:type="dxa"/>
            <w:vAlign w:val="center"/>
          </w:tcPr>
          <w:p w14:paraId="70E8CE3A" w14:textId="43D302A8" w:rsidR="006C1DB8" w:rsidRPr="00FF4947" w:rsidRDefault="006C1DB8" w:rsidP="006C1DB8">
            <w:pPr>
              <w:pStyle w:val="TableBodyTextMIRB"/>
              <w:rPr>
                <w:rFonts w:eastAsia="Times New Roman" w:cs="Arial"/>
                <w:lang w:eastAsia="en-CA"/>
              </w:rPr>
            </w:pPr>
          </w:p>
        </w:tc>
        <w:tc>
          <w:tcPr>
            <w:tcW w:w="1838" w:type="dxa"/>
            <w:vAlign w:val="center"/>
          </w:tcPr>
          <w:p w14:paraId="2E3C72E5" w14:textId="71E39B8A" w:rsidR="006C1DB8" w:rsidRPr="00FF4947" w:rsidRDefault="006C1DB8" w:rsidP="006C1DB8">
            <w:pPr>
              <w:pStyle w:val="TableBodyTextMIRB"/>
              <w:rPr>
                <w:rFonts w:eastAsia="Times New Roman" w:cs="Arial"/>
                <w:lang w:eastAsia="en-CA"/>
              </w:rPr>
            </w:pPr>
          </w:p>
        </w:tc>
        <w:tc>
          <w:tcPr>
            <w:tcW w:w="1334" w:type="dxa"/>
            <w:vAlign w:val="center"/>
          </w:tcPr>
          <w:p w14:paraId="60107D5A" w14:textId="55712D4C" w:rsidR="006C1DB8" w:rsidRPr="00FF4947" w:rsidRDefault="006C1DB8" w:rsidP="006C1DB8">
            <w:pPr>
              <w:pStyle w:val="TableBodyTextMIRB"/>
              <w:rPr>
                <w:rFonts w:eastAsia="Times New Roman" w:cs="Arial"/>
                <w:lang w:eastAsia="en-CA"/>
              </w:rPr>
            </w:pPr>
          </w:p>
        </w:tc>
        <w:tc>
          <w:tcPr>
            <w:tcW w:w="1800" w:type="dxa"/>
            <w:vAlign w:val="center"/>
          </w:tcPr>
          <w:p w14:paraId="73A5CE71" w14:textId="73BA8444" w:rsidR="006C1DB8" w:rsidRPr="00FF4947" w:rsidRDefault="006C1DB8" w:rsidP="006C1DB8">
            <w:pPr>
              <w:pStyle w:val="TableBodyTextMIRB"/>
              <w:rPr>
                <w:rFonts w:eastAsia="Times New Roman" w:cs="Arial"/>
                <w:lang w:eastAsia="en-CA"/>
              </w:rPr>
            </w:pPr>
          </w:p>
        </w:tc>
        <w:tc>
          <w:tcPr>
            <w:tcW w:w="1980" w:type="dxa"/>
            <w:vAlign w:val="center"/>
          </w:tcPr>
          <w:p w14:paraId="3AEDC2B5" w14:textId="1A380F95" w:rsidR="006C1DB8" w:rsidRPr="00FF4947" w:rsidRDefault="006C1DB8" w:rsidP="006C1DB8">
            <w:pPr>
              <w:pStyle w:val="TableBodyTextMIRB"/>
              <w:rPr>
                <w:rFonts w:eastAsia="Times New Roman" w:cs="Arial"/>
                <w:lang w:eastAsia="en-CA"/>
              </w:rPr>
            </w:pPr>
          </w:p>
        </w:tc>
        <w:tc>
          <w:tcPr>
            <w:tcW w:w="2120" w:type="dxa"/>
            <w:vAlign w:val="center"/>
          </w:tcPr>
          <w:p w14:paraId="4E5364C2" w14:textId="34D9950E" w:rsidR="006C1DB8" w:rsidRPr="00FF4947" w:rsidRDefault="006C1DB8" w:rsidP="006C1DB8">
            <w:pPr>
              <w:pStyle w:val="TableBodyTextMIRB"/>
              <w:rPr>
                <w:rFonts w:eastAsia="Times New Roman" w:cs="Arial"/>
                <w:lang w:eastAsia="en-CA"/>
              </w:rPr>
            </w:pPr>
          </w:p>
        </w:tc>
        <w:tc>
          <w:tcPr>
            <w:tcW w:w="1480" w:type="dxa"/>
            <w:vAlign w:val="center"/>
          </w:tcPr>
          <w:p w14:paraId="704D397F" w14:textId="1EC7D5A6" w:rsidR="006C1DB8" w:rsidRPr="00FF4947" w:rsidRDefault="006C1DB8" w:rsidP="006C1DB8">
            <w:pPr>
              <w:pStyle w:val="TableBodyTextMIRB"/>
              <w:rPr>
                <w:rFonts w:eastAsia="Times New Roman" w:cs="Arial"/>
              </w:rPr>
            </w:pPr>
            <w:r w:rsidRPr="00FF4947">
              <w:rPr>
                <w:lang w:eastAsia="en-CA"/>
              </w:rPr>
              <w:t>2007-01-12</w:t>
            </w:r>
          </w:p>
        </w:tc>
      </w:tr>
      <w:tr w:rsidR="006C1DB8" w:rsidRPr="00FF4947" w14:paraId="0093D14D" w14:textId="77777777" w:rsidTr="009F07FD">
        <w:trPr>
          <w:cantSplit/>
          <w:trHeight w:val="432"/>
        </w:trPr>
        <w:tc>
          <w:tcPr>
            <w:tcW w:w="2263" w:type="dxa"/>
            <w:vAlign w:val="center"/>
          </w:tcPr>
          <w:p w14:paraId="695F357E" w14:textId="2D98E27D" w:rsidR="006C1DB8" w:rsidRPr="00FF4947" w:rsidRDefault="006C1DB8" w:rsidP="006C1DB8">
            <w:pPr>
              <w:pStyle w:val="TableBodyTextMIRB"/>
              <w:rPr>
                <w:rFonts w:eastAsia="Times New Roman" w:cs="Arial"/>
              </w:rPr>
            </w:pPr>
            <w:proofErr w:type="spellStart"/>
            <w:r w:rsidRPr="00FF4947">
              <w:rPr>
                <w:lang w:eastAsia="en-CA"/>
              </w:rPr>
              <w:t>Internal</w:t>
            </w:r>
            <w:proofErr w:type="spellEnd"/>
            <w:r w:rsidRPr="00FF4947">
              <w:rPr>
                <w:lang w:eastAsia="en-CA"/>
              </w:rPr>
              <w:t xml:space="preserve"> Source </w:t>
            </w:r>
            <w:proofErr w:type="spellStart"/>
            <w:r w:rsidRPr="00FF4947">
              <w:rPr>
                <w:lang w:eastAsia="en-CA"/>
              </w:rPr>
              <w:t>from</w:t>
            </w:r>
            <w:proofErr w:type="spellEnd"/>
            <w:r w:rsidRPr="00FF4947">
              <w:rPr>
                <w:lang w:eastAsia="en-CA"/>
              </w:rPr>
              <w:t xml:space="preserve"> NRVIS 2</w:t>
            </w:r>
          </w:p>
        </w:tc>
        <w:tc>
          <w:tcPr>
            <w:tcW w:w="1423" w:type="dxa"/>
            <w:vAlign w:val="center"/>
          </w:tcPr>
          <w:p w14:paraId="0494229B" w14:textId="127F766D" w:rsidR="006C1DB8" w:rsidRPr="00FF4947" w:rsidRDefault="006C1DB8" w:rsidP="006C1DB8">
            <w:pPr>
              <w:pStyle w:val="TableBodyTextMIRB"/>
              <w:rPr>
                <w:rFonts w:eastAsia="Times New Roman" w:cs="Arial"/>
                <w:lang w:eastAsia="en-CA"/>
              </w:rPr>
            </w:pPr>
          </w:p>
        </w:tc>
        <w:tc>
          <w:tcPr>
            <w:tcW w:w="1838" w:type="dxa"/>
            <w:vAlign w:val="center"/>
          </w:tcPr>
          <w:p w14:paraId="42004324" w14:textId="41CDE2B8" w:rsidR="006C1DB8" w:rsidRPr="00FF4947" w:rsidRDefault="006C1DB8" w:rsidP="006C1DB8">
            <w:pPr>
              <w:pStyle w:val="TableBodyTextMIRB"/>
              <w:rPr>
                <w:rFonts w:eastAsia="Times New Roman" w:cs="Arial"/>
                <w:lang w:eastAsia="en-CA"/>
              </w:rPr>
            </w:pPr>
          </w:p>
        </w:tc>
        <w:tc>
          <w:tcPr>
            <w:tcW w:w="1334" w:type="dxa"/>
            <w:vAlign w:val="center"/>
          </w:tcPr>
          <w:p w14:paraId="1F1C83B6" w14:textId="26771784" w:rsidR="006C1DB8" w:rsidRPr="00FF4947" w:rsidRDefault="006C1DB8" w:rsidP="006C1DB8">
            <w:pPr>
              <w:pStyle w:val="TableBodyTextMIRB"/>
              <w:rPr>
                <w:rFonts w:eastAsia="Times New Roman" w:cs="Arial"/>
                <w:lang w:eastAsia="en-CA"/>
              </w:rPr>
            </w:pPr>
          </w:p>
        </w:tc>
        <w:tc>
          <w:tcPr>
            <w:tcW w:w="1800" w:type="dxa"/>
            <w:vAlign w:val="center"/>
          </w:tcPr>
          <w:p w14:paraId="23F5A979" w14:textId="1BD07076" w:rsidR="006C1DB8" w:rsidRPr="00FF4947" w:rsidRDefault="006C1DB8" w:rsidP="006C1DB8">
            <w:pPr>
              <w:pStyle w:val="TableBodyTextMIRB"/>
              <w:rPr>
                <w:rFonts w:eastAsia="Times New Roman" w:cs="Arial"/>
                <w:lang w:eastAsia="en-CA"/>
              </w:rPr>
            </w:pPr>
          </w:p>
        </w:tc>
        <w:tc>
          <w:tcPr>
            <w:tcW w:w="1980" w:type="dxa"/>
            <w:vAlign w:val="center"/>
          </w:tcPr>
          <w:p w14:paraId="22733DF5" w14:textId="223D1161" w:rsidR="006C1DB8" w:rsidRPr="00FF4947" w:rsidRDefault="006C1DB8" w:rsidP="006C1DB8">
            <w:pPr>
              <w:pStyle w:val="TableBodyTextMIRB"/>
              <w:rPr>
                <w:rFonts w:eastAsia="Times New Roman" w:cs="Arial"/>
                <w:lang w:eastAsia="en-CA"/>
              </w:rPr>
            </w:pPr>
          </w:p>
        </w:tc>
        <w:tc>
          <w:tcPr>
            <w:tcW w:w="2120" w:type="dxa"/>
            <w:vAlign w:val="center"/>
          </w:tcPr>
          <w:p w14:paraId="3A1C9FEB" w14:textId="1119B4E3" w:rsidR="006C1DB8" w:rsidRPr="00FF4947" w:rsidRDefault="006C1DB8" w:rsidP="006C1DB8">
            <w:pPr>
              <w:pStyle w:val="TableBodyTextMIRB"/>
              <w:rPr>
                <w:rFonts w:eastAsia="Times New Roman" w:cs="Arial"/>
                <w:lang w:eastAsia="en-CA"/>
              </w:rPr>
            </w:pPr>
          </w:p>
        </w:tc>
        <w:tc>
          <w:tcPr>
            <w:tcW w:w="1480" w:type="dxa"/>
            <w:vAlign w:val="center"/>
          </w:tcPr>
          <w:p w14:paraId="772FD1E2" w14:textId="6D1E581D" w:rsidR="006C1DB8" w:rsidRPr="00FF4947" w:rsidRDefault="006C1DB8" w:rsidP="006C1DB8">
            <w:pPr>
              <w:pStyle w:val="TableBodyTextMIRB"/>
              <w:rPr>
                <w:rFonts w:eastAsia="Times New Roman" w:cs="Arial"/>
              </w:rPr>
            </w:pPr>
            <w:r w:rsidRPr="00FF4947">
              <w:rPr>
                <w:lang w:eastAsia="en-CA"/>
              </w:rPr>
              <w:t>2007-01-12</w:t>
            </w:r>
          </w:p>
        </w:tc>
      </w:tr>
      <w:tr w:rsidR="006C1DB8" w:rsidRPr="00FF4947" w14:paraId="2EED64BF" w14:textId="77777777" w:rsidTr="009F07FD">
        <w:trPr>
          <w:cantSplit/>
          <w:trHeight w:val="432"/>
        </w:trPr>
        <w:tc>
          <w:tcPr>
            <w:tcW w:w="2263" w:type="dxa"/>
            <w:vAlign w:val="center"/>
          </w:tcPr>
          <w:p w14:paraId="41D136BD" w14:textId="3BE75BB9" w:rsidR="006C1DB8" w:rsidRPr="00FF4947" w:rsidRDefault="006C1DB8" w:rsidP="006C1DB8">
            <w:pPr>
              <w:pStyle w:val="TableBodyTextMIRB"/>
              <w:rPr>
                <w:rFonts w:eastAsia="Times New Roman" w:cs="Arial"/>
              </w:rPr>
            </w:pPr>
            <w:proofErr w:type="spellStart"/>
            <w:r w:rsidRPr="00FF4947">
              <w:rPr>
                <w:lang w:eastAsia="en-CA"/>
              </w:rPr>
              <w:t>Material</w:t>
            </w:r>
            <w:proofErr w:type="spellEnd"/>
            <w:r w:rsidRPr="00FF4947">
              <w:rPr>
                <w:lang w:eastAsia="en-CA"/>
              </w:rPr>
              <w:t xml:space="preserve"> Source </w:t>
            </w:r>
            <w:proofErr w:type="spellStart"/>
            <w:r w:rsidRPr="00FF4947">
              <w:rPr>
                <w:lang w:eastAsia="en-CA"/>
              </w:rPr>
              <w:t>from</w:t>
            </w:r>
            <w:proofErr w:type="spellEnd"/>
            <w:r w:rsidRPr="00FF4947">
              <w:rPr>
                <w:lang w:eastAsia="en-CA"/>
              </w:rPr>
              <w:t xml:space="preserve"> NRVIS 2</w:t>
            </w:r>
          </w:p>
        </w:tc>
        <w:tc>
          <w:tcPr>
            <w:tcW w:w="1423" w:type="dxa"/>
            <w:vAlign w:val="center"/>
          </w:tcPr>
          <w:p w14:paraId="122DBA3E" w14:textId="1E4FE7B6" w:rsidR="006C1DB8" w:rsidRPr="00FF4947" w:rsidRDefault="006C1DB8" w:rsidP="006C1DB8">
            <w:pPr>
              <w:pStyle w:val="TableBodyTextMIRB"/>
              <w:rPr>
                <w:rFonts w:eastAsia="Times New Roman" w:cs="Arial"/>
                <w:lang w:eastAsia="en-CA"/>
              </w:rPr>
            </w:pPr>
          </w:p>
        </w:tc>
        <w:tc>
          <w:tcPr>
            <w:tcW w:w="1838" w:type="dxa"/>
            <w:vAlign w:val="center"/>
          </w:tcPr>
          <w:p w14:paraId="7F4EA9B2" w14:textId="3F9A5231" w:rsidR="006C1DB8" w:rsidRPr="00FF4947" w:rsidRDefault="006C1DB8" w:rsidP="006C1DB8">
            <w:pPr>
              <w:pStyle w:val="TableBodyTextMIRB"/>
              <w:rPr>
                <w:rFonts w:eastAsia="Times New Roman" w:cs="Arial"/>
                <w:lang w:eastAsia="en-CA"/>
              </w:rPr>
            </w:pPr>
          </w:p>
        </w:tc>
        <w:tc>
          <w:tcPr>
            <w:tcW w:w="1334" w:type="dxa"/>
            <w:vAlign w:val="center"/>
          </w:tcPr>
          <w:p w14:paraId="07D11551" w14:textId="00AB1D93" w:rsidR="006C1DB8" w:rsidRPr="00FF4947" w:rsidRDefault="006C1DB8" w:rsidP="006C1DB8">
            <w:pPr>
              <w:pStyle w:val="TableBodyTextMIRB"/>
              <w:rPr>
                <w:rFonts w:eastAsia="Times New Roman" w:cs="Arial"/>
                <w:lang w:eastAsia="en-CA"/>
              </w:rPr>
            </w:pPr>
          </w:p>
        </w:tc>
        <w:tc>
          <w:tcPr>
            <w:tcW w:w="1800" w:type="dxa"/>
            <w:vAlign w:val="center"/>
          </w:tcPr>
          <w:p w14:paraId="7B2B7D71" w14:textId="3E709905" w:rsidR="006C1DB8" w:rsidRPr="00FF4947" w:rsidRDefault="006C1DB8" w:rsidP="006C1DB8">
            <w:pPr>
              <w:pStyle w:val="TableBodyTextMIRB"/>
              <w:rPr>
                <w:rFonts w:eastAsia="Times New Roman" w:cs="Arial"/>
                <w:lang w:eastAsia="en-CA"/>
              </w:rPr>
            </w:pPr>
          </w:p>
        </w:tc>
        <w:tc>
          <w:tcPr>
            <w:tcW w:w="1980" w:type="dxa"/>
            <w:vAlign w:val="center"/>
          </w:tcPr>
          <w:p w14:paraId="4E786105" w14:textId="7045BD00" w:rsidR="006C1DB8" w:rsidRPr="00FF4947" w:rsidRDefault="006C1DB8" w:rsidP="006C1DB8">
            <w:pPr>
              <w:pStyle w:val="TableBodyTextMIRB"/>
              <w:rPr>
                <w:rFonts w:eastAsia="Times New Roman" w:cs="Arial"/>
                <w:lang w:eastAsia="en-CA"/>
              </w:rPr>
            </w:pPr>
          </w:p>
        </w:tc>
        <w:tc>
          <w:tcPr>
            <w:tcW w:w="2120" w:type="dxa"/>
            <w:vAlign w:val="center"/>
          </w:tcPr>
          <w:p w14:paraId="7B2ED827" w14:textId="3EEEF54F" w:rsidR="006C1DB8" w:rsidRPr="00FF4947" w:rsidRDefault="006C1DB8" w:rsidP="006C1DB8">
            <w:pPr>
              <w:pStyle w:val="TableBodyTextMIRB"/>
              <w:rPr>
                <w:rFonts w:eastAsia="Times New Roman" w:cs="Arial"/>
                <w:lang w:eastAsia="en-CA"/>
              </w:rPr>
            </w:pPr>
          </w:p>
        </w:tc>
        <w:tc>
          <w:tcPr>
            <w:tcW w:w="1480" w:type="dxa"/>
            <w:vAlign w:val="center"/>
          </w:tcPr>
          <w:p w14:paraId="4F273A1E" w14:textId="3973A38B" w:rsidR="006C1DB8" w:rsidRPr="00FF4947" w:rsidRDefault="006C1DB8" w:rsidP="006C1DB8">
            <w:pPr>
              <w:pStyle w:val="TableBodyTextMIRB"/>
              <w:rPr>
                <w:rFonts w:eastAsia="Times New Roman" w:cs="Arial"/>
              </w:rPr>
            </w:pPr>
            <w:r w:rsidRPr="00FF4947">
              <w:rPr>
                <w:lang w:eastAsia="en-CA"/>
              </w:rPr>
              <w:t>2007-01-12</w:t>
            </w:r>
          </w:p>
        </w:tc>
      </w:tr>
      <w:tr w:rsidR="006C1DB8" w:rsidRPr="00FF4947" w14:paraId="139AC4EE" w14:textId="77777777" w:rsidTr="009F07FD">
        <w:trPr>
          <w:cantSplit/>
          <w:trHeight w:val="432"/>
        </w:trPr>
        <w:tc>
          <w:tcPr>
            <w:tcW w:w="2263" w:type="dxa"/>
            <w:vAlign w:val="center"/>
          </w:tcPr>
          <w:p w14:paraId="643EB0AD" w14:textId="0BB3E3CB" w:rsidR="006C1DB8" w:rsidRPr="00FF4947" w:rsidRDefault="006C1DB8" w:rsidP="006C1DB8">
            <w:pPr>
              <w:pStyle w:val="TableBodyTextMIRB"/>
              <w:rPr>
                <w:rFonts w:eastAsia="Times New Roman" w:cs="Arial"/>
              </w:rPr>
            </w:pPr>
            <w:r w:rsidRPr="00FF4947">
              <w:rPr>
                <w:lang w:eastAsia="en-CA"/>
              </w:rPr>
              <w:lastRenderedPageBreak/>
              <w:t xml:space="preserve">Ontario Base </w:t>
            </w:r>
            <w:proofErr w:type="spellStart"/>
            <w:r w:rsidRPr="00FF4947">
              <w:rPr>
                <w:lang w:eastAsia="en-CA"/>
              </w:rPr>
              <w:t>Map</w:t>
            </w:r>
            <w:proofErr w:type="spellEnd"/>
          </w:p>
        </w:tc>
        <w:tc>
          <w:tcPr>
            <w:tcW w:w="1423" w:type="dxa"/>
            <w:vAlign w:val="center"/>
          </w:tcPr>
          <w:p w14:paraId="540CCD04" w14:textId="3B0B8771" w:rsidR="006C1DB8" w:rsidRPr="00FF4947" w:rsidRDefault="006C1DB8" w:rsidP="006C1DB8">
            <w:pPr>
              <w:pStyle w:val="TableBodyTextMIRB"/>
              <w:rPr>
                <w:rFonts w:eastAsia="Times New Roman" w:cs="Arial"/>
              </w:rPr>
            </w:pPr>
            <w:r w:rsidRPr="00FF4947">
              <w:rPr>
                <w:lang w:eastAsia="en-CA"/>
              </w:rPr>
              <w:t>1978 to 1995</w:t>
            </w:r>
          </w:p>
        </w:tc>
        <w:tc>
          <w:tcPr>
            <w:tcW w:w="1838" w:type="dxa"/>
            <w:vAlign w:val="center"/>
          </w:tcPr>
          <w:p w14:paraId="0A21E913" w14:textId="777A0E3B" w:rsidR="006C1DB8" w:rsidRPr="00FF4947" w:rsidRDefault="006C1DB8" w:rsidP="006C1DB8">
            <w:pPr>
              <w:pStyle w:val="TableBodyTextMIRB"/>
              <w:rPr>
                <w:rFonts w:eastAsia="Times New Roman" w:cs="Arial"/>
              </w:rPr>
            </w:pPr>
            <w:r w:rsidRPr="00FF4947">
              <w:rPr>
                <w:lang w:eastAsia="en-CA"/>
              </w:rPr>
              <w:t xml:space="preserve">Ministry of Natural </w:t>
            </w:r>
            <w:proofErr w:type="spellStart"/>
            <w:r w:rsidRPr="00FF4947">
              <w:rPr>
                <w:lang w:eastAsia="en-CA"/>
              </w:rPr>
              <w:t>Resources</w:t>
            </w:r>
            <w:proofErr w:type="spellEnd"/>
          </w:p>
        </w:tc>
        <w:tc>
          <w:tcPr>
            <w:tcW w:w="1334" w:type="dxa"/>
            <w:vAlign w:val="center"/>
          </w:tcPr>
          <w:p w14:paraId="51F7307A" w14:textId="55FABDE6" w:rsidR="006C1DB8" w:rsidRPr="00FF4947" w:rsidRDefault="006C1DB8" w:rsidP="006C1DB8">
            <w:pPr>
              <w:pStyle w:val="TableBodyTextMIRB"/>
              <w:rPr>
                <w:rFonts w:eastAsia="Times New Roman" w:cs="Arial"/>
                <w:lang w:eastAsia="en-CA"/>
              </w:rPr>
            </w:pPr>
          </w:p>
        </w:tc>
        <w:tc>
          <w:tcPr>
            <w:tcW w:w="1800" w:type="dxa"/>
            <w:vAlign w:val="center"/>
          </w:tcPr>
          <w:p w14:paraId="130BA977" w14:textId="0C9C7E61" w:rsidR="006C1DB8" w:rsidRPr="00FF4947" w:rsidRDefault="006C1DB8" w:rsidP="006C1DB8">
            <w:pPr>
              <w:pStyle w:val="TableBodyTextMIRB"/>
              <w:rPr>
                <w:rFonts w:eastAsia="Times New Roman" w:cs="Arial"/>
              </w:rPr>
            </w:pPr>
            <w:r w:rsidRPr="00FF4947">
              <w:rPr>
                <w:lang w:eastAsia="en-CA"/>
              </w:rPr>
              <w:t>NAD27</w:t>
            </w:r>
          </w:p>
        </w:tc>
        <w:tc>
          <w:tcPr>
            <w:tcW w:w="1980" w:type="dxa"/>
            <w:vAlign w:val="center"/>
          </w:tcPr>
          <w:p w14:paraId="4170F859" w14:textId="6BC3EA27" w:rsidR="006C1DB8" w:rsidRPr="00FF4947" w:rsidRDefault="006C1DB8" w:rsidP="006C1DB8">
            <w:pPr>
              <w:pStyle w:val="TableBodyTextMIRB"/>
              <w:rPr>
                <w:rFonts w:eastAsia="Times New Roman" w:cs="Arial"/>
                <w:lang w:eastAsia="en-CA"/>
              </w:rPr>
            </w:pPr>
          </w:p>
        </w:tc>
        <w:tc>
          <w:tcPr>
            <w:tcW w:w="2120" w:type="dxa"/>
            <w:vAlign w:val="center"/>
          </w:tcPr>
          <w:p w14:paraId="25F43810" w14:textId="6EA3B1A1" w:rsidR="006C1DB8" w:rsidRPr="00FF4947" w:rsidRDefault="006C1DB8" w:rsidP="006C1DB8">
            <w:pPr>
              <w:pStyle w:val="TableBodyTextMIRB"/>
              <w:rPr>
                <w:rFonts w:eastAsia="Times New Roman" w:cs="Arial"/>
              </w:rPr>
            </w:pPr>
            <w:r w:rsidRPr="00FF4947">
              <w:rPr>
                <w:lang w:eastAsia="en-CA"/>
              </w:rPr>
              <w:t>UTM</w:t>
            </w:r>
          </w:p>
        </w:tc>
        <w:tc>
          <w:tcPr>
            <w:tcW w:w="1480" w:type="dxa"/>
            <w:vAlign w:val="center"/>
          </w:tcPr>
          <w:p w14:paraId="25178D77" w14:textId="3CB4893B" w:rsidR="006C1DB8" w:rsidRPr="00FF4947" w:rsidRDefault="006C1DB8" w:rsidP="006C1DB8">
            <w:pPr>
              <w:pStyle w:val="TableBodyTextMIRB"/>
              <w:rPr>
                <w:rFonts w:eastAsia="Times New Roman" w:cs="Arial"/>
              </w:rPr>
            </w:pPr>
            <w:r w:rsidRPr="00FF4947">
              <w:rPr>
                <w:lang w:eastAsia="en-CA"/>
              </w:rPr>
              <w:t>2007-01-12</w:t>
            </w:r>
          </w:p>
        </w:tc>
      </w:tr>
      <w:tr w:rsidR="006C1DB8" w:rsidRPr="00FF4947" w14:paraId="1124BA80" w14:textId="77777777" w:rsidTr="009F07FD">
        <w:trPr>
          <w:cantSplit/>
          <w:trHeight w:val="432"/>
        </w:trPr>
        <w:tc>
          <w:tcPr>
            <w:tcW w:w="2263" w:type="dxa"/>
            <w:vAlign w:val="center"/>
          </w:tcPr>
          <w:p w14:paraId="3381A8DE" w14:textId="52825FDA" w:rsidR="006C1DB8" w:rsidRPr="00FF4947" w:rsidRDefault="006C1DB8" w:rsidP="006C1DB8">
            <w:pPr>
              <w:pStyle w:val="TableBodyTextMIRB"/>
              <w:rPr>
                <w:rFonts w:eastAsia="Times New Roman" w:cs="Arial"/>
              </w:rPr>
            </w:pPr>
            <w:r w:rsidRPr="00FF4947">
              <w:rPr>
                <w:lang w:eastAsia="en-CA"/>
              </w:rPr>
              <w:t xml:space="preserve">Source Observation </w:t>
            </w:r>
            <w:proofErr w:type="spellStart"/>
            <w:r w:rsidRPr="00FF4947">
              <w:rPr>
                <w:lang w:eastAsia="en-CA"/>
              </w:rPr>
              <w:t>from</w:t>
            </w:r>
            <w:proofErr w:type="spellEnd"/>
            <w:r w:rsidRPr="00FF4947">
              <w:rPr>
                <w:lang w:eastAsia="en-CA"/>
              </w:rPr>
              <w:t xml:space="preserve"> NRVIS 2</w:t>
            </w:r>
          </w:p>
        </w:tc>
        <w:tc>
          <w:tcPr>
            <w:tcW w:w="1423" w:type="dxa"/>
            <w:vAlign w:val="center"/>
          </w:tcPr>
          <w:p w14:paraId="10380E4A" w14:textId="6BDFEE9A" w:rsidR="006C1DB8" w:rsidRPr="00FF4947" w:rsidRDefault="006C1DB8" w:rsidP="006C1DB8">
            <w:pPr>
              <w:pStyle w:val="TableBodyTextMIRB"/>
              <w:rPr>
                <w:rFonts w:eastAsia="Times New Roman" w:cs="Arial"/>
                <w:lang w:eastAsia="en-CA"/>
              </w:rPr>
            </w:pPr>
          </w:p>
        </w:tc>
        <w:tc>
          <w:tcPr>
            <w:tcW w:w="1838" w:type="dxa"/>
            <w:vAlign w:val="center"/>
          </w:tcPr>
          <w:p w14:paraId="5188E4DA" w14:textId="138B8E54" w:rsidR="006C1DB8" w:rsidRPr="00FF4947" w:rsidRDefault="006C1DB8" w:rsidP="006C1DB8">
            <w:pPr>
              <w:pStyle w:val="TableBodyTextMIRB"/>
              <w:rPr>
                <w:rFonts w:eastAsia="Times New Roman" w:cs="Arial"/>
                <w:lang w:eastAsia="en-CA"/>
              </w:rPr>
            </w:pPr>
          </w:p>
        </w:tc>
        <w:tc>
          <w:tcPr>
            <w:tcW w:w="1334" w:type="dxa"/>
            <w:vAlign w:val="center"/>
          </w:tcPr>
          <w:p w14:paraId="0BC07356" w14:textId="49DBE275" w:rsidR="006C1DB8" w:rsidRPr="00FF4947" w:rsidRDefault="006C1DB8" w:rsidP="006C1DB8">
            <w:pPr>
              <w:pStyle w:val="TableBodyTextMIRB"/>
              <w:rPr>
                <w:rFonts w:eastAsia="Times New Roman" w:cs="Arial"/>
                <w:lang w:eastAsia="en-CA"/>
              </w:rPr>
            </w:pPr>
          </w:p>
        </w:tc>
        <w:tc>
          <w:tcPr>
            <w:tcW w:w="1800" w:type="dxa"/>
            <w:vAlign w:val="center"/>
          </w:tcPr>
          <w:p w14:paraId="7115728C" w14:textId="7D4B3923" w:rsidR="006C1DB8" w:rsidRPr="00FF4947" w:rsidRDefault="006C1DB8" w:rsidP="006C1DB8">
            <w:pPr>
              <w:pStyle w:val="TableBodyTextMIRB"/>
              <w:rPr>
                <w:rFonts w:eastAsia="Times New Roman" w:cs="Arial"/>
                <w:lang w:eastAsia="en-CA"/>
              </w:rPr>
            </w:pPr>
          </w:p>
        </w:tc>
        <w:tc>
          <w:tcPr>
            <w:tcW w:w="1980" w:type="dxa"/>
            <w:vAlign w:val="center"/>
          </w:tcPr>
          <w:p w14:paraId="5ED84990" w14:textId="0F52F9F1" w:rsidR="006C1DB8" w:rsidRPr="00FF4947" w:rsidRDefault="006C1DB8" w:rsidP="006C1DB8">
            <w:pPr>
              <w:pStyle w:val="TableBodyTextMIRB"/>
              <w:rPr>
                <w:rFonts w:eastAsia="Times New Roman" w:cs="Arial"/>
                <w:lang w:eastAsia="en-CA"/>
              </w:rPr>
            </w:pPr>
          </w:p>
        </w:tc>
        <w:tc>
          <w:tcPr>
            <w:tcW w:w="2120" w:type="dxa"/>
            <w:vAlign w:val="center"/>
          </w:tcPr>
          <w:p w14:paraId="2A8AF7F3" w14:textId="7A79021D" w:rsidR="006C1DB8" w:rsidRPr="00FF4947" w:rsidRDefault="006C1DB8" w:rsidP="006C1DB8">
            <w:pPr>
              <w:pStyle w:val="TableBodyTextMIRB"/>
              <w:rPr>
                <w:rFonts w:eastAsia="Times New Roman" w:cs="Arial"/>
                <w:lang w:eastAsia="en-CA"/>
              </w:rPr>
            </w:pPr>
          </w:p>
        </w:tc>
        <w:tc>
          <w:tcPr>
            <w:tcW w:w="1480" w:type="dxa"/>
            <w:vAlign w:val="center"/>
          </w:tcPr>
          <w:p w14:paraId="3056E890" w14:textId="2916AD70" w:rsidR="006C1DB8" w:rsidRPr="00FF4947" w:rsidRDefault="006C1DB8" w:rsidP="006C1DB8">
            <w:pPr>
              <w:pStyle w:val="TableBodyTextMIRB"/>
              <w:rPr>
                <w:rFonts w:eastAsia="Times New Roman" w:cs="Arial"/>
              </w:rPr>
            </w:pPr>
            <w:r w:rsidRPr="00FF4947">
              <w:rPr>
                <w:lang w:eastAsia="en-CA"/>
              </w:rPr>
              <w:t>2007-01-12</w:t>
            </w:r>
          </w:p>
        </w:tc>
      </w:tr>
      <w:tr w:rsidR="006C1DB8" w:rsidRPr="00FF4947" w14:paraId="18EBC14C" w14:textId="77777777" w:rsidTr="009F07FD">
        <w:trPr>
          <w:cantSplit/>
          <w:trHeight w:val="432"/>
        </w:trPr>
        <w:tc>
          <w:tcPr>
            <w:tcW w:w="2263" w:type="dxa"/>
            <w:vAlign w:val="center"/>
          </w:tcPr>
          <w:p w14:paraId="49138057" w14:textId="6D864693" w:rsidR="006C1DB8" w:rsidRPr="00FF4947" w:rsidRDefault="006C1DB8" w:rsidP="006C1DB8">
            <w:pPr>
              <w:pStyle w:val="TableBodyTextMIRB"/>
              <w:rPr>
                <w:rFonts w:eastAsia="Times New Roman" w:cs="Arial"/>
              </w:rPr>
            </w:pPr>
            <w:proofErr w:type="spellStart"/>
            <w:r w:rsidRPr="00FF4947">
              <w:rPr>
                <w:lang w:eastAsia="en-CA"/>
              </w:rPr>
              <w:t>Unknown</w:t>
            </w:r>
            <w:proofErr w:type="spellEnd"/>
            <w:r w:rsidRPr="00FF4947">
              <w:rPr>
                <w:lang w:eastAsia="en-CA"/>
              </w:rPr>
              <w:t xml:space="preserve"> Imagery</w:t>
            </w:r>
          </w:p>
        </w:tc>
        <w:tc>
          <w:tcPr>
            <w:tcW w:w="1423" w:type="dxa"/>
            <w:vAlign w:val="center"/>
          </w:tcPr>
          <w:p w14:paraId="0C2F5A28" w14:textId="29137D8A" w:rsidR="006C1DB8" w:rsidRPr="00FF4947" w:rsidRDefault="006C1DB8" w:rsidP="006C1DB8">
            <w:pPr>
              <w:pStyle w:val="TableBodyTextMIRB"/>
              <w:rPr>
                <w:rFonts w:eastAsia="Times New Roman" w:cs="Arial"/>
                <w:lang w:eastAsia="en-CA"/>
              </w:rPr>
            </w:pPr>
          </w:p>
        </w:tc>
        <w:tc>
          <w:tcPr>
            <w:tcW w:w="1838" w:type="dxa"/>
            <w:vAlign w:val="center"/>
          </w:tcPr>
          <w:p w14:paraId="0FA26E20" w14:textId="09F2221E" w:rsidR="006C1DB8" w:rsidRPr="00FF4947" w:rsidRDefault="006C1DB8" w:rsidP="006C1DB8">
            <w:pPr>
              <w:pStyle w:val="TableBodyTextMIRB"/>
              <w:rPr>
                <w:rFonts w:eastAsia="Times New Roman" w:cs="Arial"/>
                <w:lang w:eastAsia="en-CA"/>
              </w:rPr>
            </w:pPr>
          </w:p>
        </w:tc>
        <w:tc>
          <w:tcPr>
            <w:tcW w:w="1334" w:type="dxa"/>
            <w:vAlign w:val="center"/>
          </w:tcPr>
          <w:p w14:paraId="656780F0" w14:textId="0EC3D5EA" w:rsidR="006C1DB8" w:rsidRPr="00FF4947" w:rsidRDefault="006C1DB8" w:rsidP="006C1DB8">
            <w:pPr>
              <w:pStyle w:val="TableBodyTextMIRB"/>
              <w:rPr>
                <w:rFonts w:eastAsia="Times New Roman" w:cs="Arial"/>
                <w:lang w:eastAsia="en-CA"/>
              </w:rPr>
            </w:pPr>
          </w:p>
        </w:tc>
        <w:tc>
          <w:tcPr>
            <w:tcW w:w="1800" w:type="dxa"/>
            <w:vAlign w:val="center"/>
          </w:tcPr>
          <w:p w14:paraId="4ECA63AF" w14:textId="620902F8" w:rsidR="006C1DB8" w:rsidRPr="00FF4947" w:rsidRDefault="006C1DB8" w:rsidP="006C1DB8">
            <w:pPr>
              <w:pStyle w:val="TableBodyTextMIRB"/>
              <w:rPr>
                <w:rFonts w:eastAsia="Times New Roman" w:cs="Arial"/>
                <w:lang w:eastAsia="en-CA"/>
              </w:rPr>
            </w:pPr>
          </w:p>
        </w:tc>
        <w:tc>
          <w:tcPr>
            <w:tcW w:w="1980" w:type="dxa"/>
            <w:vAlign w:val="center"/>
          </w:tcPr>
          <w:p w14:paraId="455F0B03" w14:textId="651E9A0E" w:rsidR="006C1DB8" w:rsidRPr="00FF4947" w:rsidRDefault="006C1DB8" w:rsidP="006C1DB8">
            <w:pPr>
              <w:pStyle w:val="TableBodyTextMIRB"/>
              <w:rPr>
                <w:rFonts w:eastAsia="Times New Roman" w:cs="Arial"/>
                <w:lang w:eastAsia="en-CA"/>
              </w:rPr>
            </w:pPr>
          </w:p>
        </w:tc>
        <w:tc>
          <w:tcPr>
            <w:tcW w:w="2120" w:type="dxa"/>
            <w:vAlign w:val="center"/>
          </w:tcPr>
          <w:p w14:paraId="6A365525" w14:textId="08D16BBB" w:rsidR="006C1DB8" w:rsidRPr="00FF4947" w:rsidRDefault="006C1DB8" w:rsidP="006C1DB8">
            <w:pPr>
              <w:pStyle w:val="TableBodyTextMIRB"/>
              <w:rPr>
                <w:rFonts w:eastAsia="Times New Roman" w:cs="Arial"/>
                <w:lang w:eastAsia="en-CA"/>
              </w:rPr>
            </w:pPr>
          </w:p>
        </w:tc>
        <w:tc>
          <w:tcPr>
            <w:tcW w:w="1480" w:type="dxa"/>
            <w:vAlign w:val="center"/>
          </w:tcPr>
          <w:p w14:paraId="416D4B3A" w14:textId="0413CC49" w:rsidR="006C1DB8" w:rsidRPr="00FF4947" w:rsidRDefault="006C1DB8" w:rsidP="006C1DB8">
            <w:pPr>
              <w:pStyle w:val="TableBodyTextMIRB"/>
              <w:rPr>
                <w:rFonts w:eastAsia="Times New Roman" w:cs="Arial"/>
              </w:rPr>
            </w:pPr>
            <w:r w:rsidRPr="00FF4947">
              <w:rPr>
                <w:lang w:eastAsia="en-CA"/>
              </w:rPr>
              <w:t>2007-01-12</w:t>
            </w:r>
          </w:p>
        </w:tc>
      </w:tr>
    </w:tbl>
    <w:p w14:paraId="27633031" w14:textId="77777777" w:rsidR="00245E25" w:rsidRPr="00FF4947" w:rsidRDefault="00245E25" w:rsidP="00245E25">
      <w:pPr>
        <w:pStyle w:val="BodyAccessibleTextMIRB"/>
        <w:rPr>
          <w:lang w:eastAsia="en-CA"/>
        </w:rPr>
        <w:sectPr w:rsidR="00245E25" w:rsidRPr="00FF4947" w:rsidSect="00FC3450">
          <w:pgSz w:w="15840" w:h="12240" w:orient="landscape"/>
          <w:pgMar w:top="720" w:right="720" w:bottom="720" w:left="720" w:header="432" w:footer="720" w:gutter="0"/>
          <w:cols w:space="720"/>
          <w:docGrid w:linePitch="360"/>
        </w:sectPr>
      </w:pPr>
    </w:p>
    <w:bookmarkEnd w:id="76"/>
    <w:bookmarkEnd w:id="77"/>
    <w:p w14:paraId="46E07B67" w14:textId="3948884E" w:rsidR="00E93A66" w:rsidRPr="00FF4947" w:rsidRDefault="00A451ED" w:rsidP="00DF3D64">
      <w:pPr>
        <w:pStyle w:val="BodyAccessibleTextMIRB"/>
        <w:tabs>
          <w:tab w:val="left" w:pos="4176"/>
        </w:tabs>
        <w:spacing w:before="12600" w:after="0" w:line="240" w:lineRule="auto"/>
      </w:pPr>
      <w:r w:rsidRPr="00FF4947">
        <w:lastRenderedPageBreak/>
        <w:t>Version 2324.1</w:t>
      </w:r>
      <w:r w:rsidRPr="00FF4947">
        <w:tab/>
      </w:r>
    </w:p>
    <w:sectPr w:rsidR="00E93A66" w:rsidRPr="00FF4947" w:rsidSect="001C3CE4">
      <w:footerReference w:type="default" r:id="rId22"/>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E40B0" w14:textId="77777777" w:rsidR="00CD20E9" w:rsidRDefault="00CD20E9" w:rsidP="00166BDE">
      <w:r>
        <w:separator/>
      </w:r>
    </w:p>
  </w:endnote>
  <w:endnote w:type="continuationSeparator" w:id="0">
    <w:p w14:paraId="73208428" w14:textId="77777777" w:rsidR="00CD20E9" w:rsidRDefault="00CD20E9"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2AA4" w14:textId="77777777" w:rsidR="00B21424" w:rsidRPr="00CE3196" w:rsidRDefault="00B21424">
    <w:pPr>
      <w:pStyle w:val="Footer"/>
    </w:pPr>
    <w:bookmarkStart w:id="12" w:name="lt_pId009"/>
    <w:r>
      <w:rPr>
        <w:sz w:val="24"/>
      </w:rPr>
      <w:t>© Imprimeur du Roi pour l’Ontario, 2024</w:t>
    </w:r>
    <w:bookmarkEnd w:id="12"/>
    <w:r>
      <w:rPr>
        <w:sz w:val="24"/>
      </w:rPr>
      <w:tab/>
    </w:r>
    <w:r>
      <w:rPr>
        <w:sz w:val="24"/>
      </w:rPr>
      <w:tab/>
    </w:r>
    <w:bookmarkStart w:id="13" w:name="lt_pId010"/>
    <w:r>
      <w:rPr>
        <w:sz w:val="24"/>
      </w:rPr>
      <w:t>2</w:t>
    </w:r>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786939"/>
      <w:docPartObj>
        <w:docPartGallery w:val="Page Numbers (Bottom of Page)"/>
        <w:docPartUnique/>
      </w:docPartObj>
    </w:sdtPr>
    <w:sdtEndPr>
      <w:rPr>
        <w:noProof/>
      </w:rPr>
    </w:sdtEndPr>
    <w:sdtContent>
      <w:p w14:paraId="6084F05C" w14:textId="77777777" w:rsidR="00F777D8" w:rsidRDefault="00F777D8">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3</w:t>
        </w:r>
        <w:r w:rsidRPr="00F56911">
          <w:rPr>
            <w:sz w:val="24"/>
          </w:rPr>
          <w:fldChar w:fldCharType="end"/>
        </w:r>
      </w:p>
    </w:sdtContent>
  </w:sdt>
  <w:p w14:paraId="6705D0A3" w14:textId="77777777" w:rsidR="00F777D8" w:rsidRPr="00F56911" w:rsidRDefault="00F777D8"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4</w:t>
        </w:r>
        <w:r w:rsidRPr="00F56911">
          <w:rPr>
            <w:sz w:val="24"/>
          </w:rPr>
          <w:fldChar w:fldCharType="end"/>
        </w:r>
      </w:p>
    </w:sdtContent>
  </w:sdt>
  <w:p w14:paraId="6B09ABB6" w14:textId="77777777" w:rsidR="007E3E8A" w:rsidRPr="00F56911" w:rsidRDefault="007E3E8A"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6E53B2D0" w14:textId="77777777" w:rsidR="007E3E8A" w:rsidRPr="00F56911" w:rsidRDefault="007E3E8A" w:rsidP="00F56911">
    <w:pPr>
      <w:pStyle w:val="Footer"/>
    </w:pPr>
  </w:p>
  <w:p w14:paraId="024E0389" w14:textId="77777777" w:rsidR="00B602F2" w:rsidRDefault="00B602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3E74C" w14:textId="77777777" w:rsidR="00CD20E9" w:rsidRDefault="00CD20E9" w:rsidP="00166BDE">
      <w:r>
        <w:separator/>
      </w:r>
    </w:p>
  </w:footnote>
  <w:footnote w:type="continuationSeparator" w:id="0">
    <w:p w14:paraId="231DD3A4" w14:textId="77777777" w:rsidR="00CD20E9" w:rsidRDefault="00CD20E9"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A60B" w14:textId="77777777" w:rsidR="00B21424" w:rsidRPr="00F56911" w:rsidRDefault="00B21424"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3892091"/>
    <w:multiLevelType w:val="hybridMultilevel"/>
    <w:tmpl w:val="147AD3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292B54"/>
    <w:multiLevelType w:val="hybridMultilevel"/>
    <w:tmpl w:val="D5663F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D9029F"/>
    <w:multiLevelType w:val="multilevel"/>
    <w:tmpl w:val="46686E32"/>
    <w:lvl w:ilvl="0">
      <w:start w:val="1"/>
      <w:numFmt w:val="decimal"/>
      <w:pStyle w:val="NumberedListMIRB"/>
      <w:lvlText w:val="%1."/>
      <w:lvlJc w:val="left"/>
      <w:pPr>
        <w:ind w:left="360" w:hanging="360"/>
      </w:pPr>
      <w:rPr>
        <w:color w:val="0B1A2E" w:themeColor="accent3" w:themeShade="80"/>
        <w:lang w:val="fr-CA"/>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6" w15:restartNumberingAfterBreak="0">
    <w:nsid w:val="2715120B"/>
    <w:multiLevelType w:val="hybridMultilevel"/>
    <w:tmpl w:val="17266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DBF3B9A"/>
    <w:multiLevelType w:val="multilevel"/>
    <w:tmpl w:val="AA7CC38E"/>
    <w:lvl w:ilvl="0">
      <w:start w:val="1"/>
      <w:numFmt w:val="bullet"/>
      <w:lvlText w:val=""/>
      <w:lvlJc w:val="left"/>
      <w:pPr>
        <w:tabs>
          <w:tab w:val="num" w:pos="720"/>
        </w:tabs>
        <w:ind w:left="720" w:hanging="360"/>
      </w:pPr>
      <w:rPr>
        <w:rFonts w:ascii="Symbol" w:hAnsi="Symbol" w:hint="default"/>
        <w:sz w:val="20"/>
        <w:lang w:val="fr-C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543B34"/>
    <w:multiLevelType w:val="multilevel"/>
    <w:tmpl w:val="CDEE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C6A60FA"/>
    <w:multiLevelType w:val="hybridMultilevel"/>
    <w:tmpl w:val="2B7A55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D3562E7"/>
    <w:multiLevelType w:val="hybridMultilevel"/>
    <w:tmpl w:val="A3E628C0"/>
    <w:lvl w:ilvl="0" w:tplc="9072CFA0">
      <w:start w:val="1"/>
      <w:numFmt w:val="bullet"/>
      <w:pStyle w:val="BulletsMIRB"/>
      <w:lvlText w:val=""/>
      <w:lvlJc w:val="left"/>
      <w:pPr>
        <w:ind w:left="720" w:hanging="360"/>
      </w:pPr>
      <w:rPr>
        <w:rFonts w:ascii="Symbol" w:hAnsi="Symbol" w:hint="default"/>
        <w:color w:val="112845" w:themeColor="accent3" w:themeShade="BF"/>
        <w:lang w:val="fr-CA"/>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7736358">
    <w:abstractNumId w:val="22"/>
  </w:num>
  <w:num w:numId="2" w16cid:durableId="616134863">
    <w:abstractNumId w:val="13"/>
  </w:num>
  <w:num w:numId="3" w16cid:durableId="1025129777">
    <w:abstractNumId w:val="22"/>
  </w:num>
  <w:num w:numId="4" w16cid:durableId="860360119">
    <w:abstractNumId w:val="13"/>
  </w:num>
  <w:num w:numId="5" w16cid:durableId="1500003127">
    <w:abstractNumId w:val="9"/>
  </w:num>
  <w:num w:numId="6" w16cid:durableId="4063737">
    <w:abstractNumId w:val="7"/>
  </w:num>
  <w:num w:numId="7" w16cid:durableId="1682855012">
    <w:abstractNumId w:val="6"/>
  </w:num>
  <w:num w:numId="8" w16cid:durableId="1947688647">
    <w:abstractNumId w:val="5"/>
  </w:num>
  <w:num w:numId="9" w16cid:durableId="1928924023">
    <w:abstractNumId w:val="4"/>
  </w:num>
  <w:num w:numId="10" w16cid:durableId="876354681">
    <w:abstractNumId w:val="8"/>
  </w:num>
  <w:num w:numId="11" w16cid:durableId="2000882689">
    <w:abstractNumId w:val="3"/>
  </w:num>
  <w:num w:numId="12" w16cid:durableId="1428965139">
    <w:abstractNumId w:val="2"/>
  </w:num>
  <w:num w:numId="13" w16cid:durableId="1418988130">
    <w:abstractNumId w:val="1"/>
  </w:num>
  <w:num w:numId="14" w16cid:durableId="1886409781">
    <w:abstractNumId w:val="0"/>
  </w:num>
  <w:num w:numId="15" w16cid:durableId="1851917880">
    <w:abstractNumId w:val="13"/>
    <w:lvlOverride w:ilvl="0">
      <w:startOverride w:val="1"/>
    </w:lvlOverride>
  </w:num>
  <w:num w:numId="16" w16cid:durableId="315382696">
    <w:abstractNumId w:val="22"/>
  </w:num>
  <w:num w:numId="17" w16cid:durableId="1079523350">
    <w:abstractNumId w:val="13"/>
  </w:num>
  <w:num w:numId="18" w16cid:durableId="551188448">
    <w:abstractNumId w:val="20"/>
  </w:num>
  <w:num w:numId="19" w16cid:durableId="1304429689">
    <w:abstractNumId w:val="15"/>
  </w:num>
  <w:num w:numId="20" w16cid:durableId="171263414">
    <w:abstractNumId w:val="10"/>
  </w:num>
  <w:num w:numId="21" w16cid:durableId="10607895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5049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2395061">
    <w:abstractNumId w:val="19"/>
  </w:num>
  <w:num w:numId="24" w16cid:durableId="46607191">
    <w:abstractNumId w:val="10"/>
  </w:num>
  <w:num w:numId="25" w16cid:durableId="805582778">
    <w:abstractNumId w:val="14"/>
  </w:num>
  <w:num w:numId="26" w16cid:durableId="2049061779">
    <w:abstractNumId w:val="17"/>
  </w:num>
  <w:num w:numId="27" w16cid:durableId="4413862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194458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4421143">
    <w:abstractNumId w:val="21"/>
  </w:num>
  <w:num w:numId="30" w16cid:durableId="1644852465">
    <w:abstractNumId w:val="12"/>
  </w:num>
  <w:num w:numId="31" w16cid:durableId="248734240">
    <w:abstractNumId w:val="11"/>
  </w:num>
  <w:num w:numId="32" w16cid:durableId="678848052">
    <w:abstractNumId w:val="16"/>
  </w:num>
  <w:num w:numId="33" w16cid:durableId="16998902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19C1"/>
    <w:rsid w:val="00002568"/>
    <w:rsid w:val="000032B5"/>
    <w:rsid w:val="00005CD2"/>
    <w:rsid w:val="00013387"/>
    <w:rsid w:val="000140AC"/>
    <w:rsid w:val="00015014"/>
    <w:rsid w:val="0001634E"/>
    <w:rsid w:val="00017E2D"/>
    <w:rsid w:val="0002017F"/>
    <w:rsid w:val="00021A0D"/>
    <w:rsid w:val="000223EC"/>
    <w:rsid w:val="00024AA5"/>
    <w:rsid w:val="00024AB9"/>
    <w:rsid w:val="000255BE"/>
    <w:rsid w:val="00026387"/>
    <w:rsid w:val="000263FF"/>
    <w:rsid w:val="0002784E"/>
    <w:rsid w:val="00031008"/>
    <w:rsid w:val="00032052"/>
    <w:rsid w:val="00032558"/>
    <w:rsid w:val="000340BB"/>
    <w:rsid w:val="0003783D"/>
    <w:rsid w:val="00040CFA"/>
    <w:rsid w:val="00042C12"/>
    <w:rsid w:val="00047E11"/>
    <w:rsid w:val="00047E5E"/>
    <w:rsid w:val="000501A6"/>
    <w:rsid w:val="00051064"/>
    <w:rsid w:val="000512B8"/>
    <w:rsid w:val="00052243"/>
    <w:rsid w:val="0005655D"/>
    <w:rsid w:val="0005719B"/>
    <w:rsid w:val="0006156F"/>
    <w:rsid w:val="00063AEA"/>
    <w:rsid w:val="00071204"/>
    <w:rsid w:val="000718A0"/>
    <w:rsid w:val="0007423E"/>
    <w:rsid w:val="00075B55"/>
    <w:rsid w:val="00077B79"/>
    <w:rsid w:val="0008032A"/>
    <w:rsid w:val="000847FE"/>
    <w:rsid w:val="00084A03"/>
    <w:rsid w:val="00085440"/>
    <w:rsid w:val="00086BA1"/>
    <w:rsid w:val="000942AE"/>
    <w:rsid w:val="00094836"/>
    <w:rsid w:val="0009769E"/>
    <w:rsid w:val="00097CBB"/>
    <w:rsid w:val="000A0E13"/>
    <w:rsid w:val="000A4B41"/>
    <w:rsid w:val="000A4D00"/>
    <w:rsid w:val="000A5E37"/>
    <w:rsid w:val="000A6FB6"/>
    <w:rsid w:val="000A76E0"/>
    <w:rsid w:val="000B0090"/>
    <w:rsid w:val="000B1015"/>
    <w:rsid w:val="000B2C50"/>
    <w:rsid w:val="000B2D1A"/>
    <w:rsid w:val="000B4537"/>
    <w:rsid w:val="000B52A0"/>
    <w:rsid w:val="000B53F9"/>
    <w:rsid w:val="000B7C9E"/>
    <w:rsid w:val="000C197F"/>
    <w:rsid w:val="000C3AFA"/>
    <w:rsid w:val="000C5C17"/>
    <w:rsid w:val="000C68C8"/>
    <w:rsid w:val="000D0B10"/>
    <w:rsid w:val="000D3789"/>
    <w:rsid w:val="000D4A8E"/>
    <w:rsid w:val="000D577E"/>
    <w:rsid w:val="000D6A89"/>
    <w:rsid w:val="000E0613"/>
    <w:rsid w:val="000E3E6A"/>
    <w:rsid w:val="000E6CBD"/>
    <w:rsid w:val="000E784F"/>
    <w:rsid w:val="000F06AE"/>
    <w:rsid w:val="000F0E9A"/>
    <w:rsid w:val="000F7BB2"/>
    <w:rsid w:val="0010004B"/>
    <w:rsid w:val="00100763"/>
    <w:rsid w:val="00101946"/>
    <w:rsid w:val="0010406D"/>
    <w:rsid w:val="001071EB"/>
    <w:rsid w:val="00110AFF"/>
    <w:rsid w:val="001112DC"/>
    <w:rsid w:val="001123BE"/>
    <w:rsid w:val="001143A9"/>
    <w:rsid w:val="001172F4"/>
    <w:rsid w:val="00117DFF"/>
    <w:rsid w:val="0012257C"/>
    <w:rsid w:val="00122C2B"/>
    <w:rsid w:val="0012357F"/>
    <w:rsid w:val="00126411"/>
    <w:rsid w:val="0013053B"/>
    <w:rsid w:val="00130AD3"/>
    <w:rsid w:val="001326D2"/>
    <w:rsid w:val="00134BA2"/>
    <w:rsid w:val="001353BA"/>
    <w:rsid w:val="00136D83"/>
    <w:rsid w:val="00136DB1"/>
    <w:rsid w:val="00141DE2"/>
    <w:rsid w:val="00141E94"/>
    <w:rsid w:val="0014355C"/>
    <w:rsid w:val="00144134"/>
    <w:rsid w:val="001467F1"/>
    <w:rsid w:val="00147038"/>
    <w:rsid w:val="001532FF"/>
    <w:rsid w:val="0015374D"/>
    <w:rsid w:val="00160BC8"/>
    <w:rsid w:val="001636A8"/>
    <w:rsid w:val="00163FCB"/>
    <w:rsid w:val="0016470E"/>
    <w:rsid w:val="00165B56"/>
    <w:rsid w:val="00165F11"/>
    <w:rsid w:val="00166BDE"/>
    <w:rsid w:val="0017051E"/>
    <w:rsid w:val="00174599"/>
    <w:rsid w:val="0017639F"/>
    <w:rsid w:val="001769CA"/>
    <w:rsid w:val="00181E5C"/>
    <w:rsid w:val="001822EC"/>
    <w:rsid w:val="001847B2"/>
    <w:rsid w:val="0018540F"/>
    <w:rsid w:val="001854E5"/>
    <w:rsid w:val="00185704"/>
    <w:rsid w:val="00185FC5"/>
    <w:rsid w:val="0018608E"/>
    <w:rsid w:val="00187776"/>
    <w:rsid w:val="00192418"/>
    <w:rsid w:val="001932E1"/>
    <w:rsid w:val="00195037"/>
    <w:rsid w:val="00195B25"/>
    <w:rsid w:val="001966D6"/>
    <w:rsid w:val="001A08C3"/>
    <w:rsid w:val="001A3EBD"/>
    <w:rsid w:val="001A6F20"/>
    <w:rsid w:val="001B28A7"/>
    <w:rsid w:val="001B300F"/>
    <w:rsid w:val="001B5746"/>
    <w:rsid w:val="001B6949"/>
    <w:rsid w:val="001C0B1B"/>
    <w:rsid w:val="001C0C0C"/>
    <w:rsid w:val="001C13A3"/>
    <w:rsid w:val="001C141E"/>
    <w:rsid w:val="001C1657"/>
    <w:rsid w:val="001C16F5"/>
    <w:rsid w:val="001C3CE4"/>
    <w:rsid w:val="001C47DB"/>
    <w:rsid w:val="001D008B"/>
    <w:rsid w:val="001D2700"/>
    <w:rsid w:val="001D68B8"/>
    <w:rsid w:val="001E0449"/>
    <w:rsid w:val="001E0E4A"/>
    <w:rsid w:val="001E2D68"/>
    <w:rsid w:val="001E404A"/>
    <w:rsid w:val="001E463E"/>
    <w:rsid w:val="001E4D97"/>
    <w:rsid w:val="001E4F6C"/>
    <w:rsid w:val="001E5353"/>
    <w:rsid w:val="001E5779"/>
    <w:rsid w:val="001F0562"/>
    <w:rsid w:val="001F0700"/>
    <w:rsid w:val="001F0E2D"/>
    <w:rsid w:val="001F1CA3"/>
    <w:rsid w:val="001F31F9"/>
    <w:rsid w:val="001F33E5"/>
    <w:rsid w:val="001F4ADC"/>
    <w:rsid w:val="001F5F62"/>
    <w:rsid w:val="00205581"/>
    <w:rsid w:val="002066CD"/>
    <w:rsid w:val="0020702E"/>
    <w:rsid w:val="00207444"/>
    <w:rsid w:val="00207CFA"/>
    <w:rsid w:val="00211376"/>
    <w:rsid w:val="0021181F"/>
    <w:rsid w:val="00211E84"/>
    <w:rsid w:val="002137D9"/>
    <w:rsid w:val="0021433B"/>
    <w:rsid w:val="002146DD"/>
    <w:rsid w:val="00214AA6"/>
    <w:rsid w:val="0021582B"/>
    <w:rsid w:val="002218EF"/>
    <w:rsid w:val="00224164"/>
    <w:rsid w:val="00225A9D"/>
    <w:rsid w:val="002272CB"/>
    <w:rsid w:val="002277DA"/>
    <w:rsid w:val="002319B4"/>
    <w:rsid w:val="00242738"/>
    <w:rsid w:val="002428BE"/>
    <w:rsid w:val="00245E25"/>
    <w:rsid w:val="00247D34"/>
    <w:rsid w:val="00250188"/>
    <w:rsid w:val="00250B3B"/>
    <w:rsid w:val="0025168A"/>
    <w:rsid w:val="00252B3B"/>
    <w:rsid w:val="002533BB"/>
    <w:rsid w:val="00253838"/>
    <w:rsid w:val="00253B5E"/>
    <w:rsid w:val="00254CF7"/>
    <w:rsid w:val="00263CA1"/>
    <w:rsid w:val="00263E6E"/>
    <w:rsid w:val="00267594"/>
    <w:rsid w:val="00267EF4"/>
    <w:rsid w:val="002738BF"/>
    <w:rsid w:val="00277D3E"/>
    <w:rsid w:val="00281B57"/>
    <w:rsid w:val="00282C54"/>
    <w:rsid w:val="00285B1E"/>
    <w:rsid w:val="002861F1"/>
    <w:rsid w:val="00287A4D"/>
    <w:rsid w:val="00291272"/>
    <w:rsid w:val="00293CDF"/>
    <w:rsid w:val="002944BB"/>
    <w:rsid w:val="00294DAA"/>
    <w:rsid w:val="00296531"/>
    <w:rsid w:val="002973B4"/>
    <w:rsid w:val="002A0267"/>
    <w:rsid w:val="002A03E5"/>
    <w:rsid w:val="002A0C1C"/>
    <w:rsid w:val="002A0D11"/>
    <w:rsid w:val="002A0D2B"/>
    <w:rsid w:val="002A45BC"/>
    <w:rsid w:val="002A48B6"/>
    <w:rsid w:val="002A720B"/>
    <w:rsid w:val="002B01F4"/>
    <w:rsid w:val="002B248F"/>
    <w:rsid w:val="002B3497"/>
    <w:rsid w:val="002B67CB"/>
    <w:rsid w:val="002B7003"/>
    <w:rsid w:val="002B7181"/>
    <w:rsid w:val="002B7B3B"/>
    <w:rsid w:val="002C7A93"/>
    <w:rsid w:val="002D1049"/>
    <w:rsid w:val="002D27F8"/>
    <w:rsid w:val="002D6279"/>
    <w:rsid w:val="002E2214"/>
    <w:rsid w:val="002E3437"/>
    <w:rsid w:val="002E3710"/>
    <w:rsid w:val="002E3BDF"/>
    <w:rsid w:val="002E3C6E"/>
    <w:rsid w:val="002E7936"/>
    <w:rsid w:val="002F2887"/>
    <w:rsid w:val="002F3132"/>
    <w:rsid w:val="002F3C1B"/>
    <w:rsid w:val="002F4370"/>
    <w:rsid w:val="002F5835"/>
    <w:rsid w:val="002F6CE8"/>
    <w:rsid w:val="002F7786"/>
    <w:rsid w:val="003003BB"/>
    <w:rsid w:val="003003EC"/>
    <w:rsid w:val="003017CC"/>
    <w:rsid w:val="003029A0"/>
    <w:rsid w:val="00302DCE"/>
    <w:rsid w:val="0030515B"/>
    <w:rsid w:val="00306417"/>
    <w:rsid w:val="00307A58"/>
    <w:rsid w:val="00313170"/>
    <w:rsid w:val="0031444A"/>
    <w:rsid w:val="00316331"/>
    <w:rsid w:val="00320C04"/>
    <w:rsid w:val="003225F4"/>
    <w:rsid w:val="0032272A"/>
    <w:rsid w:val="00323638"/>
    <w:rsid w:val="00325231"/>
    <w:rsid w:val="00330720"/>
    <w:rsid w:val="00331209"/>
    <w:rsid w:val="00332075"/>
    <w:rsid w:val="0033210F"/>
    <w:rsid w:val="00332CDA"/>
    <w:rsid w:val="003331F8"/>
    <w:rsid w:val="0033604A"/>
    <w:rsid w:val="00336401"/>
    <w:rsid w:val="00336F90"/>
    <w:rsid w:val="003415B0"/>
    <w:rsid w:val="003435E6"/>
    <w:rsid w:val="00343C1A"/>
    <w:rsid w:val="00344193"/>
    <w:rsid w:val="00344432"/>
    <w:rsid w:val="00346075"/>
    <w:rsid w:val="003473D2"/>
    <w:rsid w:val="003504B4"/>
    <w:rsid w:val="00352E3C"/>
    <w:rsid w:val="00353A61"/>
    <w:rsid w:val="00353D80"/>
    <w:rsid w:val="003570F8"/>
    <w:rsid w:val="003640C4"/>
    <w:rsid w:val="00370836"/>
    <w:rsid w:val="00370B07"/>
    <w:rsid w:val="00384BA4"/>
    <w:rsid w:val="00384F32"/>
    <w:rsid w:val="00386689"/>
    <w:rsid w:val="00387471"/>
    <w:rsid w:val="003904A4"/>
    <w:rsid w:val="00390663"/>
    <w:rsid w:val="003932B1"/>
    <w:rsid w:val="003957EE"/>
    <w:rsid w:val="00396073"/>
    <w:rsid w:val="00396D91"/>
    <w:rsid w:val="003A2FE1"/>
    <w:rsid w:val="003A36FA"/>
    <w:rsid w:val="003A3709"/>
    <w:rsid w:val="003A44D2"/>
    <w:rsid w:val="003A6E58"/>
    <w:rsid w:val="003A720A"/>
    <w:rsid w:val="003A7A87"/>
    <w:rsid w:val="003A7B6A"/>
    <w:rsid w:val="003A7E4C"/>
    <w:rsid w:val="003B1E19"/>
    <w:rsid w:val="003B3063"/>
    <w:rsid w:val="003B6A07"/>
    <w:rsid w:val="003C1FCB"/>
    <w:rsid w:val="003C2836"/>
    <w:rsid w:val="003C4151"/>
    <w:rsid w:val="003C6484"/>
    <w:rsid w:val="003C6535"/>
    <w:rsid w:val="003C68D4"/>
    <w:rsid w:val="003C706A"/>
    <w:rsid w:val="003D1D18"/>
    <w:rsid w:val="003D1F04"/>
    <w:rsid w:val="003D474C"/>
    <w:rsid w:val="003D6578"/>
    <w:rsid w:val="003D6DF7"/>
    <w:rsid w:val="003D7577"/>
    <w:rsid w:val="003D7B85"/>
    <w:rsid w:val="003E0883"/>
    <w:rsid w:val="003E1244"/>
    <w:rsid w:val="003E2703"/>
    <w:rsid w:val="003E3ECE"/>
    <w:rsid w:val="003E3FDC"/>
    <w:rsid w:val="003E4697"/>
    <w:rsid w:val="003E4DD3"/>
    <w:rsid w:val="003E518C"/>
    <w:rsid w:val="003E7543"/>
    <w:rsid w:val="003E7719"/>
    <w:rsid w:val="003E777C"/>
    <w:rsid w:val="003E79C7"/>
    <w:rsid w:val="003F0C60"/>
    <w:rsid w:val="003F17C2"/>
    <w:rsid w:val="003F1C62"/>
    <w:rsid w:val="00400145"/>
    <w:rsid w:val="00400B8E"/>
    <w:rsid w:val="00402253"/>
    <w:rsid w:val="00403086"/>
    <w:rsid w:val="0040452B"/>
    <w:rsid w:val="0040635D"/>
    <w:rsid w:val="004070D5"/>
    <w:rsid w:val="0041032E"/>
    <w:rsid w:val="00414B7F"/>
    <w:rsid w:val="00415CAA"/>
    <w:rsid w:val="0041792F"/>
    <w:rsid w:val="00421450"/>
    <w:rsid w:val="00421890"/>
    <w:rsid w:val="0042278F"/>
    <w:rsid w:val="00423292"/>
    <w:rsid w:val="00423369"/>
    <w:rsid w:val="00423C54"/>
    <w:rsid w:val="0042544E"/>
    <w:rsid w:val="00430AB5"/>
    <w:rsid w:val="00431C40"/>
    <w:rsid w:val="00432F3F"/>
    <w:rsid w:val="00433C56"/>
    <w:rsid w:val="004376DA"/>
    <w:rsid w:val="0043775C"/>
    <w:rsid w:val="00437F77"/>
    <w:rsid w:val="00442A59"/>
    <w:rsid w:val="00444324"/>
    <w:rsid w:val="0044484A"/>
    <w:rsid w:val="00445F9A"/>
    <w:rsid w:val="00450BE0"/>
    <w:rsid w:val="0045130D"/>
    <w:rsid w:val="00452486"/>
    <w:rsid w:val="00452F98"/>
    <w:rsid w:val="00453948"/>
    <w:rsid w:val="004545A4"/>
    <w:rsid w:val="00457F12"/>
    <w:rsid w:val="00462421"/>
    <w:rsid w:val="00466327"/>
    <w:rsid w:val="004673C9"/>
    <w:rsid w:val="004674E0"/>
    <w:rsid w:val="00470D38"/>
    <w:rsid w:val="00472BF5"/>
    <w:rsid w:val="0047326F"/>
    <w:rsid w:val="0047343F"/>
    <w:rsid w:val="00474057"/>
    <w:rsid w:val="0047495F"/>
    <w:rsid w:val="00474D29"/>
    <w:rsid w:val="004750F8"/>
    <w:rsid w:val="00475449"/>
    <w:rsid w:val="0047587B"/>
    <w:rsid w:val="00477E6C"/>
    <w:rsid w:val="00480536"/>
    <w:rsid w:val="00481836"/>
    <w:rsid w:val="004840A2"/>
    <w:rsid w:val="004846B6"/>
    <w:rsid w:val="00485A3D"/>
    <w:rsid w:val="00486C30"/>
    <w:rsid w:val="00490293"/>
    <w:rsid w:val="00490D95"/>
    <w:rsid w:val="004951ED"/>
    <w:rsid w:val="004961C1"/>
    <w:rsid w:val="004962C5"/>
    <w:rsid w:val="0049643E"/>
    <w:rsid w:val="004A1EEA"/>
    <w:rsid w:val="004A2E74"/>
    <w:rsid w:val="004A3582"/>
    <w:rsid w:val="004A695F"/>
    <w:rsid w:val="004B0DD5"/>
    <w:rsid w:val="004B1A78"/>
    <w:rsid w:val="004B1EF1"/>
    <w:rsid w:val="004B2B35"/>
    <w:rsid w:val="004B488C"/>
    <w:rsid w:val="004B4D32"/>
    <w:rsid w:val="004B7AEE"/>
    <w:rsid w:val="004C0562"/>
    <w:rsid w:val="004C7180"/>
    <w:rsid w:val="004C7AC7"/>
    <w:rsid w:val="004D1E4C"/>
    <w:rsid w:val="004D2B7B"/>
    <w:rsid w:val="004D398A"/>
    <w:rsid w:val="004D49BA"/>
    <w:rsid w:val="004D57F0"/>
    <w:rsid w:val="004D7B2D"/>
    <w:rsid w:val="004E05FD"/>
    <w:rsid w:val="004E158B"/>
    <w:rsid w:val="004E316C"/>
    <w:rsid w:val="004E4BD9"/>
    <w:rsid w:val="004E5117"/>
    <w:rsid w:val="004E6FD8"/>
    <w:rsid w:val="004F0C5A"/>
    <w:rsid w:val="004F22D7"/>
    <w:rsid w:val="004F25D5"/>
    <w:rsid w:val="004F2D1C"/>
    <w:rsid w:val="004F4C57"/>
    <w:rsid w:val="004F4DFC"/>
    <w:rsid w:val="004F5E40"/>
    <w:rsid w:val="00504AD6"/>
    <w:rsid w:val="005057AE"/>
    <w:rsid w:val="00505BC7"/>
    <w:rsid w:val="0050605D"/>
    <w:rsid w:val="005077A0"/>
    <w:rsid w:val="00510FC4"/>
    <w:rsid w:val="005117B9"/>
    <w:rsid w:val="00511CA4"/>
    <w:rsid w:val="00511D53"/>
    <w:rsid w:val="005129D8"/>
    <w:rsid w:val="00513E5A"/>
    <w:rsid w:val="005163EE"/>
    <w:rsid w:val="00517D57"/>
    <w:rsid w:val="00520898"/>
    <w:rsid w:val="00521A6E"/>
    <w:rsid w:val="00521DCD"/>
    <w:rsid w:val="00523971"/>
    <w:rsid w:val="0052617F"/>
    <w:rsid w:val="0052623B"/>
    <w:rsid w:val="005276EF"/>
    <w:rsid w:val="0053153E"/>
    <w:rsid w:val="0053295F"/>
    <w:rsid w:val="00533DD3"/>
    <w:rsid w:val="0053614E"/>
    <w:rsid w:val="0053638B"/>
    <w:rsid w:val="00542593"/>
    <w:rsid w:val="00542C40"/>
    <w:rsid w:val="00543D82"/>
    <w:rsid w:val="00544E51"/>
    <w:rsid w:val="0054579E"/>
    <w:rsid w:val="00545BEA"/>
    <w:rsid w:val="00547D56"/>
    <w:rsid w:val="00547FDF"/>
    <w:rsid w:val="00551FF9"/>
    <w:rsid w:val="00552697"/>
    <w:rsid w:val="0055361C"/>
    <w:rsid w:val="00554541"/>
    <w:rsid w:val="00554E77"/>
    <w:rsid w:val="00555EA2"/>
    <w:rsid w:val="0055756A"/>
    <w:rsid w:val="0056013B"/>
    <w:rsid w:val="0056467A"/>
    <w:rsid w:val="00564730"/>
    <w:rsid w:val="00572E41"/>
    <w:rsid w:val="00573687"/>
    <w:rsid w:val="005736CA"/>
    <w:rsid w:val="00573C1E"/>
    <w:rsid w:val="0057539B"/>
    <w:rsid w:val="00575921"/>
    <w:rsid w:val="00584A8C"/>
    <w:rsid w:val="005861C4"/>
    <w:rsid w:val="005947A9"/>
    <w:rsid w:val="00594FDE"/>
    <w:rsid w:val="005A0920"/>
    <w:rsid w:val="005A1537"/>
    <w:rsid w:val="005A16EA"/>
    <w:rsid w:val="005A70E3"/>
    <w:rsid w:val="005A7198"/>
    <w:rsid w:val="005B3063"/>
    <w:rsid w:val="005B4DAF"/>
    <w:rsid w:val="005B71E7"/>
    <w:rsid w:val="005B7853"/>
    <w:rsid w:val="005C0246"/>
    <w:rsid w:val="005C3ECD"/>
    <w:rsid w:val="005C40E8"/>
    <w:rsid w:val="005C4A11"/>
    <w:rsid w:val="005C78FA"/>
    <w:rsid w:val="005D05FA"/>
    <w:rsid w:val="005D0DF6"/>
    <w:rsid w:val="005D14BC"/>
    <w:rsid w:val="005D594D"/>
    <w:rsid w:val="005D75C7"/>
    <w:rsid w:val="005E1EC1"/>
    <w:rsid w:val="005E325E"/>
    <w:rsid w:val="005E3613"/>
    <w:rsid w:val="005E3711"/>
    <w:rsid w:val="005E425F"/>
    <w:rsid w:val="005F0C76"/>
    <w:rsid w:val="005F0DCF"/>
    <w:rsid w:val="005F0EF0"/>
    <w:rsid w:val="005F333D"/>
    <w:rsid w:val="005F35E5"/>
    <w:rsid w:val="005F5641"/>
    <w:rsid w:val="005F593D"/>
    <w:rsid w:val="006001D0"/>
    <w:rsid w:val="00601E94"/>
    <w:rsid w:val="006067F0"/>
    <w:rsid w:val="006073D4"/>
    <w:rsid w:val="006102DE"/>
    <w:rsid w:val="00611BB8"/>
    <w:rsid w:val="00612131"/>
    <w:rsid w:val="00613572"/>
    <w:rsid w:val="006139C8"/>
    <w:rsid w:val="00614A11"/>
    <w:rsid w:val="0061673C"/>
    <w:rsid w:val="00620BAD"/>
    <w:rsid w:val="006244C5"/>
    <w:rsid w:val="00624923"/>
    <w:rsid w:val="00627D56"/>
    <w:rsid w:val="00631147"/>
    <w:rsid w:val="00633FA9"/>
    <w:rsid w:val="00634553"/>
    <w:rsid w:val="00634CDF"/>
    <w:rsid w:val="00637BAF"/>
    <w:rsid w:val="00637FCA"/>
    <w:rsid w:val="006415AD"/>
    <w:rsid w:val="00641B4B"/>
    <w:rsid w:val="00644B15"/>
    <w:rsid w:val="00645195"/>
    <w:rsid w:val="00652E52"/>
    <w:rsid w:val="00653C2A"/>
    <w:rsid w:val="00655137"/>
    <w:rsid w:val="00655C95"/>
    <w:rsid w:val="00656FCE"/>
    <w:rsid w:val="00657D86"/>
    <w:rsid w:val="006638B7"/>
    <w:rsid w:val="006638E8"/>
    <w:rsid w:val="00665849"/>
    <w:rsid w:val="00666EC8"/>
    <w:rsid w:val="00667F1F"/>
    <w:rsid w:val="00670A9B"/>
    <w:rsid w:val="00670D83"/>
    <w:rsid w:val="0067155C"/>
    <w:rsid w:val="006729F6"/>
    <w:rsid w:val="006747CE"/>
    <w:rsid w:val="00675DCB"/>
    <w:rsid w:val="006773D5"/>
    <w:rsid w:val="006777F5"/>
    <w:rsid w:val="00681348"/>
    <w:rsid w:val="0068142D"/>
    <w:rsid w:val="00681713"/>
    <w:rsid w:val="00681C6C"/>
    <w:rsid w:val="006858AE"/>
    <w:rsid w:val="00685EE3"/>
    <w:rsid w:val="006903D0"/>
    <w:rsid w:val="00690A61"/>
    <w:rsid w:val="00690E42"/>
    <w:rsid w:val="006924D5"/>
    <w:rsid w:val="00693E01"/>
    <w:rsid w:val="00697302"/>
    <w:rsid w:val="006974BB"/>
    <w:rsid w:val="0069784A"/>
    <w:rsid w:val="006A0A04"/>
    <w:rsid w:val="006A1387"/>
    <w:rsid w:val="006A2DBF"/>
    <w:rsid w:val="006A3312"/>
    <w:rsid w:val="006A52E8"/>
    <w:rsid w:val="006A6AEF"/>
    <w:rsid w:val="006A74B3"/>
    <w:rsid w:val="006B06D0"/>
    <w:rsid w:val="006B1745"/>
    <w:rsid w:val="006B2D8C"/>
    <w:rsid w:val="006B3711"/>
    <w:rsid w:val="006B5040"/>
    <w:rsid w:val="006B5917"/>
    <w:rsid w:val="006B63A4"/>
    <w:rsid w:val="006B7B12"/>
    <w:rsid w:val="006B7BD4"/>
    <w:rsid w:val="006C0570"/>
    <w:rsid w:val="006C11E6"/>
    <w:rsid w:val="006C1DB8"/>
    <w:rsid w:val="006C275F"/>
    <w:rsid w:val="006C27B1"/>
    <w:rsid w:val="006C2F15"/>
    <w:rsid w:val="006C3816"/>
    <w:rsid w:val="006C4420"/>
    <w:rsid w:val="006C6920"/>
    <w:rsid w:val="006D3A52"/>
    <w:rsid w:val="006D5522"/>
    <w:rsid w:val="006E0AA4"/>
    <w:rsid w:val="006E148D"/>
    <w:rsid w:val="006E68C7"/>
    <w:rsid w:val="006E7276"/>
    <w:rsid w:val="006E749E"/>
    <w:rsid w:val="006E7956"/>
    <w:rsid w:val="006F263A"/>
    <w:rsid w:val="006F305B"/>
    <w:rsid w:val="006F411E"/>
    <w:rsid w:val="006F79DD"/>
    <w:rsid w:val="006F7A4A"/>
    <w:rsid w:val="00702D03"/>
    <w:rsid w:val="00705023"/>
    <w:rsid w:val="007054C9"/>
    <w:rsid w:val="00706F28"/>
    <w:rsid w:val="007070E1"/>
    <w:rsid w:val="0071149E"/>
    <w:rsid w:val="0071257B"/>
    <w:rsid w:val="00713ADA"/>
    <w:rsid w:val="007160F5"/>
    <w:rsid w:val="00721A77"/>
    <w:rsid w:val="00725916"/>
    <w:rsid w:val="007401C6"/>
    <w:rsid w:val="007409E7"/>
    <w:rsid w:val="0074338A"/>
    <w:rsid w:val="00743E92"/>
    <w:rsid w:val="0074484E"/>
    <w:rsid w:val="007452A5"/>
    <w:rsid w:val="00746045"/>
    <w:rsid w:val="00747382"/>
    <w:rsid w:val="0075024C"/>
    <w:rsid w:val="00750C23"/>
    <w:rsid w:val="0075115A"/>
    <w:rsid w:val="00757684"/>
    <w:rsid w:val="00761D5A"/>
    <w:rsid w:val="00762290"/>
    <w:rsid w:val="00763CCD"/>
    <w:rsid w:val="00764F40"/>
    <w:rsid w:val="00765C28"/>
    <w:rsid w:val="0077153B"/>
    <w:rsid w:val="00771C4B"/>
    <w:rsid w:val="00771F25"/>
    <w:rsid w:val="00774CBD"/>
    <w:rsid w:val="00774FCE"/>
    <w:rsid w:val="00776F22"/>
    <w:rsid w:val="00777CF1"/>
    <w:rsid w:val="0078049F"/>
    <w:rsid w:val="00781344"/>
    <w:rsid w:val="0078623B"/>
    <w:rsid w:val="007862B1"/>
    <w:rsid w:val="0079125C"/>
    <w:rsid w:val="007914A9"/>
    <w:rsid w:val="00794D98"/>
    <w:rsid w:val="00797B0A"/>
    <w:rsid w:val="00797F22"/>
    <w:rsid w:val="007A03BA"/>
    <w:rsid w:val="007A0C32"/>
    <w:rsid w:val="007A1C3F"/>
    <w:rsid w:val="007A23A1"/>
    <w:rsid w:val="007A2EAE"/>
    <w:rsid w:val="007A485E"/>
    <w:rsid w:val="007A56CF"/>
    <w:rsid w:val="007A62C8"/>
    <w:rsid w:val="007A764E"/>
    <w:rsid w:val="007B2718"/>
    <w:rsid w:val="007B7EEF"/>
    <w:rsid w:val="007C354E"/>
    <w:rsid w:val="007C6147"/>
    <w:rsid w:val="007D3263"/>
    <w:rsid w:val="007D7F60"/>
    <w:rsid w:val="007E035A"/>
    <w:rsid w:val="007E3D96"/>
    <w:rsid w:val="007E3E8A"/>
    <w:rsid w:val="007E4E7D"/>
    <w:rsid w:val="007E6A36"/>
    <w:rsid w:val="007E736B"/>
    <w:rsid w:val="007F2DD0"/>
    <w:rsid w:val="007F648F"/>
    <w:rsid w:val="00802940"/>
    <w:rsid w:val="00805CAB"/>
    <w:rsid w:val="008069B0"/>
    <w:rsid w:val="00806C17"/>
    <w:rsid w:val="00807522"/>
    <w:rsid w:val="008077A5"/>
    <w:rsid w:val="008116D7"/>
    <w:rsid w:val="00811851"/>
    <w:rsid w:val="00812EC4"/>
    <w:rsid w:val="00814529"/>
    <w:rsid w:val="008148A4"/>
    <w:rsid w:val="0081520B"/>
    <w:rsid w:val="00815F65"/>
    <w:rsid w:val="00826259"/>
    <w:rsid w:val="00826DC5"/>
    <w:rsid w:val="0083093F"/>
    <w:rsid w:val="00833A13"/>
    <w:rsid w:val="0083401C"/>
    <w:rsid w:val="00834092"/>
    <w:rsid w:val="008348FC"/>
    <w:rsid w:val="00837097"/>
    <w:rsid w:val="008379CD"/>
    <w:rsid w:val="008406BF"/>
    <w:rsid w:val="008436A2"/>
    <w:rsid w:val="00844BCB"/>
    <w:rsid w:val="00846194"/>
    <w:rsid w:val="0084633F"/>
    <w:rsid w:val="00846A2B"/>
    <w:rsid w:val="00850B0D"/>
    <w:rsid w:val="00852B5F"/>
    <w:rsid w:val="00853564"/>
    <w:rsid w:val="008544B9"/>
    <w:rsid w:val="00855297"/>
    <w:rsid w:val="008556D9"/>
    <w:rsid w:val="00855997"/>
    <w:rsid w:val="008605A5"/>
    <w:rsid w:val="00861186"/>
    <w:rsid w:val="00863102"/>
    <w:rsid w:val="00863953"/>
    <w:rsid w:val="00863D6A"/>
    <w:rsid w:val="00865A1C"/>
    <w:rsid w:val="008671EE"/>
    <w:rsid w:val="0087222B"/>
    <w:rsid w:val="008746EB"/>
    <w:rsid w:val="00875492"/>
    <w:rsid w:val="008759D2"/>
    <w:rsid w:val="00875E28"/>
    <w:rsid w:val="00875F60"/>
    <w:rsid w:val="0087608A"/>
    <w:rsid w:val="008763B8"/>
    <w:rsid w:val="008767CF"/>
    <w:rsid w:val="00876B8B"/>
    <w:rsid w:val="008770B5"/>
    <w:rsid w:val="0088215A"/>
    <w:rsid w:val="0088392F"/>
    <w:rsid w:val="00886730"/>
    <w:rsid w:val="00886CDE"/>
    <w:rsid w:val="008872E1"/>
    <w:rsid w:val="008902AB"/>
    <w:rsid w:val="00892C63"/>
    <w:rsid w:val="0089314F"/>
    <w:rsid w:val="00895312"/>
    <w:rsid w:val="00895341"/>
    <w:rsid w:val="008973F6"/>
    <w:rsid w:val="00897D93"/>
    <w:rsid w:val="008A0440"/>
    <w:rsid w:val="008A1B72"/>
    <w:rsid w:val="008A2969"/>
    <w:rsid w:val="008A34BC"/>
    <w:rsid w:val="008A3EFC"/>
    <w:rsid w:val="008B1CD5"/>
    <w:rsid w:val="008B1D2F"/>
    <w:rsid w:val="008B6912"/>
    <w:rsid w:val="008B6BB8"/>
    <w:rsid w:val="008B7E24"/>
    <w:rsid w:val="008C0BAC"/>
    <w:rsid w:val="008C1D79"/>
    <w:rsid w:val="008C1DE4"/>
    <w:rsid w:val="008C244C"/>
    <w:rsid w:val="008C31B2"/>
    <w:rsid w:val="008C440E"/>
    <w:rsid w:val="008C4C61"/>
    <w:rsid w:val="008C4D8A"/>
    <w:rsid w:val="008C6ABD"/>
    <w:rsid w:val="008C6D6C"/>
    <w:rsid w:val="008D047D"/>
    <w:rsid w:val="008D11B7"/>
    <w:rsid w:val="008D2386"/>
    <w:rsid w:val="008D36A0"/>
    <w:rsid w:val="008D5DD3"/>
    <w:rsid w:val="008D624C"/>
    <w:rsid w:val="008E02D2"/>
    <w:rsid w:val="008E06E2"/>
    <w:rsid w:val="008E20D4"/>
    <w:rsid w:val="008E2B1F"/>
    <w:rsid w:val="008E5B02"/>
    <w:rsid w:val="008F2433"/>
    <w:rsid w:val="008F6967"/>
    <w:rsid w:val="0090133F"/>
    <w:rsid w:val="00901B74"/>
    <w:rsid w:val="00903AD6"/>
    <w:rsid w:val="009060E3"/>
    <w:rsid w:val="0090684D"/>
    <w:rsid w:val="00911506"/>
    <w:rsid w:val="0091239B"/>
    <w:rsid w:val="00912DA7"/>
    <w:rsid w:val="0091576F"/>
    <w:rsid w:val="00915947"/>
    <w:rsid w:val="00917256"/>
    <w:rsid w:val="00917F10"/>
    <w:rsid w:val="00926B49"/>
    <w:rsid w:val="00926D67"/>
    <w:rsid w:val="00931842"/>
    <w:rsid w:val="00933944"/>
    <w:rsid w:val="00934D41"/>
    <w:rsid w:val="00935DAA"/>
    <w:rsid w:val="009379C9"/>
    <w:rsid w:val="00940D69"/>
    <w:rsid w:val="009413E1"/>
    <w:rsid w:val="00941E9E"/>
    <w:rsid w:val="009453AE"/>
    <w:rsid w:val="0094581F"/>
    <w:rsid w:val="00946103"/>
    <w:rsid w:val="00951D15"/>
    <w:rsid w:val="0095248E"/>
    <w:rsid w:val="00955D03"/>
    <w:rsid w:val="009663F8"/>
    <w:rsid w:val="00966761"/>
    <w:rsid w:val="00972024"/>
    <w:rsid w:val="009746CD"/>
    <w:rsid w:val="009775D5"/>
    <w:rsid w:val="00983021"/>
    <w:rsid w:val="0098313E"/>
    <w:rsid w:val="00984670"/>
    <w:rsid w:val="0098680E"/>
    <w:rsid w:val="009870D9"/>
    <w:rsid w:val="00987C72"/>
    <w:rsid w:val="009919E5"/>
    <w:rsid w:val="00992331"/>
    <w:rsid w:val="00993116"/>
    <w:rsid w:val="00995998"/>
    <w:rsid w:val="0099663B"/>
    <w:rsid w:val="009A02A3"/>
    <w:rsid w:val="009A1B79"/>
    <w:rsid w:val="009A254D"/>
    <w:rsid w:val="009A3FAB"/>
    <w:rsid w:val="009B13B0"/>
    <w:rsid w:val="009B2983"/>
    <w:rsid w:val="009B36B1"/>
    <w:rsid w:val="009B5D53"/>
    <w:rsid w:val="009B64B4"/>
    <w:rsid w:val="009B7327"/>
    <w:rsid w:val="009C035F"/>
    <w:rsid w:val="009C0817"/>
    <w:rsid w:val="009C4D1B"/>
    <w:rsid w:val="009C6010"/>
    <w:rsid w:val="009C6D00"/>
    <w:rsid w:val="009D0883"/>
    <w:rsid w:val="009D08A9"/>
    <w:rsid w:val="009D31B9"/>
    <w:rsid w:val="009D33CA"/>
    <w:rsid w:val="009D3FE5"/>
    <w:rsid w:val="009D6835"/>
    <w:rsid w:val="009D68AD"/>
    <w:rsid w:val="009E1F01"/>
    <w:rsid w:val="009E3787"/>
    <w:rsid w:val="009E4934"/>
    <w:rsid w:val="009E512F"/>
    <w:rsid w:val="009E6E1A"/>
    <w:rsid w:val="009F07FD"/>
    <w:rsid w:val="009F10F1"/>
    <w:rsid w:val="009F12D0"/>
    <w:rsid w:val="009F1641"/>
    <w:rsid w:val="009F47BD"/>
    <w:rsid w:val="009F560D"/>
    <w:rsid w:val="009F6160"/>
    <w:rsid w:val="00A0165B"/>
    <w:rsid w:val="00A02A3C"/>
    <w:rsid w:val="00A03806"/>
    <w:rsid w:val="00A076CE"/>
    <w:rsid w:val="00A0788D"/>
    <w:rsid w:val="00A117FA"/>
    <w:rsid w:val="00A11B12"/>
    <w:rsid w:val="00A130A6"/>
    <w:rsid w:val="00A13CBA"/>
    <w:rsid w:val="00A15EF8"/>
    <w:rsid w:val="00A16727"/>
    <w:rsid w:val="00A1680C"/>
    <w:rsid w:val="00A21002"/>
    <w:rsid w:val="00A24D2F"/>
    <w:rsid w:val="00A2594A"/>
    <w:rsid w:val="00A26085"/>
    <w:rsid w:val="00A30BB8"/>
    <w:rsid w:val="00A3135F"/>
    <w:rsid w:val="00A32947"/>
    <w:rsid w:val="00A34826"/>
    <w:rsid w:val="00A354CB"/>
    <w:rsid w:val="00A37ABC"/>
    <w:rsid w:val="00A401C4"/>
    <w:rsid w:val="00A4023E"/>
    <w:rsid w:val="00A406EC"/>
    <w:rsid w:val="00A4082B"/>
    <w:rsid w:val="00A42234"/>
    <w:rsid w:val="00A423A3"/>
    <w:rsid w:val="00A43B77"/>
    <w:rsid w:val="00A442EB"/>
    <w:rsid w:val="00A4451F"/>
    <w:rsid w:val="00A451ED"/>
    <w:rsid w:val="00A45CC8"/>
    <w:rsid w:val="00A46A15"/>
    <w:rsid w:val="00A51E4C"/>
    <w:rsid w:val="00A52531"/>
    <w:rsid w:val="00A54925"/>
    <w:rsid w:val="00A5633D"/>
    <w:rsid w:val="00A56D9B"/>
    <w:rsid w:val="00A63202"/>
    <w:rsid w:val="00A63A91"/>
    <w:rsid w:val="00A63EB2"/>
    <w:rsid w:val="00A64406"/>
    <w:rsid w:val="00A65645"/>
    <w:rsid w:val="00A715E8"/>
    <w:rsid w:val="00A73EE1"/>
    <w:rsid w:val="00A75B15"/>
    <w:rsid w:val="00A76477"/>
    <w:rsid w:val="00A76D7E"/>
    <w:rsid w:val="00A77428"/>
    <w:rsid w:val="00A77791"/>
    <w:rsid w:val="00A84996"/>
    <w:rsid w:val="00A85B3B"/>
    <w:rsid w:val="00A91830"/>
    <w:rsid w:val="00A96500"/>
    <w:rsid w:val="00A96E59"/>
    <w:rsid w:val="00AA24E4"/>
    <w:rsid w:val="00AA3A89"/>
    <w:rsid w:val="00AA67CF"/>
    <w:rsid w:val="00AB2DB1"/>
    <w:rsid w:val="00AB2EA0"/>
    <w:rsid w:val="00AB355B"/>
    <w:rsid w:val="00AB3A8B"/>
    <w:rsid w:val="00AB5F29"/>
    <w:rsid w:val="00AC100C"/>
    <w:rsid w:val="00AC1A1B"/>
    <w:rsid w:val="00AC3D2F"/>
    <w:rsid w:val="00AC4BF4"/>
    <w:rsid w:val="00AC666D"/>
    <w:rsid w:val="00AD030B"/>
    <w:rsid w:val="00AD1E0B"/>
    <w:rsid w:val="00AD7D2A"/>
    <w:rsid w:val="00AE1CFA"/>
    <w:rsid w:val="00AE1EE0"/>
    <w:rsid w:val="00AE397E"/>
    <w:rsid w:val="00AE4618"/>
    <w:rsid w:val="00AE52E3"/>
    <w:rsid w:val="00AE6903"/>
    <w:rsid w:val="00AE6D30"/>
    <w:rsid w:val="00AE795A"/>
    <w:rsid w:val="00AF1DF9"/>
    <w:rsid w:val="00AF351C"/>
    <w:rsid w:val="00AF6603"/>
    <w:rsid w:val="00AF7497"/>
    <w:rsid w:val="00AF7C4A"/>
    <w:rsid w:val="00B006C6"/>
    <w:rsid w:val="00B007AF"/>
    <w:rsid w:val="00B02789"/>
    <w:rsid w:val="00B0388B"/>
    <w:rsid w:val="00B03BA6"/>
    <w:rsid w:val="00B04CA8"/>
    <w:rsid w:val="00B07A13"/>
    <w:rsid w:val="00B115CF"/>
    <w:rsid w:val="00B146D1"/>
    <w:rsid w:val="00B156E3"/>
    <w:rsid w:val="00B15CB6"/>
    <w:rsid w:val="00B21424"/>
    <w:rsid w:val="00B21613"/>
    <w:rsid w:val="00B270C0"/>
    <w:rsid w:val="00B30D4C"/>
    <w:rsid w:val="00B30EF0"/>
    <w:rsid w:val="00B33F68"/>
    <w:rsid w:val="00B34615"/>
    <w:rsid w:val="00B34BFD"/>
    <w:rsid w:val="00B34D34"/>
    <w:rsid w:val="00B37B47"/>
    <w:rsid w:val="00B37BE9"/>
    <w:rsid w:val="00B40281"/>
    <w:rsid w:val="00B404C7"/>
    <w:rsid w:val="00B42183"/>
    <w:rsid w:val="00B42EAF"/>
    <w:rsid w:val="00B45AED"/>
    <w:rsid w:val="00B4666B"/>
    <w:rsid w:val="00B46ACA"/>
    <w:rsid w:val="00B51109"/>
    <w:rsid w:val="00B570E1"/>
    <w:rsid w:val="00B57C4F"/>
    <w:rsid w:val="00B602F2"/>
    <w:rsid w:val="00B625AE"/>
    <w:rsid w:val="00B6610B"/>
    <w:rsid w:val="00B67644"/>
    <w:rsid w:val="00B744CF"/>
    <w:rsid w:val="00B75F7A"/>
    <w:rsid w:val="00B762B7"/>
    <w:rsid w:val="00B80897"/>
    <w:rsid w:val="00B81238"/>
    <w:rsid w:val="00B828EE"/>
    <w:rsid w:val="00B83AA1"/>
    <w:rsid w:val="00B87E71"/>
    <w:rsid w:val="00B92730"/>
    <w:rsid w:val="00B938FC"/>
    <w:rsid w:val="00B93BAE"/>
    <w:rsid w:val="00B9556B"/>
    <w:rsid w:val="00B964A8"/>
    <w:rsid w:val="00B96CCC"/>
    <w:rsid w:val="00BA1E2B"/>
    <w:rsid w:val="00BA26FE"/>
    <w:rsid w:val="00BA3D49"/>
    <w:rsid w:val="00BA403A"/>
    <w:rsid w:val="00BA4201"/>
    <w:rsid w:val="00BA5639"/>
    <w:rsid w:val="00BA5D06"/>
    <w:rsid w:val="00BA5D1B"/>
    <w:rsid w:val="00BA66F1"/>
    <w:rsid w:val="00BA6A04"/>
    <w:rsid w:val="00BA779A"/>
    <w:rsid w:val="00BB0F0A"/>
    <w:rsid w:val="00BB1E1A"/>
    <w:rsid w:val="00BB2068"/>
    <w:rsid w:val="00BB532B"/>
    <w:rsid w:val="00BB6CB2"/>
    <w:rsid w:val="00BC0969"/>
    <w:rsid w:val="00BC0C74"/>
    <w:rsid w:val="00BC20BC"/>
    <w:rsid w:val="00BC2E42"/>
    <w:rsid w:val="00BC377E"/>
    <w:rsid w:val="00BC461F"/>
    <w:rsid w:val="00BC6E8A"/>
    <w:rsid w:val="00BD1F6E"/>
    <w:rsid w:val="00BD4525"/>
    <w:rsid w:val="00BD4AD8"/>
    <w:rsid w:val="00BD50B1"/>
    <w:rsid w:val="00BD5200"/>
    <w:rsid w:val="00BD5B11"/>
    <w:rsid w:val="00BD60D2"/>
    <w:rsid w:val="00BE23B5"/>
    <w:rsid w:val="00BE29F2"/>
    <w:rsid w:val="00BE3808"/>
    <w:rsid w:val="00BE41E3"/>
    <w:rsid w:val="00BE77E4"/>
    <w:rsid w:val="00BF04C0"/>
    <w:rsid w:val="00BF0F45"/>
    <w:rsid w:val="00BF24FB"/>
    <w:rsid w:val="00BF42C0"/>
    <w:rsid w:val="00BF5DCE"/>
    <w:rsid w:val="00BF6BAA"/>
    <w:rsid w:val="00BF711A"/>
    <w:rsid w:val="00C0619F"/>
    <w:rsid w:val="00C1398D"/>
    <w:rsid w:val="00C14B4A"/>
    <w:rsid w:val="00C1747A"/>
    <w:rsid w:val="00C17CE5"/>
    <w:rsid w:val="00C24A2E"/>
    <w:rsid w:val="00C269B7"/>
    <w:rsid w:val="00C27553"/>
    <w:rsid w:val="00C313C4"/>
    <w:rsid w:val="00C331CF"/>
    <w:rsid w:val="00C3565E"/>
    <w:rsid w:val="00C35E04"/>
    <w:rsid w:val="00C36676"/>
    <w:rsid w:val="00C369C1"/>
    <w:rsid w:val="00C5179E"/>
    <w:rsid w:val="00C530C6"/>
    <w:rsid w:val="00C54821"/>
    <w:rsid w:val="00C5570B"/>
    <w:rsid w:val="00C55755"/>
    <w:rsid w:val="00C56093"/>
    <w:rsid w:val="00C57242"/>
    <w:rsid w:val="00C6017B"/>
    <w:rsid w:val="00C60190"/>
    <w:rsid w:val="00C61FB1"/>
    <w:rsid w:val="00C64F88"/>
    <w:rsid w:val="00C70EA2"/>
    <w:rsid w:val="00C7124C"/>
    <w:rsid w:val="00C717F8"/>
    <w:rsid w:val="00C71A6F"/>
    <w:rsid w:val="00C74020"/>
    <w:rsid w:val="00C76172"/>
    <w:rsid w:val="00C801C6"/>
    <w:rsid w:val="00C811F5"/>
    <w:rsid w:val="00C8303F"/>
    <w:rsid w:val="00C844D4"/>
    <w:rsid w:val="00C84CF0"/>
    <w:rsid w:val="00C86366"/>
    <w:rsid w:val="00C87FCD"/>
    <w:rsid w:val="00C90C50"/>
    <w:rsid w:val="00C91FFC"/>
    <w:rsid w:val="00C92AE9"/>
    <w:rsid w:val="00C92AF8"/>
    <w:rsid w:val="00C93727"/>
    <w:rsid w:val="00C96EF0"/>
    <w:rsid w:val="00C97268"/>
    <w:rsid w:val="00CA4AF9"/>
    <w:rsid w:val="00CA50B2"/>
    <w:rsid w:val="00CA74F7"/>
    <w:rsid w:val="00CB04CD"/>
    <w:rsid w:val="00CB1382"/>
    <w:rsid w:val="00CB17B7"/>
    <w:rsid w:val="00CB2AE1"/>
    <w:rsid w:val="00CB4387"/>
    <w:rsid w:val="00CB5081"/>
    <w:rsid w:val="00CB5499"/>
    <w:rsid w:val="00CB6B72"/>
    <w:rsid w:val="00CC22F0"/>
    <w:rsid w:val="00CC3D42"/>
    <w:rsid w:val="00CC43C4"/>
    <w:rsid w:val="00CC4FCF"/>
    <w:rsid w:val="00CC5C83"/>
    <w:rsid w:val="00CD20E9"/>
    <w:rsid w:val="00CD4CFF"/>
    <w:rsid w:val="00CD5705"/>
    <w:rsid w:val="00CD5C30"/>
    <w:rsid w:val="00CD67BE"/>
    <w:rsid w:val="00CD6A34"/>
    <w:rsid w:val="00CD72C4"/>
    <w:rsid w:val="00CE0360"/>
    <w:rsid w:val="00CE23D7"/>
    <w:rsid w:val="00CE2915"/>
    <w:rsid w:val="00CE40FC"/>
    <w:rsid w:val="00CE4B08"/>
    <w:rsid w:val="00CE5020"/>
    <w:rsid w:val="00CE64D4"/>
    <w:rsid w:val="00CE6914"/>
    <w:rsid w:val="00CF0920"/>
    <w:rsid w:val="00D02C54"/>
    <w:rsid w:val="00D04B65"/>
    <w:rsid w:val="00D052A2"/>
    <w:rsid w:val="00D05909"/>
    <w:rsid w:val="00D05A27"/>
    <w:rsid w:val="00D05F08"/>
    <w:rsid w:val="00D0697E"/>
    <w:rsid w:val="00D119F9"/>
    <w:rsid w:val="00D12474"/>
    <w:rsid w:val="00D141F1"/>
    <w:rsid w:val="00D14EE8"/>
    <w:rsid w:val="00D16056"/>
    <w:rsid w:val="00D175CA"/>
    <w:rsid w:val="00D177F2"/>
    <w:rsid w:val="00D179FB"/>
    <w:rsid w:val="00D20871"/>
    <w:rsid w:val="00D20AC7"/>
    <w:rsid w:val="00D2322E"/>
    <w:rsid w:val="00D2385D"/>
    <w:rsid w:val="00D23A42"/>
    <w:rsid w:val="00D24180"/>
    <w:rsid w:val="00D25738"/>
    <w:rsid w:val="00D26C8B"/>
    <w:rsid w:val="00D27B49"/>
    <w:rsid w:val="00D337DA"/>
    <w:rsid w:val="00D35BE4"/>
    <w:rsid w:val="00D37292"/>
    <w:rsid w:val="00D37981"/>
    <w:rsid w:val="00D37B98"/>
    <w:rsid w:val="00D40161"/>
    <w:rsid w:val="00D40578"/>
    <w:rsid w:val="00D4133E"/>
    <w:rsid w:val="00D453DE"/>
    <w:rsid w:val="00D47E73"/>
    <w:rsid w:val="00D5137F"/>
    <w:rsid w:val="00D513C6"/>
    <w:rsid w:val="00D5647B"/>
    <w:rsid w:val="00D57712"/>
    <w:rsid w:val="00D57B20"/>
    <w:rsid w:val="00D61FFA"/>
    <w:rsid w:val="00D6527A"/>
    <w:rsid w:val="00D66D38"/>
    <w:rsid w:val="00D7302B"/>
    <w:rsid w:val="00D73107"/>
    <w:rsid w:val="00D753CF"/>
    <w:rsid w:val="00D76425"/>
    <w:rsid w:val="00D76DBB"/>
    <w:rsid w:val="00D803B8"/>
    <w:rsid w:val="00D83675"/>
    <w:rsid w:val="00D84F48"/>
    <w:rsid w:val="00D864B2"/>
    <w:rsid w:val="00D87F4B"/>
    <w:rsid w:val="00D9470F"/>
    <w:rsid w:val="00D97E67"/>
    <w:rsid w:val="00DA3874"/>
    <w:rsid w:val="00DA7D94"/>
    <w:rsid w:val="00DB452D"/>
    <w:rsid w:val="00DC1233"/>
    <w:rsid w:val="00DC196D"/>
    <w:rsid w:val="00DC5716"/>
    <w:rsid w:val="00DD1819"/>
    <w:rsid w:val="00DD1A7F"/>
    <w:rsid w:val="00DD1F24"/>
    <w:rsid w:val="00DD7091"/>
    <w:rsid w:val="00DD7905"/>
    <w:rsid w:val="00DD7E1A"/>
    <w:rsid w:val="00DE67EC"/>
    <w:rsid w:val="00DE709A"/>
    <w:rsid w:val="00DF00E8"/>
    <w:rsid w:val="00DF312D"/>
    <w:rsid w:val="00DF3D64"/>
    <w:rsid w:val="00DF3E8A"/>
    <w:rsid w:val="00DF5BFF"/>
    <w:rsid w:val="00DF60ED"/>
    <w:rsid w:val="00DF793B"/>
    <w:rsid w:val="00E003ED"/>
    <w:rsid w:val="00E00D8C"/>
    <w:rsid w:val="00E05542"/>
    <w:rsid w:val="00E07091"/>
    <w:rsid w:val="00E10067"/>
    <w:rsid w:val="00E11763"/>
    <w:rsid w:val="00E11ECB"/>
    <w:rsid w:val="00E1275B"/>
    <w:rsid w:val="00E12839"/>
    <w:rsid w:val="00E143C9"/>
    <w:rsid w:val="00E15483"/>
    <w:rsid w:val="00E15730"/>
    <w:rsid w:val="00E16D5C"/>
    <w:rsid w:val="00E17576"/>
    <w:rsid w:val="00E210AF"/>
    <w:rsid w:val="00E218B0"/>
    <w:rsid w:val="00E22026"/>
    <w:rsid w:val="00E24F72"/>
    <w:rsid w:val="00E26CEF"/>
    <w:rsid w:val="00E26D53"/>
    <w:rsid w:val="00E30F02"/>
    <w:rsid w:val="00E33213"/>
    <w:rsid w:val="00E33749"/>
    <w:rsid w:val="00E3557A"/>
    <w:rsid w:val="00E3562D"/>
    <w:rsid w:val="00E35F64"/>
    <w:rsid w:val="00E3645D"/>
    <w:rsid w:val="00E37DF5"/>
    <w:rsid w:val="00E4623D"/>
    <w:rsid w:val="00E50788"/>
    <w:rsid w:val="00E509FA"/>
    <w:rsid w:val="00E53416"/>
    <w:rsid w:val="00E5344C"/>
    <w:rsid w:val="00E53BF5"/>
    <w:rsid w:val="00E540BF"/>
    <w:rsid w:val="00E549F8"/>
    <w:rsid w:val="00E56077"/>
    <w:rsid w:val="00E60610"/>
    <w:rsid w:val="00E60F7E"/>
    <w:rsid w:val="00E715D6"/>
    <w:rsid w:val="00E71858"/>
    <w:rsid w:val="00E72C22"/>
    <w:rsid w:val="00E757D7"/>
    <w:rsid w:val="00E76836"/>
    <w:rsid w:val="00E83932"/>
    <w:rsid w:val="00E85009"/>
    <w:rsid w:val="00E8533E"/>
    <w:rsid w:val="00E861BF"/>
    <w:rsid w:val="00E90651"/>
    <w:rsid w:val="00E908BF"/>
    <w:rsid w:val="00E9179B"/>
    <w:rsid w:val="00E93A66"/>
    <w:rsid w:val="00E93F38"/>
    <w:rsid w:val="00E9449A"/>
    <w:rsid w:val="00E950C9"/>
    <w:rsid w:val="00E9549A"/>
    <w:rsid w:val="00E95A3D"/>
    <w:rsid w:val="00E97756"/>
    <w:rsid w:val="00EA25BC"/>
    <w:rsid w:val="00EA2736"/>
    <w:rsid w:val="00EA2DFB"/>
    <w:rsid w:val="00EA33C1"/>
    <w:rsid w:val="00EA3454"/>
    <w:rsid w:val="00EA3FD1"/>
    <w:rsid w:val="00EB02E5"/>
    <w:rsid w:val="00EB1334"/>
    <w:rsid w:val="00EB2933"/>
    <w:rsid w:val="00EB416B"/>
    <w:rsid w:val="00EB489E"/>
    <w:rsid w:val="00EB73BA"/>
    <w:rsid w:val="00EC164C"/>
    <w:rsid w:val="00EC2021"/>
    <w:rsid w:val="00EC2745"/>
    <w:rsid w:val="00EC29D0"/>
    <w:rsid w:val="00EC7444"/>
    <w:rsid w:val="00ED0443"/>
    <w:rsid w:val="00ED3B13"/>
    <w:rsid w:val="00ED42CB"/>
    <w:rsid w:val="00ED5C0E"/>
    <w:rsid w:val="00EE1466"/>
    <w:rsid w:val="00EE1B96"/>
    <w:rsid w:val="00EE2517"/>
    <w:rsid w:val="00EE2FD8"/>
    <w:rsid w:val="00EE4A76"/>
    <w:rsid w:val="00EE4F20"/>
    <w:rsid w:val="00EE7DC8"/>
    <w:rsid w:val="00EF188B"/>
    <w:rsid w:val="00EF3797"/>
    <w:rsid w:val="00EF44C2"/>
    <w:rsid w:val="00F00D84"/>
    <w:rsid w:val="00F01CFA"/>
    <w:rsid w:val="00F02136"/>
    <w:rsid w:val="00F03CB0"/>
    <w:rsid w:val="00F16050"/>
    <w:rsid w:val="00F16A4D"/>
    <w:rsid w:val="00F17622"/>
    <w:rsid w:val="00F20694"/>
    <w:rsid w:val="00F20D5A"/>
    <w:rsid w:val="00F211C2"/>
    <w:rsid w:val="00F2273B"/>
    <w:rsid w:val="00F2706D"/>
    <w:rsid w:val="00F307EC"/>
    <w:rsid w:val="00F30C6E"/>
    <w:rsid w:val="00F31204"/>
    <w:rsid w:val="00F32FD9"/>
    <w:rsid w:val="00F33FB1"/>
    <w:rsid w:val="00F3531B"/>
    <w:rsid w:val="00F35DCF"/>
    <w:rsid w:val="00F3681D"/>
    <w:rsid w:val="00F40F11"/>
    <w:rsid w:val="00F41D6A"/>
    <w:rsid w:val="00F432F6"/>
    <w:rsid w:val="00F43547"/>
    <w:rsid w:val="00F46616"/>
    <w:rsid w:val="00F473B2"/>
    <w:rsid w:val="00F50FF2"/>
    <w:rsid w:val="00F51735"/>
    <w:rsid w:val="00F521C7"/>
    <w:rsid w:val="00F549E0"/>
    <w:rsid w:val="00F552B1"/>
    <w:rsid w:val="00F55774"/>
    <w:rsid w:val="00F55F7B"/>
    <w:rsid w:val="00F56911"/>
    <w:rsid w:val="00F56FB5"/>
    <w:rsid w:val="00F6065B"/>
    <w:rsid w:val="00F62CC9"/>
    <w:rsid w:val="00F66328"/>
    <w:rsid w:val="00F67BD8"/>
    <w:rsid w:val="00F72A67"/>
    <w:rsid w:val="00F72D46"/>
    <w:rsid w:val="00F72EF3"/>
    <w:rsid w:val="00F746AD"/>
    <w:rsid w:val="00F76F6B"/>
    <w:rsid w:val="00F777D8"/>
    <w:rsid w:val="00F849B6"/>
    <w:rsid w:val="00F867B8"/>
    <w:rsid w:val="00F87408"/>
    <w:rsid w:val="00F87A8A"/>
    <w:rsid w:val="00F9178E"/>
    <w:rsid w:val="00F91F15"/>
    <w:rsid w:val="00F93068"/>
    <w:rsid w:val="00F9371C"/>
    <w:rsid w:val="00F94A03"/>
    <w:rsid w:val="00F960D9"/>
    <w:rsid w:val="00FA12CD"/>
    <w:rsid w:val="00FA33F2"/>
    <w:rsid w:val="00FA61CB"/>
    <w:rsid w:val="00FB0918"/>
    <w:rsid w:val="00FB210F"/>
    <w:rsid w:val="00FB2157"/>
    <w:rsid w:val="00FB2CC9"/>
    <w:rsid w:val="00FB5BF5"/>
    <w:rsid w:val="00FB5E23"/>
    <w:rsid w:val="00FB67D7"/>
    <w:rsid w:val="00FC3450"/>
    <w:rsid w:val="00FC51CD"/>
    <w:rsid w:val="00FC58C3"/>
    <w:rsid w:val="00FC5C32"/>
    <w:rsid w:val="00FC7073"/>
    <w:rsid w:val="00FD1B7C"/>
    <w:rsid w:val="00FD5230"/>
    <w:rsid w:val="00FD6413"/>
    <w:rsid w:val="00FD6600"/>
    <w:rsid w:val="00FD71C9"/>
    <w:rsid w:val="00FE0735"/>
    <w:rsid w:val="00FE1F27"/>
    <w:rsid w:val="00FE5355"/>
    <w:rsid w:val="00FE592F"/>
    <w:rsid w:val="00FE5955"/>
    <w:rsid w:val="00FF17B6"/>
    <w:rsid w:val="00FF2670"/>
    <w:rsid w:val="00FF49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customStyle="1" w:styleId="paragraph">
    <w:name w:val="paragraph"/>
    <w:basedOn w:val="Normal"/>
    <w:rsid w:val="0086395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863953"/>
  </w:style>
  <w:style w:type="character" w:customStyle="1" w:styleId="eop">
    <w:name w:val="eop"/>
    <w:basedOn w:val="DefaultParagraphFont"/>
    <w:rsid w:val="00863953"/>
  </w:style>
  <w:style w:type="table" w:customStyle="1" w:styleId="Style1">
    <w:name w:val="Style1"/>
    <w:basedOn w:val="TableNormal"/>
    <w:uiPriority w:val="99"/>
    <w:rsid w:val="00955D03"/>
    <w:rPr>
      <w:rFonts w:ascii="Arial" w:eastAsiaTheme="minorHAnsi" w:hAnsi="Arial" w:cstheme="minorBidi"/>
      <w:sz w:val="24"/>
      <w:szCs w:val="22"/>
      <w:lang w:eastAsia="en-US"/>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paragraph" w:customStyle="1" w:styleId="Default">
    <w:name w:val="Default"/>
    <w:rsid w:val="00C5179E"/>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450BE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91542">
      <w:bodyDiv w:val="1"/>
      <w:marLeft w:val="0"/>
      <w:marRight w:val="0"/>
      <w:marTop w:val="0"/>
      <w:marBottom w:val="0"/>
      <w:divBdr>
        <w:top w:val="none" w:sz="0" w:space="0" w:color="auto"/>
        <w:left w:val="none" w:sz="0" w:space="0" w:color="auto"/>
        <w:bottom w:val="none" w:sz="0" w:space="0" w:color="auto"/>
        <w:right w:val="none" w:sz="0" w:space="0" w:color="auto"/>
      </w:divBdr>
    </w:div>
    <w:div w:id="176892029">
      <w:bodyDiv w:val="1"/>
      <w:marLeft w:val="0"/>
      <w:marRight w:val="0"/>
      <w:marTop w:val="0"/>
      <w:marBottom w:val="0"/>
      <w:divBdr>
        <w:top w:val="none" w:sz="0" w:space="0" w:color="auto"/>
        <w:left w:val="none" w:sz="0" w:space="0" w:color="auto"/>
        <w:bottom w:val="none" w:sz="0" w:space="0" w:color="auto"/>
        <w:right w:val="none" w:sz="0" w:space="0" w:color="auto"/>
      </w:divBdr>
    </w:div>
    <w:div w:id="347996709">
      <w:bodyDiv w:val="1"/>
      <w:marLeft w:val="0"/>
      <w:marRight w:val="0"/>
      <w:marTop w:val="0"/>
      <w:marBottom w:val="0"/>
      <w:divBdr>
        <w:top w:val="none" w:sz="0" w:space="0" w:color="auto"/>
        <w:left w:val="none" w:sz="0" w:space="0" w:color="auto"/>
        <w:bottom w:val="none" w:sz="0" w:space="0" w:color="auto"/>
        <w:right w:val="none" w:sz="0" w:space="0" w:color="auto"/>
      </w:divBdr>
    </w:div>
    <w:div w:id="572278604">
      <w:bodyDiv w:val="1"/>
      <w:marLeft w:val="0"/>
      <w:marRight w:val="0"/>
      <w:marTop w:val="0"/>
      <w:marBottom w:val="0"/>
      <w:divBdr>
        <w:top w:val="none" w:sz="0" w:space="0" w:color="auto"/>
        <w:left w:val="none" w:sz="0" w:space="0" w:color="auto"/>
        <w:bottom w:val="none" w:sz="0" w:space="0" w:color="auto"/>
        <w:right w:val="none" w:sz="0" w:space="0" w:color="auto"/>
      </w:divBdr>
    </w:div>
    <w:div w:id="931084084">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80416570">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85129088">
      <w:bodyDiv w:val="1"/>
      <w:marLeft w:val="0"/>
      <w:marRight w:val="0"/>
      <w:marTop w:val="0"/>
      <w:marBottom w:val="0"/>
      <w:divBdr>
        <w:top w:val="none" w:sz="0" w:space="0" w:color="auto"/>
        <w:left w:val="none" w:sz="0" w:space="0" w:color="auto"/>
        <w:bottom w:val="none" w:sz="0" w:space="0" w:color="auto"/>
        <w:right w:val="none" w:sz="0" w:space="0" w:color="auto"/>
      </w:divBdr>
      <w:divsChild>
        <w:div w:id="986475587">
          <w:marLeft w:val="0"/>
          <w:marRight w:val="0"/>
          <w:marTop w:val="0"/>
          <w:marBottom w:val="0"/>
          <w:divBdr>
            <w:top w:val="none" w:sz="0" w:space="0" w:color="auto"/>
            <w:left w:val="none" w:sz="0" w:space="0" w:color="auto"/>
            <w:bottom w:val="none" w:sz="0" w:space="0" w:color="auto"/>
            <w:right w:val="none" w:sz="0" w:space="0" w:color="auto"/>
          </w:divBdr>
        </w:div>
        <w:div w:id="1976718995">
          <w:marLeft w:val="0"/>
          <w:marRight w:val="0"/>
          <w:marTop w:val="0"/>
          <w:marBottom w:val="0"/>
          <w:divBdr>
            <w:top w:val="none" w:sz="0" w:space="0" w:color="auto"/>
            <w:left w:val="none" w:sz="0" w:space="0" w:color="auto"/>
            <w:bottom w:val="none" w:sz="0" w:space="0" w:color="auto"/>
            <w:right w:val="none" w:sz="0" w:space="0" w:color="auto"/>
          </w:divBdr>
        </w:div>
        <w:div w:id="1732536773">
          <w:marLeft w:val="0"/>
          <w:marRight w:val="0"/>
          <w:marTop w:val="0"/>
          <w:marBottom w:val="0"/>
          <w:divBdr>
            <w:top w:val="none" w:sz="0" w:space="0" w:color="auto"/>
            <w:left w:val="none" w:sz="0" w:space="0" w:color="auto"/>
            <w:bottom w:val="none" w:sz="0" w:space="0" w:color="auto"/>
            <w:right w:val="none" w:sz="0" w:space="0" w:color="auto"/>
          </w:divBdr>
        </w:div>
        <w:div w:id="1606690307">
          <w:marLeft w:val="0"/>
          <w:marRight w:val="0"/>
          <w:marTop w:val="0"/>
          <w:marBottom w:val="0"/>
          <w:divBdr>
            <w:top w:val="none" w:sz="0" w:space="0" w:color="auto"/>
            <w:left w:val="none" w:sz="0" w:space="0" w:color="auto"/>
            <w:bottom w:val="none" w:sz="0" w:space="0" w:color="auto"/>
            <w:right w:val="none" w:sz="0" w:space="0" w:color="auto"/>
          </w:divBdr>
        </w:div>
      </w:divsChild>
    </w:div>
    <w:div w:id="1719549172">
      <w:bodyDiv w:val="1"/>
      <w:marLeft w:val="0"/>
      <w:marRight w:val="0"/>
      <w:marTop w:val="0"/>
      <w:marBottom w:val="0"/>
      <w:divBdr>
        <w:top w:val="none" w:sz="0" w:space="0" w:color="auto"/>
        <w:left w:val="none" w:sz="0" w:space="0" w:color="auto"/>
        <w:bottom w:val="none" w:sz="0" w:space="0" w:color="auto"/>
        <w:right w:val="none" w:sz="0" w:space="0" w:color="auto"/>
      </w:divBdr>
      <w:divsChild>
        <w:div w:id="329410642">
          <w:marLeft w:val="0"/>
          <w:marRight w:val="0"/>
          <w:marTop w:val="0"/>
          <w:marBottom w:val="0"/>
          <w:divBdr>
            <w:top w:val="none" w:sz="0" w:space="0" w:color="auto"/>
            <w:left w:val="none" w:sz="0" w:space="0" w:color="auto"/>
            <w:bottom w:val="none" w:sz="0" w:space="0" w:color="auto"/>
            <w:right w:val="none" w:sz="0" w:space="0" w:color="auto"/>
          </w:divBdr>
        </w:div>
        <w:div w:id="1155729235">
          <w:marLeft w:val="0"/>
          <w:marRight w:val="0"/>
          <w:marTop w:val="0"/>
          <w:marBottom w:val="0"/>
          <w:divBdr>
            <w:top w:val="none" w:sz="0" w:space="0" w:color="auto"/>
            <w:left w:val="none" w:sz="0" w:space="0" w:color="auto"/>
            <w:bottom w:val="none" w:sz="0" w:space="0" w:color="auto"/>
            <w:right w:val="none" w:sz="0" w:space="0" w:color="auto"/>
          </w:divBdr>
        </w:div>
        <w:div w:id="166412109">
          <w:marLeft w:val="0"/>
          <w:marRight w:val="0"/>
          <w:marTop w:val="0"/>
          <w:marBottom w:val="0"/>
          <w:divBdr>
            <w:top w:val="none" w:sz="0" w:space="0" w:color="auto"/>
            <w:left w:val="none" w:sz="0" w:space="0" w:color="auto"/>
            <w:bottom w:val="none" w:sz="0" w:space="0" w:color="auto"/>
            <w:right w:val="none" w:sz="0" w:space="0" w:color="auto"/>
          </w:divBdr>
        </w:div>
        <w:div w:id="423498646">
          <w:marLeft w:val="0"/>
          <w:marRight w:val="0"/>
          <w:marTop w:val="0"/>
          <w:marBottom w:val="0"/>
          <w:divBdr>
            <w:top w:val="none" w:sz="0" w:space="0" w:color="auto"/>
            <w:left w:val="none" w:sz="0" w:space="0" w:color="auto"/>
            <w:bottom w:val="none" w:sz="0" w:space="0" w:color="auto"/>
            <w:right w:val="none" w:sz="0" w:space="0" w:color="auto"/>
          </w:divBdr>
        </w:div>
      </w:divsChild>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ontario.ca/files/2023-02/mnrf-pd-rpdpb-ontario-wetlands-evaluation-system-northern-manual-2022-en-2023-02-01.pdf" TargetMode="Externa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ontario.ca/files/2023-02/mnrf-pd-rpdpb-ontario-wetlands-evaluation-system-southern-manual-2022-en-2023-02-02.pdf" TargetMode="External"/><Relationship Id="rId2" Type="http://schemas.openxmlformats.org/officeDocument/2006/relationships/customXml" Target="../customXml/item2.xml"/><Relationship Id="rId16" Type="http://schemas.openxmlformats.org/officeDocument/2006/relationships/hyperlink" Target="https://www.ontario.ca/fr/page/evaluation-des-terres-humides" TargetMode="External"/><Relationship Id="rId20" Type="http://schemas.openxmlformats.org/officeDocument/2006/relationships/hyperlink" Target="https://www.ontario.ca/fr/page/declaration-de-principes-provinciale-de-20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ntario.ca/document/executive-summary-ontario-wetland-evaluation-syste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9e63309-8439-41f4-8b0e-43c60a917b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F4894E29B9A94AB914175C9B59E267" ma:contentTypeVersion="16" ma:contentTypeDescription="Create a new document." ma:contentTypeScope="" ma:versionID="ab451904def41c7f40ec8edb0c6f0535">
  <xsd:schema xmlns:xsd="http://www.w3.org/2001/XMLSchema" xmlns:xs="http://www.w3.org/2001/XMLSchema" xmlns:p="http://schemas.microsoft.com/office/2006/metadata/properties" xmlns:ns3="c9e63309-8439-41f4-8b0e-43c60a917b9e" xmlns:ns4="608b8eb5-5aef-4c57-ab37-fcb00616cf35" targetNamespace="http://schemas.microsoft.com/office/2006/metadata/properties" ma:root="true" ma:fieldsID="bc4555bcd1dbea248061e8849a57c2af" ns3:_="" ns4:_="">
    <xsd:import namespace="c9e63309-8439-41f4-8b0e-43c60a917b9e"/>
    <xsd:import namespace="608b8eb5-5aef-4c57-ab37-fcb00616cf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63309-8439-41f4-8b0e-43c60a917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8b8eb5-5aef-4c57-ab37-fcb00616cf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2.xml><?xml version="1.0" encoding="utf-8"?>
<ds:datastoreItem xmlns:ds="http://schemas.openxmlformats.org/officeDocument/2006/customXml" ds:itemID="{603C99FB-06BA-4B1C-A4CB-BDB38FC2D630}">
  <ds:schemaRefs>
    <ds:schemaRef ds:uri="http://schemas.microsoft.com/office/2006/metadata/properties"/>
    <ds:schemaRef ds:uri="http://schemas.microsoft.com/office/infopath/2007/PartnerControls"/>
    <ds:schemaRef ds:uri="c9e63309-8439-41f4-8b0e-43c60a917b9e"/>
  </ds:schemaRefs>
</ds:datastoreItem>
</file>

<file path=customXml/itemProps3.xml><?xml version="1.0" encoding="utf-8"?>
<ds:datastoreItem xmlns:ds="http://schemas.openxmlformats.org/officeDocument/2006/customXml" ds:itemID="{73DDE5B7-DADB-46E2-97D4-AB36E9DAF34C}">
  <ds:schemaRefs>
    <ds:schemaRef ds:uri="http://schemas.microsoft.com/sharepoint/v3/contenttype/forms"/>
  </ds:schemaRefs>
</ds:datastoreItem>
</file>

<file path=customXml/itemProps4.xml><?xml version="1.0" encoding="utf-8"?>
<ds:datastoreItem xmlns:ds="http://schemas.openxmlformats.org/officeDocument/2006/customXml" ds:itemID="{04BEE93F-C687-4A71-A5BB-8AE8EB8B9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63309-8439-41f4-8b0e-43c60a917b9e"/>
    <ds:schemaRef ds:uri="608b8eb5-5aef-4c57-ab37-fcb00616c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Template>
  <TotalTime>1</TotalTime>
  <Pages>77</Pages>
  <Words>12754</Words>
  <Characters>72701</Characters>
  <Application>Microsoft Office Word</Application>
  <DocSecurity>0</DocSecurity>
  <Lines>605</Lines>
  <Paragraphs>170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PMU User Guide Template 2019-2020</vt:lpstr>
      <vt:lpstr>PMU User Guide Template 2019-2020</vt:lpstr>
    </vt:vector>
  </TitlesOfParts>
  <Company>MGS</Company>
  <LinksUpToDate>false</LinksUpToDate>
  <CharactersWithSpaces>85285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Wearing, Paige (MNR)</cp:lastModifiedBy>
  <cp:revision>2</cp:revision>
  <cp:lastPrinted>2024-07-15T18:44:00Z</cp:lastPrinted>
  <dcterms:created xsi:type="dcterms:W3CDTF">2025-06-02T18:46:00Z</dcterms:created>
  <dcterms:modified xsi:type="dcterms:W3CDTF">2025-06-02T18:46:00Z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0x01010052F4894E29B9A94AB914175C9B59E267</vt:lpwstr>
  </property>
</Properties>
</file>